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theme/themeOverride2.xml" ContentType="application/vnd.openxmlformats-officedocument.themeOverride+xml"/>
  <Override PartName="/word/charts/chart9.xml" ContentType="application/vnd.openxmlformats-officedocument.drawingml.chart+xml"/>
  <Override PartName="/word/theme/themeOverride3.xml" ContentType="application/vnd.openxmlformats-officedocument.themeOverride+xml"/>
  <Override PartName="/word/charts/chart10.xml" ContentType="application/vnd.openxmlformats-officedocument.drawingml.chart+xml"/>
  <Override PartName="/word/theme/themeOverride4.xml" ContentType="application/vnd.openxmlformats-officedocument.themeOverride+xml"/>
  <Override PartName="/word/charts/chart11.xml" ContentType="application/vnd.openxmlformats-officedocument.drawingml.chart+xml"/>
  <Override PartName="/word/theme/themeOverride5.xml" ContentType="application/vnd.openxmlformats-officedocument.themeOverride+xml"/>
  <Override PartName="/word/charts/chart12.xml" ContentType="application/vnd.openxmlformats-officedocument.drawingml.chart+xml"/>
  <Override PartName="/word/theme/themeOverride6.xml" ContentType="application/vnd.openxmlformats-officedocument.themeOverride+xml"/>
  <Override PartName="/word/charts/chart13.xml" ContentType="application/vnd.openxmlformats-officedocument.drawingml.chart+xml"/>
  <Override PartName="/word/theme/themeOverride7.xml" ContentType="application/vnd.openxmlformats-officedocument.themeOverride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theme/themeOverride8.xml" ContentType="application/vnd.openxmlformats-officedocument.themeOverride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0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575F" w:rsidRPr="000B07B4" w:rsidRDefault="00B4575F" w:rsidP="004130F6">
      <w:pPr>
        <w:spacing w:line="240" w:lineRule="auto"/>
        <w:rPr>
          <w:rFonts w:ascii="Times New Roman" w:hAnsi="Times New Roman"/>
          <w:noProof/>
          <w:color w:val="FF0000"/>
          <w:szCs w:val="24"/>
        </w:rPr>
      </w:pPr>
      <w:bookmarkStart w:id="0" w:name="_GoBack"/>
      <w:bookmarkEnd w:id="0"/>
    </w:p>
    <w:p w:rsidR="00B4575F" w:rsidRPr="00A35A8B" w:rsidRDefault="00B4575F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bs-Latn-BA"/>
        </w:rPr>
      </w:pPr>
    </w:p>
    <w:p w:rsidR="00B4575F" w:rsidRPr="00A35A8B" w:rsidRDefault="00B4575F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bs-Latn-BA"/>
        </w:rPr>
      </w:pPr>
    </w:p>
    <w:p w:rsidR="00B4575F" w:rsidRPr="00A35A8B" w:rsidRDefault="00B4575F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bs-Latn-BA"/>
        </w:rPr>
      </w:pPr>
    </w:p>
    <w:p w:rsidR="00B4575F" w:rsidRPr="00A35A8B" w:rsidRDefault="00B4575F" w:rsidP="000F15F4">
      <w:pPr>
        <w:spacing w:line="240" w:lineRule="auto"/>
        <w:jc w:val="center"/>
        <w:rPr>
          <w:rFonts w:ascii="Times New Roman" w:hAnsi="Times New Roman"/>
          <w:noProof/>
          <w:color w:val="FF0000"/>
          <w:szCs w:val="24"/>
          <w:lang w:val="bs-Latn-BA"/>
        </w:rPr>
      </w:pPr>
    </w:p>
    <w:p w:rsidR="00B4575F" w:rsidRPr="00A35A8B" w:rsidRDefault="00B4575F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bs-Latn-BA"/>
        </w:rPr>
      </w:pPr>
    </w:p>
    <w:p w:rsidR="00B4575F" w:rsidRPr="00A35A8B" w:rsidRDefault="00B253C7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bs-Latn-BA"/>
        </w:rPr>
      </w:pPr>
      <w:r w:rsidRPr="00A35A8B">
        <w:rPr>
          <w:rFonts w:ascii="Times New Roman" w:hAnsi="Times New Roman"/>
          <w:b/>
          <w:noProof/>
          <w:color w:val="FF0000"/>
          <w:sz w:val="28"/>
          <w:szCs w:val="28"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172133</wp:posOffset>
            </wp:positionH>
            <wp:positionV relativeFrom="paragraph">
              <wp:posOffset>76511</wp:posOffset>
            </wp:positionV>
            <wp:extent cx="5372855" cy="4908004"/>
            <wp:effectExtent l="0" t="0" r="0" b="6985"/>
            <wp:wrapNone/>
            <wp:docPr id="15" name="Picture 15" descr="\\RAIS-PC2\Users\Public\grb srarns\grb srarns konačno cmy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RAIS-PC2\Users\Public\grb srarns\grb srarns konačno cmyk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855" cy="4908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4575F" w:rsidRPr="00A35A8B" w:rsidRDefault="00B4575F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bs-Latn-BA"/>
        </w:rPr>
      </w:pPr>
    </w:p>
    <w:p w:rsidR="00B4575F" w:rsidRPr="00A35A8B" w:rsidRDefault="00B4575F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bs-Latn-BA"/>
        </w:rPr>
      </w:pPr>
    </w:p>
    <w:p w:rsidR="00B4575F" w:rsidRPr="00A35A8B" w:rsidRDefault="00B4575F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bs-Latn-BA"/>
        </w:rPr>
      </w:pPr>
    </w:p>
    <w:p w:rsidR="00B4575F" w:rsidRPr="00A35A8B" w:rsidRDefault="00B4575F" w:rsidP="00CB1594">
      <w:pPr>
        <w:spacing w:line="240" w:lineRule="auto"/>
        <w:rPr>
          <w:rFonts w:ascii="Times New Roman" w:hAnsi="Times New Roman"/>
          <w:noProof/>
          <w:color w:val="FF0000"/>
          <w:szCs w:val="24"/>
          <w:lang w:val="bs-Latn-BA"/>
        </w:rPr>
      </w:pPr>
    </w:p>
    <w:p w:rsidR="00D14391" w:rsidRPr="00A35A8B" w:rsidRDefault="00D14391" w:rsidP="00CB1594">
      <w:pPr>
        <w:spacing w:line="240" w:lineRule="auto"/>
        <w:jc w:val="center"/>
        <w:rPr>
          <w:rFonts w:ascii="Times New Roman" w:hAnsi="Times New Roman"/>
          <w:b/>
          <w:noProof/>
          <w:color w:val="FF0000"/>
          <w:sz w:val="28"/>
          <w:szCs w:val="28"/>
          <w:lang w:val="bs-Latn-BA" w:eastAsia="bs-Latn-BA"/>
        </w:rPr>
      </w:pPr>
    </w:p>
    <w:p w:rsidR="00D14391" w:rsidRPr="00A35A8B" w:rsidRDefault="00D14391" w:rsidP="00CB1594">
      <w:pPr>
        <w:spacing w:line="240" w:lineRule="auto"/>
        <w:jc w:val="center"/>
        <w:rPr>
          <w:rFonts w:ascii="Times New Roman" w:hAnsi="Times New Roman"/>
          <w:b/>
          <w:noProof/>
          <w:color w:val="FF0000"/>
          <w:sz w:val="28"/>
          <w:szCs w:val="28"/>
          <w:lang w:val="bs-Latn-BA" w:eastAsia="bs-Latn-BA"/>
        </w:rPr>
      </w:pPr>
    </w:p>
    <w:p w:rsidR="00D14391" w:rsidRPr="00A35A8B" w:rsidRDefault="00D14391" w:rsidP="00CB1594">
      <w:pPr>
        <w:spacing w:line="240" w:lineRule="auto"/>
        <w:jc w:val="center"/>
        <w:rPr>
          <w:rFonts w:ascii="Times New Roman" w:hAnsi="Times New Roman"/>
          <w:b/>
          <w:noProof/>
          <w:sz w:val="28"/>
          <w:szCs w:val="28"/>
          <w:lang w:val="bs-Latn-BA" w:eastAsia="bs-Latn-BA"/>
        </w:rPr>
      </w:pPr>
    </w:p>
    <w:p w:rsidR="00D14391" w:rsidRPr="00A35A8B" w:rsidRDefault="00D14391" w:rsidP="00CB1594">
      <w:pPr>
        <w:spacing w:line="240" w:lineRule="auto"/>
        <w:jc w:val="center"/>
        <w:rPr>
          <w:rFonts w:ascii="Times New Roman" w:hAnsi="Times New Roman"/>
          <w:b/>
          <w:noProof/>
          <w:sz w:val="28"/>
          <w:szCs w:val="28"/>
          <w:lang w:val="bs-Latn-BA" w:eastAsia="bs-Latn-BA"/>
        </w:rPr>
      </w:pPr>
    </w:p>
    <w:p w:rsidR="002B13E3" w:rsidRPr="00A35A8B" w:rsidRDefault="00991773" w:rsidP="00CB1594">
      <w:pPr>
        <w:spacing w:line="240" w:lineRule="auto"/>
        <w:jc w:val="center"/>
        <w:rPr>
          <w:rFonts w:cstheme="minorHAnsi"/>
          <w:b/>
          <w:noProof/>
          <w:sz w:val="40"/>
          <w:szCs w:val="32"/>
          <w:lang w:val="bs-Latn-BA" w:eastAsia="bs-Latn-BA"/>
        </w:rPr>
      </w:pPr>
      <w:r w:rsidRPr="00A35A8B">
        <w:rPr>
          <w:rFonts w:cstheme="minorHAnsi"/>
          <w:b/>
          <w:noProof/>
          <w:sz w:val="40"/>
          <w:szCs w:val="32"/>
          <w:lang w:val="bs-Latn-BA" w:eastAsia="bs-Latn-BA"/>
        </w:rPr>
        <w:t>И</w:t>
      </w:r>
      <w:r w:rsidR="00EF6F4D" w:rsidRPr="00A35A8B">
        <w:rPr>
          <w:rFonts w:cstheme="minorHAnsi"/>
          <w:b/>
          <w:noProof/>
          <w:sz w:val="40"/>
          <w:szCs w:val="32"/>
          <w:lang w:val="bs-Latn-BA" w:eastAsia="bs-Latn-BA"/>
        </w:rPr>
        <w:t xml:space="preserve"> </w:t>
      </w:r>
      <w:r w:rsidRPr="00A35A8B">
        <w:rPr>
          <w:rFonts w:cstheme="minorHAnsi"/>
          <w:b/>
          <w:noProof/>
          <w:sz w:val="40"/>
          <w:szCs w:val="32"/>
          <w:lang w:val="bs-Latn-BA" w:eastAsia="bs-Latn-BA"/>
        </w:rPr>
        <w:t>з</w:t>
      </w:r>
      <w:r w:rsidR="00EF6F4D" w:rsidRPr="00A35A8B">
        <w:rPr>
          <w:rFonts w:cstheme="minorHAnsi"/>
          <w:b/>
          <w:noProof/>
          <w:sz w:val="40"/>
          <w:szCs w:val="32"/>
          <w:lang w:val="bs-Latn-BA" w:eastAsia="bs-Latn-BA"/>
        </w:rPr>
        <w:t xml:space="preserve"> </w:t>
      </w:r>
      <w:r w:rsidRPr="00A35A8B">
        <w:rPr>
          <w:rFonts w:cstheme="minorHAnsi"/>
          <w:b/>
          <w:noProof/>
          <w:sz w:val="40"/>
          <w:szCs w:val="32"/>
          <w:lang w:val="bs-Latn-BA" w:eastAsia="bs-Latn-BA"/>
        </w:rPr>
        <w:t>в</w:t>
      </w:r>
      <w:r w:rsidR="00EF6F4D" w:rsidRPr="00A35A8B">
        <w:rPr>
          <w:rFonts w:cstheme="minorHAnsi"/>
          <w:b/>
          <w:noProof/>
          <w:sz w:val="40"/>
          <w:szCs w:val="32"/>
          <w:lang w:val="bs-Latn-BA" w:eastAsia="bs-Latn-BA"/>
        </w:rPr>
        <w:t xml:space="preserve"> </w:t>
      </w:r>
      <w:r w:rsidRPr="00A35A8B">
        <w:rPr>
          <w:rFonts w:cstheme="minorHAnsi"/>
          <w:b/>
          <w:noProof/>
          <w:sz w:val="40"/>
          <w:szCs w:val="32"/>
          <w:lang w:val="bs-Latn-BA" w:eastAsia="bs-Latn-BA"/>
        </w:rPr>
        <w:t>ј</w:t>
      </w:r>
      <w:r w:rsidR="00EF6F4D" w:rsidRPr="00A35A8B">
        <w:rPr>
          <w:rFonts w:cstheme="minorHAnsi"/>
          <w:b/>
          <w:noProof/>
          <w:sz w:val="40"/>
          <w:szCs w:val="32"/>
          <w:lang w:val="bs-Latn-BA" w:eastAsia="bs-Latn-BA"/>
        </w:rPr>
        <w:t xml:space="preserve"> </w:t>
      </w:r>
      <w:r w:rsidRPr="00A35A8B">
        <w:rPr>
          <w:rFonts w:cstheme="minorHAnsi"/>
          <w:b/>
          <w:noProof/>
          <w:sz w:val="40"/>
          <w:szCs w:val="32"/>
          <w:lang w:val="bs-Latn-BA" w:eastAsia="bs-Latn-BA"/>
        </w:rPr>
        <w:t>е</w:t>
      </w:r>
      <w:r w:rsidR="00EF6F4D" w:rsidRPr="00A35A8B">
        <w:rPr>
          <w:rFonts w:cstheme="minorHAnsi"/>
          <w:b/>
          <w:noProof/>
          <w:sz w:val="40"/>
          <w:szCs w:val="32"/>
          <w:lang w:val="bs-Latn-BA" w:eastAsia="bs-Latn-BA"/>
        </w:rPr>
        <w:t xml:space="preserve"> </w:t>
      </w:r>
      <w:r w:rsidRPr="00A35A8B">
        <w:rPr>
          <w:rFonts w:cstheme="minorHAnsi"/>
          <w:b/>
          <w:noProof/>
          <w:sz w:val="40"/>
          <w:szCs w:val="32"/>
          <w:lang w:val="bs-Latn-BA" w:eastAsia="bs-Latn-BA"/>
        </w:rPr>
        <w:t>ш</w:t>
      </w:r>
      <w:r w:rsidR="00EF6F4D" w:rsidRPr="00A35A8B">
        <w:rPr>
          <w:rFonts w:cstheme="minorHAnsi"/>
          <w:b/>
          <w:noProof/>
          <w:sz w:val="40"/>
          <w:szCs w:val="32"/>
          <w:lang w:val="bs-Latn-BA" w:eastAsia="bs-Latn-BA"/>
        </w:rPr>
        <w:t xml:space="preserve"> </w:t>
      </w:r>
      <w:r w:rsidRPr="00A35A8B">
        <w:rPr>
          <w:rFonts w:cstheme="minorHAnsi"/>
          <w:b/>
          <w:noProof/>
          <w:sz w:val="40"/>
          <w:szCs w:val="32"/>
          <w:lang w:val="bs-Latn-BA" w:eastAsia="bs-Latn-BA"/>
        </w:rPr>
        <w:t>т</w:t>
      </w:r>
      <w:r w:rsidR="00EF6F4D" w:rsidRPr="00A35A8B">
        <w:rPr>
          <w:rFonts w:cstheme="minorHAnsi"/>
          <w:b/>
          <w:noProof/>
          <w:sz w:val="40"/>
          <w:szCs w:val="32"/>
          <w:lang w:val="bs-Latn-BA" w:eastAsia="bs-Latn-BA"/>
        </w:rPr>
        <w:t xml:space="preserve"> </w:t>
      </w:r>
      <w:r w:rsidRPr="00A35A8B">
        <w:rPr>
          <w:rFonts w:cstheme="minorHAnsi"/>
          <w:b/>
          <w:noProof/>
          <w:sz w:val="40"/>
          <w:szCs w:val="32"/>
          <w:lang w:val="bs-Latn-BA" w:eastAsia="bs-Latn-BA"/>
        </w:rPr>
        <w:t>а</w:t>
      </w:r>
      <w:r w:rsidR="00EF6F4D" w:rsidRPr="00A35A8B">
        <w:rPr>
          <w:rFonts w:cstheme="minorHAnsi"/>
          <w:b/>
          <w:noProof/>
          <w:sz w:val="40"/>
          <w:szCs w:val="32"/>
          <w:lang w:val="bs-Latn-BA" w:eastAsia="bs-Latn-BA"/>
        </w:rPr>
        <w:t xml:space="preserve"> </w:t>
      </w:r>
      <w:r w:rsidRPr="00A35A8B">
        <w:rPr>
          <w:rFonts w:cstheme="minorHAnsi"/>
          <w:b/>
          <w:noProof/>
          <w:sz w:val="40"/>
          <w:szCs w:val="32"/>
          <w:lang w:val="bs-Latn-BA" w:eastAsia="bs-Latn-BA"/>
        </w:rPr>
        <w:t>ј</w:t>
      </w:r>
    </w:p>
    <w:p w:rsidR="00EF6F4D" w:rsidRPr="00A35A8B" w:rsidRDefault="00EF6F4D" w:rsidP="00CB1594">
      <w:pPr>
        <w:spacing w:line="240" w:lineRule="auto"/>
        <w:jc w:val="center"/>
        <w:rPr>
          <w:rFonts w:cstheme="minorHAnsi"/>
          <w:b/>
          <w:noProof/>
          <w:sz w:val="32"/>
          <w:szCs w:val="32"/>
          <w:lang w:val="bs-Latn-BA" w:eastAsia="bs-Latn-BA"/>
        </w:rPr>
      </w:pPr>
    </w:p>
    <w:p w:rsidR="002B13E3" w:rsidRPr="00A35A8B" w:rsidRDefault="00991773" w:rsidP="00CB1594">
      <w:pPr>
        <w:spacing w:line="240" w:lineRule="auto"/>
        <w:jc w:val="center"/>
        <w:rPr>
          <w:rFonts w:cstheme="minorHAnsi"/>
          <w:b/>
          <w:noProof/>
          <w:sz w:val="32"/>
          <w:szCs w:val="32"/>
          <w:lang w:val="bs-Latn-BA" w:eastAsia="bs-Latn-BA"/>
        </w:rPr>
      </w:pPr>
      <w:r w:rsidRPr="00A35A8B">
        <w:rPr>
          <w:rFonts w:cstheme="minorHAnsi"/>
          <w:b/>
          <w:noProof/>
          <w:sz w:val="32"/>
          <w:szCs w:val="32"/>
          <w:lang w:val="bs-Latn-BA" w:eastAsia="bs-Latn-BA"/>
        </w:rPr>
        <w:t>о</w:t>
      </w:r>
      <w:r w:rsidR="00EF6F4D" w:rsidRPr="00A35A8B">
        <w:rPr>
          <w:rFonts w:cstheme="minorHAnsi"/>
          <w:b/>
          <w:noProof/>
          <w:sz w:val="32"/>
          <w:szCs w:val="32"/>
          <w:lang w:val="bs-Latn-BA" w:eastAsia="bs-Latn-BA"/>
        </w:rPr>
        <w:t xml:space="preserve"> </w:t>
      </w:r>
      <w:r w:rsidRPr="00A35A8B">
        <w:rPr>
          <w:rFonts w:cstheme="minorHAnsi"/>
          <w:b/>
          <w:noProof/>
          <w:sz w:val="32"/>
          <w:szCs w:val="32"/>
          <w:lang w:val="bs-Latn-BA" w:eastAsia="bs-Latn-BA"/>
        </w:rPr>
        <w:t>стању</w:t>
      </w:r>
      <w:r w:rsidR="00EF6F4D" w:rsidRPr="00A35A8B">
        <w:rPr>
          <w:rFonts w:cstheme="minorHAnsi"/>
          <w:b/>
          <w:noProof/>
          <w:sz w:val="32"/>
          <w:szCs w:val="32"/>
          <w:lang w:val="bs-Latn-BA" w:eastAsia="bs-Latn-BA"/>
        </w:rPr>
        <w:t xml:space="preserve"> </w:t>
      </w:r>
      <w:r w:rsidRPr="00A35A8B">
        <w:rPr>
          <w:rFonts w:cstheme="minorHAnsi"/>
          <w:b/>
          <w:noProof/>
          <w:sz w:val="32"/>
          <w:szCs w:val="32"/>
          <w:lang w:val="bs-Latn-BA" w:eastAsia="bs-Latn-BA"/>
        </w:rPr>
        <w:t>радијацијске</w:t>
      </w:r>
      <w:r w:rsidR="00EF6F4D" w:rsidRPr="00A35A8B">
        <w:rPr>
          <w:rFonts w:cstheme="minorHAnsi"/>
          <w:b/>
          <w:noProof/>
          <w:sz w:val="32"/>
          <w:szCs w:val="32"/>
          <w:lang w:val="bs-Latn-BA" w:eastAsia="bs-Latn-BA"/>
        </w:rPr>
        <w:t xml:space="preserve"> </w:t>
      </w:r>
      <w:r w:rsidRPr="00A35A8B">
        <w:rPr>
          <w:rFonts w:cstheme="minorHAnsi"/>
          <w:b/>
          <w:noProof/>
          <w:sz w:val="32"/>
          <w:szCs w:val="32"/>
          <w:lang w:val="bs-Latn-BA" w:eastAsia="bs-Latn-BA"/>
        </w:rPr>
        <w:t>и</w:t>
      </w:r>
      <w:r w:rsidR="00EF6F4D" w:rsidRPr="00A35A8B">
        <w:rPr>
          <w:rFonts w:cstheme="minorHAnsi"/>
          <w:b/>
          <w:noProof/>
          <w:sz w:val="32"/>
          <w:szCs w:val="32"/>
          <w:lang w:val="bs-Latn-BA" w:eastAsia="bs-Latn-BA"/>
        </w:rPr>
        <w:t xml:space="preserve"> </w:t>
      </w:r>
      <w:r w:rsidRPr="00A35A8B">
        <w:rPr>
          <w:rFonts w:cstheme="minorHAnsi"/>
          <w:b/>
          <w:noProof/>
          <w:sz w:val="32"/>
          <w:szCs w:val="32"/>
          <w:lang w:val="bs-Latn-BA" w:eastAsia="bs-Latn-BA"/>
        </w:rPr>
        <w:t>нуклеарне</w:t>
      </w:r>
      <w:r w:rsidR="00EF6F4D" w:rsidRPr="00A35A8B">
        <w:rPr>
          <w:rFonts w:cstheme="minorHAnsi"/>
          <w:b/>
          <w:noProof/>
          <w:sz w:val="32"/>
          <w:szCs w:val="32"/>
          <w:lang w:val="bs-Latn-BA" w:eastAsia="bs-Latn-BA"/>
        </w:rPr>
        <w:t xml:space="preserve"> </w:t>
      </w:r>
      <w:r w:rsidRPr="00A35A8B">
        <w:rPr>
          <w:rFonts w:cstheme="minorHAnsi"/>
          <w:b/>
          <w:noProof/>
          <w:sz w:val="32"/>
          <w:szCs w:val="32"/>
          <w:lang w:val="bs-Latn-BA" w:eastAsia="bs-Latn-BA"/>
        </w:rPr>
        <w:t>сигурности</w:t>
      </w:r>
    </w:p>
    <w:p w:rsidR="00B4575F" w:rsidRPr="00A35A8B" w:rsidRDefault="00991773" w:rsidP="00CB1594">
      <w:pPr>
        <w:spacing w:line="240" w:lineRule="auto"/>
        <w:jc w:val="center"/>
        <w:rPr>
          <w:rFonts w:cstheme="minorHAnsi"/>
          <w:b/>
          <w:noProof/>
          <w:sz w:val="32"/>
          <w:szCs w:val="32"/>
          <w:lang w:val="bs-Latn-BA"/>
        </w:rPr>
      </w:pPr>
      <w:r w:rsidRPr="00A35A8B">
        <w:rPr>
          <w:rFonts w:cstheme="minorHAnsi"/>
          <w:b/>
          <w:noProof/>
          <w:sz w:val="32"/>
          <w:szCs w:val="32"/>
          <w:lang w:val="bs-Latn-BA" w:eastAsia="bs-Latn-BA"/>
        </w:rPr>
        <w:t>у</w:t>
      </w:r>
      <w:r w:rsidR="00EF6F4D" w:rsidRPr="00A35A8B">
        <w:rPr>
          <w:rFonts w:cstheme="minorHAnsi"/>
          <w:b/>
          <w:noProof/>
          <w:sz w:val="32"/>
          <w:szCs w:val="32"/>
          <w:lang w:val="bs-Latn-BA" w:eastAsia="bs-Latn-BA"/>
        </w:rPr>
        <w:t xml:space="preserve"> </w:t>
      </w:r>
      <w:r w:rsidRPr="00A35A8B">
        <w:rPr>
          <w:rFonts w:cstheme="minorHAnsi"/>
          <w:b/>
          <w:noProof/>
          <w:sz w:val="32"/>
          <w:szCs w:val="32"/>
          <w:lang w:val="bs-Latn-BA" w:eastAsia="bs-Latn-BA"/>
        </w:rPr>
        <w:t>Босни</w:t>
      </w:r>
      <w:r w:rsidR="00EF6F4D" w:rsidRPr="00A35A8B">
        <w:rPr>
          <w:rFonts w:cstheme="minorHAnsi"/>
          <w:b/>
          <w:noProof/>
          <w:sz w:val="32"/>
          <w:szCs w:val="32"/>
          <w:lang w:val="bs-Latn-BA" w:eastAsia="bs-Latn-BA"/>
        </w:rPr>
        <w:t xml:space="preserve"> </w:t>
      </w:r>
      <w:r w:rsidRPr="00A35A8B">
        <w:rPr>
          <w:rFonts w:cstheme="minorHAnsi"/>
          <w:b/>
          <w:noProof/>
          <w:sz w:val="32"/>
          <w:szCs w:val="32"/>
          <w:lang w:val="bs-Latn-BA" w:eastAsia="bs-Latn-BA"/>
        </w:rPr>
        <w:t>и</w:t>
      </w:r>
      <w:r w:rsidR="00EF6F4D" w:rsidRPr="00A35A8B">
        <w:rPr>
          <w:rFonts w:cstheme="minorHAnsi"/>
          <w:b/>
          <w:noProof/>
          <w:sz w:val="32"/>
          <w:szCs w:val="32"/>
          <w:lang w:val="bs-Latn-BA" w:eastAsia="bs-Latn-BA"/>
        </w:rPr>
        <w:t xml:space="preserve"> </w:t>
      </w:r>
      <w:r w:rsidRPr="00A35A8B">
        <w:rPr>
          <w:rFonts w:cstheme="minorHAnsi"/>
          <w:b/>
          <w:noProof/>
          <w:sz w:val="32"/>
          <w:szCs w:val="32"/>
          <w:lang w:val="bs-Latn-BA" w:eastAsia="bs-Latn-BA"/>
        </w:rPr>
        <w:t>Херцеговини</w:t>
      </w:r>
    </w:p>
    <w:p w:rsidR="00B4575F" w:rsidRPr="00A35A8B" w:rsidRDefault="00B4575F" w:rsidP="00CB1594">
      <w:pPr>
        <w:spacing w:line="240" w:lineRule="auto"/>
        <w:rPr>
          <w:rFonts w:cstheme="minorHAnsi"/>
          <w:noProof/>
          <w:szCs w:val="24"/>
          <w:lang w:val="bs-Latn-BA"/>
        </w:rPr>
      </w:pPr>
    </w:p>
    <w:p w:rsidR="00B4575F" w:rsidRPr="00A35A8B" w:rsidRDefault="00B4575F" w:rsidP="00CB1594">
      <w:pPr>
        <w:spacing w:line="240" w:lineRule="auto"/>
        <w:rPr>
          <w:rFonts w:cstheme="minorHAnsi"/>
          <w:noProof/>
          <w:szCs w:val="24"/>
          <w:lang w:val="bs-Latn-BA"/>
        </w:rPr>
      </w:pPr>
    </w:p>
    <w:p w:rsidR="00B4575F" w:rsidRPr="00A35A8B" w:rsidRDefault="00B4575F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B4575F" w:rsidRPr="00A35A8B" w:rsidRDefault="00B4575F" w:rsidP="006E4B52">
      <w:pPr>
        <w:spacing w:line="240" w:lineRule="auto"/>
        <w:jc w:val="center"/>
        <w:rPr>
          <w:rFonts w:cstheme="minorHAnsi"/>
          <w:noProof/>
          <w:color w:val="FF0000"/>
          <w:szCs w:val="24"/>
          <w:lang w:val="bs-Latn-BA"/>
        </w:rPr>
      </w:pPr>
    </w:p>
    <w:p w:rsidR="00B4575F" w:rsidRPr="00A35A8B" w:rsidRDefault="00B4575F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58625D" w:rsidRPr="00A35A8B" w:rsidRDefault="0058625D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58625D" w:rsidRPr="00A35A8B" w:rsidRDefault="0058625D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58625D" w:rsidRPr="00A35A8B" w:rsidRDefault="0058625D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58625D" w:rsidRPr="00A35A8B" w:rsidRDefault="0058625D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58625D" w:rsidRPr="00A35A8B" w:rsidRDefault="0058625D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FF72D7" w:rsidRPr="00A35A8B" w:rsidRDefault="00FF72D7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FF72D7" w:rsidRPr="00A35A8B" w:rsidRDefault="00FF72D7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FF72D7" w:rsidRPr="00A35A8B" w:rsidRDefault="00FF72D7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D14391" w:rsidRPr="00A35A8B" w:rsidRDefault="00D14391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D14391" w:rsidRPr="00A35A8B" w:rsidRDefault="00D14391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D14391" w:rsidRPr="00A35A8B" w:rsidRDefault="00D14391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D14391" w:rsidRPr="00A35A8B" w:rsidRDefault="00D14391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D14391" w:rsidRPr="00A35A8B" w:rsidRDefault="00D14391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D14391" w:rsidRPr="00A35A8B" w:rsidRDefault="00D14391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FF72D7" w:rsidRPr="00A35A8B" w:rsidRDefault="00FF72D7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5277E2" w:rsidRPr="00A35A8B" w:rsidRDefault="005277E2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FF72D7" w:rsidRPr="00A35A8B" w:rsidRDefault="00FF72D7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3317F5" w:rsidRPr="00A35A8B" w:rsidRDefault="003317F5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EF6F4D" w:rsidRPr="00A35A8B" w:rsidRDefault="00EF6F4D" w:rsidP="00CB1594">
      <w:pPr>
        <w:spacing w:line="240" w:lineRule="auto"/>
        <w:rPr>
          <w:rFonts w:cstheme="minorHAnsi"/>
          <w:noProof/>
          <w:color w:val="FF0000"/>
          <w:szCs w:val="24"/>
          <w:lang w:val="bs-Latn-BA"/>
        </w:rPr>
      </w:pPr>
    </w:p>
    <w:p w:rsidR="005277E2" w:rsidRPr="00A35A8B" w:rsidRDefault="005277E2" w:rsidP="00CB1594">
      <w:pPr>
        <w:spacing w:line="240" w:lineRule="auto"/>
        <w:jc w:val="center"/>
        <w:rPr>
          <w:rFonts w:cstheme="minorHAnsi"/>
          <w:noProof/>
          <w:szCs w:val="24"/>
          <w:lang w:val="bs-Latn-BA"/>
        </w:rPr>
      </w:pPr>
    </w:p>
    <w:p w:rsidR="00FF72D7" w:rsidRPr="00A35A8B" w:rsidRDefault="00991773" w:rsidP="00CB1594">
      <w:pPr>
        <w:spacing w:line="240" w:lineRule="auto"/>
        <w:jc w:val="center"/>
        <w:rPr>
          <w:rFonts w:cstheme="minorHAnsi"/>
          <w:noProof/>
          <w:szCs w:val="24"/>
          <w:lang w:val="bs-Latn-BA"/>
        </w:rPr>
      </w:pPr>
      <w:r w:rsidRPr="00A35A8B">
        <w:rPr>
          <w:rFonts w:cstheme="minorHAnsi"/>
          <w:noProof/>
          <w:szCs w:val="24"/>
          <w:lang w:val="bs-Latn-BA"/>
        </w:rPr>
        <w:t>Сарајево</w:t>
      </w:r>
      <w:r w:rsidR="00FF72D7" w:rsidRPr="00A35A8B">
        <w:rPr>
          <w:rFonts w:cstheme="minorHAnsi"/>
          <w:noProof/>
          <w:szCs w:val="24"/>
          <w:lang w:val="bs-Latn-BA"/>
        </w:rPr>
        <w:t xml:space="preserve">, </w:t>
      </w:r>
      <w:r w:rsidRPr="00A35A8B">
        <w:rPr>
          <w:rFonts w:cstheme="minorHAnsi"/>
          <w:noProof/>
          <w:szCs w:val="24"/>
          <w:lang w:val="bs-Latn-BA"/>
        </w:rPr>
        <w:t>јуни</w:t>
      </w:r>
      <w:r w:rsidR="00623E09" w:rsidRPr="00A35A8B">
        <w:rPr>
          <w:rFonts w:cstheme="minorHAnsi"/>
          <w:noProof/>
          <w:szCs w:val="24"/>
          <w:lang w:val="bs-Latn-BA"/>
        </w:rPr>
        <w:t xml:space="preserve"> </w:t>
      </w:r>
      <w:r w:rsidR="007E691D" w:rsidRPr="00A35A8B">
        <w:rPr>
          <w:rFonts w:cstheme="minorHAnsi"/>
          <w:noProof/>
          <w:szCs w:val="24"/>
          <w:lang w:val="bs-Latn-BA"/>
        </w:rPr>
        <w:t>201</w:t>
      </w:r>
      <w:r w:rsidR="00E005FD" w:rsidRPr="00A35A8B">
        <w:rPr>
          <w:rFonts w:cstheme="minorHAnsi"/>
          <w:noProof/>
          <w:szCs w:val="24"/>
          <w:lang w:val="bs-Latn-BA"/>
        </w:rPr>
        <w:t>8</w:t>
      </w:r>
      <w:r w:rsidR="00FF72D7" w:rsidRPr="00A35A8B">
        <w:rPr>
          <w:rFonts w:cstheme="minorHAnsi"/>
          <w:noProof/>
          <w:szCs w:val="24"/>
          <w:lang w:val="bs-Latn-BA"/>
        </w:rPr>
        <w:t xml:space="preserve">. </w:t>
      </w:r>
      <w:r w:rsidRPr="00A35A8B">
        <w:rPr>
          <w:rFonts w:cstheme="minorHAnsi"/>
          <w:noProof/>
          <w:szCs w:val="24"/>
          <w:lang w:val="bs-Latn-BA"/>
        </w:rPr>
        <w:t>године</w:t>
      </w:r>
    </w:p>
    <w:p w:rsidR="0058625D" w:rsidRPr="00A35A8B" w:rsidRDefault="00991773" w:rsidP="00045125">
      <w:pPr>
        <w:spacing w:line="240" w:lineRule="auto"/>
        <w:jc w:val="center"/>
        <w:rPr>
          <w:rFonts w:ascii="Times New Roman" w:hAnsi="Times New Roman"/>
          <w:b/>
          <w:noProof/>
          <w:sz w:val="28"/>
          <w:szCs w:val="28"/>
          <w:lang w:val="bs-Latn-BA"/>
        </w:rPr>
      </w:pPr>
      <w:r w:rsidRPr="00A35A8B">
        <w:rPr>
          <w:rFonts w:ascii="Times New Roman" w:hAnsi="Times New Roman"/>
          <w:b/>
          <w:noProof/>
          <w:sz w:val="28"/>
          <w:szCs w:val="28"/>
          <w:lang w:val="bs-Latn-BA"/>
        </w:rPr>
        <w:lastRenderedPageBreak/>
        <w:t>Садржај</w:t>
      </w:r>
    </w:p>
    <w:sdt>
      <w:sdtPr>
        <w:rPr>
          <w:rStyle w:val="Hyperlink"/>
          <w:rFonts w:ascii="Times New Roman" w:hAnsi="Times New Roman"/>
          <w:noProof w:val="0"/>
          <w:color w:val="FF0000"/>
          <w:lang w:val="bs-Latn-BA"/>
        </w:rPr>
        <w:id w:val="-1058929490"/>
        <w:docPartObj>
          <w:docPartGallery w:val="Table of Contents"/>
          <w:docPartUnique/>
        </w:docPartObj>
      </w:sdtPr>
      <w:sdtEndPr>
        <w:rPr>
          <w:rStyle w:val="DefaultParagraphFont"/>
          <w:szCs w:val="24"/>
          <w:u w:val="none"/>
        </w:rPr>
      </w:sdtEndPr>
      <w:sdtContent>
        <w:p w:rsidR="00317BC6" w:rsidRPr="00A35A8B" w:rsidRDefault="00317BC6" w:rsidP="002E34A1">
          <w:pPr>
            <w:pStyle w:val="TOC1"/>
            <w:rPr>
              <w:rStyle w:val="Hyperlink"/>
              <w:rFonts w:ascii="Times New Roman" w:hAnsi="Times New Roman"/>
              <w:color w:val="FF0000"/>
              <w:u w:val="none"/>
              <w:lang w:val="bs-Latn-BA"/>
            </w:rPr>
          </w:pPr>
        </w:p>
        <w:p w:rsidR="00584DEE" w:rsidRDefault="00555B76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r w:rsidRPr="00A35A8B">
            <w:rPr>
              <w:rFonts w:ascii="Times New Roman" w:hAnsi="Times New Roman"/>
              <w:color w:val="FF0000"/>
              <w:szCs w:val="24"/>
              <w:lang w:val="bs-Latn-BA"/>
            </w:rPr>
            <w:fldChar w:fldCharType="begin"/>
          </w:r>
          <w:r w:rsidR="00317BC6" w:rsidRPr="00A35A8B">
            <w:rPr>
              <w:rFonts w:ascii="Times New Roman" w:hAnsi="Times New Roman"/>
              <w:color w:val="FF0000"/>
              <w:szCs w:val="24"/>
              <w:lang w:val="bs-Latn-BA"/>
            </w:rPr>
            <w:instrText xml:space="preserve"> TOC \o "1-3" \h \z \u </w:instrText>
          </w:r>
          <w:r w:rsidRPr="00A35A8B">
            <w:rPr>
              <w:rFonts w:ascii="Times New Roman" w:hAnsi="Times New Roman"/>
              <w:color w:val="FF0000"/>
              <w:szCs w:val="24"/>
              <w:lang w:val="bs-Latn-BA"/>
            </w:rPr>
            <w:fldChar w:fldCharType="separate"/>
          </w:r>
          <w:hyperlink w:anchor="_Toc519510648" w:history="1">
            <w:r w:rsidR="00584DEE" w:rsidRPr="00FE1DB6">
              <w:rPr>
                <w:rStyle w:val="Hyperlink"/>
              </w:rPr>
              <w:t>1</w:t>
            </w:r>
            <w:r w:rsidR="00584DEE">
              <w:rPr>
                <w:rFonts w:eastAsiaTheme="minorEastAsia" w:cstheme="minorBidi"/>
                <w:sz w:val="22"/>
                <w:lang w:val="en-US"/>
              </w:rPr>
              <w:tab/>
            </w:r>
            <w:r w:rsidR="00584DEE" w:rsidRPr="00FE1DB6">
              <w:rPr>
                <w:rStyle w:val="Hyperlink"/>
              </w:rPr>
              <w:t>УВОД</w:t>
            </w:r>
            <w:r w:rsidR="00584DEE">
              <w:rPr>
                <w:webHidden/>
              </w:rPr>
              <w:tab/>
            </w:r>
            <w:r w:rsidR="00584DEE">
              <w:rPr>
                <w:webHidden/>
              </w:rPr>
              <w:fldChar w:fldCharType="begin"/>
            </w:r>
            <w:r w:rsidR="00584DEE">
              <w:rPr>
                <w:webHidden/>
              </w:rPr>
              <w:instrText xml:space="preserve"> PAGEREF _Toc519510648 \h </w:instrText>
            </w:r>
            <w:r w:rsidR="00584DEE">
              <w:rPr>
                <w:webHidden/>
              </w:rPr>
            </w:r>
            <w:r w:rsidR="00584DEE">
              <w:rPr>
                <w:webHidden/>
              </w:rPr>
              <w:fldChar w:fldCharType="separate"/>
            </w:r>
            <w:r w:rsidR="00584DEE">
              <w:rPr>
                <w:webHidden/>
              </w:rPr>
              <w:t>4</w:t>
            </w:r>
            <w:r w:rsidR="00584DEE">
              <w:rPr>
                <w:webHidden/>
              </w:rPr>
              <w:fldChar w:fldCharType="end"/>
            </w:r>
          </w:hyperlink>
        </w:p>
        <w:p w:rsidR="00584DEE" w:rsidRDefault="003F2EC7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519510649" w:history="1">
            <w:r w:rsidR="00584DEE" w:rsidRPr="00FE1DB6">
              <w:rPr>
                <w:rStyle w:val="Hyperlink"/>
              </w:rPr>
              <w:t>2</w:t>
            </w:r>
            <w:r w:rsidR="00584DEE">
              <w:rPr>
                <w:rFonts w:eastAsiaTheme="minorEastAsia" w:cstheme="minorBidi"/>
                <w:sz w:val="22"/>
                <w:lang w:val="en-US"/>
              </w:rPr>
              <w:tab/>
            </w:r>
            <w:r w:rsidR="00584DEE" w:rsidRPr="00FE1DB6">
              <w:rPr>
                <w:rStyle w:val="Hyperlink"/>
              </w:rPr>
              <w:t>РАД АГЕНЦИЈЕ</w:t>
            </w:r>
            <w:r w:rsidR="00584DEE">
              <w:rPr>
                <w:webHidden/>
              </w:rPr>
              <w:tab/>
            </w:r>
            <w:r w:rsidR="00584DEE">
              <w:rPr>
                <w:webHidden/>
              </w:rPr>
              <w:fldChar w:fldCharType="begin"/>
            </w:r>
            <w:r w:rsidR="00584DEE">
              <w:rPr>
                <w:webHidden/>
              </w:rPr>
              <w:instrText xml:space="preserve"> PAGEREF _Toc519510649 \h </w:instrText>
            </w:r>
            <w:r w:rsidR="00584DEE">
              <w:rPr>
                <w:webHidden/>
              </w:rPr>
            </w:r>
            <w:r w:rsidR="00584DEE">
              <w:rPr>
                <w:webHidden/>
              </w:rPr>
              <w:fldChar w:fldCharType="separate"/>
            </w:r>
            <w:r w:rsidR="00584DEE">
              <w:rPr>
                <w:webHidden/>
              </w:rPr>
              <w:t>7</w:t>
            </w:r>
            <w:r w:rsidR="00584DEE">
              <w:rPr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656" w:history="1">
            <w:r w:rsidR="00584DEE" w:rsidRPr="00FE1DB6">
              <w:rPr>
                <w:rStyle w:val="Hyperlink"/>
                <w:noProof/>
              </w:rPr>
              <w:t>2.1.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</w:rPr>
              <w:t>Нормативне активности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_Toc519510656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7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657" w:history="1">
            <w:r w:rsidR="00584DEE" w:rsidRPr="00FE1DB6">
              <w:rPr>
                <w:rStyle w:val="Hyperlink"/>
                <w:noProof/>
              </w:rPr>
              <w:t>2.2.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</w:rPr>
              <w:t>Регистар извора зрачења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_Toc519510657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7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3"/>
            <w:tabs>
              <w:tab w:val="left" w:pos="1320"/>
              <w:tab w:val="right" w:leader="dot" w:pos="9017"/>
            </w:tabs>
            <w:rPr>
              <w:noProof/>
              <w:lang w:eastAsia="en-US"/>
            </w:rPr>
          </w:pPr>
          <w:hyperlink w:anchor="_Toc519510658" w:history="1">
            <w:r w:rsidR="00584DEE" w:rsidRPr="00FE1DB6">
              <w:rPr>
                <w:rStyle w:val="Hyperlink"/>
                <w:rFonts w:cstheme="minorHAnsi"/>
                <w:i/>
                <w:noProof/>
                <w:lang w:val="bs-Latn-BA" w:eastAsia="bs-Latn-BA"/>
              </w:rPr>
              <w:t>2.2.1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rFonts w:cstheme="minorHAnsi"/>
                <w:i/>
                <w:noProof/>
                <w:lang w:val="bs-Latn-BA" w:eastAsia="bs-Latn-BA"/>
              </w:rPr>
              <w:t>Уређаји који производе зрачење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_Toc519510658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8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3"/>
            <w:tabs>
              <w:tab w:val="left" w:pos="1320"/>
              <w:tab w:val="right" w:leader="dot" w:pos="9017"/>
            </w:tabs>
            <w:rPr>
              <w:noProof/>
              <w:lang w:eastAsia="en-US"/>
            </w:rPr>
          </w:pPr>
          <w:hyperlink w:anchor="_Toc519510659" w:history="1">
            <w:r w:rsidR="00584DEE" w:rsidRPr="00FE1DB6">
              <w:rPr>
                <w:rStyle w:val="Hyperlink"/>
                <w:rFonts w:cstheme="minorHAnsi"/>
                <w:i/>
                <w:noProof/>
                <w:lang w:val="bs-Latn-BA" w:eastAsia="bs-Latn-BA"/>
              </w:rPr>
              <w:t>2.2.2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rFonts w:cstheme="minorHAnsi"/>
                <w:i/>
                <w:noProof/>
                <w:lang w:val="bs-Latn-BA" w:eastAsia="bs-Latn-BA"/>
              </w:rPr>
              <w:t>Затворени радиоактивни извори и уређаји који садрже затворене изворе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_Toc519510659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8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660" w:history="1">
            <w:r w:rsidR="00584DEE" w:rsidRPr="00FE1DB6">
              <w:rPr>
                <w:rStyle w:val="Hyperlink"/>
                <w:noProof/>
              </w:rPr>
              <w:t>2.3.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</w:rPr>
              <w:t>Ауторизација дјелатности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_Toc519510660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9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661" w:history="1">
            <w:r w:rsidR="00584DEE" w:rsidRPr="00FE1DB6">
              <w:rPr>
                <w:rStyle w:val="Hyperlink"/>
                <w:noProof/>
              </w:rPr>
              <w:t>2.4.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</w:rPr>
              <w:t>Инспекцијски надзор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_Toc519510661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14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662" w:history="1">
            <w:r w:rsidR="00584DEE" w:rsidRPr="00FE1DB6">
              <w:rPr>
                <w:rStyle w:val="Hyperlink"/>
                <w:noProof/>
              </w:rPr>
              <w:t>2.5.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</w:rPr>
              <w:t>Информациони системи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_Toc519510662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20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663" w:history="1">
            <w:r w:rsidR="00584DEE" w:rsidRPr="00FE1DB6">
              <w:rPr>
                <w:rStyle w:val="Hyperlink"/>
                <w:noProof/>
              </w:rPr>
              <w:t>2.6.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</w:rPr>
              <w:t>Људски и материјални ресурси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_Toc519510663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21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519510664" w:history="1">
            <w:r w:rsidR="00584DEE" w:rsidRPr="00FE1DB6">
              <w:rPr>
                <w:rStyle w:val="Hyperlink"/>
              </w:rPr>
              <w:t>3</w:t>
            </w:r>
            <w:r w:rsidR="00584DEE">
              <w:rPr>
                <w:rFonts w:eastAsiaTheme="minorEastAsia" w:cstheme="minorBidi"/>
                <w:sz w:val="22"/>
                <w:lang w:val="en-US"/>
              </w:rPr>
              <w:tab/>
            </w:r>
            <w:r w:rsidR="00584DEE" w:rsidRPr="00FE1DB6">
              <w:rPr>
                <w:rStyle w:val="Hyperlink"/>
              </w:rPr>
              <w:t>АКТИВНОСТИ АУТОРИЗОВАНИХ ТЕХНИЧКИХ СЕРВИСА У ВЕЗИ СА ЗАШТИТОМ ПРОФЕСИОНАЛНО ИЗЛОЖЕНИХ ЛИЦА ОД ЈОНИЗУЈУЋЕГ ЗРАЧЕЊА</w:t>
            </w:r>
            <w:r w:rsidR="00584DEE">
              <w:rPr>
                <w:webHidden/>
              </w:rPr>
              <w:tab/>
            </w:r>
            <w:r w:rsidR="00584DEE">
              <w:rPr>
                <w:webHidden/>
              </w:rPr>
              <w:fldChar w:fldCharType="begin"/>
            </w:r>
            <w:r w:rsidR="00584DEE">
              <w:rPr>
                <w:webHidden/>
              </w:rPr>
              <w:instrText xml:space="preserve"> PAGEREF _Toc519510664 \h </w:instrText>
            </w:r>
            <w:r w:rsidR="00584DEE">
              <w:rPr>
                <w:webHidden/>
              </w:rPr>
            </w:r>
            <w:r w:rsidR="00584DEE">
              <w:rPr>
                <w:webHidden/>
              </w:rPr>
              <w:fldChar w:fldCharType="separate"/>
            </w:r>
            <w:r w:rsidR="00584DEE">
              <w:rPr>
                <w:webHidden/>
              </w:rPr>
              <w:t>25</w:t>
            </w:r>
            <w:r w:rsidR="00584DEE">
              <w:rPr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668" w:history="1">
            <w:r w:rsidR="00584DEE" w:rsidRPr="00FE1DB6">
              <w:rPr>
                <w:rStyle w:val="Hyperlink"/>
                <w:noProof/>
              </w:rPr>
              <w:t>3.1.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</w:rPr>
              <w:t>Персонална дозиметријска контрола лица професионално изложених зрачењу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_Toc519510668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25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3"/>
            <w:tabs>
              <w:tab w:val="right" w:leader="dot" w:pos="9017"/>
            </w:tabs>
            <w:rPr>
              <w:noProof/>
              <w:lang w:eastAsia="en-US"/>
            </w:rPr>
          </w:pPr>
          <w:hyperlink w:anchor="_Toc519510669" w:history="1">
            <w:r w:rsidR="00584DEE" w:rsidRPr="00FE1DB6">
              <w:rPr>
                <w:rStyle w:val="Hyperlink"/>
                <w:noProof/>
              </w:rPr>
              <w:t>3.1.1.  Завод за јавно здравство Федерације БиХ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_Toc519510669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26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3"/>
            <w:tabs>
              <w:tab w:val="right" w:leader="dot" w:pos="9017"/>
            </w:tabs>
            <w:rPr>
              <w:noProof/>
              <w:lang w:eastAsia="en-US"/>
            </w:rPr>
          </w:pPr>
          <w:hyperlink w:anchor="_Toc519510670" w:history="1">
            <w:r w:rsidR="00584DEE" w:rsidRPr="00FE1DB6">
              <w:rPr>
                <w:rStyle w:val="Hyperlink"/>
                <w:noProof/>
              </w:rPr>
              <w:t>3.1.2.  Институт за јавно здравство Републике Српске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_Toc519510670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27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3"/>
            <w:tabs>
              <w:tab w:val="right" w:leader="dot" w:pos="9017"/>
            </w:tabs>
            <w:rPr>
              <w:noProof/>
              <w:lang w:eastAsia="en-US"/>
            </w:rPr>
          </w:pPr>
          <w:hyperlink w:anchor="_Toc519510671" w:history="1">
            <w:r w:rsidR="00584DEE" w:rsidRPr="00FE1DB6">
              <w:rPr>
                <w:rStyle w:val="Hyperlink"/>
                <w:noProof/>
              </w:rPr>
              <w:t>3.1.3.  Екотех д.о.о. Мостар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_Toc519510671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28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672" w:history="1">
            <w:r w:rsidR="00584DEE" w:rsidRPr="00FE1DB6">
              <w:rPr>
                <w:rStyle w:val="Hyperlink"/>
                <w:noProof/>
              </w:rPr>
              <w:t>3.2.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</w:rPr>
              <w:t>Здравствена контрола лица професионално изложених јонизујућем зрачењу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_Toc519510672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29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519510673" w:history="1">
            <w:r w:rsidR="00584DEE" w:rsidRPr="00FE1DB6">
              <w:rPr>
                <w:rStyle w:val="Hyperlink"/>
              </w:rPr>
              <w:t>4</w:t>
            </w:r>
            <w:r w:rsidR="00584DEE">
              <w:rPr>
                <w:rFonts w:eastAsiaTheme="minorEastAsia" w:cstheme="minorBidi"/>
                <w:sz w:val="22"/>
                <w:lang w:val="en-US"/>
              </w:rPr>
              <w:tab/>
            </w:r>
            <w:r w:rsidR="00584DEE" w:rsidRPr="00FE1DB6">
              <w:rPr>
                <w:rStyle w:val="Hyperlink"/>
              </w:rPr>
              <w:t>КОНТРОЛА ИЗВОРА ЗРАЧЕЊА У БИХ КОЈУ ВРШЕ ТЕХНИЧКИ СЕРВИСИ</w:t>
            </w:r>
            <w:r w:rsidR="00584DEE">
              <w:rPr>
                <w:webHidden/>
              </w:rPr>
              <w:tab/>
            </w:r>
            <w:r w:rsidR="00584DEE">
              <w:rPr>
                <w:webHidden/>
              </w:rPr>
              <w:fldChar w:fldCharType="begin"/>
            </w:r>
            <w:r w:rsidR="00584DEE">
              <w:rPr>
                <w:webHidden/>
              </w:rPr>
              <w:instrText xml:space="preserve"> PAGEREF _Toc519510673 \h </w:instrText>
            </w:r>
            <w:r w:rsidR="00584DEE">
              <w:rPr>
                <w:webHidden/>
              </w:rPr>
            </w:r>
            <w:r w:rsidR="00584DEE">
              <w:rPr>
                <w:webHidden/>
              </w:rPr>
              <w:fldChar w:fldCharType="separate"/>
            </w:r>
            <w:r w:rsidR="00584DEE">
              <w:rPr>
                <w:webHidden/>
              </w:rPr>
              <w:t>32</w:t>
            </w:r>
            <w:r w:rsidR="00584DEE">
              <w:rPr>
                <w:webHidden/>
              </w:rPr>
              <w:fldChar w:fldCharType="end"/>
            </w:r>
          </w:hyperlink>
        </w:p>
        <w:p w:rsidR="00584DEE" w:rsidRDefault="003F2EC7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519510674" w:history="1">
            <w:r w:rsidR="00584DEE" w:rsidRPr="00FE1DB6">
              <w:rPr>
                <w:rStyle w:val="Hyperlink"/>
                <w:lang w:val="sr-Cyrl-CS"/>
              </w:rPr>
              <w:t>5</w:t>
            </w:r>
            <w:r w:rsidR="00584DEE">
              <w:rPr>
                <w:rFonts w:eastAsiaTheme="minorEastAsia" w:cstheme="minorBidi"/>
                <w:sz w:val="22"/>
                <w:lang w:val="en-US"/>
              </w:rPr>
              <w:tab/>
            </w:r>
            <w:r w:rsidR="00584DEE" w:rsidRPr="00FE1DB6">
              <w:rPr>
                <w:rStyle w:val="Hyperlink"/>
                <w:lang w:val="sr-Cyrl-CS"/>
              </w:rPr>
              <w:t>ЗАШТИТА ОД ЈОНИЗУЈУЋЕГ ЗРАЧЕЊА У МЕДИЦИНИ</w:t>
            </w:r>
            <w:r w:rsidR="00584DEE">
              <w:rPr>
                <w:webHidden/>
              </w:rPr>
              <w:tab/>
            </w:r>
            <w:r w:rsidR="00584DEE">
              <w:rPr>
                <w:webHidden/>
              </w:rPr>
              <w:fldChar w:fldCharType="begin"/>
            </w:r>
            <w:r w:rsidR="00584DEE">
              <w:rPr>
                <w:webHidden/>
              </w:rPr>
              <w:instrText xml:space="preserve"> PAGEREF _Toc519510674 \h </w:instrText>
            </w:r>
            <w:r w:rsidR="00584DEE">
              <w:rPr>
                <w:webHidden/>
              </w:rPr>
            </w:r>
            <w:r w:rsidR="00584DEE">
              <w:rPr>
                <w:webHidden/>
              </w:rPr>
              <w:fldChar w:fldCharType="separate"/>
            </w:r>
            <w:r w:rsidR="00584DEE">
              <w:rPr>
                <w:webHidden/>
              </w:rPr>
              <w:t>37</w:t>
            </w:r>
            <w:r w:rsidR="00584DEE">
              <w:rPr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681" w:history="1">
            <w:r w:rsidR="00584DEE" w:rsidRPr="00FE1DB6">
              <w:rPr>
                <w:rStyle w:val="Hyperlink"/>
                <w:noProof/>
                <w:lang w:val="sr-Cyrl-CS"/>
              </w:rPr>
              <w:t>5.1.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Заштита професионално изложених лица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_Toc519510681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37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682" w:history="1">
            <w:r w:rsidR="00584DEE" w:rsidRPr="00FE1DB6">
              <w:rPr>
                <w:rStyle w:val="Hyperlink"/>
                <w:noProof/>
                <w:lang w:val="sr-Cyrl-CS"/>
              </w:rPr>
              <w:t>5.2.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Заштита лица која нису професионално изложена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_Toc519510682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38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683" w:history="1">
            <w:r w:rsidR="00584DEE" w:rsidRPr="00FE1DB6">
              <w:rPr>
                <w:rStyle w:val="Hyperlink"/>
                <w:noProof/>
                <w:lang w:val="sr-Cyrl-CS"/>
              </w:rPr>
              <w:t>5.3.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Служба за заштиту од зрачења и медицинску физику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_Toc519510683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39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519510684" w:history="1">
            <w:r w:rsidR="00584DEE" w:rsidRPr="00FE1DB6">
              <w:rPr>
                <w:rStyle w:val="Hyperlink"/>
                <w:lang w:val="sr-Cyrl-CS"/>
              </w:rPr>
              <w:t>6</w:t>
            </w:r>
            <w:r w:rsidR="00584DEE">
              <w:rPr>
                <w:rFonts w:eastAsiaTheme="minorEastAsia" w:cstheme="minorBidi"/>
                <w:sz w:val="22"/>
                <w:lang w:val="en-US"/>
              </w:rPr>
              <w:tab/>
            </w:r>
            <w:r w:rsidR="00584DEE" w:rsidRPr="00FE1DB6">
              <w:rPr>
                <w:rStyle w:val="Hyperlink"/>
                <w:lang w:val="sr-Cyrl-CS"/>
              </w:rPr>
              <w:t>ЗАШТИТА СТАНОВНИШТВА И ЖИВОТНЕ СРЕДИНЕ ОД ЗРАЧЕЊА</w:t>
            </w:r>
            <w:r w:rsidR="00584DEE">
              <w:rPr>
                <w:webHidden/>
              </w:rPr>
              <w:tab/>
            </w:r>
            <w:r w:rsidR="00584DEE">
              <w:rPr>
                <w:webHidden/>
              </w:rPr>
              <w:fldChar w:fldCharType="begin"/>
            </w:r>
            <w:r w:rsidR="00584DEE">
              <w:rPr>
                <w:webHidden/>
              </w:rPr>
              <w:instrText xml:space="preserve"> PAGEREF _Toc519510684 \h </w:instrText>
            </w:r>
            <w:r w:rsidR="00584DEE">
              <w:rPr>
                <w:webHidden/>
              </w:rPr>
            </w:r>
            <w:r w:rsidR="00584DEE">
              <w:rPr>
                <w:webHidden/>
              </w:rPr>
              <w:fldChar w:fldCharType="separate"/>
            </w:r>
            <w:r w:rsidR="00584DEE">
              <w:rPr>
                <w:webHidden/>
              </w:rPr>
              <w:t>40</w:t>
            </w:r>
            <w:r w:rsidR="00584DEE">
              <w:rPr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688" w:history="1">
            <w:r w:rsidR="00584DEE" w:rsidRPr="00FE1DB6">
              <w:rPr>
                <w:rStyle w:val="Hyperlink"/>
                <w:noProof/>
                <w:lang w:val="sr-Cyrl-CS"/>
              </w:rPr>
              <w:t>6.1.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Мониторинг радиоактивности у животној средини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_Toc519510688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41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689" w:history="1">
            <w:r w:rsidR="00584DEE" w:rsidRPr="00FE1DB6">
              <w:rPr>
                <w:rStyle w:val="Hyperlink"/>
                <w:noProof/>
                <w:lang w:val="sr-Cyrl-CS"/>
              </w:rPr>
              <w:t>6.2.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Аутоматски онлајн систем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_Toc519510689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42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519510690" w:history="1">
            <w:r w:rsidR="00584DEE" w:rsidRPr="00FE1DB6">
              <w:rPr>
                <w:rStyle w:val="Hyperlink"/>
                <w:lang w:val="sr-Cyrl-CS"/>
              </w:rPr>
              <w:t>7</w:t>
            </w:r>
            <w:r w:rsidR="00584DEE">
              <w:rPr>
                <w:rFonts w:eastAsiaTheme="minorEastAsia" w:cstheme="minorBidi"/>
                <w:sz w:val="22"/>
                <w:lang w:val="en-US"/>
              </w:rPr>
              <w:tab/>
            </w:r>
            <w:r w:rsidR="00584DEE" w:rsidRPr="00FE1DB6">
              <w:rPr>
                <w:rStyle w:val="Hyperlink"/>
                <w:lang w:val="sr-Cyrl-CS"/>
              </w:rPr>
              <w:t>УПРАВЉАЊЕ РАДИОАКТИВНИМ ОТПАДОМ</w:t>
            </w:r>
            <w:r w:rsidR="00584DEE">
              <w:rPr>
                <w:webHidden/>
              </w:rPr>
              <w:tab/>
            </w:r>
            <w:r w:rsidR="00584DEE">
              <w:rPr>
                <w:webHidden/>
              </w:rPr>
              <w:fldChar w:fldCharType="begin"/>
            </w:r>
            <w:r w:rsidR="00584DEE">
              <w:rPr>
                <w:webHidden/>
              </w:rPr>
              <w:instrText xml:space="preserve"> PAGEREF _Toc519510690 \h </w:instrText>
            </w:r>
            <w:r w:rsidR="00584DEE">
              <w:rPr>
                <w:webHidden/>
              </w:rPr>
            </w:r>
            <w:r w:rsidR="00584DEE">
              <w:rPr>
                <w:webHidden/>
              </w:rPr>
              <w:fldChar w:fldCharType="separate"/>
            </w:r>
            <w:r w:rsidR="00584DEE">
              <w:rPr>
                <w:webHidden/>
              </w:rPr>
              <w:t>44</w:t>
            </w:r>
            <w:r w:rsidR="00584DEE">
              <w:rPr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694" w:history="1">
            <w:r w:rsidR="00584DEE" w:rsidRPr="00FE1DB6">
              <w:rPr>
                <w:rStyle w:val="Hyperlink"/>
                <w:noProof/>
                <w:lang w:val="sr-Cyrl-CS"/>
              </w:rPr>
              <w:t>7.1.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Општи дио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_Toc519510694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44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695" w:history="1">
            <w:r w:rsidR="00584DEE" w:rsidRPr="00FE1DB6">
              <w:rPr>
                <w:rStyle w:val="Hyperlink"/>
                <w:noProof/>
                <w:lang w:val="sr-Cyrl-CS"/>
              </w:rPr>
              <w:t>7.2.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Складиштење радиоактивног отпада у БиХ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_Toc519510695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44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696" w:history="1">
            <w:r w:rsidR="00584DEE" w:rsidRPr="00FE1DB6">
              <w:rPr>
                <w:rStyle w:val="Hyperlink"/>
                <w:noProof/>
                <w:lang w:val="sr-Cyrl-CS"/>
              </w:rPr>
              <w:t>7.3.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Активности у БиХ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_Toc519510696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46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519510697" w:history="1">
            <w:r w:rsidR="00584DEE" w:rsidRPr="00FE1DB6">
              <w:rPr>
                <w:rStyle w:val="Hyperlink"/>
                <w:lang w:val="sr-Cyrl-CS"/>
              </w:rPr>
              <w:t>8</w:t>
            </w:r>
            <w:r w:rsidR="00584DEE">
              <w:rPr>
                <w:rFonts w:eastAsiaTheme="minorEastAsia" w:cstheme="minorBidi"/>
                <w:sz w:val="22"/>
                <w:lang w:val="en-US"/>
              </w:rPr>
              <w:tab/>
            </w:r>
            <w:r w:rsidR="00584DEE" w:rsidRPr="00FE1DB6">
              <w:rPr>
                <w:rStyle w:val="Hyperlink"/>
                <w:lang w:val="sr-Cyrl-CS"/>
              </w:rPr>
              <w:t>ИЗВОРИ НЕПОЗНАТОГ ВЛАСНИКА</w:t>
            </w:r>
            <w:r w:rsidR="00584DEE">
              <w:rPr>
                <w:webHidden/>
              </w:rPr>
              <w:tab/>
            </w:r>
            <w:r w:rsidR="00584DEE">
              <w:rPr>
                <w:webHidden/>
              </w:rPr>
              <w:fldChar w:fldCharType="begin"/>
            </w:r>
            <w:r w:rsidR="00584DEE">
              <w:rPr>
                <w:webHidden/>
              </w:rPr>
              <w:instrText xml:space="preserve"> PAGEREF _Toc519510697 \h </w:instrText>
            </w:r>
            <w:r w:rsidR="00584DEE">
              <w:rPr>
                <w:webHidden/>
              </w:rPr>
            </w:r>
            <w:r w:rsidR="00584DEE">
              <w:rPr>
                <w:webHidden/>
              </w:rPr>
              <w:fldChar w:fldCharType="separate"/>
            </w:r>
            <w:r w:rsidR="00584DEE">
              <w:rPr>
                <w:webHidden/>
              </w:rPr>
              <w:t>48</w:t>
            </w:r>
            <w:r w:rsidR="00584DEE">
              <w:rPr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701" w:history="1">
            <w:r w:rsidR="00584DEE" w:rsidRPr="00FE1DB6">
              <w:rPr>
                <w:rStyle w:val="Hyperlink"/>
                <w:noProof/>
                <w:lang w:val="sr-Cyrl-CS"/>
              </w:rPr>
              <w:t>8.1.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Инциденти са изворима непознатог власника у БиХ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_Toc519510701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48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702" w:history="1">
            <w:r w:rsidR="00584DEE" w:rsidRPr="00FE1DB6">
              <w:rPr>
                <w:rStyle w:val="Hyperlink"/>
                <w:noProof/>
                <w:lang w:val="sr-Cyrl-CS"/>
              </w:rPr>
              <w:t>8.2.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Поступци по откривању извора непознатог власника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_Toc519510702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48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703" w:history="1">
            <w:r w:rsidR="00584DEE" w:rsidRPr="00FE1DB6">
              <w:rPr>
                <w:rStyle w:val="Hyperlink"/>
                <w:noProof/>
                <w:lang w:val="sr-Cyrl-CS"/>
              </w:rPr>
              <w:t>8.3.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Међународне обавезе у вези с недозвољеним прометом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_Toc519510703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49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704" w:history="1">
            <w:r w:rsidR="00584DEE" w:rsidRPr="00FE1DB6">
              <w:rPr>
                <w:rStyle w:val="Hyperlink"/>
                <w:noProof/>
                <w:lang w:val="sr-Cyrl-CS"/>
              </w:rPr>
              <w:t>8.4.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Инциденти са нуклеарним и радиоактивним материјалима на граници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_Toc519510704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51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705" w:history="1">
            <w:r w:rsidR="00584DEE" w:rsidRPr="00FE1DB6">
              <w:rPr>
                <w:rStyle w:val="Hyperlink"/>
                <w:noProof/>
                <w:lang w:val="sr-Cyrl-CS"/>
              </w:rPr>
              <w:t>8.5.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Спречавање недозвољеног промета нуклеарних и радиоактивних материјала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_Toc519510705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51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519510706" w:history="1">
            <w:r w:rsidR="00584DEE" w:rsidRPr="00FE1DB6">
              <w:rPr>
                <w:rStyle w:val="Hyperlink"/>
                <w:lang w:val="sr-Cyrl-CS"/>
              </w:rPr>
              <w:t>9</w:t>
            </w:r>
            <w:r w:rsidR="00584DEE">
              <w:rPr>
                <w:rFonts w:eastAsiaTheme="minorEastAsia" w:cstheme="minorBidi"/>
                <w:sz w:val="22"/>
                <w:lang w:val="en-US"/>
              </w:rPr>
              <w:tab/>
            </w:r>
            <w:r w:rsidR="00584DEE" w:rsidRPr="00FE1DB6">
              <w:rPr>
                <w:rStyle w:val="Hyperlink"/>
                <w:lang w:val="sr-Cyrl-CS"/>
              </w:rPr>
              <w:t>ПРИПРЕМЉЕНОСТ И ОДГОВОР НА РАДИЈАЦИОНЕ ВАНРЕДНЕ ДОГАЂАЈЕ</w:t>
            </w:r>
            <w:r w:rsidR="00584DEE">
              <w:rPr>
                <w:webHidden/>
              </w:rPr>
              <w:tab/>
            </w:r>
            <w:r w:rsidR="00584DEE">
              <w:rPr>
                <w:webHidden/>
              </w:rPr>
              <w:fldChar w:fldCharType="begin"/>
            </w:r>
            <w:r w:rsidR="00584DEE">
              <w:rPr>
                <w:webHidden/>
              </w:rPr>
              <w:instrText xml:space="preserve"> PAGEREF _Toc519510706 \h </w:instrText>
            </w:r>
            <w:r w:rsidR="00584DEE">
              <w:rPr>
                <w:webHidden/>
              </w:rPr>
            </w:r>
            <w:r w:rsidR="00584DEE">
              <w:rPr>
                <w:webHidden/>
              </w:rPr>
              <w:fldChar w:fldCharType="separate"/>
            </w:r>
            <w:r w:rsidR="00584DEE">
              <w:rPr>
                <w:webHidden/>
              </w:rPr>
              <w:t>53</w:t>
            </w:r>
            <w:r w:rsidR="00584DEE">
              <w:rPr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710" w:history="1">
            <w:r w:rsidR="00584DEE" w:rsidRPr="00FE1DB6">
              <w:rPr>
                <w:rStyle w:val="Hyperlink"/>
                <w:noProof/>
                <w:lang w:val="sr-Cyrl-CS"/>
              </w:rPr>
              <w:t>9.1.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Државни акциони план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_Toc519510710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53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711" w:history="1">
            <w:r w:rsidR="00584DEE" w:rsidRPr="00FE1DB6">
              <w:rPr>
                <w:rStyle w:val="Hyperlink"/>
                <w:noProof/>
                <w:lang w:val="sr-Cyrl-CS"/>
              </w:rPr>
              <w:t>9.2.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Међународни правни инструменти у вези с радијационим ванредним  догађајима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_Toc519510711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54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880"/>
              <w:tab w:val="right" w:leader="dot" w:pos="9017"/>
            </w:tabs>
            <w:rPr>
              <w:noProof/>
              <w:lang w:eastAsia="en-US"/>
            </w:rPr>
          </w:pPr>
          <w:hyperlink w:anchor="_Toc519510712" w:history="1">
            <w:r w:rsidR="00584DEE" w:rsidRPr="00FE1DB6">
              <w:rPr>
                <w:rStyle w:val="Hyperlink"/>
                <w:noProof/>
                <w:lang w:val="sr-Cyrl-CS"/>
              </w:rPr>
              <w:t>9.3.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Активности у БиХ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_Toc519510712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55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519510713" w:history="1">
            <w:r w:rsidR="00584DEE" w:rsidRPr="00FE1DB6">
              <w:rPr>
                <w:rStyle w:val="Hyperlink"/>
                <w:lang w:val="sr-Cyrl-CS"/>
              </w:rPr>
              <w:t>10</w:t>
            </w:r>
            <w:r w:rsidR="00584DEE">
              <w:rPr>
                <w:rFonts w:eastAsiaTheme="minorEastAsia" w:cstheme="minorBidi"/>
                <w:sz w:val="22"/>
                <w:lang w:val="en-US"/>
              </w:rPr>
              <w:tab/>
            </w:r>
            <w:r w:rsidR="00584DEE" w:rsidRPr="00FE1DB6">
              <w:rPr>
                <w:rStyle w:val="Hyperlink"/>
                <w:lang w:val="sr-Cyrl-CS"/>
              </w:rPr>
              <w:t>АКТИВНОСТИ АГЕНЦИЈЕ ПО ПИТАЊУ ПОТЕНЦИЈАЛНОГ ОДЛАГАЊА РАДИОАКТИВНОГ И НУКЛЕАРНОГ ОТПАДА У БЛИЗИНИ ГРАНИЦЕ БиХ СА ХРВАТСКОМ НА ЛОКАЦИЈИ ТРГОВСКА ГОРА, ОПЋИНА ДВОР</w:t>
            </w:r>
            <w:r w:rsidR="00584DEE">
              <w:rPr>
                <w:webHidden/>
              </w:rPr>
              <w:tab/>
            </w:r>
            <w:r w:rsidR="00584DEE">
              <w:rPr>
                <w:webHidden/>
              </w:rPr>
              <w:fldChar w:fldCharType="begin"/>
            </w:r>
            <w:r w:rsidR="00584DEE">
              <w:rPr>
                <w:webHidden/>
              </w:rPr>
              <w:instrText xml:space="preserve"> PAGEREF _Toc519510713 \h </w:instrText>
            </w:r>
            <w:r w:rsidR="00584DEE">
              <w:rPr>
                <w:webHidden/>
              </w:rPr>
            </w:r>
            <w:r w:rsidR="00584DEE">
              <w:rPr>
                <w:webHidden/>
              </w:rPr>
              <w:fldChar w:fldCharType="separate"/>
            </w:r>
            <w:r w:rsidR="00584DEE">
              <w:rPr>
                <w:webHidden/>
              </w:rPr>
              <w:t>56</w:t>
            </w:r>
            <w:r w:rsidR="00584DEE">
              <w:rPr>
                <w:webHidden/>
              </w:rPr>
              <w:fldChar w:fldCharType="end"/>
            </w:r>
          </w:hyperlink>
        </w:p>
        <w:p w:rsidR="00584DEE" w:rsidRDefault="003F2EC7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519510714" w:history="1">
            <w:r w:rsidR="00584DEE" w:rsidRPr="00FE1DB6">
              <w:rPr>
                <w:rStyle w:val="Hyperlink"/>
                <w:lang w:val="sr-Cyrl-CS"/>
              </w:rPr>
              <w:t>11</w:t>
            </w:r>
            <w:r w:rsidR="00584DEE">
              <w:rPr>
                <w:rFonts w:eastAsiaTheme="minorEastAsia" w:cstheme="minorBidi"/>
                <w:sz w:val="22"/>
                <w:lang w:val="en-US"/>
              </w:rPr>
              <w:tab/>
            </w:r>
            <w:r w:rsidR="00584DEE" w:rsidRPr="00FE1DB6">
              <w:rPr>
                <w:rStyle w:val="Hyperlink"/>
                <w:lang w:val="sr-Cyrl-CS"/>
              </w:rPr>
              <w:t>МЕЂУНАРОДНА САРАДЊА</w:t>
            </w:r>
            <w:r w:rsidR="00584DEE">
              <w:rPr>
                <w:webHidden/>
              </w:rPr>
              <w:tab/>
            </w:r>
            <w:r w:rsidR="00584DEE">
              <w:rPr>
                <w:webHidden/>
              </w:rPr>
              <w:fldChar w:fldCharType="begin"/>
            </w:r>
            <w:r w:rsidR="00584DEE">
              <w:rPr>
                <w:webHidden/>
              </w:rPr>
              <w:instrText xml:space="preserve"> PAGEREF _Toc519510714 \h </w:instrText>
            </w:r>
            <w:r w:rsidR="00584DEE">
              <w:rPr>
                <w:webHidden/>
              </w:rPr>
            </w:r>
            <w:r w:rsidR="00584DEE">
              <w:rPr>
                <w:webHidden/>
              </w:rPr>
              <w:fldChar w:fldCharType="separate"/>
            </w:r>
            <w:r w:rsidR="00584DEE">
              <w:rPr>
                <w:webHidden/>
              </w:rPr>
              <w:t>60</w:t>
            </w:r>
            <w:r w:rsidR="00584DEE">
              <w:rPr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519510721" w:history="1">
            <w:r w:rsidR="00584DEE" w:rsidRPr="00FE1DB6">
              <w:rPr>
                <w:rStyle w:val="Hyperlink"/>
                <w:noProof/>
                <w:lang w:val="sr-Cyrl-CS"/>
              </w:rPr>
              <w:t>11.1.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Билатерална сарадња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_Toc519510721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60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519510722" w:history="1">
            <w:r w:rsidR="00584DEE" w:rsidRPr="00FE1DB6">
              <w:rPr>
                <w:rStyle w:val="Hyperlink"/>
                <w:noProof/>
                <w:lang w:val="sr-Cyrl-CS"/>
              </w:rPr>
              <w:t>11.2.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Сарадња са Међународном агенцијом за атомску енергију (ИАЕА)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_Toc519510722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61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3"/>
            <w:tabs>
              <w:tab w:val="right" w:leader="dot" w:pos="9017"/>
            </w:tabs>
            <w:rPr>
              <w:noProof/>
              <w:lang w:eastAsia="en-US"/>
            </w:rPr>
          </w:pPr>
          <w:hyperlink w:anchor="_Toc519510723" w:history="1">
            <w:r w:rsidR="00584DEE" w:rsidRPr="00FE1DB6">
              <w:rPr>
                <w:rStyle w:val="Hyperlink"/>
                <w:rFonts w:eastAsia="Calibri"/>
                <w:noProof/>
              </w:rPr>
              <w:t>11.2.1.  RASIMS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_Toc519510723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63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3"/>
            <w:tabs>
              <w:tab w:val="right" w:leader="dot" w:pos="9017"/>
            </w:tabs>
            <w:rPr>
              <w:noProof/>
              <w:lang w:eastAsia="en-US"/>
            </w:rPr>
          </w:pPr>
          <w:hyperlink w:anchor="_Toc519510724" w:history="1">
            <w:r w:rsidR="00584DEE" w:rsidRPr="00FE1DB6">
              <w:rPr>
                <w:rStyle w:val="Hyperlink"/>
                <w:rFonts w:eastAsia="Calibri"/>
                <w:noProof/>
              </w:rPr>
              <w:t>11.2.2.  SARIS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_Toc519510724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68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519510725" w:history="1">
            <w:r w:rsidR="00584DEE" w:rsidRPr="00FE1DB6">
              <w:rPr>
                <w:rStyle w:val="Hyperlink"/>
                <w:noProof/>
                <w:lang w:val="sr-Cyrl-CS"/>
              </w:rPr>
              <w:t>11.3.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Сарадња са Европском унијом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_Toc519510725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68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519510726" w:history="1">
            <w:r w:rsidR="00584DEE" w:rsidRPr="00FE1DB6">
              <w:rPr>
                <w:rStyle w:val="Hyperlink"/>
                <w:lang w:val="sr-Cyrl-CS"/>
              </w:rPr>
              <w:t>12</w:t>
            </w:r>
            <w:r w:rsidR="00584DEE">
              <w:rPr>
                <w:rFonts w:eastAsiaTheme="minorEastAsia" w:cstheme="minorBidi"/>
                <w:sz w:val="22"/>
                <w:lang w:val="en-US"/>
              </w:rPr>
              <w:tab/>
            </w:r>
            <w:r w:rsidR="00584DEE" w:rsidRPr="00FE1DB6">
              <w:rPr>
                <w:rStyle w:val="Hyperlink"/>
                <w:lang w:val="sr-Cyrl-CS"/>
              </w:rPr>
              <w:t>ОБУКА И ОБРАЗОВАЊЕ</w:t>
            </w:r>
            <w:r w:rsidR="00584DEE">
              <w:rPr>
                <w:webHidden/>
              </w:rPr>
              <w:tab/>
            </w:r>
            <w:r w:rsidR="00584DEE">
              <w:rPr>
                <w:webHidden/>
              </w:rPr>
              <w:fldChar w:fldCharType="begin"/>
            </w:r>
            <w:r w:rsidR="00584DEE">
              <w:rPr>
                <w:webHidden/>
              </w:rPr>
              <w:instrText xml:space="preserve"> PAGEREF _Toc519510726 \h </w:instrText>
            </w:r>
            <w:r w:rsidR="00584DEE">
              <w:rPr>
                <w:webHidden/>
              </w:rPr>
            </w:r>
            <w:r w:rsidR="00584DEE">
              <w:rPr>
                <w:webHidden/>
              </w:rPr>
              <w:fldChar w:fldCharType="separate"/>
            </w:r>
            <w:r w:rsidR="00584DEE">
              <w:rPr>
                <w:webHidden/>
              </w:rPr>
              <w:t>70</w:t>
            </w:r>
            <w:r w:rsidR="00584DEE">
              <w:rPr>
                <w:webHidden/>
              </w:rPr>
              <w:fldChar w:fldCharType="end"/>
            </w:r>
          </w:hyperlink>
        </w:p>
        <w:p w:rsidR="00584DEE" w:rsidRDefault="003F2EC7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519510727" w:history="1">
            <w:r w:rsidR="00584DEE" w:rsidRPr="00FE1DB6">
              <w:rPr>
                <w:rStyle w:val="Hyperlink"/>
                <w:lang w:val="sr-Cyrl-CS"/>
              </w:rPr>
              <w:t>13</w:t>
            </w:r>
            <w:r w:rsidR="00584DEE">
              <w:rPr>
                <w:rFonts w:eastAsiaTheme="minorEastAsia" w:cstheme="minorBidi"/>
                <w:sz w:val="22"/>
                <w:lang w:val="en-US"/>
              </w:rPr>
              <w:tab/>
            </w:r>
            <w:r w:rsidR="00584DEE" w:rsidRPr="00FE1DB6">
              <w:rPr>
                <w:rStyle w:val="Hyperlink"/>
                <w:lang w:val="sr-Cyrl-CS"/>
              </w:rPr>
              <w:t>МЕЂУНАРОДНЕ ОБАВЕЗЕ БиХ</w:t>
            </w:r>
            <w:r w:rsidR="00584DEE">
              <w:rPr>
                <w:webHidden/>
              </w:rPr>
              <w:tab/>
            </w:r>
            <w:r w:rsidR="00584DEE">
              <w:rPr>
                <w:webHidden/>
              </w:rPr>
              <w:fldChar w:fldCharType="begin"/>
            </w:r>
            <w:r w:rsidR="00584DEE">
              <w:rPr>
                <w:webHidden/>
              </w:rPr>
              <w:instrText xml:space="preserve"> PAGEREF _Toc519510727 \h </w:instrText>
            </w:r>
            <w:r w:rsidR="00584DEE">
              <w:rPr>
                <w:webHidden/>
              </w:rPr>
            </w:r>
            <w:r w:rsidR="00584DEE">
              <w:rPr>
                <w:webHidden/>
              </w:rPr>
              <w:fldChar w:fldCharType="separate"/>
            </w:r>
            <w:r w:rsidR="00584DEE">
              <w:rPr>
                <w:webHidden/>
              </w:rPr>
              <w:t>71</w:t>
            </w:r>
            <w:r w:rsidR="00584DEE">
              <w:rPr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519510734" w:history="1">
            <w:r w:rsidR="00584DEE" w:rsidRPr="00FE1DB6">
              <w:rPr>
                <w:rStyle w:val="Hyperlink"/>
                <w:noProof/>
                <w:lang w:val="sr-Cyrl-CS"/>
              </w:rPr>
              <w:t>13.1.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Обавезе које произлазе из Уговора о неширењу нуклеарног оружја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_Toc519510734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71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519510735" w:history="1">
            <w:r w:rsidR="00584DEE" w:rsidRPr="00FE1DB6">
              <w:rPr>
                <w:rStyle w:val="Hyperlink"/>
                <w:noProof/>
                <w:lang w:val="sr-Cyrl-CS"/>
              </w:rPr>
              <w:t>13.2.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Обавезе које произлазе из Конвенције о нуклеарној сигурности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_Toc519510735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72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519510736" w:history="1">
            <w:r w:rsidR="00584DEE" w:rsidRPr="00FE1DB6">
              <w:rPr>
                <w:rStyle w:val="Hyperlink"/>
                <w:noProof/>
                <w:lang w:val="sr-Cyrl-CS"/>
              </w:rPr>
              <w:t>13.3.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Обавезе које произлазе из Заједничке конвенције о сигурности збрињавања истрошеног нуклеарног горива и сигурности збрињавања радиоактивног отпада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_Toc519510736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74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2"/>
            <w:tabs>
              <w:tab w:val="left" w:pos="1100"/>
              <w:tab w:val="right" w:leader="dot" w:pos="9017"/>
            </w:tabs>
            <w:rPr>
              <w:noProof/>
              <w:lang w:eastAsia="en-US"/>
            </w:rPr>
          </w:pPr>
          <w:hyperlink w:anchor="_Toc519510737" w:history="1">
            <w:r w:rsidR="00584DEE" w:rsidRPr="00FE1DB6">
              <w:rPr>
                <w:rStyle w:val="Hyperlink"/>
                <w:noProof/>
                <w:lang w:val="sr-Cyrl-CS"/>
              </w:rPr>
              <w:t>13.4.</w:t>
            </w:r>
            <w:r w:rsidR="00584DEE">
              <w:rPr>
                <w:noProof/>
                <w:lang w:eastAsia="en-US"/>
              </w:rPr>
              <w:tab/>
            </w:r>
            <w:r w:rsidR="00584DEE" w:rsidRPr="00FE1DB6">
              <w:rPr>
                <w:rStyle w:val="Hyperlink"/>
                <w:noProof/>
                <w:lang w:val="sr-Cyrl-CS"/>
              </w:rPr>
              <w:t>Обавезе које произлазе из других конвенција и споразума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_Toc519510737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75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519510738" w:history="1">
            <w:r w:rsidR="00584DEE" w:rsidRPr="00FE1DB6">
              <w:rPr>
                <w:rStyle w:val="Hyperlink"/>
                <w:lang w:val="sr-Cyrl-CS"/>
              </w:rPr>
              <w:t>14</w:t>
            </w:r>
            <w:r w:rsidR="00584DEE">
              <w:rPr>
                <w:rFonts w:eastAsiaTheme="minorEastAsia" w:cstheme="minorBidi"/>
                <w:sz w:val="22"/>
                <w:lang w:val="en-US"/>
              </w:rPr>
              <w:tab/>
            </w:r>
            <w:r w:rsidR="00584DEE" w:rsidRPr="00FE1DB6">
              <w:rPr>
                <w:rStyle w:val="Hyperlink"/>
                <w:lang w:val="sr-Cyrl-CS"/>
              </w:rPr>
              <w:t>СИСТЕМ УПРАВЉАЊА (МЕНАЏМЕНТ СИСТЕМ)</w:t>
            </w:r>
            <w:r w:rsidR="00584DEE">
              <w:rPr>
                <w:webHidden/>
              </w:rPr>
              <w:tab/>
            </w:r>
            <w:r w:rsidR="00584DEE">
              <w:rPr>
                <w:webHidden/>
              </w:rPr>
              <w:fldChar w:fldCharType="begin"/>
            </w:r>
            <w:r w:rsidR="00584DEE">
              <w:rPr>
                <w:webHidden/>
              </w:rPr>
              <w:instrText xml:space="preserve"> PAGEREF _Toc519510738 \h </w:instrText>
            </w:r>
            <w:r w:rsidR="00584DEE">
              <w:rPr>
                <w:webHidden/>
              </w:rPr>
            </w:r>
            <w:r w:rsidR="00584DEE">
              <w:rPr>
                <w:webHidden/>
              </w:rPr>
              <w:fldChar w:fldCharType="separate"/>
            </w:r>
            <w:r w:rsidR="00584DEE">
              <w:rPr>
                <w:webHidden/>
              </w:rPr>
              <w:t>76</w:t>
            </w:r>
            <w:r w:rsidR="00584DEE">
              <w:rPr>
                <w:webHidden/>
              </w:rPr>
              <w:fldChar w:fldCharType="end"/>
            </w:r>
          </w:hyperlink>
        </w:p>
        <w:p w:rsidR="00584DEE" w:rsidRDefault="003F2EC7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519510739" w:history="1">
            <w:r w:rsidR="00584DEE" w:rsidRPr="00FE1DB6">
              <w:rPr>
                <w:rStyle w:val="Hyperlink"/>
                <w:lang w:val="sr-Cyrl-CS"/>
              </w:rPr>
              <w:t>15</w:t>
            </w:r>
            <w:r w:rsidR="00584DEE">
              <w:rPr>
                <w:rFonts w:eastAsiaTheme="minorEastAsia" w:cstheme="minorBidi"/>
                <w:sz w:val="22"/>
                <w:lang w:val="en-US"/>
              </w:rPr>
              <w:tab/>
            </w:r>
            <w:r w:rsidR="00584DEE" w:rsidRPr="00FE1DB6">
              <w:rPr>
                <w:rStyle w:val="Hyperlink"/>
                <w:lang w:val="sr-Cyrl-CS"/>
              </w:rPr>
              <w:t>ЗАКЉУЧАК</w:t>
            </w:r>
            <w:r w:rsidR="00584DEE">
              <w:rPr>
                <w:webHidden/>
              </w:rPr>
              <w:tab/>
            </w:r>
            <w:r w:rsidR="00584DEE">
              <w:rPr>
                <w:webHidden/>
              </w:rPr>
              <w:fldChar w:fldCharType="begin"/>
            </w:r>
            <w:r w:rsidR="00584DEE">
              <w:rPr>
                <w:webHidden/>
              </w:rPr>
              <w:instrText xml:space="preserve"> PAGEREF _Toc519510739 \h </w:instrText>
            </w:r>
            <w:r w:rsidR="00584DEE">
              <w:rPr>
                <w:webHidden/>
              </w:rPr>
            </w:r>
            <w:r w:rsidR="00584DEE">
              <w:rPr>
                <w:webHidden/>
              </w:rPr>
              <w:fldChar w:fldCharType="separate"/>
            </w:r>
            <w:r w:rsidR="00584DEE">
              <w:rPr>
                <w:webHidden/>
              </w:rPr>
              <w:t>77</w:t>
            </w:r>
            <w:r w:rsidR="00584DEE">
              <w:rPr>
                <w:webHidden/>
              </w:rPr>
              <w:fldChar w:fldCharType="end"/>
            </w:r>
          </w:hyperlink>
        </w:p>
        <w:p w:rsidR="00584DEE" w:rsidRDefault="003F2EC7">
          <w:pPr>
            <w:pStyle w:val="TOC1"/>
            <w:rPr>
              <w:rFonts w:eastAsiaTheme="minorEastAsia" w:cstheme="minorBidi"/>
              <w:sz w:val="22"/>
              <w:lang w:val="en-US"/>
            </w:rPr>
          </w:pPr>
          <w:hyperlink w:anchor="_Toc519510742" w:history="1">
            <w:r w:rsidR="00584DEE" w:rsidRPr="00FE1DB6">
              <w:rPr>
                <w:rStyle w:val="Hyperlink"/>
                <w:lang w:val="sr-Cyrl-CS"/>
              </w:rPr>
              <w:t>16</w:t>
            </w:r>
            <w:r w:rsidR="00584DEE">
              <w:rPr>
                <w:rFonts w:eastAsiaTheme="minorEastAsia" w:cstheme="minorBidi"/>
                <w:sz w:val="22"/>
                <w:lang w:val="en-US"/>
              </w:rPr>
              <w:tab/>
            </w:r>
            <w:r w:rsidR="00584DEE" w:rsidRPr="00FE1DB6">
              <w:rPr>
                <w:rStyle w:val="Hyperlink"/>
                <w:lang w:val="sr-Cyrl-CS"/>
              </w:rPr>
              <w:t>СПИСКОВИ</w:t>
            </w:r>
            <w:r w:rsidR="00584DEE">
              <w:rPr>
                <w:webHidden/>
              </w:rPr>
              <w:tab/>
            </w:r>
            <w:r w:rsidR="00584DEE">
              <w:rPr>
                <w:webHidden/>
              </w:rPr>
              <w:fldChar w:fldCharType="begin"/>
            </w:r>
            <w:r w:rsidR="00584DEE">
              <w:rPr>
                <w:webHidden/>
              </w:rPr>
              <w:instrText xml:space="preserve"> PAGEREF _Toc519510742 \h </w:instrText>
            </w:r>
            <w:r w:rsidR="00584DEE">
              <w:rPr>
                <w:webHidden/>
              </w:rPr>
            </w:r>
            <w:r w:rsidR="00584DEE">
              <w:rPr>
                <w:webHidden/>
              </w:rPr>
              <w:fldChar w:fldCharType="separate"/>
            </w:r>
            <w:r w:rsidR="00584DEE">
              <w:rPr>
                <w:webHidden/>
              </w:rPr>
              <w:t>80</w:t>
            </w:r>
            <w:r w:rsidR="00584DEE">
              <w:rPr>
                <w:webHidden/>
              </w:rPr>
              <w:fldChar w:fldCharType="end"/>
            </w:r>
          </w:hyperlink>
        </w:p>
        <w:p w:rsidR="00584DEE" w:rsidRDefault="003F2EC7">
          <w:pPr>
            <w:pStyle w:val="TOC3"/>
            <w:tabs>
              <w:tab w:val="right" w:leader="dot" w:pos="9017"/>
            </w:tabs>
            <w:rPr>
              <w:noProof/>
              <w:lang w:eastAsia="en-US"/>
            </w:rPr>
          </w:pPr>
          <w:hyperlink w:anchor="_Toc519510743" w:history="1">
            <w:r w:rsidR="00584DEE" w:rsidRPr="00FE1DB6">
              <w:rPr>
                <w:rStyle w:val="Hyperlink"/>
                <w:noProof/>
                <w:lang w:val="sr-Cyrl-CS"/>
              </w:rPr>
              <w:t>Списак чешћих скраћеница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_Toc519510743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80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3"/>
            <w:tabs>
              <w:tab w:val="right" w:leader="dot" w:pos="9017"/>
            </w:tabs>
            <w:rPr>
              <w:noProof/>
              <w:lang w:eastAsia="en-US"/>
            </w:rPr>
          </w:pPr>
          <w:hyperlink w:anchor="_Toc519510744" w:history="1">
            <w:r w:rsidR="00584DEE" w:rsidRPr="00FE1DB6">
              <w:rPr>
                <w:rStyle w:val="Hyperlink"/>
                <w:noProof/>
                <w:lang w:val="sr-Cyrl-CS"/>
              </w:rPr>
              <w:t>Списак табела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_Toc519510744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80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3"/>
            <w:tabs>
              <w:tab w:val="right" w:leader="dot" w:pos="9017"/>
            </w:tabs>
            <w:rPr>
              <w:noProof/>
              <w:lang w:eastAsia="en-US"/>
            </w:rPr>
          </w:pPr>
          <w:hyperlink w:anchor="_Toc519510745" w:history="1">
            <w:r w:rsidR="00584DEE" w:rsidRPr="00FE1DB6">
              <w:rPr>
                <w:rStyle w:val="Hyperlink"/>
                <w:noProof/>
                <w:lang w:val="sr-Cyrl-CS"/>
              </w:rPr>
              <w:t>Списак графика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_Toc519510745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81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584DEE" w:rsidRDefault="003F2EC7">
          <w:pPr>
            <w:pStyle w:val="TOC3"/>
            <w:tabs>
              <w:tab w:val="right" w:leader="dot" w:pos="9017"/>
            </w:tabs>
            <w:rPr>
              <w:noProof/>
              <w:lang w:eastAsia="en-US"/>
            </w:rPr>
          </w:pPr>
          <w:hyperlink w:anchor="_Toc519510746" w:history="1">
            <w:r w:rsidR="00584DEE" w:rsidRPr="00FE1DB6">
              <w:rPr>
                <w:rStyle w:val="Hyperlink"/>
                <w:noProof/>
                <w:lang w:val="sr-Cyrl-CS"/>
              </w:rPr>
              <w:t>Списак слика</w:t>
            </w:r>
            <w:r w:rsidR="00584DEE">
              <w:rPr>
                <w:noProof/>
                <w:webHidden/>
              </w:rPr>
              <w:tab/>
            </w:r>
            <w:r w:rsidR="00584DEE">
              <w:rPr>
                <w:noProof/>
                <w:webHidden/>
              </w:rPr>
              <w:fldChar w:fldCharType="begin"/>
            </w:r>
            <w:r w:rsidR="00584DEE">
              <w:rPr>
                <w:noProof/>
                <w:webHidden/>
              </w:rPr>
              <w:instrText xml:space="preserve"> PAGEREF _Toc519510746 \h </w:instrText>
            </w:r>
            <w:r w:rsidR="00584DEE">
              <w:rPr>
                <w:noProof/>
                <w:webHidden/>
              </w:rPr>
            </w:r>
            <w:r w:rsidR="00584DEE">
              <w:rPr>
                <w:noProof/>
                <w:webHidden/>
              </w:rPr>
              <w:fldChar w:fldCharType="separate"/>
            </w:r>
            <w:r w:rsidR="00584DEE">
              <w:rPr>
                <w:noProof/>
                <w:webHidden/>
              </w:rPr>
              <w:t>81</w:t>
            </w:r>
            <w:r w:rsidR="00584DEE">
              <w:rPr>
                <w:noProof/>
                <w:webHidden/>
              </w:rPr>
              <w:fldChar w:fldCharType="end"/>
            </w:r>
          </w:hyperlink>
        </w:p>
        <w:p w:rsidR="00317BC6" w:rsidRPr="00A35A8B" w:rsidRDefault="00555B76" w:rsidP="00CE75AD">
          <w:pPr>
            <w:rPr>
              <w:rFonts w:ascii="Times New Roman" w:hAnsi="Times New Roman"/>
              <w:noProof/>
              <w:color w:val="FF0000"/>
              <w:lang w:val="bs-Latn-BA"/>
            </w:rPr>
          </w:pPr>
          <w:r w:rsidRPr="00A35A8B">
            <w:rPr>
              <w:rFonts w:ascii="Times New Roman" w:hAnsi="Times New Roman"/>
              <w:b/>
              <w:bCs/>
              <w:noProof/>
              <w:color w:val="FF0000"/>
              <w:szCs w:val="24"/>
              <w:lang w:val="bs-Latn-BA"/>
            </w:rPr>
            <w:fldChar w:fldCharType="end"/>
          </w:r>
        </w:p>
      </w:sdtContent>
    </w:sdt>
    <w:p w:rsidR="00461C1F" w:rsidRPr="00A35A8B" w:rsidRDefault="00461C1F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A14597" w:rsidRPr="00A35A8B" w:rsidRDefault="00A14597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A14597" w:rsidRPr="00A35A8B" w:rsidRDefault="00A14597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430F10" w:rsidRPr="00A35A8B" w:rsidRDefault="00430F10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430F10" w:rsidRPr="00A35A8B" w:rsidRDefault="00430F10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430F10" w:rsidRPr="00A35A8B" w:rsidRDefault="00430F10" w:rsidP="00CB1594">
      <w:pPr>
        <w:spacing w:line="240" w:lineRule="auto"/>
        <w:rPr>
          <w:rFonts w:ascii="Times New Roman" w:hAnsi="Times New Roman"/>
          <w:noProof/>
          <w:color w:val="FF0000"/>
          <w:lang w:val="bs-Latn-BA" w:eastAsia="bs-Latn-BA"/>
        </w:rPr>
      </w:pPr>
    </w:p>
    <w:p w:rsidR="00C44404" w:rsidRPr="00A35A8B" w:rsidRDefault="000874F0" w:rsidP="00F4447F">
      <w:pPr>
        <w:pStyle w:val="Heading1"/>
      </w:pPr>
      <w:bookmarkStart w:id="1" w:name="_Toc519510648"/>
      <w:r w:rsidRPr="00A35A8B">
        <w:t>УВОД</w:t>
      </w:r>
      <w:bookmarkEnd w:id="1"/>
    </w:p>
    <w:p w:rsidR="00CB1594" w:rsidRPr="00A35A8B" w:rsidRDefault="00CB1594" w:rsidP="00B656AD">
      <w:pPr>
        <w:spacing w:line="240" w:lineRule="auto"/>
        <w:rPr>
          <w:rFonts w:cstheme="minorHAnsi"/>
          <w:noProof/>
          <w:color w:val="FF0000"/>
          <w:szCs w:val="24"/>
          <w:lang w:val="bs-Latn-BA" w:eastAsia="bs-Latn-BA"/>
        </w:rPr>
      </w:pPr>
    </w:p>
    <w:p w:rsidR="00B656AD" w:rsidRPr="00A35A8B" w:rsidRDefault="00C84F03" w:rsidP="00B656AD">
      <w:pPr>
        <w:spacing w:line="240" w:lineRule="auto"/>
        <w:rPr>
          <w:rFonts w:cstheme="minorHAnsi"/>
          <w:noProof/>
          <w:szCs w:val="24"/>
          <w:lang w:val="bs-Latn-BA" w:eastAsia="bs-Latn-BA"/>
        </w:rPr>
      </w:pPr>
      <w:r w:rsidRPr="00A35A8B">
        <w:rPr>
          <w:rFonts w:cstheme="minorHAnsi"/>
          <w:noProof/>
          <w:szCs w:val="24"/>
          <w:lang w:val="bs-Latn-BA" w:eastAsia="bs-Latn-BA"/>
        </w:rPr>
        <w:t>Државна</w:t>
      </w:r>
      <w:r w:rsidR="00CB2325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регулаторна</w:t>
      </w:r>
      <w:r w:rsidR="00CB2325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агенција</w:t>
      </w:r>
      <w:r w:rsidR="00CB2325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за</w:t>
      </w:r>
      <w:r w:rsidR="00CB2325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радијациону</w:t>
      </w:r>
      <w:r w:rsidR="00CB2325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</w:t>
      </w:r>
      <w:r w:rsidR="00CB2325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нуклеарну</w:t>
      </w:r>
      <w:r w:rsidR="00CB2325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безбједност</w:t>
      </w:r>
      <w:r w:rsidR="00CB2325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припрема</w:t>
      </w:r>
      <w:r w:rsidR="00CB2325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извјештај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о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стању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радијационе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нуклеарне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сигурности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у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БиХ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на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основу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члана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9</w:t>
      </w:r>
      <w:r w:rsidR="00477B31" w:rsidRPr="00A35A8B">
        <w:rPr>
          <w:rFonts w:cstheme="minorHAnsi"/>
          <w:noProof/>
          <w:szCs w:val="24"/>
          <w:lang w:val="bs-Latn-BA" w:eastAsia="bs-Latn-BA"/>
        </w:rPr>
        <w:t>.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став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(2) </w:t>
      </w:r>
      <w:r w:rsidRPr="00A35A8B">
        <w:rPr>
          <w:rFonts w:cstheme="minorHAnsi"/>
          <w:noProof/>
          <w:szCs w:val="24"/>
          <w:lang w:val="bs-Latn-BA" w:eastAsia="bs-Latn-BA"/>
        </w:rPr>
        <w:t>Закона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о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радијационој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нуклеарној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безбједности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у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Босни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Херцеговини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(„</w:t>
      </w:r>
      <w:r w:rsidRPr="00A35A8B">
        <w:rPr>
          <w:rFonts w:cstheme="minorHAnsi"/>
          <w:noProof/>
          <w:szCs w:val="24"/>
          <w:lang w:val="bs-Latn-BA" w:eastAsia="bs-Latn-BA"/>
        </w:rPr>
        <w:t>Службени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гласник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БиХ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“, </w:t>
      </w:r>
      <w:r w:rsidRPr="00A35A8B">
        <w:rPr>
          <w:rFonts w:cstheme="minorHAnsi"/>
          <w:noProof/>
          <w:szCs w:val="24"/>
          <w:lang w:val="bs-Latn-BA" w:eastAsia="bs-Latn-BA"/>
        </w:rPr>
        <w:t>број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88/07). </w:t>
      </w:r>
      <w:r w:rsidRPr="00A35A8B">
        <w:rPr>
          <w:rFonts w:cstheme="minorHAnsi"/>
          <w:noProof/>
          <w:szCs w:val="24"/>
          <w:lang w:val="bs-Latn-BA" w:eastAsia="bs-Latn-BA"/>
        </w:rPr>
        <w:t>Овај</w:t>
      </w:r>
      <w:r w:rsidR="00CB2325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извјештај</w:t>
      </w:r>
      <w:r w:rsidR="00CB2325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је</w:t>
      </w:r>
      <w:r w:rsidR="00CB2325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припремљен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за</w:t>
      </w:r>
      <w:r w:rsidR="00354222" w:rsidRPr="00A35A8B">
        <w:rPr>
          <w:rFonts w:cstheme="minorHAnsi"/>
          <w:noProof/>
          <w:szCs w:val="24"/>
          <w:lang w:val="bs-Latn-BA" w:eastAsia="bs-Latn-BA"/>
        </w:rPr>
        <w:t xml:space="preserve"> 2017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. </w:t>
      </w:r>
      <w:r w:rsidRPr="00A35A8B">
        <w:rPr>
          <w:rFonts w:cstheme="minorHAnsi"/>
          <w:noProof/>
          <w:szCs w:val="24"/>
          <w:lang w:val="bs-Latn-BA" w:eastAsia="bs-Latn-BA"/>
        </w:rPr>
        <w:t>годину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, </w:t>
      </w:r>
      <w:r w:rsidRPr="00A35A8B">
        <w:rPr>
          <w:rFonts w:cstheme="minorHAnsi"/>
          <w:noProof/>
          <w:szCs w:val="24"/>
          <w:lang w:val="bs-Latn-BA" w:eastAsia="bs-Latn-BA"/>
        </w:rPr>
        <w:t>а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у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приказу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резултата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често</w:t>
      </w:r>
      <w:r w:rsidR="00CB2325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је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вршен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компаративни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преглед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са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резултатима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из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претходних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година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циљем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унапређења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квалитета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самог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извјештаја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. </w:t>
      </w:r>
      <w:r w:rsidR="00384938" w:rsidRPr="00A35A8B">
        <w:rPr>
          <w:rFonts w:cstheme="minorHAnsi"/>
          <w:noProof/>
          <w:szCs w:val="24"/>
          <w:lang w:val="bs-Latn-BA" w:eastAsia="bs-Latn-BA"/>
        </w:rPr>
        <w:t>„</w:t>
      </w:r>
      <w:r w:rsidRPr="00A35A8B">
        <w:rPr>
          <w:rFonts w:cstheme="minorHAnsi"/>
          <w:noProof/>
          <w:szCs w:val="24"/>
          <w:lang w:val="bs-Latn-BA" w:eastAsia="bs-Latn-BA"/>
        </w:rPr>
        <w:t>Извјештај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о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стању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радијационе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нуклеарне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сигурности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у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БиХ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за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201</w:t>
      </w:r>
      <w:r w:rsidR="00354222" w:rsidRPr="00A35A8B">
        <w:rPr>
          <w:rFonts w:cstheme="minorHAnsi"/>
          <w:noProof/>
          <w:szCs w:val="24"/>
          <w:lang w:val="bs-Latn-BA" w:eastAsia="bs-Latn-BA"/>
        </w:rPr>
        <w:t>6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. </w:t>
      </w:r>
      <w:r w:rsidRPr="00A35A8B">
        <w:rPr>
          <w:rFonts w:cstheme="minorHAnsi"/>
          <w:noProof/>
          <w:szCs w:val="24"/>
          <w:lang w:val="bs-Latn-BA" w:eastAsia="bs-Latn-BA"/>
        </w:rPr>
        <w:t>годину</w:t>
      </w:r>
      <w:r w:rsidR="00384938" w:rsidRPr="00A35A8B">
        <w:rPr>
          <w:rFonts w:cstheme="minorHAnsi"/>
          <w:noProof/>
          <w:szCs w:val="24"/>
          <w:lang w:val="bs-Latn-BA" w:eastAsia="bs-Latn-BA"/>
        </w:rPr>
        <w:t>“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="00312A80" w:rsidRPr="00A35A8B">
        <w:rPr>
          <w:rFonts w:cstheme="minorHAnsi"/>
          <w:noProof/>
          <w:szCs w:val="24"/>
          <w:lang w:val="bs-Latn-BA" w:eastAsia="bs-Latn-BA"/>
        </w:rPr>
        <w:t xml:space="preserve">је </w:t>
      </w:r>
      <w:r w:rsidRPr="00A35A8B">
        <w:rPr>
          <w:rFonts w:cstheme="minorHAnsi"/>
          <w:noProof/>
          <w:szCs w:val="24"/>
          <w:lang w:val="bs-Latn-BA" w:eastAsia="bs-Latn-BA"/>
        </w:rPr>
        <w:t>разматран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усвојен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на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="0067157A" w:rsidRPr="00A35A8B">
        <w:rPr>
          <w:rFonts w:cstheme="minorHAnsi"/>
          <w:noProof/>
          <w:szCs w:val="24"/>
          <w:lang w:val="bs-Latn-BA" w:eastAsia="bs-Latn-BA"/>
        </w:rPr>
        <w:t>45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. </w:t>
      </w:r>
      <w:r w:rsidRPr="00A35A8B">
        <w:rPr>
          <w:rFonts w:cstheme="minorHAnsi"/>
          <w:noProof/>
          <w:szCs w:val="24"/>
          <w:lang w:val="bs-Latn-BA" w:eastAsia="bs-Latn-BA"/>
        </w:rPr>
        <w:t>сједници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Представничког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дома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Парламентарне</w:t>
      </w:r>
      <w:r w:rsidR="007C77D9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скупштине</w:t>
      </w:r>
      <w:r w:rsidR="001E073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БиХ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, </w:t>
      </w:r>
      <w:r w:rsidRPr="00A35A8B">
        <w:rPr>
          <w:rFonts w:cstheme="minorHAnsi"/>
          <w:noProof/>
          <w:szCs w:val="24"/>
          <w:lang w:val="bs-Latn-BA" w:eastAsia="bs-Latn-BA"/>
        </w:rPr>
        <w:t>одржаној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="0067157A" w:rsidRPr="00A35A8B">
        <w:rPr>
          <w:rFonts w:cstheme="minorHAnsi"/>
          <w:noProof/>
          <w:szCs w:val="24"/>
          <w:lang w:val="bs-Latn-BA" w:eastAsia="bs-Latn-BA"/>
        </w:rPr>
        <w:t>10.05.2017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. </w:t>
      </w:r>
      <w:r w:rsidRPr="00A35A8B">
        <w:rPr>
          <w:rFonts w:cstheme="minorHAnsi"/>
          <w:noProof/>
          <w:szCs w:val="24"/>
          <w:lang w:val="bs-Latn-BA" w:eastAsia="bs-Latn-BA"/>
        </w:rPr>
        <w:t>године</w:t>
      </w:r>
      <w:r w:rsidR="00CC54BC" w:rsidRPr="00A35A8B">
        <w:rPr>
          <w:rFonts w:cstheme="minorHAnsi"/>
          <w:noProof/>
          <w:szCs w:val="24"/>
          <w:lang w:val="bs-Latn-BA" w:eastAsia="bs-Latn-BA"/>
        </w:rPr>
        <w:t>,</w:t>
      </w:r>
      <w:r w:rsidR="00B656A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</w:t>
      </w:r>
      <w:r w:rsidR="00161583" w:rsidRPr="00A35A8B">
        <w:rPr>
          <w:rFonts w:cstheme="minorHAnsi"/>
          <w:noProof/>
          <w:szCs w:val="24"/>
          <w:lang w:val="bs-Latn-BA" w:eastAsia="bs-Latn-BA"/>
        </w:rPr>
        <w:t xml:space="preserve"> 29. </w:t>
      </w:r>
      <w:r w:rsidRPr="00A35A8B">
        <w:rPr>
          <w:rFonts w:cstheme="minorHAnsi"/>
          <w:noProof/>
          <w:szCs w:val="24"/>
          <w:lang w:val="bs-Latn-BA" w:eastAsia="bs-Latn-BA"/>
        </w:rPr>
        <w:t>сједници</w:t>
      </w:r>
      <w:r w:rsidR="00161583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Дома</w:t>
      </w:r>
      <w:r w:rsidR="00161583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народа</w:t>
      </w:r>
      <w:r w:rsidR="00161583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Парламентарне</w:t>
      </w:r>
      <w:r w:rsidR="00161583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скупштине</w:t>
      </w:r>
      <w:r w:rsidR="00161583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БиХ</w:t>
      </w:r>
      <w:r w:rsidR="00CC54BC" w:rsidRPr="00A35A8B">
        <w:rPr>
          <w:rFonts w:cstheme="minorHAnsi"/>
          <w:noProof/>
          <w:szCs w:val="24"/>
          <w:lang w:val="bs-Latn-BA" w:eastAsia="bs-Latn-BA"/>
        </w:rPr>
        <w:t>,</w:t>
      </w:r>
      <w:r w:rsidR="00161583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одржаној</w:t>
      </w:r>
      <w:r w:rsidR="00161583" w:rsidRPr="00A35A8B">
        <w:rPr>
          <w:rFonts w:cstheme="minorHAnsi"/>
          <w:noProof/>
          <w:szCs w:val="24"/>
          <w:lang w:val="bs-Latn-BA" w:eastAsia="bs-Latn-BA"/>
        </w:rPr>
        <w:t xml:space="preserve"> 29.05.2017. </w:t>
      </w:r>
      <w:r w:rsidRPr="00A35A8B">
        <w:rPr>
          <w:rFonts w:cstheme="minorHAnsi"/>
          <w:noProof/>
          <w:szCs w:val="24"/>
          <w:lang w:val="bs-Latn-BA" w:eastAsia="bs-Latn-BA"/>
        </w:rPr>
        <w:t>године</w:t>
      </w:r>
      <w:r w:rsidR="00CC54BC" w:rsidRPr="00A35A8B">
        <w:rPr>
          <w:rFonts w:cstheme="minorHAnsi"/>
          <w:noProof/>
          <w:szCs w:val="24"/>
          <w:lang w:val="bs-Latn-BA" w:eastAsia="bs-Latn-BA"/>
        </w:rPr>
        <w:t>,</w:t>
      </w:r>
      <w:r w:rsidR="00161583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са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закључцима</w:t>
      </w:r>
      <w:r w:rsidR="0067157A" w:rsidRPr="00A35A8B">
        <w:rPr>
          <w:rFonts w:cstheme="minorHAnsi"/>
          <w:noProof/>
          <w:szCs w:val="24"/>
          <w:lang w:val="bs-Latn-BA" w:eastAsia="bs-Latn-BA"/>
        </w:rPr>
        <w:t>: „</w:t>
      </w:r>
      <w:r w:rsidRPr="00A35A8B">
        <w:rPr>
          <w:rFonts w:cstheme="minorHAnsi"/>
          <w:noProof/>
          <w:szCs w:val="24"/>
          <w:lang w:val="bs-Latn-BA" w:eastAsia="bs-Latn-BA"/>
        </w:rPr>
        <w:t>Налаже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се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Савјету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министара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="00312A80" w:rsidRPr="00A35A8B">
        <w:rPr>
          <w:rFonts w:cstheme="minorHAnsi"/>
          <w:noProof/>
          <w:szCs w:val="24"/>
          <w:lang w:val="bs-Latn-BA" w:eastAsia="bs-Latn-BA"/>
        </w:rPr>
        <w:t xml:space="preserve">БиХ </w:t>
      </w:r>
      <w:r w:rsidRPr="00A35A8B">
        <w:rPr>
          <w:rFonts w:cstheme="minorHAnsi"/>
          <w:noProof/>
          <w:szCs w:val="24"/>
          <w:lang w:val="bs-Latn-BA" w:eastAsia="bs-Latn-BA"/>
        </w:rPr>
        <w:t>да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из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средстава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резерве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осигура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попуну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критичних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радних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мјеста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у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Државној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регулаторној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агенцији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за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радијациону</w:t>
      </w:r>
      <w:r w:rsidR="00265BCF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</w:t>
      </w:r>
      <w:r w:rsidR="00265BCF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нуклеарну</w:t>
      </w:r>
      <w:r w:rsidR="00265BCF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безбједност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да</w:t>
      </w:r>
      <w:r w:rsidR="006825D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би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се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омогућио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њен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несметан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рад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предуприједили</w:t>
      </w:r>
      <w:r w:rsidR="00161583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евентуални</w:t>
      </w:r>
      <w:r w:rsidR="00161583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инциденти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Државна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регулаторна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агенција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за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радијациону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нуклеарну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безбједност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обавезна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је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да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приликом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превоза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опасних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материја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класе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7 </w:t>
      </w:r>
      <w:r w:rsidRPr="00A35A8B">
        <w:rPr>
          <w:rFonts w:cstheme="minorHAnsi"/>
          <w:noProof/>
          <w:szCs w:val="24"/>
          <w:lang w:val="bs-Latn-BA" w:eastAsia="bs-Latn-BA"/>
        </w:rPr>
        <w:t>благовремено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обавијести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ентитетске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МУП</w:t>
      </w:r>
      <w:r w:rsidR="0067157A" w:rsidRPr="00A35A8B">
        <w:rPr>
          <w:rFonts w:cstheme="minorHAnsi"/>
          <w:noProof/>
          <w:szCs w:val="24"/>
          <w:lang w:val="bs-Latn-BA" w:eastAsia="bs-Latn-BA"/>
        </w:rPr>
        <w:t>-</w:t>
      </w:r>
      <w:r w:rsidRPr="00A35A8B">
        <w:rPr>
          <w:rFonts w:cstheme="minorHAnsi"/>
          <w:noProof/>
          <w:szCs w:val="24"/>
          <w:lang w:val="bs-Latn-BA" w:eastAsia="bs-Latn-BA"/>
        </w:rPr>
        <w:t>ове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да</w:t>
      </w:r>
      <w:r w:rsidR="006825D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би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могли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поступити</w:t>
      </w:r>
      <w:r w:rsidR="0067157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у</w:t>
      </w:r>
      <w:r w:rsidR="00161583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складу</w:t>
      </w:r>
      <w:r w:rsidR="00161583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</w:t>
      </w:r>
      <w:r w:rsidR="00161583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посебно</w:t>
      </w:r>
      <w:r w:rsidR="00161583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наложеним</w:t>
      </w:r>
      <w:r w:rsidR="00161583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мјерама</w:t>
      </w:r>
      <w:r w:rsidR="00161583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</w:t>
      </w:r>
      <w:r w:rsidR="00161583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међународним</w:t>
      </w:r>
      <w:r w:rsidR="00161583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стандардима</w:t>
      </w:r>
      <w:r w:rsidR="00161583" w:rsidRPr="00A35A8B">
        <w:rPr>
          <w:rFonts w:cstheme="minorHAnsi"/>
          <w:noProof/>
          <w:szCs w:val="24"/>
          <w:lang w:val="bs-Latn-BA" w:eastAsia="bs-Latn-BA"/>
        </w:rPr>
        <w:t xml:space="preserve">“. </w:t>
      </w:r>
    </w:p>
    <w:p w:rsidR="00CB2325" w:rsidRPr="00A35A8B" w:rsidRDefault="00CB2325" w:rsidP="00B656AD">
      <w:pPr>
        <w:spacing w:line="240" w:lineRule="auto"/>
        <w:rPr>
          <w:rFonts w:cstheme="minorHAnsi"/>
          <w:noProof/>
          <w:sz w:val="28"/>
          <w:szCs w:val="24"/>
          <w:lang w:val="bs-Latn-BA" w:eastAsia="bs-Latn-BA"/>
        </w:rPr>
      </w:pPr>
    </w:p>
    <w:p w:rsidR="00B656AD" w:rsidRPr="00A35A8B" w:rsidRDefault="00C84F03" w:rsidP="00B656AD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Радиоактивност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представљају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природну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појаву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присутну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свакодневном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животу</w:t>
      </w:r>
      <w:r w:rsidR="00B656AD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Јонизујуће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може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произвести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уређајима</w:t>
      </w:r>
      <w:r w:rsidR="00B656A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тзв</w:t>
      </w:r>
      <w:r w:rsidR="00B656AD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високонапонским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генераторима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побуђивањем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рендгенских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цијеви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или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акцелераторских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цијеви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производе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зрачење</w:t>
      </w:r>
      <w:r w:rsidR="00B656AD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Зрачење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примјењује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многим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дјелатностима</w:t>
      </w:r>
      <w:r w:rsidR="00B656AD" w:rsidRPr="00A35A8B">
        <w:rPr>
          <w:rFonts w:cstheme="minorHAnsi"/>
          <w:noProof/>
          <w:lang w:val="bs-Latn-BA" w:eastAsia="bs-Latn-BA"/>
        </w:rPr>
        <w:t xml:space="preserve">: </w:t>
      </w:r>
      <w:r w:rsidRPr="00A35A8B">
        <w:rPr>
          <w:rFonts w:cstheme="minorHAnsi"/>
          <w:noProof/>
          <w:lang w:val="bs-Latn-BA" w:eastAsia="bs-Latn-BA"/>
        </w:rPr>
        <w:t>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медицини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радиотерапијске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радиодијагностичке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третмане</w:t>
      </w:r>
      <w:r w:rsidR="00F12CAB" w:rsidRPr="00A35A8B">
        <w:rPr>
          <w:rFonts w:cstheme="minorHAnsi"/>
          <w:noProof/>
          <w:lang w:val="bs-Latn-BA" w:eastAsia="bs-Latn-BA"/>
        </w:rPr>
        <w:t>,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индустрији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испитивања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материјала</w:t>
      </w:r>
      <w:r w:rsidR="0016158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без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разарања</w:t>
      </w:r>
      <w:r w:rsidR="00A85D62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мјерно</w:t>
      </w:r>
      <w:r w:rsidR="00B656AD" w:rsidRPr="00A35A8B">
        <w:rPr>
          <w:rFonts w:cstheme="minorHAnsi"/>
          <w:noProof/>
          <w:lang w:val="bs-Latn-BA" w:eastAsia="bs-Latn-BA"/>
        </w:rPr>
        <w:t>-</w:t>
      </w:r>
      <w:r w:rsidRPr="00A35A8B">
        <w:rPr>
          <w:rFonts w:cstheme="minorHAnsi"/>
          <w:noProof/>
          <w:lang w:val="bs-Latn-BA" w:eastAsia="bs-Latn-BA"/>
        </w:rPr>
        <w:t>процесној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техници</w:t>
      </w:r>
      <w:r w:rsidR="00F12CAB" w:rsidRPr="00A35A8B">
        <w:rPr>
          <w:rFonts w:cstheme="minorHAnsi"/>
          <w:noProof/>
          <w:lang w:val="bs-Latn-BA" w:eastAsia="bs-Latn-BA"/>
        </w:rPr>
        <w:t>,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контролу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пртљага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запаковане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робе</w:t>
      </w:r>
      <w:r w:rsidR="00F12CAB" w:rsidRPr="00A35A8B">
        <w:rPr>
          <w:rFonts w:cstheme="minorHAnsi"/>
          <w:noProof/>
          <w:lang w:val="bs-Latn-BA" w:eastAsia="bs-Latn-BA"/>
        </w:rPr>
        <w:t>,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нуклеарним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електранама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добијање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енергије</w:t>
      </w:r>
      <w:r w:rsidR="00F12CAB" w:rsidRPr="00A35A8B">
        <w:rPr>
          <w:rFonts w:cstheme="minorHAnsi"/>
          <w:noProof/>
          <w:lang w:val="bs-Latn-BA" w:eastAsia="bs-Latn-BA"/>
        </w:rPr>
        <w:t>,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истраживању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испитивања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радиоактивним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маркерима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итд</w:t>
      </w:r>
      <w:r w:rsidR="00B656AD" w:rsidRPr="00A35A8B">
        <w:rPr>
          <w:rFonts w:cstheme="minorHAnsi"/>
          <w:noProof/>
          <w:lang w:val="bs-Latn-BA" w:eastAsia="bs-Latn-BA"/>
        </w:rPr>
        <w:t xml:space="preserve">. </w:t>
      </w:r>
    </w:p>
    <w:p w:rsidR="00B656AD" w:rsidRPr="00A35A8B" w:rsidRDefault="00B656AD" w:rsidP="00B656AD">
      <w:pPr>
        <w:spacing w:line="240" w:lineRule="auto"/>
        <w:rPr>
          <w:rFonts w:cstheme="minorHAnsi"/>
          <w:noProof/>
          <w:szCs w:val="24"/>
          <w:lang w:val="bs-Latn-BA" w:eastAsia="bs-Latn-BA"/>
        </w:rPr>
      </w:pPr>
    </w:p>
    <w:p w:rsidR="00B656AD" w:rsidRPr="00A35A8B" w:rsidRDefault="00C84F03" w:rsidP="00B656AD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Коришћење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B656A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уз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сталну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изложеност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природним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изворима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B656A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подразумијева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додатну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изложеност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вјештачким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изворима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B656A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те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повезано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одређеним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ризицима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здравље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људи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животну</w:t>
      </w:r>
      <w:r w:rsidR="00241B4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средину</w:t>
      </w:r>
      <w:r w:rsidR="00B656AD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Због</w:t>
      </w:r>
      <w:r w:rsidR="00AE1E88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тога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строго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дефинишу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услови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коришћења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B656A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што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подразумијева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процјену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радијационе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сигурности</w:t>
      </w:r>
      <w:r w:rsidR="00B656A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контролу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коришћења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превентивно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дјеловање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евентуалне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нежељене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догађаје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изворима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B656AD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Заштита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живота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здравља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људи</w:t>
      </w:r>
      <w:r w:rsidR="00B656A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као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животне</w:t>
      </w:r>
      <w:r w:rsidR="00241B4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средине</w:t>
      </w:r>
      <w:r w:rsidR="00B656A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од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штетног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дјеловања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веома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важна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активност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која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захтијева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добро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урађен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програм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радијационе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сигурности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мјере</w:t>
      </w:r>
      <w:r w:rsidR="00195DF4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којима</w:t>
      </w:r>
      <w:r w:rsidR="00195DF4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којима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обезбиједили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сви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потребни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организациони</w:t>
      </w:r>
      <w:r w:rsidR="00B656A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људски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финансијски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ресурси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инфраструктура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сигурно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безбједно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управљање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изворима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B656AD" w:rsidRPr="00A35A8B">
        <w:rPr>
          <w:rFonts w:cstheme="minorHAnsi"/>
          <w:noProof/>
          <w:lang w:val="bs-Latn-BA" w:eastAsia="bs-Latn-BA"/>
        </w:rPr>
        <w:t>.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Примарна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одговорност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радијациону</w:t>
      </w:r>
      <w:r w:rsidR="0024433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24433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нуклеарну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сигурност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безбједност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лежи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носиоцу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ауторизације</w:t>
      </w:r>
      <w:r w:rsidR="00195DF4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коју</w:t>
      </w:r>
      <w:r w:rsidR="00195DF4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издаје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Државна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регулаторна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агенција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радијациону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нуклеарну</w:t>
      </w:r>
      <w:r w:rsidR="00701BB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безбједност</w:t>
      </w:r>
      <w:r w:rsidR="00477B31" w:rsidRPr="00A35A8B">
        <w:rPr>
          <w:rFonts w:cstheme="minorHAnsi"/>
          <w:noProof/>
          <w:lang w:val="bs-Latn-BA" w:eastAsia="bs-Latn-BA"/>
        </w:rPr>
        <w:t>,</w:t>
      </w:r>
      <w:r w:rsidR="0024433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тј</w:t>
      </w:r>
      <w:r w:rsidR="0024433C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на</w:t>
      </w:r>
      <w:r w:rsidR="0024433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правном</w:t>
      </w:r>
      <w:r w:rsidR="0024433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лицу</w:t>
      </w:r>
      <w:r w:rsidR="0024433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24433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одговорном</w:t>
      </w:r>
      <w:r w:rsidR="0024433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лицу</w:t>
      </w:r>
      <w:r w:rsidR="0024433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24433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правном</w:t>
      </w:r>
      <w:r w:rsidR="0024433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лицу</w:t>
      </w:r>
      <w:r w:rsidR="0024433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које</w:t>
      </w:r>
      <w:r w:rsidR="0024433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посједује</w:t>
      </w:r>
      <w:r w:rsidR="0024433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ауторизацију</w:t>
      </w:r>
      <w:r w:rsidR="0024433C" w:rsidRPr="00A35A8B">
        <w:rPr>
          <w:rFonts w:cstheme="minorHAnsi"/>
          <w:noProof/>
          <w:lang w:val="bs-Latn-BA" w:eastAsia="bs-Latn-BA"/>
        </w:rPr>
        <w:t>.</w:t>
      </w:r>
    </w:p>
    <w:p w:rsidR="00B656AD" w:rsidRPr="00A35A8B" w:rsidRDefault="00B656AD" w:rsidP="00B656AD">
      <w:pPr>
        <w:spacing w:line="240" w:lineRule="auto"/>
        <w:rPr>
          <w:rFonts w:cstheme="minorHAnsi"/>
          <w:noProof/>
          <w:lang w:val="bs-Latn-BA" w:eastAsia="bs-Latn-BA"/>
        </w:rPr>
      </w:pPr>
    </w:p>
    <w:p w:rsidR="00B656AD" w:rsidRPr="00A35A8B" w:rsidRDefault="00C84F03" w:rsidP="00B656AD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Законом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радијационој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нуклеарној</w:t>
      </w:r>
      <w:r w:rsidR="001A56F6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безбједности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Босни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Херцеговини</w:t>
      </w:r>
      <w:r w:rsidR="00B656AD" w:rsidRPr="00A35A8B">
        <w:rPr>
          <w:rFonts w:cstheme="minorHAnsi"/>
          <w:noProof/>
          <w:lang w:val="bs-Latn-BA" w:eastAsia="bs-Latn-BA"/>
        </w:rPr>
        <w:t xml:space="preserve"> (</w:t>
      </w:r>
      <w:r w:rsidRPr="00A35A8B">
        <w:rPr>
          <w:rFonts w:cstheme="minorHAnsi"/>
          <w:noProof/>
          <w:lang w:val="bs-Latn-BA" w:eastAsia="bs-Latn-BA"/>
        </w:rPr>
        <w:t>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даљем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тексту</w:t>
      </w:r>
      <w:r w:rsidR="00B656AD" w:rsidRPr="00A35A8B">
        <w:rPr>
          <w:rFonts w:cstheme="minorHAnsi"/>
          <w:noProof/>
          <w:lang w:val="bs-Latn-BA" w:eastAsia="bs-Latn-BA"/>
        </w:rPr>
        <w:t xml:space="preserve">: </w:t>
      </w:r>
      <w:r w:rsidRPr="00A35A8B">
        <w:rPr>
          <w:rFonts w:cstheme="minorHAnsi"/>
          <w:noProof/>
          <w:lang w:val="bs-Latn-BA" w:eastAsia="bs-Latn-BA"/>
        </w:rPr>
        <w:t>Закон</w:t>
      </w:r>
      <w:r w:rsidR="00B656AD" w:rsidRPr="00A35A8B">
        <w:rPr>
          <w:rFonts w:cstheme="minorHAnsi"/>
          <w:noProof/>
          <w:lang w:val="bs-Latn-BA" w:eastAsia="bs-Latn-BA"/>
        </w:rPr>
        <w:t>)</w:t>
      </w:r>
      <w:r w:rsidR="00B656AD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успостављен</w:t>
      </w:r>
      <w:r w:rsidR="00195DF4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општи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оквир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система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контроле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изворима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B656A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заштите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људи</w:t>
      </w:r>
      <w:r w:rsidR="00B656A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садашњих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будућих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генерација</w:t>
      </w:r>
      <w:r w:rsidR="00B656A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као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животне</w:t>
      </w:r>
      <w:r w:rsidR="00241B4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средине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експозиције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или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потенцијалне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експозиције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зрачењу</w:t>
      </w:r>
      <w:r w:rsidR="00B656AD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Детаљније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lastRenderedPageBreak/>
        <w:t>регулисање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радијационе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нуклеарне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сигурности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остављено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пропише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подзаконским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актима</w:t>
      </w:r>
      <w:r w:rsidR="00A85D62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доноси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Државна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регулаторна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радијациону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нуклеарну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безбједност</w:t>
      </w:r>
      <w:r w:rsidR="00B656AD" w:rsidRPr="00A35A8B">
        <w:rPr>
          <w:rFonts w:cstheme="minorHAnsi"/>
          <w:noProof/>
          <w:lang w:val="bs-Latn-BA" w:eastAsia="bs-Latn-BA"/>
        </w:rPr>
        <w:t xml:space="preserve"> (</w:t>
      </w:r>
      <w:r w:rsidRPr="00A35A8B">
        <w:rPr>
          <w:rFonts w:cstheme="minorHAnsi"/>
          <w:noProof/>
          <w:lang w:val="bs-Latn-BA" w:eastAsia="bs-Latn-BA"/>
        </w:rPr>
        <w:t>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даљем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тексту</w:t>
      </w:r>
      <w:r w:rsidR="00B656AD" w:rsidRPr="00A35A8B">
        <w:rPr>
          <w:rFonts w:cstheme="minorHAnsi"/>
          <w:noProof/>
          <w:lang w:val="bs-Latn-BA" w:eastAsia="bs-Latn-BA"/>
        </w:rPr>
        <w:t xml:space="preserve">: </w:t>
      </w:r>
      <w:r w:rsidRPr="00A35A8B">
        <w:rPr>
          <w:rFonts w:cstheme="minorHAnsi"/>
          <w:noProof/>
          <w:lang w:val="bs-Latn-BA" w:eastAsia="bs-Latn-BA"/>
        </w:rPr>
        <w:t>Агенција</w:t>
      </w:r>
      <w:r w:rsidR="00B656AD" w:rsidRPr="00A35A8B">
        <w:rPr>
          <w:rFonts w:cstheme="minorHAnsi"/>
          <w:noProof/>
          <w:lang w:val="bs-Latn-BA" w:eastAsia="bs-Latn-BA"/>
        </w:rPr>
        <w:t>).</w:t>
      </w:r>
    </w:p>
    <w:p w:rsidR="00C84F03" w:rsidRPr="00A35A8B" w:rsidRDefault="00C84F03" w:rsidP="00B656AD">
      <w:pPr>
        <w:spacing w:line="240" w:lineRule="auto"/>
        <w:rPr>
          <w:rFonts w:cstheme="minorHAnsi"/>
          <w:noProof/>
          <w:lang w:val="bs-Latn-BA" w:eastAsia="bs-Latn-BA"/>
        </w:rPr>
      </w:pPr>
    </w:p>
    <w:p w:rsidR="00B656AD" w:rsidRPr="00A35A8B" w:rsidRDefault="00C84F03" w:rsidP="00B656AD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Циљ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Закона</w:t>
      </w:r>
      <w:r w:rsidR="008F23A3" w:rsidRPr="00A35A8B">
        <w:rPr>
          <w:rFonts w:cstheme="minorHAnsi"/>
          <w:noProof/>
          <w:lang w:val="bs-Latn-BA" w:eastAsia="bs-Latn-BA"/>
        </w:rPr>
        <w:t xml:space="preserve"> (</w:t>
      </w:r>
      <w:r w:rsidRPr="00A35A8B">
        <w:rPr>
          <w:rFonts w:cstheme="minorHAnsi"/>
          <w:noProof/>
          <w:lang w:val="bs-Latn-BA" w:eastAsia="bs-Latn-BA"/>
        </w:rPr>
        <w:t>члан</w:t>
      </w:r>
      <w:r w:rsidR="008F23A3" w:rsidRPr="00A35A8B">
        <w:rPr>
          <w:rFonts w:cstheme="minorHAnsi"/>
          <w:noProof/>
          <w:lang w:val="bs-Latn-BA" w:eastAsia="bs-Latn-BA"/>
        </w:rPr>
        <w:t xml:space="preserve"> 2</w:t>
      </w:r>
      <w:r w:rsidR="00477B31" w:rsidRPr="00A35A8B">
        <w:rPr>
          <w:rFonts w:cstheme="minorHAnsi"/>
          <w:noProof/>
          <w:lang w:val="bs-Latn-BA" w:eastAsia="bs-Latn-BA"/>
        </w:rPr>
        <w:t>.</w:t>
      </w:r>
      <w:r w:rsidR="008F23A3" w:rsidRPr="00A35A8B">
        <w:rPr>
          <w:rFonts w:cstheme="minorHAnsi"/>
          <w:noProof/>
          <w:lang w:val="bs-Latn-BA" w:eastAsia="bs-Latn-BA"/>
        </w:rPr>
        <w:t xml:space="preserve">) </w:t>
      </w:r>
      <w:r w:rsidRPr="00A35A8B">
        <w:rPr>
          <w:rFonts w:cstheme="minorHAnsi"/>
          <w:noProof/>
          <w:lang w:val="bs-Latn-BA" w:eastAsia="bs-Latn-BA"/>
        </w:rPr>
        <w:t>је</w:t>
      </w:r>
      <w:r w:rsidR="008F23A3" w:rsidRPr="00A35A8B">
        <w:rPr>
          <w:rFonts w:cstheme="minorHAnsi"/>
          <w:noProof/>
          <w:lang w:val="bs-Latn-BA" w:eastAsia="bs-Latn-BA"/>
        </w:rPr>
        <w:t xml:space="preserve"> </w:t>
      </w:r>
      <w:r w:rsidR="00A90C29" w:rsidRPr="00A35A8B">
        <w:rPr>
          <w:rFonts w:cstheme="minorHAnsi"/>
          <w:noProof/>
          <w:lang w:val="bs-Latn-BA" w:eastAsia="bs-Latn-BA"/>
        </w:rPr>
        <w:t>обезбиједити</w:t>
      </w:r>
      <w:r w:rsidR="008F23A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заштиту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8F23A3" w:rsidRPr="00A35A8B">
        <w:rPr>
          <w:rFonts w:cstheme="minorHAnsi"/>
          <w:noProof/>
          <w:lang w:val="bs-Latn-BA" w:eastAsia="bs-Latn-BA"/>
        </w:rPr>
        <w:t xml:space="preserve"> </w:t>
      </w:r>
      <w:r w:rsidR="00045125" w:rsidRPr="00A35A8B">
        <w:rPr>
          <w:rFonts w:cstheme="minorHAnsi"/>
          <w:noProof/>
          <w:lang w:val="bs-Latn-BA" w:eastAsia="bs-Latn-BA"/>
        </w:rPr>
        <w:t>–</w:t>
      </w:r>
      <w:r w:rsidR="008F23A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радијациону</w:t>
      </w:r>
      <w:r w:rsidR="008F23A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8F23A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нуклеарну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безбједност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грађана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БиХ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кроз</w:t>
      </w:r>
      <w:r w:rsidR="00B656AD" w:rsidRPr="00A35A8B">
        <w:rPr>
          <w:rFonts w:cstheme="minorHAnsi"/>
          <w:noProof/>
          <w:lang w:val="bs-Latn-BA" w:eastAsia="bs-Latn-BA"/>
        </w:rPr>
        <w:t>:</w:t>
      </w:r>
    </w:p>
    <w:p w:rsidR="00830CD7" w:rsidRPr="00A35A8B" w:rsidRDefault="00830CD7" w:rsidP="00B656AD">
      <w:pPr>
        <w:spacing w:line="240" w:lineRule="auto"/>
        <w:rPr>
          <w:rFonts w:cstheme="minorHAnsi"/>
          <w:noProof/>
          <w:lang w:val="bs-Latn-BA" w:eastAsia="bs-Latn-BA"/>
        </w:rPr>
      </w:pPr>
    </w:p>
    <w:p w:rsidR="00B656AD" w:rsidRPr="00A35A8B" w:rsidRDefault="00C84F03" w:rsidP="008F30E1">
      <w:pPr>
        <w:pStyle w:val="ListParagraph"/>
        <w:numPr>
          <w:ilvl w:val="0"/>
          <w:numId w:val="7"/>
        </w:numPr>
        <w:spacing w:line="240" w:lineRule="auto"/>
        <w:contextualSpacing w:val="0"/>
        <w:rPr>
          <w:rFonts w:asciiTheme="minorHAnsi" w:hAnsiTheme="minorHAnsi" w:cstheme="minorHAnsi"/>
          <w:noProof/>
          <w:szCs w:val="22"/>
          <w:lang w:val="bs-Latn-BA" w:eastAsia="bs-Latn-BA"/>
        </w:rPr>
      </w:pP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успостављање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и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имплементирање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система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који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омогућава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развој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и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коришћење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извора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јонизујућег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зрачења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у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складу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са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захтјевима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за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заштиту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здравља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људи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;</w:t>
      </w:r>
    </w:p>
    <w:p w:rsidR="00B656AD" w:rsidRPr="00A35A8B" w:rsidRDefault="00C84F03" w:rsidP="008F30E1">
      <w:pPr>
        <w:pStyle w:val="ListParagraph"/>
        <w:numPr>
          <w:ilvl w:val="0"/>
          <w:numId w:val="7"/>
        </w:numPr>
        <w:spacing w:line="240" w:lineRule="auto"/>
        <w:contextualSpacing w:val="0"/>
        <w:rPr>
          <w:rFonts w:asciiTheme="minorHAnsi" w:hAnsiTheme="minorHAnsi" w:cstheme="minorHAnsi"/>
          <w:noProof/>
          <w:szCs w:val="22"/>
          <w:lang w:val="bs-Latn-BA" w:eastAsia="bs-Latn-BA"/>
        </w:rPr>
      </w:pP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успостављање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и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одржавање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регулаторног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програма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за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изворе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јонизујућег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зрачења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и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тиме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осигурање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компатибилности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са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међународним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стандардима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о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безбједности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извора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зрачења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и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заштите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од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јонизујућег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зрачења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;</w:t>
      </w:r>
    </w:p>
    <w:p w:rsidR="00B656AD" w:rsidRPr="00A35A8B" w:rsidRDefault="00C84F03" w:rsidP="008F30E1">
      <w:pPr>
        <w:pStyle w:val="ListParagraph"/>
        <w:numPr>
          <w:ilvl w:val="0"/>
          <w:numId w:val="7"/>
        </w:numPr>
        <w:spacing w:line="240" w:lineRule="auto"/>
        <w:contextualSpacing w:val="0"/>
        <w:rPr>
          <w:rFonts w:asciiTheme="minorHAnsi" w:hAnsiTheme="minorHAnsi" w:cstheme="minorHAnsi"/>
          <w:noProof/>
          <w:szCs w:val="22"/>
          <w:lang w:val="bs-Latn-BA" w:eastAsia="bs-Latn-BA"/>
        </w:rPr>
      </w:pP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оснивање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државног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регулаторног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органа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за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радијациону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и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нуклеарну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безбједност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са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одговарајућим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низом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функција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и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одговорности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те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потребним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ресурсима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за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успостављање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регулаторне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 xml:space="preserve"> </w:t>
      </w:r>
      <w:r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контроле</w:t>
      </w:r>
      <w:r w:rsidR="00B656AD" w:rsidRPr="00A35A8B">
        <w:rPr>
          <w:rFonts w:asciiTheme="minorHAnsi" w:hAnsiTheme="minorHAnsi" w:cstheme="minorHAnsi"/>
          <w:noProof/>
          <w:szCs w:val="22"/>
          <w:lang w:val="bs-Latn-BA" w:eastAsia="bs-Latn-BA"/>
        </w:rPr>
        <w:t>.</w:t>
      </w:r>
    </w:p>
    <w:p w:rsidR="00B656AD" w:rsidRPr="00A35A8B" w:rsidRDefault="00B656AD" w:rsidP="00B656AD">
      <w:pPr>
        <w:spacing w:line="240" w:lineRule="auto"/>
        <w:ind w:left="720"/>
        <w:rPr>
          <w:rFonts w:cstheme="minorHAnsi"/>
          <w:noProof/>
          <w:lang w:val="bs-Latn-BA" w:eastAsia="bs-Latn-BA"/>
        </w:rPr>
      </w:pPr>
    </w:p>
    <w:p w:rsidR="00B656AD" w:rsidRPr="00A35A8B" w:rsidRDefault="00C84F03" w:rsidP="00B656AD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Законом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основана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као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резултат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вишегодишњих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процеса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усаглашавања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законодавства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подручја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заштите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нуклеарне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сигурности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важећим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међународним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стандардима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кроз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сарадњу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Међународном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агенцијом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атомску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енергију</w:t>
      </w:r>
      <w:r w:rsidR="00B656AD" w:rsidRPr="00A35A8B">
        <w:rPr>
          <w:rFonts w:cstheme="minorHAnsi"/>
          <w:noProof/>
          <w:lang w:val="bs-Latn-BA" w:eastAsia="bs-Latn-BA"/>
        </w:rPr>
        <w:t xml:space="preserve"> (</w:t>
      </w:r>
      <w:r w:rsidR="00FD6D1D" w:rsidRPr="00A35A8B">
        <w:rPr>
          <w:rFonts w:eastAsia="Calibri" w:cstheme="minorHAnsi"/>
          <w:noProof/>
          <w:lang w:val="bs-Latn-BA"/>
        </w:rPr>
        <w:t>International Atomic Energy Agency</w:t>
      </w:r>
      <w:r w:rsidR="00701A78" w:rsidRPr="00A35A8B">
        <w:rPr>
          <w:rFonts w:eastAsia="Calibri" w:cstheme="minorHAnsi"/>
          <w:noProof/>
          <w:lang w:val="bs-Latn-BA"/>
        </w:rPr>
        <w:t xml:space="preserve">; </w:t>
      </w:r>
      <w:r w:rsidRPr="00A35A8B">
        <w:rPr>
          <w:rFonts w:eastAsia="Calibri" w:cstheme="minorHAnsi"/>
          <w:noProof/>
          <w:lang w:val="bs-Latn-BA"/>
        </w:rPr>
        <w:t>у</w:t>
      </w:r>
      <w:r w:rsidR="00701A78" w:rsidRPr="00A35A8B">
        <w:rPr>
          <w:rFonts w:eastAsia="Calibri" w:cstheme="minorHAnsi"/>
          <w:noProof/>
          <w:lang w:val="bs-Latn-BA"/>
        </w:rPr>
        <w:t xml:space="preserve"> </w:t>
      </w:r>
      <w:r w:rsidRPr="00A35A8B">
        <w:rPr>
          <w:rFonts w:eastAsia="Calibri" w:cstheme="minorHAnsi"/>
          <w:noProof/>
          <w:lang w:val="bs-Latn-BA"/>
        </w:rPr>
        <w:t>даљем</w:t>
      </w:r>
      <w:r w:rsidR="00701A78" w:rsidRPr="00A35A8B">
        <w:rPr>
          <w:rFonts w:eastAsia="Calibri" w:cstheme="minorHAnsi"/>
          <w:noProof/>
          <w:lang w:val="bs-Latn-BA"/>
        </w:rPr>
        <w:t xml:space="preserve"> </w:t>
      </w:r>
      <w:r w:rsidRPr="00A35A8B">
        <w:rPr>
          <w:rFonts w:eastAsia="Calibri" w:cstheme="minorHAnsi"/>
          <w:noProof/>
          <w:lang w:val="bs-Latn-BA"/>
        </w:rPr>
        <w:t>тексту</w:t>
      </w:r>
      <w:r w:rsidR="00701A78" w:rsidRPr="00A35A8B">
        <w:rPr>
          <w:rFonts w:eastAsia="Calibri" w:cstheme="minorHAnsi"/>
          <w:noProof/>
          <w:lang w:val="bs-Latn-BA"/>
        </w:rPr>
        <w:t>:</w:t>
      </w:r>
      <w:r w:rsidR="00FD6D1D" w:rsidRPr="00A35A8B">
        <w:rPr>
          <w:rFonts w:eastAsia="Calibri" w:cstheme="minorHAnsi"/>
          <w:noProof/>
          <w:lang w:val="bs-Latn-BA"/>
        </w:rPr>
        <w:t xml:space="preserve"> </w:t>
      </w:r>
      <w:r w:rsidRPr="00A35A8B">
        <w:rPr>
          <w:rFonts w:eastAsia="Calibri" w:cstheme="minorHAnsi"/>
          <w:noProof/>
          <w:lang w:val="bs-Latn-BA"/>
        </w:rPr>
        <w:t>ИАЕА</w:t>
      </w:r>
      <w:r w:rsidR="00FD6D1D" w:rsidRPr="00A35A8B">
        <w:rPr>
          <w:rFonts w:eastAsia="Calibri" w:cstheme="minorHAnsi"/>
          <w:noProof/>
          <w:lang w:val="bs-Latn-BA"/>
        </w:rPr>
        <w:t>)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Европском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унијом</w:t>
      </w:r>
      <w:r w:rsidR="00B656AD" w:rsidRPr="00A35A8B">
        <w:rPr>
          <w:rFonts w:cstheme="minorHAnsi"/>
          <w:noProof/>
          <w:lang w:val="bs-Latn-BA" w:eastAsia="bs-Latn-BA"/>
        </w:rPr>
        <w:t xml:space="preserve"> (</w:t>
      </w:r>
      <w:r w:rsidR="00FD6D1D" w:rsidRPr="00A35A8B">
        <w:rPr>
          <w:rFonts w:cstheme="minorHAnsi"/>
          <w:noProof/>
          <w:lang w:val="bs-Latn-BA" w:eastAsia="bs-Latn-BA"/>
        </w:rPr>
        <w:t xml:space="preserve">European </w:t>
      </w:r>
      <w:r w:rsidR="007C77D9" w:rsidRPr="00A35A8B">
        <w:rPr>
          <w:rFonts w:cstheme="minorHAnsi"/>
          <w:noProof/>
          <w:lang w:val="bs-Latn-BA" w:eastAsia="bs-Latn-BA"/>
        </w:rPr>
        <w:t>U</w:t>
      </w:r>
      <w:r w:rsidR="00FD6D1D" w:rsidRPr="00A35A8B">
        <w:rPr>
          <w:rFonts w:cstheme="minorHAnsi"/>
          <w:noProof/>
          <w:lang w:val="bs-Latn-BA" w:eastAsia="bs-Latn-BA"/>
        </w:rPr>
        <w:t>nion</w:t>
      </w:r>
      <w:r w:rsidR="00701A78" w:rsidRPr="00A35A8B">
        <w:rPr>
          <w:rFonts w:cstheme="minorHAnsi"/>
          <w:noProof/>
          <w:lang w:val="bs-Latn-BA" w:eastAsia="bs-Latn-BA"/>
        </w:rPr>
        <w:t xml:space="preserve">; </w:t>
      </w:r>
      <w:r w:rsidRPr="00A35A8B">
        <w:rPr>
          <w:rFonts w:cstheme="minorHAnsi"/>
          <w:noProof/>
          <w:lang w:val="bs-Latn-BA" w:eastAsia="bs-Latn-BA"/>
        </w:rPr>
        <w:t>у</w:t>
      </w:r>
      <w:r w:rsidR="00701A78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даљем</w:t>
      </w:r>
      <w:r w:rsidR="00701A78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тексту</w:t>
      </w:r>
      <w:r w:rsidR="00701A78" w:rsidRPr="00A35A8B">
        <w:rPr>
          <w:rFonts w:cstheme="minorHAnsi"/>
          <w:noProof/>
          <w:lang w:val="bs-Latn-BA" w:eastAsia="bs-Latn-BA"/>
        </w:rPr>
        <w:t>:</w:t>
      </w:r>
      <w:r w:rsidR="00FD6D1D" w:rsidRPr="00A35A8B">
        <w:rPr>
          <w:rFonts w:cstheme="minorHAnsi"/>
          <w:noProof/>
          <w:lang w:val="bs-Latn-BA" w:eastAsia="bs-Latn-BA"/>
        </w:rPr>
        <w:t xml:space="preserve"> </w:t>
      </w:r>
      <w:r w:rsidR="005277E2" w:rsidRPr="00A35A8B">
        <w:rPr>
          <w:rFonts w:cstheme="minorHAnsi"/>
          <w:noProof/>
          <w:lang w:val="bs-Latn-BA" w:eastAsia="bs-Latn-BA"/>
        </w:rPr>
        <w:t>EU).</w:t>
      </w:r>
    </w:p>
    <w:p w:rsidR="005277E2" w:rsidRPr="00A35A8B" w:rsidRDefault="005277E2" w:rsidP="00B656AD">
      <w:pPr>
        <w:spacing w:line="240" w:lineRule="auto"/>
        <w:rPr>
          <w:rFonts w:cstheme="minorHAnsi"/>
          <w:noProof/>
          <w:szCs w:val="24"/>
          <w:lang w:val="bs-Latn-BA" w:eastAsia="bs-Latn-BA"/>
        </w:rPr>
      </w:pPr>
    </w:p>
    <w:p w:rsidR="00B656AD" w:rsidRPr="00A35A8B" w:rsidRDefault="00C84F03" w:rsidP="00B656AD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Агенција</w:t>
      </w:r>
      <w:r w:rsidR="007D215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константно</w:t>
      </w:r>
      <w:r w:rsidR="007D215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</w:t>
      </w:r>
      <w:r w:rsidR="007D215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</w:t>
      </w:r>
      <w:r w:rsidR="007D215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изради</w:t>
      </w:r>
      <w:r w:rsidR="007D215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7D215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прилагођавању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правне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регулативе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области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радијационе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нуклеарне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сигурности</w:t>
      </w:r>
      <w:r w:rsidR="007D215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7D215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складу</w:t>
      </w:r>
      <w:r w:rsidR="007D215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7D215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препорукама</w:t>
      </w:r>
      <w:r w:rsidR="007D215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ЕУ</w:t>
      </w:r>
      <w:r w:rsidR="007D215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7D215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ИАЕА</w:t>
      </w:r>
      <w:r w:rsidR="00A74083" w:rsidRPr="00A35A8B">
        <w:rPr>
          <w:rFonts w:cstheme="minorHAnsi"/>
          <w:noProof/>
          <w:lang w:val="bs-Latn-BA" w:eastAsia="bs-Latn-BA"/>
        </w:rPr>
        <w:t>-</w:t>
      </w:r>
      <w:r w:rsidRPr="00A35A8B">
        <w:rPr>
          <w:rFonts w:cstheme="minorHAnsi"/>
          <w:noProof/>
          <w:lang w:val="bs-Latn-BA" w:eastAsia="bs-Latn-BA"/>
        </w:rPr>
        <w:t>е</w:t>
      </w:r>
      <w:r w:rsidR="00B656AD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До</w:t>
      </w:r>
      <w:r w:rsidR="002B774E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сада</w:t>
      </w:r>
      <w:r w:rsidR="002B774E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</w:t>
      </w:r>
      <w:r w:rsidR="002B774E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израђени</w:t>
      </w:r>
      <w:r w:rsidR="002B774E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донесени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прописи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којима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уређује</w:t>
      </w:r>
      <w:r w:rsidR="0009554A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процес</w:t>
      </w:r>
      <w:r w:rsidR="0009554A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издавања</w:t>
      </w:r>
      <w:r w:rsidR="0009554A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ауторизација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посједовање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коришћење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09554A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09554A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9554A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ауторизација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промет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радиоактивних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извора</w:t>
      </w:r>
      <w:r w:rsidR="00B656AD" w:rsidRPr="00A35A8B">
        <w:rPr>
          <w:rFonts w:cstheme="minorHAnsi"/>
          <w:noProof/>
          <w:lang w:val="bs-Latn-BA" w:eastAsia="bs-Latn-BA"/>
        </w:rPr>
        <w:t xml:space="preserve">; </w:t>
      </w:r>
      <w:r w:rsidRPr="00A35A8B">
        <w:rPr>
          <w:rFonts w:cstheme="minorHAnsi"/>
          <w:noProof/>
          <w:lang w:val="bs-Latn-BA" w:eastAsia="bs-Latn-BA"/>
        </w:rPr>
        <w:t>постављени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темељи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систему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омогућава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развој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коришћење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складу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захтјевима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заштиту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здравља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људи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животне</w:t>
      </w:r>
      <w:r w:rsidR="00241B4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средине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штетних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утицаја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може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="00312A80" w:rsidRPr="00A35A8B">
        <w:rPr>
          <w:rFonts w:cstheme="minorHAnsi"/>
          <w:noProof/>
          <w:lang w:val="bs-Latn-BA" w:eastAsia="bs-Latn-BA"/>
        </w:rPr>
        <w:t xml:space="preserve">да </w:t>
      </w:r>
      <w:r w:rsidRPr="00A35A8B">
        <w:rPr>
          <w:rFonts w:cstheme="minorHAnsi"/>
          <w:noProof/>
          <w:lang w:val="bs-Latn-BA" w:eastAsia="bs-Latn-BA"/>
        </w:rPr>
        <w:t>има</w:t>
      </w:r>
      <w:r w:rsidR="00B656AD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Такође</w:t>
      </w:r>
      <w:r w:rsidR="00B656A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донесени</w:t>
      </w:r>
      <w:r w:rsidR="0099177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</w:t>
      </w:r>
      <w:r w:rsidR="0099177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прописи</w:t>
      </w:r>
      <w:r w:rsidR="0099177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који</w:t>
      </w:r>
      <w:r w:rsidR="0099177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дефинишу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заштиту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09554A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цјелокупног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становништва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професионално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изложених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лица</w:t>
      </w:r>
      <w:r w:rsidR="00B656A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заштиту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медицини</w:t>
      </w:r>
      <w:r w:rsidR="00B656A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контролу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јонизујућих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високе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активности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непознатог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власника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прописи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сигурном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транспорту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радиоактивних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материјала</w:t>
      </w:r>
      <w:r w:rsidR="00B656AD" w:rsidRPr="00A35A8B">
        <w:rPr>
          <w:rFonts w:cstheme="minorHAnsi"/>
          <w:noProof/>
          <w:lang w:val="bs-Latn-BA" w:eastAsia="bs-Latn-BA"/>
        </w:rPr>
        <w:t>.</w:t>
      </w:r>
      <w:r w:rsidR="00B656AD" w:rsidRPr="00A35A8B">
        <w:rPr>
          <w:rFonts w:cstheme="minorHAnsi"/>
          <w:noProof/>
          <w:lang w:val="bs-Latn-BA"/>
        </w:rPr>
        <w:t xml:space="preserve"> </w:t>
      </w:r>
    </w:p>
    <w:p w:rsidR="002B774E" w:rsidRPr="00A35A8B" w:rsidRDefault="002B774E" w:rsidP="00B656AD">
      <w:pPr>
        <w:spacing w:line="240" w:lineRule="auto"/>
        <w:rPr>
          <w:rFonts w:cstheme="minorHAnsi"/>
          <w:noProof/>
          <w:lang w:val="bs-Latn-BA" w:eastAsia="bs-Latn-BA"/>
        </w:rPr>
      </w:pPr>
    </w:p>
    <w:p w:rsidR="00B656AD" w:rsidRPr="00A35A8B" w:rsidRDefault="00C84F03" w:rsidP="00B656AD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Током</w:t>
      </w:r>
      <w:r w:rsidR="00143261" w:rsidRPr="00A35A8B">
        <w:rPr>
          <w:rFonts w:cstheme="minorHAnsi"/>
          <w:noProof/>
          <w:lang w:val="bs-Latn-BA" w:eastAsia="bs-Latn-BA"/>
        </w:rPr>
        <w:t xml:space="preserve"> </w:t>
      </w:r>
      <w:r w:rsidR="00B656AD" w:rsidRPr="00A35A8B">
        <w:rPr>
          <w:rFonts w:cstheme="minorHAnsi"/>
          <w:noProof/>
          <w:lang w:val="bs-Latn-BA" w:eastAsia="bs-Latn-BA"/>
        </w:rPr>
        <w:t>201</w:t>
      </w:r>
      <w:r w:rsidR="0009554A" w:rsidRPr="00A35A8B">
        <w:rPr>
          <w:rFonts w:cstheme="minorHAnsi"/>
          <w:noProof/>
          <w:lang w:val="bs-Latn-BA" w:eastAsia="bs-Latn-BA"/>
        </w:rPr>
        <w:t>7</w:t>
      </w:r>
      <w:r w:rsidR="00B656AD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године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Агенција</w:t>
      </w:r>
      <w:r w:rsidR="0014326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14326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успјешно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извршавала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све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обавезе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БиХ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преузела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према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међународним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конвенцијама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билатералним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споразумима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области</w:t>
      </w:r>
      <w:r w:rsidR="0014326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радијационе</w:t>
      </w:r>
      <w:r w:rsidR="0014326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14326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нуклеарне</w:t>
      </w:r>
      <w:r w:rsidR="0014326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сигурности</w:t>
      </w:r>
      <w:r w:rsidR="00B656AD" w:rsidRPr="00A35A8B">
        <w:rPr>
          <w:rFonts w:cstheme="minorHAnsi"/>
          <w:noProof/>
          <w:lang w:val="bs-Latn-BA" w:eastAsia="bs-Latn-BA"/>
        </w:rPr>
        <w:t>.</w:t>
      </w:r>
    </w:p>
    <w:p w:rsidR="00B656AD" w:rsidRPr="00A35A8B" w:rsidRDefault="00B656AD" w:rsidP="00B656AD">
      <w:pPr>
        <w:spacing w:line="240" w:lineRule="auto"/>
        <w:rPr>
          <w:rFonts w:cstheme="minorHAnsi"/>
          <w:noProof/>
          <w:lang w:val="bs-Latn-BA" w:eastAsia="bs-Latn-BA"/>
        </w:rPr>
      </w:pPr>
    </w:p>
    <w:p w:rsidR="00B656AD" w:rsidRPr="00A35A8B" w:rsidRDefault="00C84F03" w:rsidP="00B656AD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Осим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редовних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активности</w:t>
      </w:r>
      <w:r w:rsidR="00B656A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Агенција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спроводи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развојне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пројекте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подручја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заштите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нуклеарне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сигурности</w:t>
      </w:r>
      <w:r w:rsidR="00B656AD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То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првенствено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односи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сарадњу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ИАЕА</w:t>
      </w:r>
      <w:r w:rsidR="00B656AD" w:rsidRPr="00A35A8B">
        <w:rPr>
          <w:rFonts w:cstheme="minorHAnsi"/>
          <w:noProof/>
          <w:lang w:val="bs-Latn-BA" w:eastAsia="bs-Latn-BA"/>
        </w:rPr>
        <w:t>-</w:t>
      </w:r>
      <w:r w:rsidRPr="00A35A8B">
        <w:rPr>
          <w:rFonts w:cstheme="minorHAnsi"/>
          <w:noProof/>
          <w:lang w:val="bs-Latn-BA" w:eastAsia="bs-Latn-BA"/>
        </w:rPr>
        <w:t>ом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кроз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имплементацију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пројеката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техничке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сарадње</w:t>
      </w:r>
      <w:r w:rsidR="00B656A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али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исто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тако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кроз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имплементацију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ИПА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пројеката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Европске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комисије</w:t>
      </w:r>
      <w:r w:rsidR="00B656AD" w:rsidRPr="00A35A8B">
        <w:rPr>
          <w:rFonts w:cstheme="minorHAnsi"/>
          <w:i/>
          <w:noProof/>
          <w:lang w:val="bs-Latn-BA" w:eastAsia="bs-Latn-BA"/>
        </w:rPr>
        <w:t>,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билатералну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сарадњу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Министарством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енергију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САД</w:t>
      </w:r>
      <w:r w:rsidR="00B656AD" w:rsidRPr="00A35A8B">
        <w:rPr>
          <w:rFonts w:cstheme="minorHAnsi"/>
          <w:noProof/>
          <w:lang w:val="bs-Latn-BA" w:eastAsia="bs-Latn-BA"/>
        </w:rPr>
        <w:t>-</w:t>
      </w:r>
      <w:r w:rsidRPr="00A35A8B">
        <w:rPr>
          <w:rFonts w:cstheme="minorHAnsi"/>
          <w:noProof/>
          <w:lang w:val="bs-Latn-BA" w:eastAsia="bs-Latn-BA"/>
        </w:rPr>
        <w:t>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бившом</w:t>
      </w:r>
      <w:r w:rsidR="000F1474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иницијативом</w:t>
      </w:r>
      <w:r w:rsidR="00A74083" w:rsidRPr="00A35A8B">
        <w:rPr>
          <w:rFonts w:cstheme="minorHAnsi"/>
          <w:noProof/>
          <w:lang w:val="bs-Latn-BA" w:eastAsia="bs-Latn-BA"/>
        </w:rPr>
        <w:t xml:space="preserve"> </w:t>
      </w:r>
      <w:r w:rsidR="00A90C29" w:rsidRPr="00A35A8B">
        <w:rPr>
          <w:rFonts w:cstheme="minorHAnsi"/>
          <w:noProof/>
          <w:lang w:val="bs-Latn-BA" w:eastAsia="bs-Latn-BA"/>
        </w:rPr>
        <w:t>ГТРИ</w:t>
      </w:r>
      <w:r w:rsidR="00B656AD" w:rsidRPr="00A35A8B">
        <w:rPr>
          <w:rFonts w:cstheme="minorHAnsi"/>
          <w:noProof/>
          <w:lang w:val="bs-Latn-BA" w:eastAsia="bs-Latn-BA"/>
        </w:rPr>
        <w:t xml:space="preserve"> (Global Threat Reduction Initiative – </w:t>
      </w:r>
      <w:r w:rsidRPr="00A35A8B">
        <w:rPr>
          <w:rFonts w:cstheme="minorHAnsi"/>
          <w:noProof/>
          <w:lang w:val="bs-Latn-BA" w:eastAsia="bs-Latn-BA"/>
        </w:rPr>
        <w:t>Иницијатива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смањење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глобалне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пријетње</w:t>
      </w:r>
      <w:r w:rsidR="00B656AD" w:rsidRPr="00A35A8B">
        <w:rPr>
          <w:rFonts w:cstheme="minorHAnsi"/>
          <w:noProof/>
          <w:lang w:val="bs-Latn-BA" w:eastAsia="bs-Latn-BA"/>
        </w:rPr>
        <w:t>)</w:t>
      </w:r>
      <w:r w:rsidR="000F1474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односно</w:t>
      </w:r>
      <w:r w:rsidR="001907CE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садашњом</w:t>
      </w:r>
      <w:r w:rsidR="000F1474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Канцеларијом</w:t>
      </w:r>
      <w:r w:rsidR="006825D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0F1474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радиолошку</w:t>
      </w:r>
      <w:r w:rsidR="000F1474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безбједност</w:t>
      </w:r>
      <w:r w:rsidR="000F1474" w:rsidRPr="00A35A8B">
        <w:rPr>
          <w:rFonts w:cstheme="minorHAnsi"/>
          <w:noProof/>
          <w:lang w:val="bs-Latn-BA" w:eastAsia="bs-Latn-BA"/>
        </w:rPr>
        <w:t xml:space="preserve"> (</w:t>
      </w:r>
      <w:r w:rsidR="000F1474" w:rsidRPr="00A35A8B">
        <w:rPr>
          <w:rFonts w:eastAsia="Calibri" w:cstheme="minorHAnsi"/>
          <w:noProof/>
          <w:lang w:val="bs-Latn-BA"/>
        </w:rPr>
        <w:t>Office of Radiological Security)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земљама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окружења</w:t>
      </w:r>
      <w:r w:rsidR="00B656AD" w:rsidRPr="00A35A8B">
        <w:rPr>
          <w:rFonts w:cstheme="minorHAnsi"/>
          <w:noProof/>
          <w:lang w:val="bs-Latn-BA" w:eastAsia="bs-Latn-BA"/>
        </w:rPr>
        <w:t>.</w:t>
      </w:r>
    </w:p>
    <w:p w:rsidR="00B656AD" w:rsidRPr="00A35A8B" w:rsidRDefault="00B656AD" w:rsidP="00B656AD">
      <w:pPr>
        <w:spacing w:line="240" w:lineRule="auto"/>
        <w:rPr>
          <w:rFonts w:cstheme="minorHAnsi"/>
          <w:noProof/>
          <w:lang w:val="bs-Latn-BA" w:eastAsia="bs-Latn-BA"/>
        </w:rPr>
      </w:pPr>
    </w:p>
    <w:p w:rsidR="00B656AD" w:rsidRPr="00A35A8B" w:rsidRDefault="00C84F03" w:rsidP="00B656AD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За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припрему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овог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извјештаја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стању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радијационе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нуклеарне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сигурности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БиХ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нису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коришћени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само</w:t>
      </w:r>
      <w:r w:rsidR="0009554A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подаци</w:t>
      </w:r>
      <w:r w:rsidR="0009554A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Агенције</w:t>
      </w:r>
      <w:r w:rsidR="0009554A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као</w:t>
      </w:r>
      <w:r w:rsidR="0009554A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регулаторног</w:t>
      </w:r>
      <w:r w:rsidR="0009554A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органа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већ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других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институција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lastRenderedPageBreak/>
        <w:t>које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укључене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инфраструктуру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области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заштите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нуклеарне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сигурности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БиХ</w:t>
      </w:r>
      <w:r w:rsidR="00B656A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што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првенствено</w:t>
      </w:r>
      <w:r w:rsidR="0009554A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односи</w:t>
      </w:r>
      <w:r w:rsidR="0009554A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</w:t>
      </w:r>
      <w:r w:rsidR="0009554A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ауторизоване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техничке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сервисе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области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заштите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09554A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B656AD" w:rsidRPr="00A35A8B">
        <w:rPr>
          <w:rFonts w:cstheme="minorHAnsi"/>
          <w:noProof/>
          <w:lang w:val="bs-Latn-BA" w:eastAsia="bs-Latn-BA"/>
        </w:rPr>
        <w:t>.</w:t>
      </w:r>
    </w:p>
    <w:p w:rsidR="00B656AD" w:rsidRPr="00A35A8B" w:rsidRDefault="00B656AD" w:rsidP="00B656AD">
      <w:pPr>
        <w:spacing w:line="240" w:lineRule="auto"/>
        <w:rPr>
          <w:rFonts w:cstheme="minorHAnsi"/>
          <w:noProof/>
          <w:lang w:val="bs-Latn-BA" w:eastAsia="bs-Latn-BA"/>
        </w:rPr>
      </w:pPr>
    </w:p>
    <w:p w:rsidR="00830CD7" w:rsidRPr="00A35A8B" w:rsidRDefault="00C84F03" w:rsidP="00B656AD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Током</w:t>
      </w:r>
      <w:r w:rsidR="0009554A" w:rsidRPr="00A35A8B">
        <w:rPr>
          <w:rFonts w:cstheme="minorHAnsi"/>
          <w:noProof/>
          <w:lang w:val="bs-Latn-BA" w:eastAsia="bs-Latn-BA"/>
        </w:rPr>
        <w:t xml:space="preserve"> 2017</w:t>
      </w:r>
      <w:r w:rsidR="00B656AD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године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наставила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континуираним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унапређењем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система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омогућава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развој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коришћење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унапређење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регулаторног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процеса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који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представља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основу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Агенције</w:t>
      </w:r>
      <w:r w:rsidR="00B656A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те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успјешно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наставила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испуњавањем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постављених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средњорочних</w:t>
      </w:r>
      <w:r w:rsidR="0009554A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циљева</w:t>
      </w:r>
      <w:r w:rsidR="00B656A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што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детаљно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приказано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овом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извјештају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кроз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поглавља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која</w:t>
      </w:r>
      <w:r w:rsidR="00B656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слиједе</w:t>
      </w:r>
      <w:r w:rsidR="00B656AD" w:rsidRPr="00A35A8B">
        <w:rPr>
          <w:rFonts w:cstheme="minorHAnsi"/>
          <w:noProof/>
          <w:lang w:val="bs-Latn-BA" w:eastAsia="bs-Latn-BA"/>
        </w:rPr>
        <w:t>.</w:t>
      </w:r>
    </w:p>
    <w:p w:rsidR="00830CD7" w:rsidRPr="00A35A8B" w:rsidRDefault="00830CD7">
      <w:pPr>
        <w:spacing w:after="240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br w:type="page"/>
      </w:r>
    </w:p>
    <w:p w:rsidR="00C5598A" w:rsidRPr="00A35A8B" w:rsidRDefault="00A90C29" w:rsidP="00F4447F">
      <w:pPr>
        <w:pStyle w:val="Heading1"/>
      </w:pPr>
      <w:bookmarkStart w:id="2" w:name="_Toc519510649"/>
      <w:r w:rsidRPr="00A35A8B">
        <w:lastRenderedPageBreak/>
        <w:t>РАД</w:t>
      </w:r>
      <w:r w:rsidR="001360A6" w:rsidRPr="00A35A8B">
        <w:t xml:space="preserve"> </w:t>
      </w:r>
      <w:r w:rsidRPr="00A35A8B">
        <w:t>АГЕНЦИЈЕ</w:t>
      </w:r>
      <w:bookmarkEnd w:id="2"/>
    </w:p>
    <w:p w:rsidR="00C5598A" w:rsidRPr="00A35A8B" w:rsidRDefault="00C5598A" w:rsidP="00370964">
      <w:pPr>
        <w:rPr>
          <w:noProof/>
          <w:lang w:val="bs-Latn-BA"/>
        </w:rPr>
      </w:pPr>
    </w:p>
    <w:p w:rsidR="00A22302" w:rsidRPr="00A35A8B" w:rsidRDefault="00A90C29" w:rsidP="00DB0748">
      <w:pPr>
        <w:spacing w:line="240" w:lineRule="auto"/>
        <w:rPr>
          <w:rFonts w:cstheme="minorHAnsi"/>
          <w:noProof/>
          <w:color w:val="FF0000"/>
          <w:sz w:val="22"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Закон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предвиђа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шири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оквир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система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заштите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A22302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односно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радијационе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нуклеарне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сигурности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БиХ</w:t>
      </w:r>
      <w:r w:rsidR="00A22302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Законом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установљени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одређени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општи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принципи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дефиниције</w:t>
      </w:r>
      <w:r w:rsidR="00A22302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успостављена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Агенција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одређене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њене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функције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надлежности</w:t>
      </w:r>
      <w:r w:rsidR="00A22302" w:rsidRPr="00A35A8B">
        <w:rPr>
          <w:rFonts w:cstheme="minorHAnsi"/>
          <w:noProof/>
          <w:lang w:val="bs-Latn-BA" w:eastAsia="bs-Latn-BA"/>
        </w:rPr>
        <w:t>,</w:t>
      </w:r>
      <w:r w:rsidR="002453E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детаљније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уређење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ове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области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остављено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изврши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путем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подзаконских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прописа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које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доноси</w:t>
      </w:r>
      <w:r w:rsidR="001360A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Агенција</w:t>
      </w:r>
      <w:r w:rsidR="00A22302" w:rsidRPr="00A35A8B">
        <w:rPr>
          <w:rFonts w:cstheme="minorHAnsi"/>
          <w:noProof/>
          <w:lang w:val="bs-Latn-BA" w:eastAsia="bs-Latn-BA"/>
        </w:rPr>
        <w:t>.</w:t>
      </w:r>
      <w:r w:rsidR="00A22302" w:rsidRPr="00A35A8B">
        <w:rPr>
          <w:rFonts w:cstheme="minorHAnsi"/>
          <w:noProof/>
          <w:color w:val="FF0000"/>
          <w:sz w:val="22"/>
          <w:lang w:val="bs-Latn-BA" w:eastAsia="bs-Latn-BA"/>
        </w:rPr>
        <w:t xml:space="preserve"> </w:t>
      </w:r>
    </w:p>
    <w:p w:rsidR="00A22302" w:rsidRPr="00A35A8B" w:rsidRDefault="00A22302" w:rsidP="00DB0748">
      <w:pPr>
        <w:spacing w:line="240" w:lineRule="auto"/>
        <w:rPr>
          <w:rFonts w:cstheme="minorHAnsi"/>
          <w:noProof/>
          <w:color w:val="FF0000"/>
          <w:sz w:val="22"/>
          <w:lang w:val="bs-Latn-BA" w:eastAsia="bs-Latn-BA"/>
        </w:rPr>
      </w:pPr>
    </w:p>
    <w:p w:rsidR="004525F0" w:rsidRPr="00A35A8B" w:rsidRDefault="004525F0" w:rsidP="008F30E1">
      <w:pPr>
        <w:pStyle w:val="ListParagraph"/>
        <w:keepNext/>
        <w:numPr>
          <w:ilvl w:val="0"/>
          <w:numId w:val="19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3" w:name="_Toc518545349"/>
      <w:bookmarkStart w:id="4" w:name="_Toc518545450"/>
      <w:bookmarkStart w:id="5" w:name="_Toc518546356"/>
      <w:bookmarkStart w:id="6" w:name="_Toc518546456"/>
      <w:bookmarkStart w:id="7" w:name="_Toc518929926"/>
      <w:bookmarkStart w:id="8" w:name="_Toc519013230"/>
      <w:bookmarkStart w:id="9" w:name="_Toc519013354"/>
      <w:bookmarkStart w:id="10" w:name="_Toc519069124"/>
      <w:bookmarkStart w:id="11" w:name="_Toc519159380"/>
      <w:bookmarkStart w:id="12" w:name="_Toc519510650"/>
      <w:bookmarkStart w:id="13" w:name="_Toc352749635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:rsidR="004525F0" w:rsidRPr="00A35A8B" w:rsidRDefault="004525F0" w:rsidP="008F30E1">
      <w:pPr>
        <w:pStyle w:val="ListParagraph"/>
        <w:keepNext/>
        <w:numPr>
          <w:ilvl w:val="0"/>
          <w:numId w:val="19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14" w:name="_Toc518545350"/>
      <w:bookmarkStart w:id="15" w:name="_Toc518545451"/>
      <w:bookmarkStart w:id="16" w:name="_Toc518546357"/>
      <w:bookmarkStart w:id="17" w:name="_Toc518546457"/>
      <w:bookmarkStart w:id="18" w:name="_Toc518929927"/>
      <w:bookmarkStart w:id="19" w:name="_Toc519013231"/>
      <w:bookmarkStart w:id="20" w:name="_Toc519013355"/>
      <w:bookmarkStart w:id="21" w:name="_Toc519069125"/>
      <w:bookmarkStart w:id="22" w:name="_Toc519159381"/>
      <w:bookmarkStart w:id="23" w:name="_Toc519510651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</w:p>
    <w:p w:rsidR="005921EA" w:rsidRPr="00A35A8B" w:rsidRDefault="005921EA" w:rsidP="008F30E1">
      <w:pPr>
        <w:pStyle w:val="ListParagraph"/>
        <w:keepNext/>
        <w:numPr>
          <w:ilvl w:val="0"/>
          <w:numId w:val="34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24" w:name="_Toc518545351"/>
      <w:bookmarkStart w:id="25" w:name="_Toc518545452"/>
      <w:bookmarkStart w:id="26" w:name="_Toc518546358"/>
      <w:bookmarkStart w:id="27" w:name="_Toc518546458"/>
      <w:bookmarkStart w:id="28" w:name="_Toc518929928"/>
      <w:bookmarkStart w:id="29" w:name="_Toc519013232"/>
      <w:bookmarkStart w:id="30" w:name="_Toc519013356"/>
      <w:bookmarkStart w:id="31" w:name="_Toc519069126"/>
      <w:bookmarkStart w:id="32" w:name="_Toc519159382"/>
      <w:bookmarkStart w:id="33" w:name="_Toc519510652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</w:p>
    <w:p w:rsidR="005921EA" w:rsidRPr="00A35A8B" w:rsidRDefault="005921EA" w:rsidP="008F30E1">
      <w:pPr>
        <w:pStyle w:val="ListParagraph"/>
        <w:keepNext/>
        <w:numPr>
          <w:ilvl w:val="0"/>
          <w:numId w:val="34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34" w:name="_Toc518545352"/>
      <w:bookmarkStart w:id="35" w:name="_Toc518545453"/>
      <w:bookmarkStart w:id="36" w:name="_Toc518546359"/>
      <w:bookmarkStart w:id="37" w:name="_Toc518546459"/>
      <w:bookmarkStart w:id="38" w:name="_Toc518929929"/>
      <w:bookmarkStart w:id="39" w:name="_Toc519013233"/>
      <w:bookmarkStart w:id="40" w:name="_Toc519013357"/>
      <w:bookmarkStart w:id="41" w:name="_Toc519069127"/>
      <w:bookmarkStart w:id="42" w:name="_Toc519159383"/>
      <w:bookmarkStart w:id="43" w:name="_Toc51951065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</w:p>
    <w:p w:rsidR="00554F2D" w:rsidRPr="00A35A8B" w:rsidRDefault="00554F2D" w:rsidP="008F30E1">
      <w:pPr>
        <w:pStyle w:val="ListParagraph"/>
        <w:keepNext/>
        <w:numPr>
          <w:ilvl w:val="0"/>
          <w:numId w:val="35"/>
        </w:numPr>
        <w:tabs>
          <w:tab w:val="left" w:pos="993"/>
        </w:tabs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44" w:name="_Toc518545353"/>
      <w:bookmarkStart w:id="45" w:name="_Toc518545454"/>
      <w:bookmarkStart w:id="46" w:name="_Toc518546360"/>
      <w:bookmarkStart w:id="47" w:name="_Toc518546460"/>
      <w:bookmarkStart w:id="48" w:name="_Toc518929930"/>
      <w:bookmarkStart w:id="49" w:name="_Toc519013234"/>
      <w:bookmarkStart w:id="50" w:name="_Toc519013358"/>
      <w:bookmarkStart w:id="51" w:name="_Toc519069128"/>
      <w:bookmarkStart w:id="52" w:name="_Toc519159384"/>
      <w:bookmarkStart w:id="53" w:name="_Toc519510654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</w:p>
    <w:p w:rsidR="00554F2D" w:rsidRPr="00A35A8B" w:rsidRDefault="00554F2D" w:rsidP="008F30E1">
      <w:pPr>
        <w:pStyle w:val="ListParagraph"/>
        <w:keepNext/>
        <w:numPr>
          <w:ilvl w:val="0"/>
          <w:numId w:val="35"/>
        </w:numPr>
        <w:tabs>
          <w:tab w:val="left" w:pos="993"/>
        </w:tabs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54" w:name="_Toc518545354"/>
      <w:bookmarkStart w:id="55" w:name="_Toc518545455"/>
      <w:bookmarkStart w:id="56" w:name="_Toc518546361"/>
      <w:bookmarkStart w:id="57" w:name="_Toc518546461"/>
      <w:bookmarkStart w:id="58" w:name="_Toc518929931"/>
      <w:bookmarkStart w:id="59" w:name="_Toc519013235"/>
      <w:bookmarkStart w:id="60" w:name="_Toc519013359"/>
      <w:bookmarkStart w:id="61" w:name="_Toc519069129"/>
      <w:bookmarkStart w:id="62" w:name="_Toc519159385"/>
      <w:bookmarkStart w:id="63" w:name="_Toc519510655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</w:p>
    <w:p w:rsidR="00A22302" w:rsidRPr="00A35A8B" w:rsidRDefault="00A90C29" w:rsidP="00442829">
      <w:pPr>
        <w:pStyle w:val="Heading2"/>
      </w:pPr>
      <w:bookmarkStart w:id="64" w:name="_Toc519510656"/>
      <w:r w:rsidRPr="00A35A8B">
        <w:t>Нормативне</w:t>
      </w:r>
      <w:r w:rsidR="001360A6" w:rsidRPr="00A35A8B">
        <w:t xml:space="preserve"> </w:t>
      </w:r>
      <w:r w:rsidRPr="00A35A8B">
        <w:t>активно</w:t>
      </w:r>
      <w:bookmarkEnd w:id="13"/>
      <w:r w:rsidRPr="00A35A8B">
        <w:t>сти</w:t>
      </w:r>
      <w:bookmarkEnd w:id="64"/>
    </w:p>
    <w:p w:rsidR="00A22302" w:rsidRPr="00A35A8B" w:rsidRDefault="00A22302" w:rsidP="00370964">
      <w:pPr>
        <w:rPr>
          <w:noProof/>
          <w:lang w:val="bs-Latn-BA"/>
        </w:rPr>
      </w:pPr>
    </w:p>
    <w:p w:rsidR="00AF143F" w:rsidRPr="00A35A8B" w:rsidRDefault="00A90C29" w:rsidP="00477B31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Агенција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AF143F" w:rsidRPr="00A35A8B">
        <w:rPr>
          <w:rFonts w:cstheme="minorHAnsi"/>
          <w:noProof/>
          <w:lang w:val="bs-Latn-BA" w:eastAsia="bs-Latn-BA"/>
        </w:rPr>
        <w:t xml:space="preserve"> 20</w:t>
      </w:r>
      <w:r w:rsidR="00DE42A1" w:rsidRPr="00A35A8B">
        <w:rPr>
          <w:rFonts w:cstheme="minorHAnsi"/>
          <w:noProof/>
          <w:lang w:val="bs-Latn-BA" w:eastAsia="bs-Latn-BA"/>
        </w:rPr>
        <w:t>1</w:t>
      </w:r>
      <w:r w:rsidR="00AF143F" w:rsidRPr="00A35A8B">
        <w:rPr>
          <w:rFonts w:cstheme="minorHAnsi"/>
          <w:noProof/>
          <w:lang w:val="bs-Latn-BA" w:eastAsia="bs-Latn-BA"/>
        </w:rPr>
        <w:t xml:space="preserve">7. </w:t>
      </w:r>
      <w:r w:rsidRPr="00A35A8B">
        <w:rPr>
          <w:rFonts w:cstheme="minorHAnsi"/>
          <w:noProof/>
          <w:lang w:val="bs-Latn-BA" w:eastAsia="bs-Latn-BA"/>
        </w:rPr>
        <w:t>години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наставила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нормативним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активностима</w:t>
      </w:r>
      <w:r w:rsidR="00AF143F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Тако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оквиру</w:t>
      </w:r>
      <w:r w:rsidR="00E85067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пројекта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ИПА</w:t>
      </w:r>
      <w:r w:rsidR="00AF143F" w:rsidRPr="00A35A8B">
        <w:rPr>
          <w:rFonts w:cstheme="minorHAnsi"/>
          <w:noProof/>
          <w:lang w:val="bs-Latn-BA" w:eastAsia="bs-Latn-BA"/>
        </w:rPr>
        <w:t xml:space="preserve"> 2011 „</w:t>
      </w:r>
      <w:r w:rsidRPr="00A35A8B">
        <w:rPr>
          <w:rFonts w:cstheme="minorHAnsi"/>
          <w:noProof/>
          <w:lang w:val="bs-Latn-BA" w:eastAsia="bs-Latn-BA"/>
        </w:rPr>
        <w:t>Даље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јачање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техничких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капацитета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надлежних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органа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Албанији</w:t>
      </w:r>
      <w:r w:rsidR="00AF143F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БиХ</w:t>
      </w:r>
      <w:r w:rsidR="00AF143F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Бившој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Југословенској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Републици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Македонији</w:t>
      </w:r>
      <w:r w:rsidR="00AF143F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Косову</w:t>
      </w:r>
      <w:r w:rsidR="00AF143F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Црној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Гори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Србији</w:t>
      </w:r>
      <w:r w:rsidR="00AF143F" w:rsidRPr="00A35A8B">
        <w:rPr>
          <w:rFonts w:cstheme="minorHAnsi"/>
          <w:noProof/>
          <w:lang w:val="bs-Latn-BA" w:eastAsia="bs-Latn-BA"/>
        </w:rPr>
        <w:t xml:space="preserve">“ </w:t>
      </w:r>
      <w:r w:rsidRPr="00A35A8B">
        <w:rPr>
          <w:rFonts w:cstheme="minorHAnsi"/>
          <w:noProof/>
          <w:lang w:val="bs-Latn-BA" w:eastAsia="bs-Latn-BA"/>
        </w:rPr>
        <w:t>настављено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активностима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провјери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усклађености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нормативних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аката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које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надлежна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Агенција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европском</w:t>
      </w:r>
      <w:r w:rsidR="00E005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правном</w:t>
      </w:r>
      <w:r w:rsidR="00AF143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тековином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ове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области</w:t>
      </w:r>
      <w:r w:rsidR="00B01EFC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Једна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активности</w:t>
      </w:r>
      <w:r w:rsidR="00B01EFC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у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новембру</w:t>
      </w:r>
      <w:r w:rsidR="00E005F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била</w:t>
      </w:r>
      <w:r w:rsidR="00477B3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E005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E005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посјета</w:t>
      </w:r>
      <w:r w:rsidR="00E005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експерта</w:t>
      </w:r>
      <w:r w:rsidR="00E005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</w:t>
      </w:r>
      <w:r w:rsidR="00E005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ЕУ</w:t>
      </w:r>
      <w:r w:rsidR="00B01EFC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када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утврђено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постојећа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босанскохерцеговачка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легислатива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усклађена</w:t>
      </w:r>
      <w:r w:rsidR="00B01EFC" w:rsidRPr="00A35A8B">
        <w:rPr>
          <w:rFonts w:cstheme="minorHAnsi"/>
          <w:noProof/>
          <w:lang w:val="bs-Latn-BA" w:eastAsia="bs-Latn-BA"/>
        </w:rPr>
        <w:t xml:space="preserve"> 76% </w:t>
      </w:r>
      <w:r w:rsidRPr="00A35A8B">
        <w:rPr>
          <w:rFonts w:cstheme="minorHAnsi"/>
          <w:noProof/>
          <w:lang w:val="bs-Latn-BA" w:eastAsia="bs-Latn-BA"/>
        </w:rPr>
        <w:t>из</w:t>
      </w:r>
      <w:r w:rsidR="00E005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радијационе</w:t>
      </w:r>
      <w:r w:rsidR="00E005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сигурности</w:t>
      </w:r>
      <w:r w:rsidR="00B01EFC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а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ће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бити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усклађена</w:t>
      </w:r>
      <w:r w:rsidR="00B01EFC" w:rsidRPr="00A35A8B">
        <w:rPr>
          <w:rFonts w:cstheme="minorHAnsi"/>
          <w:noProof/>
          <w:lang w:val="bs-Latn-BA" w:eastAsia="bs-Latn-BA"/>
        </w:rPr>
        <w:t xml:space="preserve"> 85% </w:t>
      </w:r>
      <w:r w:rsidRPr="00A35A8B">
        <w:rPr>
          <w:rFonts w:cstheme="minorHAnsi"/>
          <w:noProof/>
          <w:lang w:val="bs-Latn-BA" w:eastAsia="bs-Latn-BA"/>
        </w:rPr>
        <w:t>по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објави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правилника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радијационој</w:t>
      </w:r>
      <w:r w:rsidR="00B01EFC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сигурности</w:t>
      </w:r>
      <w:r w:rsidR="00B01EFC" w:rsidRPr="00A35A8B">
        <w:rPr>
          <w:rFonts w:cstheme="minorHAnsi"/>
          <w:noProof/>
          <w:lang w:val="bs-Latn-BA" w:eastAsia="bs-Latn-BA"/>
        </w:rPr>
        <w:t xml:space="preserve">. </w:t>
      </w:r>
    </w:p>
    <w:p w:rsidR="00B01EFC" w:rsidRPr="00A35A8B" w:rsidRDefault="00B01EFC" w:rsidP="00477B31">
      <w:pPr>
        <w:spacing w:line="240" w:lineRule="auto"/>
        <w:rPr>
          <w:rFonts w:cstheme="minorHAnsi"/>
          <w:noProof/>
          <w:lang w:val="bs-Latn-BA" w:eastAsia="bs-Latn-BA"/>
        </w:rPr>
      </w:pPr>
    </w:p>
    <w:p w:rsidR="00B01EFC" w:rsidRPr="00A35A8B" w:rsidRDefault="00A90C29" w:rsidP="00477B31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Наиме</w:t>
      </w:r>
      <w:r w:rsidR="00B01EFC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Агенција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задње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двије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године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врши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активности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ревизији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постојеће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легислативе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</w:t>
      </w:r>
      <w:r w:rsidR="006825D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извршила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њено</w:t>
      </w:r>
      <w:r w:rsidR="00E85067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усклађивање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новим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европским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међународним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стандардима</w:t>
      </w:r>
      <w:r w:rsidR="00DE42A1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Ово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ће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бити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урађено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обједињавањем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одговарајућих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правилника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два</w:t>
      </w:r>
      <w:r w:rsidR="00DE42A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нова</w:t>
      </w:r>
      <w:r w:rsidR="007968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правилника</w:t>
      </w:r>
      <w:r w:rsidR="007968AD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Један</w:t>
      </w:r>
      <w:r w:rsidR="007968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правилник</w:t>
      </w:r>
      <w:r w:rsidR="00477B3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ће</w:t>
      </w:r>
      <w:r w:rsidR="00477B3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бити</w:t>
      </w:r>
      <w:r w:rsidR="00E75F27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E75F27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регулисање</w:t>
      </w:r>
      <w:r w:rsidR="00477B3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стицања</w:t>
      </w:r>
      <w:r w:rsidR="007968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права</w:t>
      </w:r>
      <w:r w:rsidR="007968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рада</w:t>
      </w:r>
      <w:r w:rsidR="007968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7968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изворима</w:t>
      </w:r>
      <w:r w:rsidR="007968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7968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477B31" w:rsidRPr="00A35A8B">
        <w:rPr>
          <w:rFonts w:cstheme="minorHAnsi"/>
          <w:noProof/>
          <w:lang w:val="bs-Latn-BA" w:eastAsia="bs-Latn-BA"/>
        </w:rPr>
        <w:t>,</w:t>
      </w:r>
      <w:r w:rsidR="007968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односно</w:t>
      </w:r>
      <w:r w:rsidR="007968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7968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дјелатностима</w:t>
      </w:r>
      <w:r w:rsidR="007968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које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користе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изворе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7968AD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Други</w:t>
      </w:r>
      <w:r w:rsidR="007968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правилник</w:t>
      </w:r>
      <w:r w:rsidR="007968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ће</w:t>
      </w:r>
      <w:r w:rsidR="007968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регулисати</w:t>
      </w:r>
      <w:r w:rsidR="007968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права</w:t>
      </w:r>
      <w:r w:rsidR="007968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7968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обавезе</w:t>
      </w:r>
      <w:r w:rsidR="007968A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оних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који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стекли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права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рада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изворима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477B31" w:rsidRPr="00A35A8B">
        <w:rPr>
          <w:rFonts w:cstheme="minorHAnsi"/>
          <w:noProof/>
          <w:lang w:val="bs-Latn-BA" w:eastAsia="bs-Latn-BA"/>
        </w:rPr>
        <w:t>,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односно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дјелатностима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које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користе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изворе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8A3555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CB2856" w:rsidRPr="00A35A8B">
        <w:rPr>
          <w:rFonts w:cstheme="minorHAnsi"/>
          <w:noProof/>
          <w:lang w:val="bs-Latn-BA" w:eastAsia="bs-Latn-BA"/>
        </w:rPr>
        <w:t>.</w:t>
      </w:r>
    </w:p>
    <w:p w:rsidR="00573BFD" w:rsidRPr="00A35A8B" w:rsidRDefault="00573BFD" w:rsidP="00477B31">
      <w:pPr>
        <w:spacing w:line="240" w:lineRule="auto"/>
        <w:rPr>
          <w:rFonts w:cstheme="minorHAnsi"/>
          <w:noProof/>
          <w:lang w:val="bs-Latn-BA" w:eastAsia="bs-Latn-BA"/>
        </w:rPr>
      </w:pPr>
    </w:p>
    <w:p w:rsidR="00573BFD" w:rsidRPr="00A35A8B" w:rsidRDefault="00A90C29" w:rsidP="00477B31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Иначе</w:t>
      </w:r>
      <w:r w:rsidR="00573BF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сви</w:t>
      </w:r>
      <w:r w:rsidR="00573B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</w:t>
      </w:r>
      <w:r w:rsidR="00312A80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сада</w:t>
      </w:r>
      <w:r w:rsidR="00573B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објављени</w:t>
      </w:r>
      <w:r w:rsidR="00573B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нормативни</w:t>
      </w:r>
      <w:r w:rsidR="00573B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акти</w:t>
      </w:r>
      <w:r w:rsidR="00573B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</w:t>
      </w:r>
      <w:r w:rsidR="00573B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доступни</w:t>
      </w:r>
      <w:r w:rsidR="00573B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573B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</w:t>
      </w:r>
      <w:r w:rsidR="00573B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службеној</w:t>
      </w:r>
      <w:r w:rsidR="00573B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интернет страни</w:t>
      </w:r>
      <w:r w:rsidR="00573B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Агенције</w:t>
      </w:r>
      <w:r w:rsidR="00573BF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у</w:t>
      </w:r>
      <w:r w:rsidR="00573B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дијелу</w:t>
      </w:r>
      <w:r w:rsidR="00573B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Прописи</w:t>
      </w:r>
      <w:r w:rsidR="00573BFD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и</w:t>
      </w:r>
      <w:r w:rsidR="00573BFD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документи</w:t>
      </w:r>
      <w:r w:rsidR="00573BFD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путем</w:t>
      </w:r>
      <w:r w:rsidR="00573BF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линка</w:t>
      </w:r>
      <w:r w:rsidR="00573BFD" w:rsidRPr="00A35A8B">
        <w:rPr>
          <w:rFonts w:cstheme="minorHAnsi"/>
          <w:noProof/>
          <w:lang w:val="bs-Latn-BA" w:eastAsia="bs-Latn-BA"/>
        </w:rPr>
        <w:t xml:space="preserve">: </w:t>
      </w:r>
    </w:p>
    <w:p w:rsidR="005344A3" w:rsidRPr="00A35A8B" w:rsidRDefault="005344A3" w:rsidP="00370964">
      <w:pPr>
        <w:rPr>
          <w:lang w:val="bs-Latn-BA"/>
        </w:rPr>
      </w:pPr>
    </w:p>
    <w:p w:rsidR="004A4C54" w:rsidRPr="00A35A8B" w:rsidRDefault="003F2EC7" w:rsidP="004A4C54">
      <w:pPr>
        <w:rPr>
          <w:u w:val="single"/>
          <w:lang w:val="bs-Latn-BA"/>
        </w:rPr>
      </w:pPr>
      <w:hyperlink r:id="rId9" w:history="1">
        <w:r w:rsidR="004A4C54" w:rsidRPr="00A35A8B">
          <w:rPr>
            <w:rStyle w:val="Hyperlink"/>
            <w:lang w:val="bs-Latn-BA"/>
          </w:rPr>
          <w:t>http://www.darns.gov.ba/ru/LegislationAndDocuments/NoviPravilnici</w:t>
        </w:r>
      </w:hyperlink>
      <w:r w:rsidR="004A4C54" w:rsidRPr="00A35A8B">
        <w:rPr>
          <w:u w:val="single"/>
          <w:lang w:val="bs-Latn-BA"/>
        </w:rPr>
        <w:t xml:space="preserve"> </w:t>
      </w:r>
    </w:p>
    <w:p w:rsidR="00AF143F" w:rsidRPr="00A35A8B" w:rsidRDefault="00AF143F" w:rsidP="00370964">
      <w:pPr>
        <w:rPr>
          <w:lang w:val="bs-Latn-BA"/>
        </w:rPr>
      </w:pPr>
    </w:p>
    <w:p w:rsidR="00C954D9" w:rsidRPr="00A35A8B" w:rsidRDefault="00A90C29" w:rsidP="00442829">
      <w:pPr>
        <w:pStyle w:val="Heading2"/>
      </w:pPr>
      <w:bookmarkStart w:id="65" w:name="_Toc352749636"/>
      <w:bookmarkStart w:id="66" w:name="_Toc394734920"/>
      <w:bookmarkStart w:id="67" w:name="_Toc519510657"/>
      <w:r w:rsidRPr="00A35A8B">
        <w:t>Регистар</w:t>
      </w:r>
      <w:r w:rsidR="00556B74" w:rsidRPr="00A35A8B">
        <w:t xml:space="preserve"> </w:t>
      </w:r>
      <w:r w:rsidRPr="00A35A8B">
        <w:t>извора</w:t>
      </w:r>
      <w:r w:rsidR="00556B74" w:rsidRPr="00A35A8B">
        <w:t xml:space="preserve"> </w:t>
      </w:r>
      <w:r w:rsidRPr="00A35A8B">
        <w:t>зрач</w:t>
      </w:r>
      <w:bookmarkEnd w:id="65"/>
      <w:bookmarkEnd w:id="66"/>
      <w:r w:rsidRPr="00A35A8B">
        <w:t>ења</w:t>
      </w:r>
      <w:bookmarkEnd w:id="67"/>
    </w:p>
    <w:p w:rsidR="00C954D9" w:rsidRPr="00A35A8B" w:rsidRDefault="00C954D9" w:rsidP="00F51491">
      <w:pPr>
        <w:rPr>
          <w:noProof/>
          <w:lang w:val="bs-Latn-BA" w:eastAsia="bs-Latn-BA"/>
        </w:rPr>
      </w:pPr>
    </w:p>
    <w:p w:rsidR="001946C1" w:rsidRPr="00A35A8B" w:rsidRDefault="00A90C29" w:rsidP="001946C1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У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складу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чланом</w:t>
      </w:r>
      <w:r w:rsidR="001946C1" w:rsidRPr="00A35A8B">
        <w:rPr>
          <w:rFonts w:cstheme="minorHAnsi"/>
          <w:noProof/>
          <w:lang w:val="bs-Latn-BA" w:eastAsia="bs-Latn-BA"/>
        </w:rPr>
        <w:t xml:space="preserve"> 8</w:t>
      </w:r>
      <w:r w:rsidR="00E005FD" w:rsidRPr="00A35A8B">
        <w:rPr>
          <w:rFonts w:cstheme="minorHAnsi"/>
          <w:noProof/>
          <w:lang w:val="bs-Latn-BA" w:eastAsia="bs-Latn-BA"/>
        </w:rPr>
        <w:t>.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Закона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дефинише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функције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надлежности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Агенције</w:t>
      </w:r>
      <w:r w:rsidR="001946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између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осталог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дефинисано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Агенција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успоставља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одржава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Државни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регистар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извора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лица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изложених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јонизујућем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зрачењу</w:t>
      </w:r>
      <w:r w:rsidR="001946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као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издатих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дозвола</w:t>
      </w:r>
      <w:r w:rsidR="001946C1" w:rsidRPr="00A35A8B">
        <w:rPr>
          <w:rFonts w:cstheme="minorHAnsi"/>
          <w:noProof/>
          <w:lang w:val="bs-Latn-BA" w:eastAsia="bs-Latn-BA"/>
        </w:rPr>
        <w:t xml:space="preserve"> (</w:t>
      </w:r>
      <w:r w:rsidRPr="00A35A8B">
        <w:rPr>
          <w:rFonts w:cstheme="minorHAnsi"/>
          <w:noProof/>
          <w:lang w:val="bs-Latn-BA" w:eastAsia="bs-Latn-BA"/>
        </w:rPr>
        <w:t>у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даљем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тексту</w:t>
      </w:r>
      <w:r w:rsidR="001946C1" w:rsidRPr="00A35A8B">
        <w:rPr>
          <w:rFonts w:cstheme="minorHAnsi"/>
          <w:noProof/>
          <w:lang w:val="bs-Latn-BA" w:eastAsia="bs-Latn-BA"/>
        </w:rPr>
        <w:t xml:space="preserve">: </w:t>
      </w:r>
      <w:r w:rsidRPr="00A35A8B">
        <w:rPr>
          <w:rFonts w:cstheme="minorHAnsi"/>
          <w:noProof/>
          <w:lang w:val="bs-Latn-BA" w:eastAsia="bs-Latn-BA"/>
        </w:rPr>
        <w:t>Државни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регистар</w:t>
      </w:r>
      <w:r w:rsidR="001946C1" w:rsidRPr="00A35A8B">
        <w:rPr>
          <w:rFonts w:cstheme="minorHAnsi"/>
          <w:noProof/>
          <w:lang w:val="bs-Latn-BA" w:eastAsia="bs-Latn-BA"/>
        </w:rPr>
        <w:t xml:space="preserve">). </w:t>
      </w:r>
    </w:p>
    <w:p w:rsidR="001946C1" w:rsidRPr="00A35A8B" w:rsidRDefault="001946C1" w:rsidP="001946C1">
      <w:pPr>
        <w:spacing w:line="240" w:lineRule="auto"/>
        <w:rPr>
          <w:rFonts w:cstheme="minorHAnsi"/>
          <w:noProof/>
          <w:lang w:val="bs-Latn-BA" w:eastAsia="bs-Latn-BA"/>
        </w:rPr>
      </w:pPr>
    </w:p>
    <w:p w:rsidR="00990027" w:rsidRPr="00A35A8B" w:rsidRDefault="00A90C29" w:rsidP="001946C1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Агенција</w:t>
      </w:r>
      <w:r w:rsidR="00990027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990027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ове</w:t>
      </w:r>
      <w:r w:rsidR="00990027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активности</w:t>
      </w:r>
      <w:r w:rsidR="00990027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користи</w:t>
      </w:r>
      <w:r w:rsidR="00990027" w:rsidRPr="00A35A8B">
        <w:rPr>
          <w:rFonts w:cstheme="minorHAnsi"/>
          <w:noProof/>
          <w:lang w:val="bs-Latn-BA" w:eastAsia="bs-Latn-BA"/>
        </w:rPr>
        <w:t xml:space="preserve"> RAIS </w:t>
      </w:r>
      <w:r w:rsidR="00E005FD" w:rsidRPr="00A35A8B">
        <w:rPr>
          <w:rFonts w:cstheme="minorHAnsi"/>
          <w:noProof/>
          <w:lang w:val="bs-Latn-BA" w:eastAsia="bs-Latn-BA"/>
        </w:rPr>
        <w:t xml:space="preserve">3.3 </w:t>
      </w:r>
      <w:r w:rsidR="00990027" w:rsidRPr="00A35A8B">
        <w:rPr>
          <w:rFonts w:cstheme="minorHAnsi"/>
          <w:noProof/>
          <w:lang w:val="bs-Latn-BA" w:eastAsia="bs-Latn-BA"/>
        </w:rPr>
        <w:t xml:space="preserve">(Regulatory Authority Information System – </w:t>
      </w:r>
      <w:r w:rsidR="00312A80" w:rsidRPr="00A35A8B">
        <w:rPr>
          <w:rFonts w:cstheme="minorHAnsi"/>
          <w:noProof/>
          <w:lang w:val="bs-Latn-BA" w:eastAsia="bs-Latn-BA"/>
        </w:rPr>
        <w:t>Информациони</w:t>
      </w:r>
      <w:r w:rsidR="00990027" w:rsidRPr="00A35A8B">
        <w:rPr>
          <w:rFonts w:cstheme="minorHAnsi"/>
          <w:noProof/>
          <w:lang w:val="bs-Latn-BA" w:eastAsia="bs-Latn-BA"/>
        </w:rPr>
        <w:t xml:space="preserve"> </w:t>
      </w:r>
      <w:r w:rsidR="00312A80" w:rsidRPr="00A35A8B">
        <w:rPr>
          <w:rFonts w:cstheme="minorHAnsi"/>
          <w:noProof/>
          <w:lang w:val="bs-Latn-BA" w:eastAsia="bs-Latn-BA"/>
        </w:rPr>
        <w:t>систем</w:t>
      </w:r>
      <w:r w:rsidR="00990027" w:rsidRPr="00A35A8B">
        <w:rPr>
          <w:rFonts w:cstheme="minorHAnsi"/>
          <w:noProof/>
          <w:lang w:val="bs-Latn-BA" w:eastAsia="bs-Latn-BA"/>
        </w:rPr>
        <w:t xml:space="preserve"> </w:t>
      </w:r>
      <w:r w:rsidR="00312A80" w:rsidRPr="00A35A8B">
        <w:rPr>
          <w:rFonts w:cstheme="minorHAnsi"/>
          <w:noProof/>
          <w:lang w:val="bs-Latn-BA" w:eastAsia="bs-Latn-BA"/>
        </w:rPr>
        <w:t>регулаторног</w:t>
      </w:r>
      <w:r w:rsidR="00990027" w:rsidRPr="00A35A8B">
        <w:rPr>
          <w:rFonts w:cstheme="minorHAnsi"/>
          <w:noProof/>
          <w:lang w:val="bs-Latn-BA" w:eastAsia="bs-Latn-BA"/>
        </w:rPr>
        <w:t xml:space="preserve"> </w:t>
      </w:r>
      <w:r w:rsidR="00312A80" w:rsidRPr="00A35A8B">
        <w:rPr>
          <w:rFonts w:cstheme="minorHAnsi"/>
          <w:noProof/>
          <w:lang w:val="bs-Latn-BA" w:eastAsia="bs-Latn-BA"/>
        </w:rPr>
        <w:t>органа</w:t>
      </w:r>
      <w:r w:rsidR="00990027" w:rsidRPr="00A35A8B">
        <w:rPr>
          <w:rFonts w:cstheme="minorHAnsi"/>
          <w:noProof/>
          <w:lang w:val="bs-Latn-BA" w:eastAsia="bs-Latn-BA"/>
        </w:rPr>
        <w:t xml:space="preserve">) </w:t>
      </w:r>
      <w:r w:rsidRPr="00A35A8B">
        <w:rPr>
          <w:rFonts w:cstheme="minorHAnsi"/>
          <w:noProof/>
          <w:lang w:val="bs-Latn-BA" w:eastAsia="bs-Latn-BA"/>
        </w:rPr>
        <w:t>којег</w:t>
      </w:r>
      <w:r w:rsidR="00E518C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E518C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креирала</w:t>
      </w:r>
      <w:r w:rsidR="00990027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ИАЕА</w:t>
      </w:r>
      <w:r w:rsidR="00990027" w:rsidRPr="00A35A8B">
        <w:rPr>
          <w:rFonts w:cstheme="minorHAnsi"/>
          <w:noProof/>
          <w:lang w:val="bs-Latn-BA" w:eastAsia="bs-Latn-BA"/>
        </w:rPr>
        <w:t>.</w:t>
      </w:r>
    </w:p>
    <w:p w:rsidR="001946C1" w:rsidRPr="00A35A8B" w:rsidRDefault="001946C1" w:rsidP="001946C1">
      <w:pPr>
        <w:spacing w:line="240" w:lineRule="auto"/>
        <w:rPr>
          <w:rFonts w:cstheme="minorHAnsi"/>
          <w:noProof/>
          <w:lang w:val="bs-Latn-BA" w:eastAsia="bs-Latn-BA"/>
        </w:rPr>
      </w:pPr>
    </w:p>
    <w:p w:rsidR="00556B74" w:rsidRPr="00A35A8B" w:rsidRDefault="00A90C29" w:rsidP="001946C1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 w:eastAsia="bs-Latn-BA"/>
        </w:rPr>
        <w:t>Извори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1946C1" w:rsidRPr="00A35A8B">
        <w:rPr>
          <w:rFonts w:cstheme="minorHAnsi"/>
          <w:noProof/>
          <w:lang w:val="bs-Latn-BA" w:eastAsia="bs-Latn-BA"/>
        </w:rPr>
        <w:t xml:space="preserve"> (</w:t>
      </w:r>
      <w:r w:rsidRPr="00A35A8B">
        <w:rPr>
          <w:rFonts w:cstheme="minorHAnsi"/>
          <w:noProof/>
          <w:lang w:val="bs-Latn-BA" w:eastAsia="bs-Latn-BA"/>
        </w:rPr>
        <w:t>уређаји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производе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зрачење</w:t>
      </w:r>
      <w:r w:rsidR="001946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затворени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отворени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радиоактивни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уређаји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садрже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затворене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изворе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1946C1" w:rsidRPr="00A35A8B">
        <w:rPr>
          <w:rFonts w:cstheme="minorHAnsi"/>
          <w:noProof/>
          <w:lang w:val="bs-Latn-BA" w:eastAsia="bs-Latn-BA"/>
        </w:rPr>
        <w:t xml:space="preserve">) </w:t>
      </w:r>
      <w:r w:rsidRPr="00A35A8B">
        <w:rPr>
          <w:rFonts w:cstheme="minorHAnsi"/>
          <w:noProof/>
          <w:lang w:val="bs-Latn-BA" w:eastAsia="bs-Latn-BA"/>
        </w:rPr>
        <w:t>који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lastRenderedPageBreak/>
        <w:t>користе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БиХ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евидентирани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Државном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регистру</w:t>
      </w:r>
      <w:r w:rsidR="001946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а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стање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дан</w:t>
      </w:r>
      <w:r w:rsidR="001946C1" w:rsidRPr="00A35A8B">
        <w:rPr>
          <w:rFonts w:cstheme="minorHAnsi"/>
          <w:noProof/>
          <w:lang w:val="bs-Latn-BA" w:eastAsia="bs-Latn-BA"/>
        </w:rPr>
        <w:t xml:space="preserve"> 31.12.201</w:t>
      </w:r>
      <w:r w:rsidR="00990027" w:rsidRPr="00A35A8B">
        <w:rPr>
          <w:rFonts w:cstheme="minorHAnsi"/>
          <w:noProof/>
          <w:lang w:val="bs-Latn-BA" w:eastAsia="bs-Latn-BA"/>
        </w:rPr>
        <w:t>7</w:t>
      </w:r>
      <w:r w:rsidR="001946C1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године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приказано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наставку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овог</w:t>
      </w:r>
      <w:r w:rsidR="001946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извјештаја</w:t>
      </w:r>
      <w:r w:rsidR="001946C1" w:rsidRPr="00A35A8B">
        <w:rPr>
          <w:rFonts w:cstheme="minorHAnsi"/>
          <w:noProof/>
          <w:lang w:val="bs-Latn-BA" w:eastAsia="bs-Latn-BA"/>
        </w:rPr>
        <w:t>.</w:t>
      </w:r>
    </w:p>
    <w:p w:rsidR="00556B74" w:rsidRPr="00A35A8B" w:rsidRDefault="00556B74" w:rsidP="00DB0748">
      <w:pPr>
        <w:spacing w:line="240" w:lineRule="auto"/>
        <w:rPr>
          <w:rFonts w:cstheme="minorHAnsi"/>
          <w:noProof/>
          <w:lang w:val="bs-Latn-BA" w:eastAsia="bs-Latn-BA"/>
        </w:rPr>
      </w:pPr>
    </w:p>
    <w:p w:rsidR="00067AC1" w:rsidRPr="00A35A8B" w:rsidRDefault="004525F0" w:rsidP="00067AC1">
      <w:pPr>
        <w:tabs>
          <w:tab w:val="left" w:pos="709"/>
        </w:tabs>
        <w:spacing w:line="240" w:lineRule="auto"/>
        <w:outlineLvl w:val="2"/>
        <w:rPr>
          <w:rFonts w:cstheme="minorHAnsi"/>
          <w:i/>
          <w:noProof/>
          <w:lang w:val="bs-Latn-BA" w:eastAsia="bs-Latn-BA"/>
        </w:rPr>
      </w:pPr>
      <w:bookmarkStart w:id="68" w:name="_Toc519510658"/>
      <w:r w:rsidRPr="00A35A8B">
        <w:rPr>
          <w:rFonts w:cstheme="minorHAnsi"/>
          <w:i/>
          <w:noProof/>
          <w:lang w:val="bs-Latn-BA" w:eastAsia="bs-Latn-BA"/>
        </w:rPr>
        <w:t>2</w:t>
      </w:r>
      <w:r w:rsidR="00067AC1" w:rsidRPr="00A35A8B">
        <w:rPr>
          <w:rFonts w:cstheme="minorHAnsi"/>
          <w:i/>
          <w:noProof/>
          <w:lang w:val="bs-Latn-BA" w:eastAsia="bs-Latn-BA"/>
        </w:rPr>
        <w:t>.2.1</w:t>
      </w:r>
      <w:r w:rsidR="00067AC1" w:rsidRPr="00A35A8B">
        <w:rPr>
          <w:rFonts w:cstheme="minorHAnsi"/>
          <w:i/>
          <w:noProof/>
          <w:lang w:val="bs-Latn-BA" w:eastAsia="bs-Latn-BA"/>
        </w:rPr>
        <w:tab/>
      </w:r>
      <w:r w:rsidR="00A90C29" w:rsidRPr="00A35A8B">
        <w:rPr>
          <w:rFonts w:cstheme="minorHAnsi"/>
          <w:i/>
          <w:noProof/>
          <w:lang w:val="bs-Latn-BA" w:eastAsia="bs-Latn-BA"/>
        </w:rPr>
        <w:t>Уређаји</w:t>
      </w:r>
      <w:r w:rsidR="00067AC1" w:rsidRPr="00A35A8B">
        <w:rPr>
          <w:rFonts w:cstheme="minorHAnsi"/>
          <w:i/>
          <w:noProof/>
          <w:lang w:val="bs-Latn-BA" w:eastAsia="bs-Latn-BA"/>
        </w:rPr>
        <w:t xml:space="preserve"> </w:t>
      </w:r>
      <w:r w:rsidR="00A90C29" w:rsidRPr="00A35A8B">
        <w:rPr>
          <w:rFonts w:cstheme="minorHAnsi"/>
          <w:i/>
          <w:noProof/>
          <w:lang w:val="bs-Latn-BA" w:eastAsia="bs-Latn-BA"/>
        </w:rPr>
        <w:t>који</w:t>
      </w:r>
      <w:r w:rsidR="00067AC1" w:rsidRPr="00A35A8B">
        <w:rPr>
          <w:rFonts w:cstheme="minorHAnsi"/>
          <w:i/>
          <w:noProof/>
          <w:lang w:val="bs-Latn-BA" w:eastAsia="bs-Latn-BA"/>
        </w:rPr>
        <w:t xml:space="preserve"> </w:t>
      </w:r>
      <w:r w:rsidR="00A90C29" w:rsidRPr="00A35A8B">
        <w:rPr>
          <w:rFonts w:cstheme="minorHAnsi"/>
          <w:i/>
          <w:noProof/>
          <w:lang w:val="bs-Latn-BA" w:eastAsia="bs-Latn-BA"/>
        </w:rPr>
        <w:t>производе</w:t>
      </w:r>
      <w:r w:rsidR="00067AC1" w:rsidRPr="00A35A8B">
        <w:rPr>
          <w:rFonts w:cstheme="minorHAnsi"/>
          <w:i/>
          <w:noProof/>
          <w:lang w:val="bs-Latn-BA" w:eastAsia="bs-Latn-BA"/>
        </w:rPr>
        <w:t xml:space="preserve"> </w:t>
      </w:r>
      <w:r w:rsidR="00A90C29" w:rsidRPr="00A35A8B">
        <w:rPr>
          <w:rFonts w:cstheme="minorHAnsi"/>
          <w:i/>
          <w:noProof/>
          <w:lang w:val="bs-Latn-BA" w:eastAsia="bs-Latn-BA"/>
        </w:rPr>
        <w:t>зрачење</w:t>
      </w:r>
      <w:bookmarkEnd w:id="68"/>
      <w:r w:rsidR="00067AC1" w:rsidRPr="00A35A8B">
        <w:rPr>
          <w:rFonts w:cstheme="minorHAnsi"/>
          <w:i/>
          <w:noProof/>
          <w:lang w:val="bs-Latn-BA" w:eastAsia="bs-Latn-BA"/>
        </w:rPr>
        <w:t xml:space="preserve">   </w:t>
      </w:r>
    </w:p>
    <w:p w:rsidR="00067AC1" w:rsidRPr="00A35A8B" w:rsidRDefault="00067AC1" w:rsidP="00067AC1">
      <w:pPr>
        <w:spacing w:line="240" w:lineRule="auto"/>
        <w:rPr>
          <w:rFonts w:cstheme="minorHAnsi"/>
          <w:b/>
          <w:noProof/>
          <w:lang w:val="bs-Latn-BA"/>
        </w:rPr>
      </w:pPr>
    </w:p>
    <w:p w:rsidR="00067AC1" w:rsidRPr="00A35A8B" w:rsidRDefault="00A90C29" w:rsidP="00067AC1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Уређаји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производе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зрачење</w:t>
      </w:r>
      <w:r w:rsidR="00067AC1" w:rsidRPr="00A35A8B">
        <w:rPr>
          <w:rFonts w:cstheme="minorHAnsi"/>
          <w:noProof/>
          <w:vertAlign w:val="superscript"/>
          <w:lang w:val="bs-Latn-BA"/>
        </w:rPr>
        <w:footnoteReference w:id="1"/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категорисани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складу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чланом</w:t>
      </w:r>
      <w:r w:rsidR="00067AC1" w:rsidRPr="00A35A8B">
        <w:rPr>
          <w:rFonts w:cstheme="minorHAnsi"/>
          <w:noProof/>
          <w:lang w:val="bs-Latn-BA"/>
        </w:rPr>
        <w:t xml:space="preserve"> 6</w:t>
      </w:r>
      <w:r w:rsidR="00477B31" w:rsidRPr="00A35A8B">
        <w:rPr>
          <w:rFonts w:cstheme="minorHAnsi"/>
          <w:noProof/>
          <w:lang w:val="bs-Latn-BA"/>
        </w:rPr>
        <w:t>.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став</w:t>
      </w:r>
      <w:r w:rsidR="00067AC1" w:rsidRPr="00A35A8B">
        <w:rPr>
          <w:rFonts w:cstheme="minorHAnsi"/>
          <w:noProof/>
          <w:lang w:val="bs-Latn-BA"/>
        </w:rPr>
        <w:t xml:space="preserve"> (2) </w:t>
      </w:r>
      <w:r w:rsidR="00067AC1" w:rsidRPr="00A35A8B">
        <w:rPr>
          <w:rFonts w:cstheme="minorHAnsi"/>
          <w:noProof/>
          <w:lang w:val="bs-Latn-BA" w:eastAsia="bs-Latn-BA"/>
        </w:rPr>
        <w:t>„</w:t>
      </w:r>
      <w:r w:rsidRPr="00A35A8B">
        <w:rPr>
          <w:rFonts w:cstheme="minorHAnsi"/>
          <w:noProof/>
          <w:lang w:val="bs-Latn-BA"/>
        </w:rPr>
        <w:t>Правилника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нотификацији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ауторизацији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дјелатности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изворима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067AC1" w:rsidRPr="00A35A8B">
        <w:rPr>
          <w:rFonts w:cstheme="minorHAnsi"/>
          <w:noProof/>
          <w:lang w:val="bs-Latn-BA" w:eastAsia="bs-Latn-BA"/>
        </w:rPr>
        <w:t>“</w:t>
      </w:r>
      <w:r w:rsidR="00067AC1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налази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укупно</w:t>
      </w:r>
      <w:r w:rsidR="00067AC1" w:rsidRPr="00A35A8B">
        <w:rPr>
          <w:rFonts w:cstheme="minorHAnsi"/>
          <w:noProof/>
          <w:lang w:val="bs-Latn-BA"/>
        </w:rPr>
        <w:t xml:space="preserve"> 1</w:t>
      </w:r>
      <w:r w:rsidR="00477B31" w:rsidRPr="00A35A8B">
        <w:rPr>
          <w:rFonts w:cstheme="minorHAnsi"/>
          <w:noProof/>
          <w:lang w:val="bs-Latn-BA"/>
        </w:rPr>
        <w:t>.</w:t>
      </w:r>
      <w:r w:rsidR="00067AC1" w:rsidRPr="00A35A8B">
        <w:rPr>
          <w:rFonts w:cstheme="minorHAnsi"/>
          <w:noProof/>
          <w:lang w:val="bs-Latn-BA"/>
        </w:rPr>
        <w:t xml:space="preserve">543 </w:t>
      </w:r>
      <w:r w:rsidRPr="00A35A8B">
        <w:rPr>
          <w:rFonts w:cstheme="minorHAnsi"/>
          <w:noProof/>
          <w:lang w:val="bs-Latn-BA"/>
        </w:rPr>
        <w:t>рендген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уређаја</w:t>
      </w:r>
      <w:r w:rsidR="00067A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при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чему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употреби</w:t>
      </w:r>
      <w:r w:rsidR="00067AC1" w:rsidRPr="00A35A8B">
        <w:rPr>
          <w:rFonts w:cstheme="minorHAnsi"/>
          <w:noProof/>
          <w:lang w:val="bs-Latn-BA"/>
        </w:rPr>
        <w:t xml:space="preserve"> 1</w:t>
      </w:r>
      <w:r w:rsidR="00477B31" w:rsidRPr="00A35A8B">
        <w:rPr>
          <w:rFonts w:cstheme="minorHAnsi"/>
          <w:noProof/>
          <w:lang w:val="bs-Latn-BA"/>
        </w:rPr>
        <w:t>.</w:t>
      </w:r>
      <w:r w:rsidR="00067AC1" w:rsidRPr="00A35A8B">
        <w:rPr>
          <w:rFonts w:cstheme="minorHAnsi"/>
          <w:noProof/>
          <w:lang w:val="bs-Latn-BA"/>
        </w:rPr>
        <w:t xml:space="preserve">160 </w:t>
      </w:r>
      <w:r w:rsidRPr="00A35A8B">
        <w:rPr>
          <w:rFonts w:cstheme="minorHAnsi"/>
          <w:noProof/>
          <w:lang w:val="bs-Latn-BA"/>
        </w:rPr>
        <w:t>уређаја</w:t>
      </w:r>
      <w:r w:rsidR="00067A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а</w:t>
      </w:r>
      <w:r w:rsidR="00067AC1" w:rsidRPr="00A35A8B">
        <w:rPr>
          <w:rFonts w:cstheme="minorHAnsi"/>
          <w:noProof/>
          <w:lang w:val="bs-Latn-BA"/>
        </w:rPr>
        <w:t xml:space="preserve"> 383 </w:t>
      </w:r>
      <w:r w:rsidRPr="00A35A8B">
        <w:rPr>
          <w:rFonts w:cstheme="minorHAnsi"/>
          <w:noProof/>
          <w:lang w:val="bs-Latn-BA"/>
        </w:rPr>
        <w:t>се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користи</w:t>
      </w:r>
      <w:r w:rsidR="00067AC1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Повећан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број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рендген</w:t>
      </w:r>
      <w:r w:rsidR="00E75F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уређаја</w:t>
      </w:r>
      <w:r w:rsidR="00E75F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који</w:t>
      </w:r>
      <w:r w:rsidR="00E75F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E75F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користе</w:t>
      </w:r>
      <w:r w:rsidR="00E75F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проистиче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чињенице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067AC1" w:rsidRPr="00A35A8B">
        <w:rPr>
          <w:rFonts w:cstheme="minorHAnsi"/>
          <w:noProof/>
          <w:lang w:val="bs-Latn-BA"/>
        </w:rPr>
        <w:t xml:space="preserve"> 2017. </w:t>
      </w:r>
      <w:r w:rsidRPr="00A35A8B">
        <w:rPr>
          <w:rFonts w:cstheme="minorHAnsi"/>
          <w:noProof/>
          <w:lang w:val="bs-Latn-BA"/>
        </w:rPr>
        <w:t>години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вршен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интензивнији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инспекцијски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надзор</w:t>
      </w:r>
      <w:r w:rsidR="00067A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као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било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пријаве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нових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уређаја</w:t>
      </w:r>
      <w:r w:rsidR="00067AC1" w:rsidRPr="00A35A8B">
        <w:rPr>
          <w:rFonts w:cstheme="minorHAnsi"/>
          <w:noProof/>
          <w:lang w:val="bs-Latn-BA"/>
        </w:rPr>
        <w:t xml:space="preserve"> (</w:t>
      </w:r>
      <w:r w:rsidRPr="00A35A8B">
        <w:rPr>
          <w:rFonts w:cstheme="minorHAnsi"/>
          <w:noProof/>
          <w:lang w:val="bs-Latn-BA"/>
        </w:rPr>
        <w:t>углавном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дентални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уређаји</w:t>
      </w:r>
      <w:r w:rsidR="00067AC1" w:rsidRPr="00A35A8B">
        <w:rPr>
          <w:rFonts w:cstheme="minorHAnsi"/>
          <w:noProof/>
          <w:lang w:val="bs-Latn-BA"/>
        </w:rPr>
        <w:t xml:space="preserve">). </w:t>
      </w:r>
      <w:r w:rsidRPr="00A35A8B">
        <w:rPr>
          <w:rFonts w:cstheme="minorHAnsi"/>
          <w:noProof/>
          <w:lang w:val="bs-Latn-BA"/>
        </w:rPr>
        <w:t>Као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ранијих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година</w:t>
      </w:r>
      <w:r w:rsidR="00067A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овакве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чињенице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утицале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промјене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података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Државном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регистру</w:t>
      </w:r>
      <w:r w:rsidR="00067AC1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Надаље</w:t>
      </w:r>
      <w:r w:rsidR="00067A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067AC1" w:rsidRPr="00A35A8B">
        <w:rPr>
          <w:rFonts w:cstheme="minorHAnsi"/>
          <w:noProof/>
          <w:lang w:val="bs-Latn-BA"/>
        </w:rPr>
        <w:t xml:space="preserve"> 2017. </w:t>
      </w:r>
      <w:r w:rsidRPr="00A35A8B">
        <w:rPr>
          <w:rFonts w:cstheme="minorHAnsi"/>
          <w:noProof/>
          <w:lang w:val="bs-Latn-BA"/>
        </w:rPr>
        <w:t>години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настављен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тренд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обуставе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услуга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којима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користе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067A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што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такође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допринијело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повећању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броја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уређаја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више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користе</w:t>
      </w:r>
      <w:r w:rsidR="00067AC1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Врсте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уређаја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производе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учесталост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појединих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врста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приказани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графику</w:t>
      </w:r>
      <w:r w:rsidR="00067AC1" w:rsidRPr="00A35A8B">
        <w:rPr>
          <w:rFonts w:cstheme="minorHAnsi"/>
          <w:noProof/>
          <w:lang w:val="bs-Latn-BA"/>
        </w:rPr>
        <w:t xml:space="preserve"> 2.1. </w:t>
      </w:r>
    </w:p>
    <w:p w:rsidR="00067AC1" w:rsidRPr="00A35A8B" w:rsidRDefault="00067AC1" w:rsidP="00067AC1">
      <w:pPr>
        <w:spacing w:line="240" w:lineRule="auto"/>
        <w:rPr>
          <w:rFonts w:cstheme="minorHAnsi"/>
          <w:i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 xml:space="preserve"> </w:t>
      </w:r>
    </w:p>
    <w:p w:rsidR="00067AC1" w:rsidRPr="00A35A8B" w:rsidRDefault="00067AC1" w:rsidP="00067AC1">
      <w:pPr>
        <w:jc w:val="center"/>
        <w:rPr>
          <w:rFonts w:cstheme="minorHAnsi"/>
          <w:i/>
          <w:noProof/>
          <w:color w:val="FF0000"/>
          <w:sz w:val="22"/>
          <w:lang w:val="bs-Latn-BA"/>
        </w:rPr>
      </w:pPr>
      <w:r w:rsidRPr="00A35A8B">
        <w:rPr>
          <w:rFonts w:ascii="Times New Roman" w:hAnsi="Times New Roman"/>
          <w:noProof/>
          <w:szCs w:val="24"/>
          <w:lang w:val="en-US"/>
        </w:rPr>
        <w:drawing>
          <wp:inline distT="0" distB="0" distL="0" distR="0">
            <wp:extent cx="4533900" cy="2216785"/>
            <wp:effectExtent l="19050" t="0" r="19050" b="0"/>
            <wp:docPr id="34" name="Chart 3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067AC1" w:rsidRPr="00A35A8B" w:rsidRDefault="00017A7D" w:rsidP="00067AC1">
      <w:pPr>
        <w:spacing w:line="240" w:lineRule="auto"/>
        <w:jc w:val="center"/>
        <w:rPr>
          <w:rFonts w:cstheme="minorHAnsi"/>
          <w:noProof/>
          <w:sz w:val="22"/>
          <w:lang w:val="bs-Latn-BA"/>
        </w:rPr>
      </w:pPr>
      <w:r w:rsidRPr="00A35A8B">
        <w:rPr>
          <w:rFonts w:cstheme="minorHAnsi"/>
          <w:noProof/>
          <w:sz w:val="22"/>
          <w:lang w:val="bs-Latn-BA"/>
        </w:rPr>
        <w:t>График</w:t>
      </w:r>
      <w:r w:rsidR="00067AC1" w:rsidRPr="00A35A8B">
        <w:rPr>
          <w:rFonts w:cstheme="minorHAnsi"/>
          <w:noProof/>
          <w:sz w:val="22"/>
          <w:lang w:val="bs-Latn-BA"/>
        </w:rPr>
        <w:t xml:space="preserve"> 2.1: </w:t>
      </w:r>
      <w:r w:rsidRPr="00A35A8B">
        <w:rPr>
          <w:rFonts w:cstheme="minorHAnsi"/>
          <w:noProof/>
          <w:sz w:val="22"/>
          <w:lang w:val="bs-Latn-BA"/>
        </w:rPr>
        <w:t>Преглед</w:t>
      </w:r>
      <w:r w:rsidR="00067AC1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уређаја</w:t>
      </w:r>
      <w:r w:rsidR="00067AC1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по</w:t>
      </w:r>
      <w:r w:rsidR="00067AC1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дјелатностима</w:t>
      </w:r>
    </w:p>
    <w:p w:rsidR="00067AC1" w:rsidRPr="00A35A8B" w:rsidRDefault="00067AC1" w:rsidP="00067AC1">
      <w:pPr>
        <w:spacing w:line="240" w:lineRule="auto"/>
        <w:jc w:val="center"/>
        <w:rPr>
          <w:rFonts w:cstheme="minorHAnsi"/>
          <w:i/>
          <w:noProof/>
          <w:color w:val="FF0000"/>
          <w:sz w:val="22"/>
          <w:lang w:val="bs-Latn-BA"/>
        </w:rPr>
      </w:pPr>
    </w:p>
    <w:p w:rsidR="00067AC1" w:rsidRPr="00A35A8B" w:rsidRDefault="004525F0" w:rsidP="00067AC1">
      <w:pPr>
        <w:tabs>
          <w:tab w:val="left" w:pos="709"/>
        </w:tabs>
        <w:spacing w:line="240" w:lineRule="auto"/>
        <w:outlineLvl w:val="2"/>
        <w:rPr>
          <w:rFonts w:cstheme="minorHAnsi"/>
          <w:i/>
          <w:noProof/>
          <w:lang w:val="bs-Latn-BA" w:eastAsia="bs-Latn-BA"/>
        </w:rPr>
      </w:pPr>
      <w:bookmarkStart w:id="69" w:name="_Toc519510659"/>
      <w:r w:rsidRPr="00A35A8B">
        <w:rPr>
          <w:rFonts w:cstheme="minorHAnsi"/>
          <w:i/>
          <w:noProof/>
          <w:lang w:val="bs-Latn-BA" w:eastAsia="bs-Latn-BA"/>
        </w:rPr>
        <w:t>2</w:t>
      </w:r>
      <w:r w:rsidR="00067AC1" w:rsidRPr="00A35A8B">
        <w:rPr>
          <w:rFonts w:cstheme="minorHAnsi"/>
          <w:i/>
          <w:noProof/>
          <w:lang w:val="bs-Latn-BA" w:eastAsia="bs-Latn-BA"/>
        </w:rPr>
        <w:t>.2.2</w:t>
      </w:r>
      <w:r w:rsidR="00067AC1" w:rsidRPr="00A35A8B">
        <w:rPr>
          <w:rFonts w:cstheme="minorHAnsi"/>
          <w:i/>
          <w:noProof/>
          <w:lang w:val="bs-Latn-BA" w:eastAsia="bs-Latn-BA"/>
        </w:rPr>
        <w:tab/>
      </w:r>
      <w:r w:rsidR="00A90C29" w:rsidRPr="00A35A8B">
        <w:rPr>
          <w:rFonts w:cstheme="minorHAnsi"/>
          <w:i/>
          <w:noProof/>
          <w:lang w:val="bs-Latn-BA" w:eastAsia="bs-Latn-BA"/>
        </w:rPr>
        <w:t>Затворени</w:t>
      </w:r>
      <w:r w:rsidR="00067AC1" w:rsidRPr="00A35A8B">
        <w:rPr>
          <w:rFonts w:cstheme="minorHAnsi"/>
          <w:i/>
          <w:noProof/>
          <w:lang w:val="bs-Latn-BA" w:eastAsia="bs-Latn-BA"/>
        </w:rPr>
        <w:t xml:space="preserve"> </w:t>
      </w:r>
      <w:r w:rsidR="00A90C29" w:rsidRPr="00A35A8B">
        <w:rPr>
          <w:rFonts w:cstheme="minorHAnsi"/>
          <w:i/>
          <w:noProof/>
          <w:lang w:val="bs-Latn-BA" w:eastAsia="bs-Latn-BA"/>
        </w:rPr>
        <w:t>радиоактивни</w:t>
      </w:r>
      <w:r w:rsidR="00067AC1" w:rsidRPr="00A35A8B">
        <w:rPr>
          <w:rFonts w:cstheme="minorHAnsi"/>
          <w:i/>
          <w:noProof/>
          <w:lang w:val="bs-Latn-BA" w:eastAsia="bs-Latn-BA"/>
        </w:rPr>
        <w:t xml:space="preserve"> </w:t>
      </w:r>
      <w:r w:rsidR="00A90C29" w:rsidRPr="00A35A8B">
        <w:rPr>
          <w:rFonts w:cstheme="minorHAnsi"/>
          <w:i/>
          <w:noProof/>
          <w:lang w:val="bs-Latn-BA" w:eastAsia="bs-Latn-BA"/>
        </w:rPr>
        <w:t>извори</w:t>
      </w:r>
      <w:r w:rsidR="00067AC1" w:rsidRPr="00A35A8B">
        <w:rPr>
          <w:rFonts w:cstheme="minorHAnsi"/>
          <w:i/>
          <w:noProof/>
          <w:lang w:val="bs-Latn-BA" w:eastAsia="bs-Latn-BA"/>
        </w:rPr>
        <w:t xml:space="preserve"> </w:t>
      </w:r>
      <w:r w:rsidR="00A90C29" w:rsidRPr="00A35A8B">
        <w:rPr>
          <w:rFonts w:cstheme="minorHAnsi"/>
          <w:i/>
          <w:noProof/>
          <w:lang w:val="bs-Latn-BA" w:eastAsia="bs-Latn-BA"/>
        </w:rPr>
        <w:t>и</w:t>
      </w:r>
      <w:r w:rsidR="00067AC1" w:rsidRPr="00A35A8B">
        <w:rPr>
          <w:rFonts w:cstheme="minorHAnsi"/>
          <w:i/>
          <w:noProof/>
          <w:lang w:val="bs-Latn-BA" w:eastAsia="bs-Latn-BA"/>
        </w:rPr>
        <w:t xml:space="preserve"> </w:t>
      </w:r>
      <w:r w:rsidR="00A90C29" w:rsidRPr="00A35A8B">
        <w:rPr>
          <w:rFonts w:cstheme="minorHAnsi"/>
          <w:i/>
          <w:noProof/>
          <w:lang w:val="bs-Latn-BA" w:eastAsia="bs-Latn-BA"/>
        </w:rPr>
        <w:t>уређаји</w:t>
      </w:r>
      <w:r w:rsidR="00067AC1" w:rsidRPr="00A35A8B">
        <w:rPr>
          <w:rFonts w:cstheme="minorHAnsi"/>
          <w:i/>
          <w:noProof/>
          <w:lang w:val="bs-Latn-BA" w:eastAsia="bs-Latn-BA"/>
        </w:rPr>
        <w:t xml:space="preserve"> </w:t>
      </w:r>
      <w:r w:rsidR="00A90C29" w:rsidRPr="00A35A8B">
        <w:rPr>
          <w:rFonts w:cstheme="minorHAnsi"/>
          <w:i/>
          <w:noProof/>
          <w:lang w:val="bs-Latn-BA" w:eastAsia="bs-Latn-BA"/>
        </w:rPr>
        <w:t>који</w:t>
      </w:r>
      <w:r w:rsidR="00067AC1" w:rsidRPr="00A35A8B">
        <w:rPr>
          <w:rFonts w:cstheme="minorHAnsi"/>
          <w:i/>
          <w:noProof/>
          <w:lang w:val="bs-Latn-BA" w:eastAsia="bs-Latn-BA"/>
        </w:rPr>
        <w:t xml:space="preserve"> </w:t>
      </w:r>
      <w:r w:rsidR="00A90C29" w:rsidRPr="00A35A8B">
        <w:rPr>
          <w:rFonts w:cstheme="minorHAnsi"/>
          <w:i/>
          <w:noProof/>
          <w:lang w:val="bs-Latn-BA" w:eastAsia="bs-Latn-BA"/>
        </w:rPr>
        <w:t>садрже</w:t>
      </w:r>
      <w:r w:rsidR="00067AC1" w:rsidRPr="00A35A8B">
        <w:rPr>
          <w:rFonts w:cstheme="minorHAnsi"/>
          <w:i/>
          <w:noProof/>
          <w:lang w:val="bs-Latn-BA" w:eastAsia="bs-Latn-BA"/>
        </w:rPr>
        <w:t xml:space="preserve"> </w:t>
      </w:r>
      <w:r w:rsidR="00A90C29" w:rsidRPr="00A35A8B">
        <w:rPr>
          <w:rFonts w:cstheme="minorHAnsi"/>
          <w:i/>
          <w:noProof/>
          <w:lang w:val="bs-Latn-BA" w:eastAsia="bs-Latn-BA"/>
        </w:rPr>
        <w:t>затворене</w:t>
      </w:r>
      <w:r w:rsidR="00067AC1" w:rsidRPr="00A35A8B">
        <w:rPr>
          <w:rFonts w:cstheme="minorHAnsi"/>
          <w:i/>
          <w:noProof/>
          <w:lang w:val="bs-Latn-BA" w:eastAsia="bs-Latn-BA"/>
        </w:rPr>
        <w:t xml:space="preserve"> </w:t>
      </w:r>
      <w:r w:rsidR="00A90C29" w:rsidRPr="00A35A8B">
        <w:rPr>
          <w:rFonts w:cstheme="minorHAnsi"/>
          <w:i/>
          <w:noProof/>
          <w:lang w:val="bs-Latn-BA" w:eastAsia="bs-Latn-BA"/>
        </w:rPr>
        <w:t>изворе</w:t>
      </w:r>
      <w:bookmarkEnd w:id="69"/>
    </w:p>
    <w:p w:rsidR="00067AC1" w:rsidRPr="00A35A8B" w:rsidRDefault="00067AC1" w:rsidP="00067AC1">
      <w:pPr>
        <w:spacing w:line="240" w:lineRule="auto"/>
        <w:rPr>
          <w:rFonts w:cstheme="minorHAnsi"/>
          <w:b/>
          <w:noProof/>
          <w:lang w:val="bs-Latn-BA"/>
        </w:rPr>
      </w:pPr>
    </w:p>
    <w:p w:rsidR="00067AC1" w:rsidRPr="00A35A8B" w:rsidRDefault="00A90C29" w:rsidP="00067AC1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налази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укупно</w:t>
      </w:r>
      <w:r w:rsidR="00067AC1" w:rsidRPr="00A35A8B">
        <w:rPr>
          <w:rFonts w:cstheme="minorHAnsi"/>
          <w:noProof/>
          <w:lang w:val="bs-Latn-BA"/>
        </w:rPr>
        <w:t xml:space="preserve"> 904 </w:t>
      </w:r>
      <w:r w:rsidRPr="00A35A8B">
        <w:rPr>
          <w:rFonts w:cstheme="minorHAnsi"/>
          <w:noProof/>
          <w:lang w:val="bs-Latn-BA"/>
        </w:rPr>
        <w:t>затворена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радиоактивна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067AC1" w:rsidRPr="00A35A8B">
        <w:rPr>
          <w:rFonts w:cstheme="minorHAnsi"/>
          <w:noProof/>
          <w:vertAlign w:val="superscript"/>
          <w:lang w:val="bs-Latn-BA"/>
        </w:rPr>
        <w:footnoteReference w:id="2"/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уређаја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садрже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затворене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изворе</w:t>
      </w:r>
      <w:r w:rsidR="00067AC1" w:rsidRPr="00A35A8B">
        <w:rPr>
          <w:rFonts w:cstheme="minorHAnsi"/>
          <w:noProof/>
          <w:vertAlign w:val="superscript"/>
          <w:lang w:val="bs-Latn-BA"/>
        </w:rPr>
        <w:footnoteReference w:id="3"/>
      </w:r>
      <w:r w:rsidR="00067A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не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рачунајући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радиоактивне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детекторе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дима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спадају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групу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предмета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опште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употребе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њих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постоји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прецизна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евиденција</w:t>
      </w:r>
      <w:r w:rsidR="00067A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али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претпоставља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их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прошлости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инсталирано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више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десетина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хиљада</w:t>
      </w:r>
      <w:r w:rsidR="00067AC1" w:rsidRPr="00A35A8B">
        <w:rPr>
          <w:rFonts w:cstheme="minorHAnsi"/>
          <w:noProof/>
          <w:lang w:val="bs-Latn-BA"/>
        </w:rPr>
        <w:t>.</w:t>
      </w:r>
    </w:p>
    <w:p w:rsidR="00067AC1" w:rsidRPr="00A35A8B" w:rsidRDefault="00067AC1" w:rsidP="00067AC1">
      <w:pPr>
        <w:spacing w:line="240" w:lineRule="auto"/>
        <w:rPr>
          <w:rFonts w:cstheme="minorHAnsi"/>
          <w:noProof/>
          <w:lang w:val="bs-Latn-BA"/>
        </w:rPr>
      </w:pPr>
    </w:p>
    <w:p w:rsidR="00067AC1" w:rsidRPr="00A35A8B" w:rsidRDefault="00A90C29" w:rsidP="00067AC1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lastRenderedPageBreak/>
        <w:t>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употреби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налази</w:t>
      </w:r>
      <w:r w:rsidR="00067AC1" w:rsidRPr="00A35A8B">
        <w:rPr>
          <w:rFonts w:cstheme="minorHAnsi"/>
          <w:noProof/>
          <w:lang w:val="bs-Latn-BA"/>
        </w:rPr>
        <w:t xml:space="preserve"> 125 </w:t>
      </w:r>
      <w:r w:rsidRPr="00A35A8B">
        <w:rPr>
          <w:rFonts w:cstheme="minorHAnsi"/>
          <w:noProof/>
          <w:lang w:val="bs-Latn-BA"/>
        </w:rPr>
        <w:t>затворених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радиоактивних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користе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углавном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медицини</w:t>
      </w:r>
      <w:r w:rsidR="00067AC1" w:rsidRPr="00A35A8B">
        <w:rPr>
          <w:rFonts w:cstheme="minorHAnsi"/>
          <w:noProof/>
          <w:lang w:val="bs-Latn-BA"/>
        </w:rPr>
        <w:t xml:space="preserve"> (</w:t>
      </w:r>
      <w:r w:rsidRPr="00A35A8B">
        <w:rPr>
          <w:rFonts w:cstheme="minorHAnsi"/>
          <w:noProof/>
          <w:lang w:val="bs-Latn-BA"/>
        </w:rPr>
        <w:t>нпр</w:t>
      </w:r>
      <w:r w:rsidR="00067AC1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терапија</w:t>
      </w:r>
      <w:r w:rsidR="00067AC1" w:rsidRPr="00A35A8B">
        <w:rPr>
          <w:rFonts w:cstheme="minorHAnsi"/>
          <w:noProof/>
          <w:lang w:val="bs-Latn-BA"/>
        </w:rPr>
        <w:t xml:space="preserve">) </w:t>
      </w:r>
      <w:r w:rsidRPr="00A35A8B">
        <w:rPr>
          <w:rFonts w:cstheme="minorHAnsi"/>
          <w:noProof/>
          <w:lang w:val="bs-Latn-BA"/>
        </w:rPr>
        <w:t>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индустријске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сврхе</w:t>
      </w:r>
      <w:r w:rsidR="00067AC1" w:rsidRPr="00A35A8B">
        <w:rPr>
          <w:rFonts w:cstheme="minorHAnsi"/>
          <w:noProof/>
          <w:lang w:val="bs-Latn-BA"/>
        </w:rPr>
        <w:t xml:space="preserve"> (</w:t>
      </w:r>
      <w:r w:rsidRPr="00A35A8B">
        <w:rPr>
          <w:rFonts w:cstheme="minorHAnsi"/>
          <w:noProof/>
          <w:lang w:val="bs-Latn-BA"/>
        </w:rPr>
        <w:t>нпр</w:t>
      </w:r>
      <w:r w:rsidR="00067AC1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мјерачи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густине</w:t>
      </w:r>
      <w:r w:rsidR="00067A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влажности</w:t>
      </w:r>
      <w:r w:rsidR="00067A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нивоа</w:t>
      </w:r>
      <w:r w:rsidR="00067A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дефектоскопи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сл</w:t>
      </w:r>
      <w:r w:rsidR="00067AC1" w:rsidRPr="00A35A8B">
        <w:rPr>
          <w:rFonts w:cstheme="minorHAnsi"/>
          <w:noProof/>
          <w:lang w:val="bs-Latn-BA"/>
        </w:rPr>
        <w:t xml:space="preserve">.) </w:t>
      </w:r>
      <w:r w:rsidRPr="00A35A8B">
        <w:rPr>
          <w:rFonts w:cstheme="minorHAnsi"/>
          <w:noProof/>
          <w:lang w:val="bs-Latn-BA"/>
        </w:rPr>
        <w:t>те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поред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тога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67AC1" w:rsidRPr="00A35A8B">
        <w:rPr>
          <w:rFonts w:cstheme="minorHAnsi"/>
          <w:noProof/>
          <w:lang w:val="bs-Latn-BA"/>
        </w:rPr>
        <w:t xml:space="preserve"> 272 </w:t>
      </w:r>
      <w:r w:rsidRPr="00A35A8B">
        <w:rPr>
          <w:rFonts w:cstheme="minorHAnsi"/>
          <w:noProof/>
          <w:lang w:val="bs-Latn-BA"/>
        </w:rPr>
        <w:t>радиоактивна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громобрана</w:t>
      </w:r>
      <w:r w:rsidR="00067AC1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интерним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складиштима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корисника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налаз</w:t>
      </w:r>
      <w:r w:rsidR="00312A80" w:rsidRPr="00A35A8B">
        <w:rPr>
          <w:rFonts w:cstheme="minorHAnsi"/>
          <w:noProof/>
          <w:lang w:val="bs-Latn-BA"/>
        </w:rPr>
        <w:t>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067AC1" w:rsidRPr="00A35A8B">
        <w:rPr>
          <w:rFonts w:cstheme="minorHAnsi"/>
          <w:noProof/>
          <w:lang w:val="bs-Latn-BA"/>
        </w:rPr>
        <w:t xml:space="preserve"> 267 </w:t>
      </w:r>
      <w:r w:rsidRPr="00A35A8B">
        <w:rPr>
          <w:rFonts w:cstheme="minorHAnsi"/>
          <w:noProof/>
          <w:lang w:val="bs-Latn-BA"/>
        </w:rPr>
        <w:t>радиоактивних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67AC1" w:rsidRPr="00A35A8B">
        <w:rPr>
          <w:rFonts w:cstheme="minorHAnsi"/>
          <w:noProof/>
          <w:lang w:val="bs-Latn-BA"/>
        </w:rPr>
        <w:t xml:space="preserve"> 1</w:t>
      </w:r>
      <w:r w:rsidR="00C24932" w:rsidRPr="00A35A8B">
        <w:rPr>
          <w:rFonts w:cstheme="minorHAnsi"/>
          <w:noProof/>
          <w:lang w:val="bs-Latn-BA"/>
        </w:rPr>
        <w:t>.</w:t>
      </w:r>
      <w:r w:rsidR="00067AC1" w:rsidRPr="00A35A8B">
        <w:rPr>
          <w:rFonts w:cstheme="minorHAnsi"/>
          <w:noProof/>
          <w:lang w:val="bs-Latn-BA"/>
        </w:rPr>
        <w:t xml:space="preserve">584 </w:t>
      </w:r>
      <w:r w:rsidRPr="00A35A8B">
        <w:rPr>
          <w:rFonts w:cstheme="minorHAnsi"/>
          <w:noProof/>
          <w:lang w:val="bs-Latn-BA"/>
        </w:rPr>
        <w:t>јонизујућа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детектора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дима</w:t>
      </w:r>
      <w:r w:rsidR="00067AC1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привременим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централним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складиштима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радиоактивних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E8506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смјештени</w:t>
      </w:r>
      <w:r w:rsidR="00067AC1" w:rsidRPr="00A35A8B">
        <w:rPr>
          <w:rFonts w:cstheme="minorHAnsi"/>
          <w:noProof/>
          <w:lang w:val="bs-Latn-BA"/>
        </w:rPr>
        <w:t xml:space="preserve"> 124 </w:t>
      </w:r>
      <w:r w:rsidRPr="00A35A8B">
        <w:rPr>
          <w:rFonts w:cstheme="minorHAnsi"/>
          <w:noProof/>
          <w:lang w:val="bs-Latn-BA"/>
        </w:rPr>
        <w:t>радиоактивна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67AC1" w:rsidRPr="00A35A8B">
        <w:rPr>
          <w:rFonts w:cstheme="minorHAnsi"/>
          <w:noProof/>
          <w:lang w:val="bs-Latn-BA"/>
        </w:rPr>
        <w:t xml:space="preserve"> 181 </w:t>
      </w:r>
      <w:r w:rsidRPr="00A35A8B">
        <w:rPr>
          <w:rFonts w:cstheme="minorHAnsi"/>
          <w:noProof/>
          <w:lang w:val="bs-Latn-BA"/>
        </w:rPr>
        <w:t>громобран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радиоактивним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извором</w:t>
      </w:r>
      <w:r w:rsidR="00067AC1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Треба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нагласити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највећи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број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складиштима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односи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веома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мале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активности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категорије</w:t>
      </w:r>
      <w:r w:rsidR="00067AC1" w:rsidRPr="00A35A8B">
        <w:rPr>
          <w:rFonts w:cstheme="minorHAnsi"/>
          <w:noProof/>
          <w:lang w:val="bs-Latn-BA"/>
        </w:rPr>
        <w:t xml:space="preserve"> 5, </w:t>
      </w:r>
      <w:r w:rsidRPr="00A35A8B">
        <w:rPr>
          <w:rFonts w:cstheme="minorHAnsi"/>
          <w:noProof/>
          <w:lang w:val="bs-Latn-BA"/>
        </w:rPr>
        <w:t>мале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еталонске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изворе</w:t>
      </w:r>
      <w:r w:rsidR="00067AC1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Поред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наведеног</w:t>
      </w:r>
      <w:r w:rsidR="00067A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до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сада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демонтирано</w:t>
      </w:r>
      <w:r w:rsidR="00067AC1" w:rsidRPr="00A35A8B">
        <w:rPr>
          <w:rFonts w:cstheme="minorHAnsi"/>
          <w:noProof/>
          <w:lang w:val="bs-Latn-BA"/>
        </w:rPr>
        <w:t xml:space="preserve"> 4</w:t>
      </w:r>
      <w:r w:rsidR="00C24932" w:rsidRPr="00A35A8B">
        <w:rPr>
          <w:rFonts w:cstheme="minorHAnsi"/>
          <w:noProof/>
          <w:lang w:val="bs-Latn-BA"/>
        </w:rPr>
        <w:t>.</w:t>
      </w:r>
      <w:r w:rsidR="00067AC1" w:rsidRPr="00A35A8B">
        <w:rPr>
          <w:rFonts w:cstheme="minorHAnsi"/>
          <w:noProof/>
          <w:lang w:val="bs-Latn-BA"/>
        </w:rPr>
        <w:t xml:space="preserve">374 </w:t>
      </w:r>
      <w:r w:rsidRPr="00A35A8B">
        <w:rPr>
          <w:rFonts w:cstheme="minorHAnsi"/>
          <w:noProof/>
          <w:lang w:val="bs-Latn-BA"/>
        </w:rPr>
        <w:t>јонизујућа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детектора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дима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налазе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складиштима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радиоактивних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материјала</w:t>
      </w:r>
      <w:r w:rsidR="00067AC1" w:rsidRPr="00A35A8B">
        <w:rPr>
          <w:rFonts w:cstheme="minorHAnsi"/>
          <w:noProof/>
          <w:lang w:val="bs-Latn-BA"/>
        </w:rPr>
        <w:t>.</w:t>
      </w:r>
    </w:p>
    <w:p w:rsidR="00067AC1" w:rsidRPr="00A35A8B" w:rsidRDefault="00067AC1" w:rsidP="00067AC1">
      <w:pPr>
        <w:spacing w:line="240" w:lineRule="auto"/>
        <w:rPr>
          <w:rFonts w:cstheme="minorHAnsi"/>
          <w:noProof/>
          <w:lang w:val="bs-Latn-BA"/>
        </w:rPr>
      </w:pPr>
    </w:p>
    <w:p w:rsidR="000C2BCB" w:rsidRPr="00A35A8B" w:rsidRDefault="00A90C29" w:rsidP="00067AC1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За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крај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желимо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нагласити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број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ускладиштених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више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користе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привременим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складиштима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повећао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један</w:t>
      </w:r>
      <w:r w:rsidR="00E8506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E85067" w:rsidRPr="00A35A8B">
        <w:rPr>
          <w:rFonts w:cstheme="minorHAnsi"/>
          <w:noProof/>
          <w:lang w:val="bs-Latn-BA"/>
        </w:rPr>
        <w:t xml:space="preserve"> 2017. </w:t>
      </w:r>
      <w:r w:rsidRPr="00A35A8B">
        <w:rPr>
          <w:rFonts w:cstheme="minorHAnsi"/>
          <w:noProof/>
          <w:lang w:val="bs-Latn-BA"/>
        </w:rPr>
        <w:t>години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односу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</w:t>
      </w:r>
      <w:r w:rsidR="00067AC1" w:rsidRPr="00A35A8B">
        <w:rPr>
          <w:rFonts w:cstheme="minorHAnsi"/>
          <w:noProof/>
          <w:lang w:val="bs-Latn-BA"/>
        </w:rPr>
        <w:t xml:space="preserve"> 2016. </w:t>
      </w:r>
      <w:r w:rsidRPr="00A35A8B">
        <w:rPr>
          <w:rFonts w:cstheme="minorHAnsi"/>
          <w:noProof/>
          <w:lang w:val="bs-Latn-BA"/>
        </w:rPr>
        <w:t>годину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тог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разлога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што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тренутно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ниједно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привремених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складишта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прима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нове</w:t>
      </w:r>
      <w:r w:rsidR="00067A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изворе</w:t>
      </w:r>
      <w:r w:rsidR="00067AC1" w:rsidRPr="00A35A8B">
        <w:rPr>
          <w:rFonts w:cstheme="minorHAnsi"/>
          <w:noProof/>
          <w:lang w:val="bs-Latn-BA"/>
        </w:rPr>
        <w:t>.</w:t>
      </w:r>
    </w:p>
    <w:p w:rsidR="00067AC1" w:rsidRPr="00A35A8B" w:rsidRDefault="00067AC1" w:rsidP="00966C65">
      <w:pPr>
        <w:pStyle w:val="Heading2"/>
        <w:numPr>
          <w:ilvl w:val="0"/>
          <w:numId w:val="0"/>
        </w:numPr>
        <w:ind w:left="993"/>
      </w:pPr>
    </w:p>
    <w:p w:rsidR="00A444B9" w:rsidRPr="00A35A8B" w:rsidRDefault="00A90C29" w:rsidP="00442829">
      <w:pPr>
        <w:pStyle w:val="Heading2"/>
      </w:pPr>
      <w:bookmarkStart w:id="70" w:name="_Toc519510660"/>
      <w:r w:rsidRPr="00A35A8B">
        <w:t>Ауторизација</w:t>
      </w:r>
      <w:r w:rsidR="00A444B9" w:rsidRPr="00A35A8B">
        <w:t xml:space="preserve"> </w:t>
      </w:r>
      <w:r w:rsidRPr="00A35A8B">
        <w:t>дјелатности</w:t>
      </w:r>
      <w:bookmarkEnd w:id="70"/>
    </w:p>
    <w:p w:rsidR="00A444B9" w:rsidRPr="00A35A8B" w:rsidRDefault="00A444B9" w:rsidP="00DB0748">
      <w:pPr>
        <w:keepNext/>
        <w:spacing w:line="240" w:lineRule="auto"/>
        <w:outlineLvl w:val="1"/>
        <w:rPr>
          <w:rFonts w:cstheme="minorHAnsi"/>
          <w:b/>
          <w:bCs/>
          <w:iCs/>
          <w:noProof/>
          <w:lang w:val="bs-Latn-BA" w:eastAsia="bs-Latn-BA"/>
        </w:rPr>
      </w:pPr>
    </w:p>
    <w:p w:rsidR="008B6FCC" w:rsidRPr="00A35A8B" w:rsidRDefault="00A90C29" w:rsidP="008B6FCC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Агенција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оквиру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својих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редовних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активности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кроз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Сектор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ауторизацију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основу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надлежности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дефинисане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Закону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спроводи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поступке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издавање</w:t>
      </w:r>
      <w:r w:rsidR="00941C3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докумената</w:t>
      </w:r>
      <w:r w:rsidR="00941C3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941C3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виду</w:t>
      </w:r>
      <w:r w:rsidR="00941C3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нотификације</w:t>
      </w:r>
      <w:r w:rsidR="00941C3F" w:rsidRPr="00A35A8B">
        <w:rPr>
          <w:rStyle w:val="FootnoteReference"/>
          <w:rFonts w:cstheme="minorHAnsi"/>
          <w:noProof/>
          <w:lang w:val="bs-Latn-BA"/>
        </w:rPr>
        <w:footnoteReference w:id="4"/>
      </w:r>
      <w:r w:rsidR="00941C3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941C3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ауторизације</w:t>
      </w:r>
      <w:r w:rsidR="00941C3F" w:rsidRPr="00A35A8B">
        <w:rPr>
          <w:rStyle w:val="FootnoteReference"/>
          <w:rFonts w:cstheme="minorHAnsi"/>
          <w:noProof/>
          <w:lang w:val="bs-Latn-BA"/>
        </w:rPr>
        <w:footnoteReference w:id="5"/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дјелатности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изворима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појединих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одобрења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оквиру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ауторизације</w:t>
      </w:r>
      <w:r w:rsidR="008B6FCC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Том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приликом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Сектор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ауторизацију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примјењује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сљедеће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законске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подзаконске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акте</w:t>
      </w:r>
      <w:r w:rsidR="008B6FCC" w:rsidRPr="00A35A8B">
        <w:rPr>
          <w:rFonts w:cstheme="minorHAnsi"/>
          <w:noProof/>
          <w:lang w:val="bs-Latn-BA"/>
        </w:rPr>
        <w:t>:</w:t>
      </w:r>
    </w:p>
    <w:p w:rsidR="008B6FCC" w:rsidRPr="00A35A8B" w:rsidRDefault="008B6FCC" w:rsidP="008B6FCC">
      <w:pPr>
        <w:spacing w:line="240" w:lineRule="auto"/>
        <w:rPr>
          <w:rFonts w:cstheme="minorHAnsi"/>
          <w:noProof/>
          <w:lang w:val="bs-Latn-BA"/>
        </w:rPr>
      </w:pPr>
    </w:p>
    <w:p w:rsidR="008B6FCC" w:rsidRPr="00A35A8B" w:rsidRDefault="00A90C29" w:rsidP="00DD2854">
      <w:pPr>
        <w:numPr>
          <w:ilvl w:val="0"/>
          <w:numId w:val="3"/>
        </w:num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Закон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радијационој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нуклеарној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безбједности</w:t>
      </w:r>
      <w:r w:rsidR="001A56F6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Босни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Херцеговини</w:t>
      </w:r>
      <w:r w:rsidR="008B6FCC" w:rsidRPr="00A35A8B">
        <w:rPr>
          <w:rFonts w:cstheme="minorHAnsi"/>
          <w:noProof/>
          <w:lang w:val="bs-Latn-BA"/>
        </w:rPr>
        <w:t xml:space="preserve"> („</w:t>
      </w:r>
      <w:r w:rsidRPr="00A35A8B">
        <w:rPr>
          <w:rFonts w:cstheme="minorHAnsi"/>
          <w:noProof/>
          <w:lang w:val="bs-Latn-BA"/>
        </w:rPr>
        <w:t>Службени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гласник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8B6FCC" w:rsidRPr="00A35A8B">
        <w:rPr>
          <w:rFonts w:cstheme="minorHAnsi"/>
          <w:noProof/>
          <w:lang w:val="bs-Latn-BA"/>
        </w:rPr>
        <w:t xml:space="preserve">“, </w:t>
      </w:r>
      <w:r w:rsidRPr="00A35A8B">
        <w:rPr>
          <w:rFonts w:cstheme="minorHAnsi"/>
          <w:noProof/>
          <w:lang w:val="bs-Latn-BA"/>
        </w:rPr>
        <w:t>број</w:t>
      </w:r>
      <w:r w:rsidR="008B6FCC" w:rsidRPr="00A35A8B">
        <w:rPr>
          <w:rFonts w:cstheme="minorHAnsi"/>
          <w:noProof/>
          <w:lang w:val="bs-Latn-BA"/>
        </w:rPr>
        <w:t xml:space="preserve"> 88/07);</w:t>
      </w:r>
    </w:p>
    <w:p w:rsidR="008B6FCC" w:rsidRPr="00A35A8B" w:rsidRDefault="00A90C29" w:rsidP="00DD2854">
      <w:pPr>
        <w:numPr>
          <w:ilvl w:val="0"/>
          <w:numId w:val="3"/>
        </w:num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Закон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управном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поступку</w:t>
      </w:r>
      <w:r w:rsidR="008B6FCC" w:rsidRPr="00A35A8B">
        <w:rPr>
          <w:rFonts w:cstheme="minorHAnsi"/>
          <w:noProof/>
          <w:lang w:val="bs-Latn-BA"/>
        </w:rPr>
        <w:t xml:space="preserve"> („</w:t>
      </w:r>
      <w:r w:rsidRPr="00A35A8B">
        <w:rPr>
          <w:rFonts w:cstheme="minorHAnsi"/>
          <w:noProof/>
          <w:lang w:val="bs-Latn-BA"/>
        </w:rPr>
        <w:t>Службени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гласник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8B6FCC" w:rsidRPr="00A35A8B">
        <w:rPr>
          <w:rFonts w:cstheme="minorHAnsi"/>
          <w:noProof/>
          <w:lang w:val="bs-Latn-BA"/>
        </w:rPr>
        <w:t xml:space="preserve">“, </w:t>
      </w:r>
      <w:r w:rsidRPr="00A35A8B">
        <w:rPr>
          <w:rFonts w:cstheme="minorHAnsi"/>
          <w:noProof/>
          <w:lang w:val="bs-Latn-BA"/>
        </w:rPr>
        <w:t>бр</w:t>
      </w:r>
      <w:r w:rsidR="008B6FCC" w:rsidRPr="00A35A8B">
        <w:rPr>
          <w:rFonts w:cstheme="minorHAnsi"/>
          <w:noProof/>
          <w:lang w:val="bs-Latn-BA"/>
        </w:rPr>
        <w:t xml:space="preserve">. 29/02, 12/04, 93/09, 41/13 </w:t>
      </w:r>
      <w:r w:rsidRPr="00A35A8B">
        <w:rPr>
          <w:rFonts w:cstheme="minorHAnsi"/>
          <w:noProof/>
          <w:lang w:val="bs-Latn-BA"/>
        </w:rPr>
        <w:t>и</w:t>
      </w:r>
      <w:r w:rsidR="008B6FCC" w:rsidRPr="00A35A8B">
        <w:rPr>
          <w:rFonts w:cstheme="minorHAnsi"/>
          <w:noProof/>
          <w:lang w:val="bs-Latn-BA"/>
        </w:rPr>
        <w:t xml:space="preserve"> 53/16);</w:t>
      </w:r>
    </w:p>
    <w:p w:rsidR="008B6FCC" w:rsidRPr="00A35A8B" w:rsidRDefault="00A90C29" w:rsidP="00DD2854">
      <w:pPr>
        <w:numPr>
          <w:ilvl w:val="0"/>
          <w:numId w:val="3"/>
        </w:num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Правилник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нотификацији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ауторизацији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дјелатности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изворима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8B6FCC" w:rsidRPr="00A35A8B">
        <w:rPr>
          <w:rFonts w:cstheme="minorHAnsi"/>
          <w:noProof/>
          <w:lang w:val="bs-Latn-BA"/>
        </w:rPr>
        <w:t xml:space="preserve"> („</w:t>
      </w:r>
      <w:r w:rsidRPr="00A35A8B">
        <w:rPr>
          <w:rFonts w:cstheme="minorHAnsi"/>
          <w:noProof/>
          <w:lang w:val="bs-Latn-BA"/>
        </w:rPr>
        <w:t>Службени</w:t>
      </w:r>
      <w:r w:rsidR="006F777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гласник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8B6FCC" w:rsidRPr="00A35A8B">
        <w:rPr>
          <w:rFonts w:cstheme="minorHAnsi"/>
          <w:noProof/>
          <w:lang w:val="bs-Latn-BA"/>
        </w:rPr>
        <w:t xml:space="preserve">“, </w:t>
      </w:r>
      <w:r w:rsidRPr="00A35A8B">
        <w:rPr>
          <w:rFonts w:cstheme="minorHAnsi"/>
          <w:noProof/>
          <w:lang w:val="bs-Latn-BA"/>
        </w:rPr>
        <w:t>број</w:t>
      </w:r>
      <w:r w:rsidR="008B6FCC" w:rsidRPr="00A35A8B">
        <w:rPr>
          <w:rFonts w:cstheme="minorHAnsi"/>
          <w:noProof/>
          <w:lang w:val="bs-Latn-BA"/>
        </w:rPr>
        <w:t xml:space="preserve"> 66/10);</w:t>
      </w:r>
    </w:p>
    <w:p w:rsidR="008B6FCC" w:rsidRPr="00A35A8B" w:rsidRDefault="00A90C29" w:rsidP="00DD2854">
      <w:pPr>
        <w:numPr>
          <w:ilvl w:val="0"/>
          <w:numId w:val="3"/>
        </w:num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Правилник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условима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промет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коришћење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8B6FCC" w:rsidRPr="00A35A8B">
        <w:rPr>
          <w:rFonts w:cstheme="minorHAnsi"/>
          <w:noProof/>
          <w:lang w:val="bs-Latn-BA"/>
        </w:rPr>
        <w:t xml:space="preserve"> („</w:t>
      </w:r>
      <w:r w:rsidRPr="00A35A8B">
        <w:rPr>
          <w:rFonts w:cstheme="minorHAnsi"/>
          <w:noProof/>
          <w:lang w:val="bs-Latn-BA"/>
        </w:rPr>
        <w:t>Службени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гласник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8B6FCC" w:rsidRPr="00A35A8B">
        <w:rPr>
          <w:rFonts w:cstheme="minorHAnsi"/>
          <w:noProof/>
          <w:lang w:val="bs-Latn-BA"/>
        </w:rPr>
        <w:t xml:space="preserve">“, </w:t>
      </w:r>
      <w:r w:rsidRPr="00A35A8B">
        <w:rPr>
          <w:rFonts w:cstheme="minorHAnsi"/>
          <w:noProof/>
          <w:lang w:val="bs-Latn-BA"/>
        </w:rPr>
        <w:t>број</w:t>
      </w:r>
      <w:r w:rsidR="008B6FCC" w:rsidRPr="00A35A8B">
        <w:rPr>
          <w:rFonts w:cstheme="minorHAnsi"/>
          <w:noProof/>
          <w:lang w:val="bs-Latn-BA"/>
        </w:rPr>
        <w:t xml:space="preserve"> 66/10);</w:t>
      </w:r>
    </w:p>
    <w:p w:rsidR="008B6FCC" w:rsidRPr="00A35A8B" w:rsidRDefault="00A90C29" w:rsidP="00DD2854">
      <w:pPr>
        <w:numPr>
          <w:ilvl w:val="0"/>
          <w:numId w:val="3"/>
        </w:num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Правилник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заштити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код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медицинске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експозиције</w:t>
      </w:r>
      <w:r w:rsidR="008B6FCC" w:rsidRPr="00A35A8B">
        <w:rPr>
          <w:rFonts w:cstheme="minorHAnsi"/>
          <w:noProof/>
          <w:lang w:val="bs-Latn-BA"/>
        </w:rPr>
        <w:t xml:space="preserve"> („</w:t>
      </w:r>
      <w:r w:rsidRPr="00A35A8B">
        <w:rPr>
          <w:rFonts w:cstheme="minorHAnsi"/>
          <w:noProof/>
          <w:lang w:val="bs-Latn-BA"/>
        </w:rPr>
        <w:t>Службени</w:t>
      </w:r>
      <w:r w:rsidR="006F777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гласник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8B6FCC" w:rsidRPr="00A35A8B">
        <w:rPr>
          <w:rFonts w:cstheme="minorHAnsi"/>
          <w:noProof/>
          <w:lang w:val="bs-Latn-BA"/>
        </w:rPr>
        <w:t>“,</w:t>
      </w:r>
      <w:r w:rsidR="006F777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број</w:t>
      </w:r>
      <w:r w:rsidR="008B6FCC" w:rsidRPr="00A35A8B">
        <w:rPr>
          <w:rFonts w:cstheme="minorHAnsi"/>
          <w:noProof/>
          <w:lang w:val="bs-Latn-BA"/>
        </w:rPr>
        <w:t xml:space="preserve"> 13/11);</w:t>
      </w:r>
    </w:p>
    <w:p w:rsidR="008B6FCC" w:rsidRPr="00A35A8B" w:rsidRDefault="00A90C29" w:rsidP="00DD2854">
      <w:pPr>
        <w:numPr>
          <w:ilvl w:val="0"/>
          <w:numId w:val="3"/>
        </w:num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Правилник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заштити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код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професионалне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експозиције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експозиције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становништва</w:t>
      </w:r>
      <w:r w:rsidR="008B6FCC" w:rsidRPr="00A35A8B">
        <w:rPr>
          <w:rFonts w:cstheme="minorHAnsi"/>
          <w:noProof/>
          <w:lang w:val="bs-Latn-BA"/>
        </w:rPr>
        <w:t xml:space="preserve"> („</w:t>
      </w:r>
      <w:r w:rsidRPr="00A35A8B">
        <w:rPr>
          <w:rFonts w:cstheme="minorHAnsi"/>
          <w:noProof/>
          <w:lang w:val="bs-Latn-BA"/>
        </w:rPr>
        <w:t>Службени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гласник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8B6FCC" w:rsidRPr="00A35A8B">
        <w:rPr>
          <w:rFonts w:cstheme="minorHAnsi"/>
          <w:noProof/>
          <w:lang w:val="bs-Latn-BA"/>
        </w:rPr>
        <w:t xml:space="preserve">“, </w:t>
      </w:r>
      <w:r w:rsidRPr="00A35A8B">
        <w:rPr>
          <w:rFonts w:cstheme="minorHAnsi"/>
          <w:noProof/>
          <w:lang w:val="bs-Latn-BA"/>
        </w:rPr>
        <w:t>број</w:t>
      </w:r>
      <w:r w:rsidR="008B6FCC" w:rsidRPr="00A35A8B">
        <w:rPr>
          <w:rFonts w:cstheme="minorHAnsi"/>
          <w:noProof/>
          <w:lang w:val="bs-Latn-BA"/>
        </w:rPr>
        <w:t xml:space="preserve"> 102/11);</w:t>
      </w:r>
    </w:p>
    <w:p w:rsidR="008B6FCC" w:rsidRPr="00A35A8B" w:rsidRDefault="00A90C29" w:rsidP="00DD2854">
      <w:pPr>
        <w:numPr>
          <w:ilvl w:val="0"/>
          <w:numId w:val="3"/>
        </w:num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Правилник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сигурности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транспорта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радиоактивних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материјала</w:t>
      </w:r>
      <w:r w:rsidR="008B6FCC" w:rsidRPr="00A35A8B">
        <w:rPr>
          <w:rFonts w:cstheme="minorHAnsi"/>
          <w:noProof/>
          <w:lang w:val="bs-Latn-BA"/>
        </w:rPr>
        <w:t xml:space="preserve"> („</w:t>
      </w:r>
      <w:r w:rsidRPr="00A35A8B">
        <w:rPr>
          <w:rFonts w:cstheme="minorHAnsi"/>
          <w:noProof/>
          <w:lang w:val="bs-Latn-BA"/>
        </w:rPr>
        <w:t>Службени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гласник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8B6FCC" w:rsidRPr="00A35A8B">
        <w:rPr>
          <w:rFonts w:cstheme="minorHAnsi"/>
          <w:noProof/>
          <w:lang w:val="bs-Latn-BA"/>
        </w:rPr>
        <w:t xml:space="preserve">“, </w:t>
      </w:r>
      <w:r w:rsidRPr="00A35A8B">
        <w:rPr>
          <w:rFonts w:cstheme="minorHAnsi"/>
          <w:noProof/>
          <w:lang w:val="bs-Latn-BA"/>
        </w:rPr>
        <w:t>број</w:t>
      </w:r>
      <w:r w:rsidR="008B6FCC" w:rsidRPr="00A35A8B">
        <w:rPr>
          <w:rFonts w:cstheme="minorHAnsi"/>
          <w:noProof/>
          <w:lang w:val="bs-Latn-BA"/>
        </w:rPr>
        <w:t xml:space="preserve"> 96/12);</w:t>
      </w:r>
    </w:p>
    <w:p w:rsidR="008B6FCC" w:rsidRPr="00A35A8B" w:rsidRDefault="00A90C29" w:rsidP="00DD2854">
      <w:pPr>
        <w:numPr>
          <w:ilvl w:val="0"/>
          <w:numId w:val="3"/>
        </w:num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Правилник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безбједности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нуклеарног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материјала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радиоактивних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8B6FCC" w:rsidRPr="00A35A8B">
        <w:rPr>
          <w:rFonts w:cstheme="minorHAnsi"/>
          <w:noProof/>
          <w:lang w:val="bs-Latn-BA"/>
        </w:rPr>
        <w:t xml:space="preserve"> („</w:t>
      </w:r>
      <w:r w:rsidRPr="00A35A8B">
        <w:rPr>
          <w:rFonts w:cstheme="minorHAnsi"/>
          <w:noProof/>
          <w:lang w:val="bs-Latn-BA"/>
        </w:rPr>
        <w:t>Службени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гласник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8B6FCC" w:rsidRPr="00A35A8B">
        <w:rPr>
          <w:rFonts w:cstheme="minorHAnsi"/>
          <w:noProof/>
          <w:lang w:val="bs-Latn-BA"/>
        </w:rPr>
        <w:t xml:space="preserve">“, </w:t>
      </w:r>
      <w:r w:rsidRPr="00A35A8B">
        <w:rPr>
          <w:rFonts w:cstheme="minorHAnsi"/>
          <w:noProof/>
          <w:lang w:val="bs-Latn-BA"/>
        </w:rPr>
        <w:t>број</w:t>
      </w:r>
      <w:r w:rsidR="008B6FCC" w:rsidRPr="00A35A8B">
        <w:rPr>
          <w:rFonts w:cstheme="minorHAnsi"/>
          <w:noProof/>
          <w:lang w:val="bs-Latn-BA"/>
        </w:rPr>
        <w:t xml:space="preserve"> 85/13);</w:t>
      </w:r>
    </w:p>
    <w:p w:rsidR="008B6FCC" w:rsidRPr="00A35A8B" w:rsidRDefault="00A90C29" w:rsidP="00DD2854">
      <w:pPr>
        <w:numPr>
          <w:ilvl w:val="0"/>
          <w:numId w:val="3"/>
        </w:num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Правилник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управљању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радиоактивним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отпадом</w:t>
      </w:r>
      <w:r w:rsidR="008B6FCC" w:rsidRPr="00A35A8B">
        <w:rPr>
          <w:rFonts w:cstheme="minorHAnsi"/>
          <w:noProof/>
          <w:lang w:val="bs-Latn-BA"/>
        </w:rPr>
        <w:t xml:space="preserve"> („</w:t>
      </w:r>
      <w:r w:rsidRPr="00A35A8B">
        <w:rPr>
          <w:rFonts w:cstheme="minorHAnsi"/>
          <w:noProof/>
          <w:lang w:val="bs-Latn-BA"/>
        </w:rPr>
        <w:t>Службени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гласник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8B6FCC" w:rsidRPr="00A35A8B">
        <w:rPr>
          <w:rFonts w:cstheme="minorHAnsi"/>
          <w:noProof/>
          <w:lang w:val="bs-Latn-BA"/>
        </w:rPr>
        <w:t xml:space="preserve">“, </w:t>
      </w:r>
      <w:r w:rsidRPr="00A35A8B">
        <w:rPr>
          <w:rFonts w:cstheme="minorHAnsi"/>
          <w:noProof/>
          <w:lang w:val="bs-Latn-BA"/>
        </w:rPr>
        <w:t>број</w:t>
      </w:r>
      <w:r w:rsidR="008B6FCC" w:rsidRPr="00A35A8B">
        <w:rPr>
          <w:rFonts w:cstheme="minorHAnsi"/>
          <w:noProof/>
          <w:lang w:val="bs-Latn-BA"/>
        </w:rPr>
        <w:t xml:space="preserve"> 68/15); </w:t>
      </w:r>
    </w:p>
    <w:p w:rsidR="008B6FCC" w:rsidRPr="00A35A8B" w:rsidRDefault="00A90C29" w:rsidP="00DD2854">
      <w:pPr>
        <w:numPr>
          <w:ilvl w:val="0"/>
          <w:numId w:val="3"/>
        </w:num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lastRenderedPageBreak/>
        <w:t>Правилник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техничким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сервисима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заштиту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8B6FCC" w:rsidRPr="00A35A8B">
        <w:rPr>
          <w:rFonts w:cstheme="minorHAnsi"/>
          <w:noProof/>
          <w:lang w:val="bs-Latn-BA"/>
        </w:rPr>
        <w:t xml:space="preserve"> („</w:t>
      </w:r>
      <w:r w:rsidRPr="00A35A8B">
        <w:rPr>
          <w:rFonts w:cstheme="minorHAnsi"/>
          <w:noProof/>
          <w:lang w:val="bs-Latn-BA"/>
        </w:rPr>
        <w:t>Службени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гласник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8B6FCC" w:rsidRPr="00A35A8B">
        <w:rPr>
          <w:rFonts w:cstheme="minorHAnsi"/>
          <w:noProof/>
          <w:lang w:val="bs-Latn-BA"/>
        </w:rPr>
        <w:t xml:space="preserve">“, </w:t>
      </w:r>
      <w:r w:rsidRPr="00A35A8B">
        <w:rPr>
          <w:rFonts w:cstheme="minorHAnsi"/>
          <w:noProof/>
          <w:lang w:val="bs-Latn-BA"/>
        </w:rPr>
        <w:t>број</w:t>
      </w:r>
      <w:r w:rsidR="008B6FCC" w:rsidRPr="00A35A8B">
        <w:rPr>
          <w:rFonts w:cstheme="minorHAnsi"/>
          <w:noProof/>
          <w:lang w:val="bs-Latn-BA"/>
        </w:rPr>
        <w:t xml:space="preserve"> 68/15);</w:t>
      </w:r>
    </w:p>
    <w:p w:rsidR="008B6FCC" w:rsidRPr="00A35A8B" w:rsidRDefault="00A90C29" w:rsidP="00DD2854">
      <w:pPr>
        <w:numPr>
          <w:ilvl w:val="0"/>
          <w:numId w:val="3"/>
        </w:num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Правилник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Служби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заштиту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медицинску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физику</w:t>
      </w:r>
      <w:r w:rsidR="008B6FCC" w:rsidRPr="00A35A8B">
        <w:rPr>
          <w:rFonts w:cstheme="minorHAnsi"/>
          <w:noProof/>
          <w:lang w:val="bs-Latn-BA"/>
        </w:rPr>
        <w:t xml:space="preserve"> („</w:t>
      </w:r>
      <w:r w:rsidRPr="00A35A8B">
        <w:rPr>
          <w:rFonts w:cstheme="minorHAnsi"/>
          <w:noProof/>
          <w:lang w:val="bs-Latn-BA"/>
        </w:rPr>
        <w:t>Службени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гласник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8B6FCC" w:rsidRPr="00A35A8B">
        <w:rPr>
          <w:rFonts w:cstheme="minorHAnsi"/>
          <w:noProof/>
          <w:lang w:val="bs-Latn-BA"/>
        </w:rPr>
        <w:t xml:space="preserve">“, </w:t>
      </w:r>
      <w:r w:rsidRPr="00A35A8B">
        <w:rPr>
          <w:rFonts w:cstheme="minorHAnsi"/>
          <w:noProof/>
          <w:lang w:val="bs-Latn-BA"/>
        </w:rPr>
        <w:t>број</w:t>
      </w:r>
      <w:r w:rsidR="008B6FCC" w:rsidRPr="00A35A8B">
        <w:rPr>
          <w:rFonts w:cstheme="minorHAnsi"/>
          <w:noProof/>
          <w:lang w:val="bs-Latn-BA"/>
        </w:rPr>
        <w:t xml:space="preserve"> 86/15);</w:t>
      </w:r>
    </w:p>
    <w:p w:rsidR="008B6FCC" w:rsidRPr="00A35A8B" w:rsidRDefault="00A90C29" w:rsidP="00DD2854">
      <w:pPr>
        <w:numPr>
          <w:ilvl w:val="0"/>
          <w:numId w:val="3"/>
        </w:num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Правилник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обуци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заштите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8B6FCC" w:rsidRPr="00A35A8B">
        <w:rPr>
          <w:rFonts w:cstheme="minorHAnsi"/>
          <w:noProof/>
          <w:lang w:val="bs-Latn-BA"/>
        </w:rPr>
        <w:t xml:space="preserve"> („</w:t>
      </w:r>
      <w:r w:rsidRPr="00A35A8B">
        <w:rPr>
          <w:rFonts w:cstheme="minorHAnsi"/>
          <w:noProof/>
          <w:lang w:val="bs-Latn-BA"/>
        </w:rPr>
        <w:t>Службени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гласник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8B6FCC" w:rsidRPr="00A35A8B">
        <w:rPr>
          <w:rFonts w:cstheme="minorHAnsi"/>
          <w:noProof/>
          <w:lang w:val="bs-Latn-BA"/>
        </w:rPr>
        <w:t xml:space="preserve">“, </w:t>
      </w:r>
      <w:r w:rsidRPr="00A35A8B">
        <w:rPr>
          <w:rFonts w:cstheme="minorHAnsi"/>
          <w:noProof/>
          <w:lang w:val="bs-Latn-BA"/>
        </w:rPr>
        <w:t>број</w:t>
      </w:r>
      <w:r w:rsidR="008B6FCC" w:rsidRPr="00A35A8B">
        <w:rPr>
          <w:rFonts w:cstheme="minorHAnsi"/>
          <w:noProof/>
          <w:lang w:val="bs-Latn-BA"/>
        </w:rPr>
        <w:t xml:space="preserve"> 68/15); </w:t>
      </w:r>
    </w:p>
    <w:p w:rsidR="008B6FCC" w:rsidRPr="00A35A8B" w:rsidRDefault="00A90C29" w:rsidP="00DD2854">
      <w:pPr>
        <w:numPr>
          <w:ilvl w:val="0"/>
          <w:numId w:val="3"/>
        </w:num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Правилник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лицу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одговорном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заштиту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8B6FCC" w:rsidRPr="00A35A8B">
        <w:rPr>
          <w:rFonts w:cstheme="minorHAnsi"/>
          <w:noProof/>
          <w:lang w:val="bs-Latn-BA"/>
        </w:rPr>
        <w:t xml:space="preserve"> („</w:t>
      </w:r>
      <w:r w:rsidRPr="00A35A8B">
        <w:rPr>
          <w:rFonts w:cstheme="minorHAnsi"/>
          <w:noProof/>
          <w:lang w:val="bs-Latn-BA"/>
        </w:rPr>
        <w:t>Службени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гласник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8B6FCC" w:rsidRPr="00A35A8B">
        <w:rPr>
          <w:rFonts w:cstheme="minorHAnsi"/>
          <w:noProof/>
          <w:lang w:val="bs-Latn-BA"/>
        </w:rPr>
        <w:t xml:space="preserve">“, </w:t>
      </w:r>
      <w:r w:rsidRPr="00A35A8B">
        <w:rPr>
          <w:rFonts w:cstheme="minorHAnsi"/>
          <w:noProof/>
          <w:lang w:val="bs-Latn-BA"/>
        </w:rPr>
        <w:t>број</w:t>
      </w:r>
      <w:r w:rsidR="008B6FCC" w:rsidRPr="00A35A8B">
        <w:rPr>
          <w:rFonts w:cstheme="minorHAnsi"/>
          <w:noProof/>
          <w:lang w:val="bs-Latn-BA"/>
        </w:rPr>
        <w:t xml:space="preserve"> 86/15)</w:t>
      </w:r>
      <w:r w:rsidR="005935A6" w:rsidRPr="00A35A8B">
        <w:rPr>
          <w:rFonts w:cstheme="minorHAnsi"/>
          <w:noProof/>
          <w:lang w:val="bs-Latn-BA"/>
        </w:rPr>
        <w:t>;</w:t>
      </w:r>
    </w:p>
    <w:p w:rsidR="00C65842" w:rsidRPr="00A35A8B" w:rsidRDefault="00A90C29" w:rsidP="00DD2854">
      <w:pPr>
        <w:numPr>
          <w:ilvl w:val="0"/>
          <w:numId w:val="3"/>
        </w:num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Важећи</w:t>
      </w:r>
      <w:r w:rsidR="00C6584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међународни</w:t>
      </w:r>
      <w:r w:rsidR="00C6584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уговори</w:t>
      </w:r>
      <w:r w:rsidR="006C3015" w:rsidRPr="00A35A8B">
        <w:rPr>
          <w:rFonts w:cstheme="minorHAnsi"/>
          <w:noProof/>
          <w:lang w:val="bs-Latn-BA"/>
        </w:rPr>
        <w:t xml:space="preserve"> (</w:t>
      </w:r>
      <w:r w:rsidRPr="00A35A8B">
        <w:rPr>
          <w:rFonts w:cstheme="minorHAnsi"/>
          <w:noProof/>
          <w:lang w:val="bs-Latn-BA"/>
        </w:rPr>
        <w:t>АДР</w:t>
      </w:r>
      <w:r w:rsidR="006C3015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6C3015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други</w:t>
      </w:r>
      <w:r w:rsidR="006C3015" w:rsidRPr="00A35A8B">
        <w:rPr>
          <w:rFonts w:cstheme="minorHAnsi"/>
          <w:noProof/>
          <w:lang w:val="bs-Latn-BA"/>
        </w:rPr>
        <w:t>)</w:t>
      </w:r>
      <w:r w:rsidR="00C6584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C6584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закони</w:t>
      </w:r>
      <w:r w:rsidR="00C6584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C6584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превозу</w:t>
      </w:r>
      <w:r w:rsidR="00C6584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опасних</w:t>
      </w:r>
      <w:r w:rsidR="00C6584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материја</w:t>
      </w:r>
      <w:r w:rsidR="00C65842" w:rsidRPr="00A35A8B">
        <w:rPr>
          <w:rFonts w:cstheme="minorHAnsi"/>
          <w:noProof/>
          <w:lang w:val="bs-Latn-BA"/>
        </w:rPr>
        <w:t>.</w:t>
      </w:r>
    </w:p>
    <w:p w:rsidR="008B6FCC" w:rsidRPr="00A35A8B" w:rsidRDefault="008B6FCC" w:rsidP="00DB0748">
      <w:pPr>
        <w:spacing w:line="240" w:lineRule="auto"/>
        <w:rPr>
          <w:rFonts w:cstheme="minorHAnsi"/>
          <w:noProof/>
          <w:sz w:val="28"/>
          <w:lang w:val="bs-Latn-BA"/>
        </w:rPr>
      </w:pPr>
    </w:p>
    <w:p w:rsidR="008B6FCC" w:rsidRPr="00A35A8B" w:rsidRDefault="00A90C29" w:rsidP="008B6FCC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Врсте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дјелатности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изворима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дефинисане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чланом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="00895CD0" w:rsidRPr="00A35A8B">
        <w:rPr>
          <w:rFonts w:cstheme="minorHAnsi"/>
          <w:noProof/>
          <w:lang w:val="bs-Latn-BA"/>
        </w:rPr>
        <w:t xml:space="preserve">3. </w:t>
      </w:r>
      <w:r w:rsidR="00C24932" w:rsidRPr="00A35A8B">
        <w:rPr>
          <w:rFonts w:cstheme="minorHAnsi"/>
          <w:noProof/>
          <w:lang w:val="bs-Latn-BA"/>
        </w:rPr>
        <w:t>„</w:t>
      </w:r>
      <w:r w:rsidRPr="00A35A8B">
        <w:rPr>
          <w:rFonts w:cstheme="minorHAnsi"/>
          <w:noProof/>
          <w:lang w:val="bs-Latn-BA"/>
        </w:rPr>
        <w:t>Правилника</w:t>
      </w:r>
      <w:r w:rsidR="00227DC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27DC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нотификацији</w:t>
      </w:r>
      <w:r w:rsidR="00227DC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27DC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ауторизацији</w:t>
      </w:r>
      <w:r w:rsidR="00227DC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дјелатности</w:t>
      </w:r>
      <w:r w:rsidR="00227DC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227DC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изворима</w:t>
      </w:r>
      <w:r w:rsidR="00227DC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227DC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C24932" w:rsidRPr="00A35A8B">
        <w:rPr>
          <w:rFonts w:cstheme="minorHAnsi"/>
          <w:noProof/>
          <w:lang w:val="bs-Latn-BA"/>
        </w:rPr>
        <w:t>“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подразумијевају</w:t>
      </w:r>
      <w:r w:rsidR="008B6FCC" w:rsidRPr="00A35A8B">
        <w:rPr>
          <w:rFonts w:cstheme="minorHAnsi"/>
          <w:noProof/>
          <w:lang w:val="bs-Latn-BA"/>
        </w:rPr>
        <w:t xml:space="preserve">: </w:t>
      </w:r>
      <w:r w:rsidRPr="00A35A8B">
        <w:rPr>
          <w:rFonts w:cstheme="minorHAnsi"/>
          <w:noProof/>
          <w:lang w:val="bs-Latn-BA"/>
        </w:rPr>
        <w:t>производњу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увоз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извоз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изнајмљивање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насљеђивање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превоз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уступање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послова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изворима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посједовање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набавку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дистрибуцију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коришћење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прекид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коришћења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поправак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одржавање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премјештање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позајмљивање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повлачење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употребе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складиштење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као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сваки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други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начин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стављања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промет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осим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оних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дјелатности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искључени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или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изузети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сагласно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одредбама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Правилника</w:t>
      </w:r>
      <w:r w:rsidR="008B6FCC" w:rsidRPr="00A35A8B">
        <w:rPr>
          <w:rFonts w:cstheme="minorHAnsi"/>
          <w:noProof/>
          <w:lang w:val="bs-Latn-BA"/>
        </w:rPr>
        <w:t>.</w:t>
      </w:r>
    </w:p>
    <w:p w:rsidR="005626B4" w:rsidRPr="00A35A8B" w:rsidRDefault="005626B4" w:rsidP="008B6FCC">
      <w:pPr>
        <w:spacing w:line="240" w:lineRule="auto"/>
        <w:rPr>
          <w:rFonts w:cstheme="minorHAnsi"/>
          <w:noProof/>
          <w:lang w:val="bs-Latn-BA"/>
        </w:rPr>
      </w:pPr>
    </w:p>
    <w:p w:rsidR="00A444B9" w:rsidRPr="00A35A8B" w:rsidRDefault="00A90C29" w:rsidP="008B6FCC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Ауторизација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дјелатности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изворима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покреће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поступком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нотификације</w:t>
      </w:r>
      <w:r w:rsidR="008B6FCC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Зависно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врсте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нотификоване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дјелатности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покреће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поступак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ауторизације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дјелатности</w:t>
      </w:r>
      <w:r w:rsidR="008B6FCC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оквиру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ауторизације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дјелатности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изворима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постоје</w:t>
      </w:r>
      <w:r w:rsidR="008B6FCC" w:rsidRPr="00A35A8B">
        <w:rPr>
          <w:rFonts w:cstheme="minorHAnsi"/>
          <w:noProof/>
          <w:lang w:val="bs-Latn-BA"/>
        </w:rPr>
        <w:t>:</w:t>
      </w:r>
    </w:p>
    <w:p w:rsidR="008B6FCC" w:rsidRPr="00A35A8B" w:rsidRDefault="008B6FCC" w:rsidP="008B6FCC">
      <w:pPr>
        <w:spacing w:line="240" w:lineRule="auto"/>
        <w:rPr>
          <w:rFonts w:cstheme="minorHAnsi"/>
          <w:noProof/>
          <w:lang w:val="bs-Latn-BA"/>
        </w:rPr>
      </w:pPr>
    </w:p>
    <w:p w:rsidR="008B6FCC" w:rsidRPr="00A35A8B" w:rsidRDefault="00A90C29" w:rsidP="008F30E1">
      <w:pPr>
        <w:pStyle w:val="ListParagraph"/>
        <w:numPr>
          <w:ilvl w:val="0"/>
          <w:numId w:val="14"/>
        </w:numPr>
        <w:spacing w:line="240" w:lineRule="auto"/>
        <w:rPr>
          <w:rFonts w:asciiTheme="minorHAnsi" w:hAnsiTheme="minorHAnsi"/>
          <w:noProof/>
          <w:lang w:val="bs-Latn-BA"/>
        </w:rPr>
      </w:pPr>
      <w:r w:rsidRPr="00A35A8B">
        <w:rPr>
          <w:rFonts w:asciiTheme="minorHAnsi" w:hAnsiTheme="minorHAnsi"/>
          <w:noProof/>
          <w:lang w:val="bs-Latn-BA"/>
        </w:rPr>
        <w:t>Регистрација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за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посједовање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коришћење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извора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јонизујућег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зрачења</w:t>
      </w:r>
      <w:r w:rsidR="008B6FCC" w:rsidRPr="00A35A8B">
        <w:rPr>
          <w:rFonts w:asciiTheme="minorHAnsi" w:hAnsiTheme="minorHAnsi"/>
          <w:noProof/>
          <w:lang w:val="bs-Latn-BA"/>
        </w:rPr>
        <w:t>;</w:t>
      </w:r>
    </w:p>
    <w:p w:rsidR="008B6FCC" w:rsidRPr="00A35A8B" w:rsidRDefault="00A90C29" w:rsidP="008F30E1">
      <w:pPr>
        <w:pStyle w:val="ListParagraph"/>
        <w:numPr>
          <w:ilvl w:val="0"/>
          <w:numId w:val="14"/>
        </w:numPr>
        <w:spacing w:line="240" w:lineRule="auto"/>
        <w:rPr>
          <w:rFonts w:asciiTheme="minorHAnsi" w:hAnsiTheme="minorHAnsi"/>
          <w:noProof/>
          <w:lang w:val="bs-Latn-BA"/>
        </w:rPr>
      </w:pPr>
      <w:r w:rsidRPr="00A35A8B">
        <w:rPr>
          <w:rFonts w:asciiTheme="minorHAnsi" w:hAnsiTheme="minorHAnsi"/>
          <w:noProof/>
          <w:lang w:val="bs-Latn-BA"/>
        </w:rPr>
        <w:t>Лиценца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за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обављање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дјелатности</w:t>
      </w:r>
      <w:r w:rsidR="008B6FCC" w:rsidRPr="00A35A8B">
        <w:rPr>
          <w:rFonts w:asciiTheme="minorHAnsi" w:hAnsiTheme="minorHAnsi"/>
          <w:noProof/>
          <w:lang w:val="bs-Latn-BA"/>
        </w:rPr>
        <w:t xml:space="preserve"> – </w:t>
      </w:r>
      <w:r w:rsidRPr="00A35A8B">
        <w:rPr>
          <w:rFonts w:asciiTheme="minorHAnsi" w:hAnsiTheme="minorHAnsi"/>
          <w:noProof/>
          <w:lang w:val="bs-Latn-BA"/>
        </w:rPr>
        <w:t>посједовање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коришћење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извора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јонизујућег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зрачења</w:t>
      </w:r>
      <w:r w:rsidR="008B6FCC" w:rsidRPr="00A35A8B">
        <w:rPr>
          <w:rFonts w:asciiTheme="minorHAnsi" w:hAnsiTheme="minorHAnsi"/>
          <w:noProof/>
          <w:lang w:val="bs-Latn-BA"/>
        </w:rPr>
        <w:t xml:space="preserve">, </w:t>
      </w:r>
      <w:r w:rsidRPr="00A35A8B">
        <w:rPr>
          <w:rFonts w:asciiTheme="minorHAnsi" w:hAnsiTheme="minorHAnsi"/>
          <w:noProof/>
          <w:lang w:val="bs-Latn-BA"/>
        </w:rPr>
        <w:t>превоз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радиоактивних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извора</w:t>
      </w:r>
      <w:r w:rsidR="008B6FCC" w:rsidRPr="00A35A8B">
        <w:rPr>
          <w:rFonts w:asciiTheme="minorHAnsi" w:hAnsiTheme="minorHAnsi"/>
          <w:noProof/>
          <w:lang w:val="bs-Latn-BA"/>
        </w:rPr>
        <w:t xml:space="preserve">, </w:t>
      </w:r>
      <w:r w:rsidRPr="00A35A8B">
        <w:rPr>
          <w:rFonts w:asciiTheme="minorHAnsi" w:hAnsiTheme="minorHAnsi"/>
          <w:noProof/>
          <w:lang w:val="bs-Latn-BA"/>
        </w:rPr>
        <w:t>увоз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извоз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радиоактивних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извора</w:t>
      </w:r>
      <w:r w:rsidR="008B6FCC" w:rsidRPr="00A35A8B">
        <w:rPr>
          <w:rFonts w:asciiTheme="minorHAnsi" w:hAnsiTheme="minorHAnsi"/>
          <w:noProof/>
          <w:lang w:val="bs-Latn-BA"/>
        </w:rPr>
        <w:t xml:space="preserve">, </w:t>
      </w:r>
      <w:r w:rsidRPr="00A35A8B">
        <w:rPr>
          <w:rFonts w:asciiTheme="minorHAnsi" w:hAnsiTheme="minorHAnsi"/>
          <w:noProof/>
          <w:lang w:val="bs-Latn-BA"/>
        </w:rPr>
        <w:t>технички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сервиси</w:t>
      </w:r>
      <w:r w:rsidR="00F51491" w:rsidRPr="00A35A8B">
        <w:rPr>
          <w:rStyle w:val="FootnoteReference"/>
          <w:rFonts w:asciiTheme="minorHAnsi" w:hAnsiTheme="minorHAnsi"/>
          <w:noProof/>
          <w:lang w:val="bs-Latn-BA"/>
        </w:rPr>
        <w:footnoteReference w:id="6"/>
      </w:r>
      <w:r w:rsidR="008B6FCC" w:rsidRPr="00A35A8B">
        <w:rPr>
          <w:rFonts w:asciiTheme="minorHAnsi" w:hAnsiTheme="minorHAnsi"/>
          <w:noProof/>
          <w:lang w:val="bs-Latn-BA"/>
        </w:rPr>
        <w:t xml:space="preserve">, </w:t>
      </w:r>
      <w:r w:rsidRPr="00A35A8B">
        <w:rPr>
          <w:rFonts w:asciiTheme="minorHAnsi" w:hAnsiTheme="minorHAnsi"/>
          <w:noProof/>
          <w:lang w:val="bs-Latn-BA"/>
        </w:rPr>
        <w:t>набавка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дистрибуција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извора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јонизујућег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зрачења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производња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извора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зрачења</w:t>
      </w:r>
      <w:r w:rsidR="008B6FCC" w:rsidRPr="00A35A8B">
        <w:rPr>
          <w:rFonts w:asciiTheme="minorHAnsi" w:hAnsiTheme="minorHAnsi"/>
          <w:noProof/>
          <w:lang w:val="bs-Latn-BA"/>
        </w:rPr>
        <w:t>;</w:t>
      </w:r>
    </w:p>
    <w:p w:rsidR="008B6FCC" w:rsidRPr="00A35A8B" w:rsidRDefault="00A90C29" w:rsidP="008F30E1">
      <w:pPr>
        <w:pStyle w:val="ListParagraph"/>
        <w:numPr>
          <w:ilvl w:val="0"/>
          <w:numId w:val="14"/>
        </w:numPr>
        <w:spacing w:line="240" w:lineRule="auto"/>
        <w:rPr>
          <w:rFonts w:asciiTheme="minorHAnsi" w:hAnsiTheme="minorHAnsi"/>
          <w:noProof/>
          <w:lang w:val="bs-Latn-BA"/>
        </w:rPr>
      </w:pPr>
      <w:r w:rsidRPr="00A35A8B">
        <w:rPr>
          <w:rFonts w:asciiTheme="minorHAnsi" w:hAnsiTheme="minorHAnsi"/>
          <w:noProof/>
          <w:lang w:val="bs-Latn-BA"/>
        </w:rPr>
        <w:t>Одобрења</w:t>
      </w:r>
      <w:r w:rsidR="00FE6BF3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за</w:t>
      </w:r>
      <w:r w:rsidR="00FE6BF3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посједовање</w:t>
      </w:r>
      <w:r w:rsidR="008B6FCC" w:rsidRPr="00A35A8B">
        <w:rPr>
          <w:rFonts w:asciiTheme="minorHAnsi" w:hAnsiTheme="minorHAnsi"/>
          <w:noProof/>
          <w:lang w:val="bs-Latn-BA"/>
        </w:rPr>
        <w:t xml:space="preserve">; </w:t>
      </w:r>
      <w:r w:rsidRPr="00A35A8B">
        <w:rPr>
          <w:rFonts w:asciiTheme="minorHAnsi" w:hAnsiTheme="minorHAnsi"/>
          <w:noProof/>
          <w:lang w:val="bs-Latn-BA"/>
        </w:rPr>
        <w:t>увоз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извоз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радиоактивних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извора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категорије</w:t>
      </w:r>
      <w:r w:rsidR="008B6FCC" w:rsidRPr="00A35A8B">
        <w:rPr>
          <w:rFonts w:asciiTheme="minorHAnsi" w:hAnsiTheme="minorHAnsi"/>
          <w:noProof/>
          <w:lang w:val="bs-Latn-BA"/>
        </w:rPr>
        <w:t xml:space="preserve"> 1 </w:t>
      </w:r>
      <w:r w:rsidRPr="00A35A8B">
        <w:rPr>
          <w:rFonts w:asciiTheme="minorHAnsi" w:hAnsiTheme="minorHAnsi"/>
          <w:noProof/>
          <w:lang w:val="bs-Latn-BA"/>
        </w:rPr>
        <w:t>и</w:t>
      </w:r>
      <w:r w:rsidR="008B6FCC" w:rsidRPr="00A35A8B">
        <w:rPr>
          <w:rFonts w:asciiTheme="minorHAnsi" w:hAnsiTheme="minorHAnsi"/>
          <w:noProof/>
          <w:lang w:val="bs-Latn-BA"/>
        </w:rPr>
        <w:t xml:space="preserve"> 2; </w:t>
      </w:r>
      <w:r w:rsidRPr="00A35A8B">
        <w:rPr>
          <w:rFonts w:asciiTheme="minorHAnsi" w:hAnsiTheme="minorHAnsi"/>
          <w:noProof/>
          <w:lang w:val="bs-Latn-BA"/>
        </w:rPr>
        <w:t>увоз</w:t>
      </w:r>
      <w:r w:rsidR="008B6FCC" w:rsidRPr="00A35A8B">
        <w:rPr>
          <w:rFonts w:asciiTheme="minorHAnsi" w:hAnsiTheme="minorHAnsi"/>
          <w:noProof/>
          <w:lang w:val="bs-Latn-BA"/>
        </w:rPr>
        <w:t xml:space="preserve">; </w:t>
      </w:r>
      <w:r w:rsidRPr="00A35A8B">
        <w:rPr>
          <w:rFonts w:asciiTheme="minorHAnsi" w:hAnsiTheme="minorHAnsi"/>
          <w:noProof/>
          <w:lang w:val="bs-Latn-BA"/>
        </w:rPr>
        <w:t>извоз</w:t>
      </w:r>
      <w:r w:rsidR="008B6FCC" w:rsidRPr="00A35A8B">
        <w:rPr>
          <w:rFonts w:asciiTheme="minorHAnsi" w:hAnsiTheme="minorHAnsi"/>
          <w:noProof/>
          <w:lang w:val="bs-Latn-BA"/>
        </w:rPr>
        <w:t xml:space="preserve">; </w:t>
      </w:r>
      <w:r w:rsidRPr="00A35A8B">
        <w:rPr>
          <w:rFonts w:asciiTheme="minorHAnsi" w:hAnsiTheme="minorHAnsi"/>
          <w:noProof/>
          <w:lang w:val="bs-Latn-BA"/>
        </w:rPr>
        <w:t>транзит</w:t>
      </w:r>
      <w:r w:rsidR="008B6FCC" w:rsidRPr="00A35A8B">
        <w:rPr>
          <w:rFonts w:asciiTheme="minorHAnsi" w:hAnsiTheme="minorHAnsi"/>
          <w:noProof/>
          <w:lang w:val="bs-Latn-BA"/>
        </w:rPr>
        <w:t xml:space="preserve">; </w:t>
      </w:r>
      <w:r w:rsidRPr="00A35A8B">
        <w:rPr>
          <w:rFonts w:asciiTheme="minorHAnsi" w:hAnsiTheme="minorHAnsi"/>
          <w:noProof/>
          <w:lang w:val="bs-Latn-BA"/>
        </w:rPr>
        <w:t>увоз</w:t>
      </w:r>
      <w:r w:rsidR="008B6FCC" w:rsidRPr="00A35A8B">
        <w:rPr>
          <w:rFonts w:asciiTheme="minorHAnsi" w:hAnsiTheme="minorHAnsi"/>
          <w:noProof/>
          <w:lang w:val="bs-Latn-BA"/>
        </w:rPr>
        <w:t xml:space="preserve">, </w:t>
      </w:r>
      <w:r w:rsidRPr="00A35A8B">
        <w:rPr>
          <w:rFonts w:asciiTheme="minorHAnsi" w:hAnsiTheme="minorHAnsi"/>
          <w:noProof/>
          <w:lang w:val="bs-Latn-BA"/>
        </w:rPr>
        <w:t>извоз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транзит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нуклеарних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материјала</w:t>
      </w:r>
      <w:r w:rsidR="008B6FCC" w:rsidRPr="00A35A8B">
        <w:rPr>
          <w:rFonts w:asciiTheme="minorHAnsi" w:hAnsiTheme="minorHAnsi"/>
          <w:noProof/>
          <w:lang w:val="bs-Latn-BA"/>
        </w:rPr>
        <w:t xml:space="preserve">; </w:t>
      </w:r>
      <w:r w:rsidRPr="00A35A8B">
        <w:rPr>
          <w:rFonts w:asciiTheme="minorHAnsi" w:hAnsiTheme="minorHAnsi"/>
          <w:noProof/>
          <w:lang w:val="bs-Latn-BA"/>
        </w:rPr>
        <w:t>увоз</w:t>
      </w:r>
      <w:r w:rsidR="008B6FCC" w:rsidRPr="00A35A8B">
        <w:rPr>
          <w:rFonts w:asciiTheme="minorHAnsi" w:hAnsiTheme="minorHAnsi"/>
          <w:noProof/>
          <w:lang w:val="bs-Latn-BA"/>
        </w:rPr>
        <w:t xml:space="preserve">, </w:t>
      </w:r>
      <w:r w:rsidRPr="00A35A8B">
        <w:rPr>
          <w:rFonts w:asciiTheme="minorHAnsi" w:hAnsiTheme="minorHAnsi"/>
          <w:noProof/>
          <w:lang w:val="bs-Latn-BA"/>
        </w:rPr>
        <w:t>извоз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транзит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извора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јонизујућег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зрачења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двојне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намјене</w:t>
      </w:r>
      <w:r w:rsidR="008B6FCC" w:rsidRPr="00A35A8B">
        <w:rPr>
          <w:rFonts w:asciiTheme="minorHAnsi" w:hAnsiTheme="minorHAnsi"/>
          <w:noProof/>
          <w:lang w:val="bs-Latn-BA"/>
        </w:rPr>
        <w:t xml:space="preserve">; </w:t>
      </w:r>
      <w:r w:rsidRPr="00A35A8B">
        <w:rPr>
          <w:rFonts w:asciiTheme="minorHAnsi" w:hAnsiTheme="minorHAnsi"/>
          <w:noProof/>
          <w:lang w:val="bs-Latn-BA"/>
        </w:rPr>
        <w:t>увоз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извоз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радиоактивних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извора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у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изузетним</w:t>
      </w:r>
      <w:r w:rsidR="008B6FCC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околностима</w:t>
      </w:r>
      <w:r w:rsidR="008B6FCC" w:rsidRPr="00A35A8B">
        <w:rPr>
          <w:rFonts w:asciiTheme="minorHAnsi" w:hAnsiTheme="minorHAnsi"/>
          <w:noProof/>
          <w:lang w:val="bs-Latn-BA"/>
        </w:rPr>
        <w:t xml:space="preserve">; </w:t>
      </w:r>
      <w:r w:rsidRPr="00A35A8B">
        <w:rPr>
          <w:rFonts w:asciiTheme="minorHAnsi" w:hAnsiTheme="minorHAnsi"/>
          <w:noProof/>
          <w:lang w:val="bs-Latn-BA"/>
        </w:rPr>
        <w:t>превоз</w:t>
      </w:r>
      <w:r w:rsidR="008B6FCC" w:rsidRPr="00A35A8B">
        <w:rPr>
          <w:rFonts w:asciiTheme="minorHAnsi" w:hAnsiTheme="minorHAnsi"/>
          <w:noProof/>
          <w:lang w:val="bs-Latn-BA"/>
        </w:rPr>
        <w:t xml:space="preserve">; </w:t>
      </w:r>
      <w:r w:rsidRPr="00A35A8B">
        <w:rPr>
          <w:rFonts w:asciiTheme="minorHAnsi" w:hAnsiTheme="minorHAnsi"/>
          <w:noProof/>
          <w:lang w:val="bs-Latn-BA"/>
        </w:rPr>
        <w:t>увоз</w:t>
      </w:r>
      <w:r w:rsidR="008B6FCC" w:rsidRPr="00A35A8B">
        <w:rPr>
          <w:rFonts w:asciiTheme="minorHAnsi" w:hAnsiTheme="minorHAnsi"/>
          <w:noProof/>
          <w:lang w:val="bs-Latn-BA"/>
        </w:rPr>
        <w:t>/</w:t>
      </w:r>
      <w:r w:rsidRPr="00A35A8B">
        <w:rPr>
          <w:rFonts w:asciiTheme="minorHAnsi" w:hAnsiTheme="minorHAnsi"/>
          <w:noProof/>
          <w:lang w:val="bs-Latn-BA"/>
        </w:rPr>
        <w:t>извоз</w:t>
      </w:r>
      <w:r w:rsidR="00BF292E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</w:t>
      </w:r>
      <w:r w:rsidR="00BF292E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превоз</w:t>
      </w:r>
      <w:r w:rsidR="00BF292E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</w:t>
      </w:r>
      <w:r w:rsidR="00BF292E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складиштење</w:t>
      </w:r>
      <w:r w:rsidR="00BF292E" w:rsidRPr="00A35A8B">
        <w:rPr>
          <w:rFonts w:asciiTheme="minorHAnsi" w:hAnsiTheme="minorHAnsi"/>
          <w:noProof/>
          <w:lang w:val="bs-Latn-BA"/>
        </w:rPr>
        <w:t xml:space="preserve">, </w:t>
      </w:r>
      <w:r w:rsidRPr="00A35A8B">
        <w:rPr>
          <w:rFonts w:asciiTheme="minorHAnsi" w:hAnsiTheme="minorHAnsi"/>
          <w:noProof/>
          <w:lang w:val="bs-Latn-BA"/>
        </w:rPr>
        <w:t>као</w:t>
      </w:r>
      <w:r w:rsidR="00BF292E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и</w:t>
      </w:r>
      <w:r w:rsidR="00BF292E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одобрења</w:t>
      </w:r>
      <w:r w:rsidR="00BF292E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за</w:t>
      </w:r>
      <w:r w:rsidR="00BF292E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одржавање</w:t>
      </w:r>
      <w:r w:rsidR="00BF292E" w:rsidRPr="00A35A8B">
        <w:rPr>
          <w:rFonts w:asciiTheme="minorHAnsi" w:hAnsiTheme="minorHAnsi"/>
          <w:noProof/>
          <w:lang w:val="bs-Latn-BA"/>
        </w:rPr>
        <w:t xml:space="preserve"> </w:t>
      </w:r>
      <w:r w:rsidRPr="00A35A8B">
        <w:rPr>
          <w:rFonts w:asciiTheme="minorHAnsi" w:hAnsiTheme="minorHAnsi"/>
          <w:noProof/>
          <w:lang w:val="bs-Latn-BA"/>
        </w:rPr>
        <w:t>обуке</w:t>
      </w:r>
      <w:r w:rsidR="00BF292E" w:rsidRPr="00A35A8B">
        <w:rPr>
          <w:rFonts w:asciiTheme="minorHAnsi" w:hAnsiTheme="minorHAnsi"/>
          <w:noProof/>
          <w:lang w:val="bs-Latn-BA"/>
        </w:rPr>
        <w:t>.</w:t>
      </w:r>
    </w:p>
    <w:p w:rsidR="008B6FCC" w:rsidRPr="00A35A8B" w:rsidRDefault="008B6FCC" w:rsidP="008B6FCC">
      <w:pPr>
        <w:spacing w:line="240" w:lineRule="auto"/>
        <w:rPr>
          <w:noProof/>
          <w:lang w:val="bs-Latn-BA"/>
        </w:rPr>
      </w:pPr>
    </w:p>
    <w:p w:rsidR="00A444B9" w:rsidRPr="00A35A8B" w:rsidRDefault="00A90C29" w:rsidP="008B6FCC">
      <w:pPr>
        <w:spacing w:line="240" w:lineRule="auto"/>
        <w:rPr>
          <w:noProof/>
          <w:lang w:val="bs-Latn-BA"/>
        </w:rPr>
      </w:pPr>
      <w:r w:rsidRPr="00A35A8B">
        <w:rPr>
          <w:noProof/>
          <w:lang w:val="bs-Latn-BA"/>
        </w:rPr>
        <w:t>Агенција</w:t>
      </w:r>
      <w:r w:rsidR="008B6FCC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је</w:t>
      </w:r>
      <w:r w:rsidR="008B6FCC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у</w:t>
      </w:r>
      <w:r w:rsidR="008B6FCC" w:rsidRPr="00A35A8B">
        <w:rPr>
          <w:noProof/>
          <w:lang w:val="bs-Latn-BA"/>
        </w:rPr>
        <w:t xml:space="preserve"> 201</w:t>
      </w:r>
      <w:r w:rsidR="00BF292E" w:rsidRPr="00A35A8B">
        <w:rPr>
          <w:noProof/>
          <w:lang w:val="bs-Latn-BA"/>
        </w:rPr>
        <w:t>7</w:t>
      </w:r>
      <w:r w:rsidR="008B6FCC" w:rsidRPr="00A35A8B">
        <w:rPr>
          <w:noProof/>
          <w:lang w:val="bs-Latn-BA"/>
        </w:rPr>
        <w:t xml:space="preserve">. </w:t>
      </w:r>
      <w:r w:rsidRPr="00A35A8B">
        <w:rPr>
          <w:noProof/>
          <w:lang w:val="bs-Latn-BA"/>
        </w:rPr>
        <w:t>години</w:t>
      </w:r>
      <w:r w:rsidR="008B6FCC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укупно</w:t>
      </w:r>
      <w:r w:rsidR="008B6FCC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издала</w:t>
      </w:r>
      <w:r w:rsidR="008B6FCC" w:rsidRPr="00A35A8B">
        <w:rPr>
          <w:noProof/>
          <w:lang w:val="bs-Latn-BA"/>
        </w:rPr>
        <w:t xml:space="preserve"> 3</w:t>
      </w:r>
      <w:r w:rsidR="00BF292E" w:rsidRPr="00A35A8B">
        <w:rPr>
          <w:noProof/>
          <w:lang w:val="bs-Latn-BA"/>
        </w:rPr>
        <w:t>81</w:t>
      </w:r>
      <w:r w:rsidR="008B6FCC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ауторизацију</w:t>
      </w:r>
      <w:r w:rsidR="008B6FCC" w:rsidRPr="00A35A8B">
        <w:rPr>
          <w:noProof/>
          <w:lang w:val="bs-Latn-BA"/>
        </w:rPr>
        <w:t xml:space="preserve"> (</w:t>
      </w:r>
      <w:r w:rsidRPr="00A35A8B">
        <w:rPr>
          <w:noProof/>
          <w:lang w:val="bs-Latn-BA"/>
        </w:rPr>
        <w:t>график</w:t>
      </w:r>
      <w:r w:rsidR="008B6FCC" w:rsidRPr="00A35A8B">
        <w:rPr>
          <w:noProof/>
          <w:lang w:val="bs-Latn-BA"/>
        </w:rPr>
        <w:t xml:space="preserve"> 2.</w:t>
      </w:r>
      <w:r w:rsidR="00B948DB" w:rsidRPr="00A35A8B">
        <w:rPr>
          <w:noProof/>
          <w:lang w:val="bs-Latn-BA"/>
        </w:rPr>
        <w:t>2</w:t>
      </w:r>
      <w:r w:rsidR="008B6FCC" w:rsidRPr="00A35A8B">
        <w:rPr>
          <w:noProof/>
          <w:lang w:val="bs-Latn-BA"/>
        </w:rPr>
        <w:t>).</w:t>
      </w:r>
    </w:p>
    <w:p w:rsidR="00F51491" w:rsidRPr="00A35A8B" w:rsidRDefault="00F51491" w:rsidP="008B6FCC">
      <w:pPr>
        <w:spacing w:line="240" w:lineRule="auto"/>
        <w:rPr>
          <w:noProof/>
          <w:lang w:val="bs-Latn-BA"/>
        </w:rPr>
      </w:pPr>
    </w:p>
    <w:p w:rsidR="00A444B9" w:rsidRPr="00A35A8B" w:rsidRDefault="00A442D3" w:rsidP="00DB0748">
      <w:pPr>
        <w:spacing w:line="240" w:lineRule="auto"/>
        <w:jc w:val="center"/>
        <w:rPr>
          <w:rFonts w:cstheme="minorHAnsi"/>
          <w:noProof/>
          <w:color w:val="FF0000"/>
          <w:sz w:val="22"/>
          <w:lang w:val="bs-Latn-BA" w:eastAsia="bs-Latn-BA"/>
        </w:rPr>
      </w:pPr>
      <w:r w:rsidRPr="00A35A8B">
        <w:rPr>
          <w:noProof/>
          <w:lang w:val="en-US"/>
        </w:rPr>
        <w:lastRenderedPageBreak/>
        <w:drawing>
          <wp:inline distT="0" distB="0" distL="0" distR="0">
            <wp:extent cx="5732145" cy="3309620"/>
            <wp:effectExtent l="0" t="0" r="1905" b="5080"/>
            <wp:docPr id="26" name="Chart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A444B9" w:rsidRPr="00A35A8B" w:rsidRDefault="00017A7D" w:rsidP="00DB0748">
      <w:pPr>
        <w:spacing w:line="240" w:lineRule="auto"/>
        <w:jc w:val="center"/>
        <w:rPr>
          <w:rFonts w:cstheme="minorHAnsi"/>
          <w:sz w:val="22"/>
          <w:lang w:val="bs-Latn-BA"/>
        </w:rPr>
      </w:pPr>
      <w:r w:rsidRPr="00A35A8B">
        <w:rPr>
          <w:rFonts w:cstheme="minorHAnsi"/>
          <w:noProof/>
          <w:sz w:val="22"/>
          <w:lang w:val="bs-Latn-BA"/>
        </w:rPr>
        <w:t>График</w:t>
      </w:r>
      <w:r w:rsidR="00A444B9" w:rsidRPr="00A35A8B">
        <w:rPr>
          <w:rFonts w:cstheme="minorHAnsi"/>
          <w:noProof/>
          <w:sz w:val="22"/>
          <w:lang w:val="bs-Latn-BA"/>
        </w:rPr>
        <w:t xml:space="preserve"> </w:t>
      </w:r>
      <w:r w:rsidR="004B3B55" w:rsidRPr="00A35A8B">
        <w:rPr>
          <w:rFonts w:cstheme="minorHAnsi"/>
          <w:noProof/>
          <w:sz w:val="22"/>
          <w:lang w:val="bs-Latn-BA"/>
        </w:rPr>
        <w:t>2.</w:t>
      </w:r>
      <w:r w:rsidR="00CB302A" w:rsidRPr="00A35A8B">
        <w:rPr>
          <w:rFonts w:cstheme="minorHAnsi"/>
          <w:noProof/>
          <w:sz w:val="22"/>
          <w:lang w:val="bs-Latn-BA"/>
        </w:rPr>
        <w:t>2</w:t>
      </w:r>
      <w:r w:rsidR="00430F10" w:rsidRPr="00A35A8B">
        <w:rPr>
          <w:rFonts w:cstheme="minorHAnsi"/>
          <w:noProof/>
          <w:sz w:val="22"/>
          <w:lang w:val="bs-Latn-BA"/>
        </w:rPr>
        <w:t>:</w:t>
      </w:r>
      <w:r w:rsidR="004B3B55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Број</w:t>
      </w:r>
      <w:r w:rsidR="004B3B55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ауторизација</w:t>
      </w:r>
      <w:r w:rsidR="004B3B55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по</w:t>
      </w:r>
      <w:r w:rsidR="004B3B55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годинам</w:t>
      </w:r>
      <w:r w:rsidRPr="00A35A8B">
        <w:rPr>
          <w:rFonts w:cstheme="minorHAnsi"/>
          <w:sz w:val="22"/>
          <w:lang w:val="bs-Latn-BA"/>
        </w:rPr>
        <w:t>а</w:t>
      </w:r>
    </w:p>
    <w:p w:rsidR="009E090F" w:rsidRPr="00A35A8B" w:rsidRDefault="009E090F" w:rsidP="00DB0748">
      <w:pPr>
        <w:spacing w:line="240" w:lineRule="auto"/>
        <w:rPr>
          <w:rFonts w:cstheme="minorHAnsi"/>
          <w:lang w:val="bs-Latn-BA"/>
        </w:rPr>
      </w:pPr>
    </w:p>
    <w:p w:rsidR="00DB0748" w:rsidRPr="00A35A8B" w:rsidRDefault="00A90C29" w:rsidP="00DB0748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Од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укупно</w:t>
      </w:r>
      <w:r w:rsidR="008B6FCC" w:rsidRPr="00A35A8B">
        <w:rPr>
          <w:rFonts w:cstheme="minorHAnsi"/>
          <w:noProof/>
          <w:lang w:val="bs-Latn-BA"/>
        </w:rPr>
        <w:t xml:space="preserve"> 3</w:t>
      </w:r>
      <w:r w:rsidR="00BF292E" w:rsidRPr="00A35A8B">
        <w:rPr>
          <w:rFonts w:cstheme="minorHAnsi"/>
          <w:noProof/>
          <w:lang w:val="bs-Latn-BA"/>
        </w:rPr>
        <w:t>8</w:t>
      </w:r>
      <w:r w:rsidR="008B6FCC" w:rsidRPr="00A35A8B">
        <w:rPr>
          <w:rFonts w:cstheme="minorHAnsi"/>
          <w:noProof/>
          <w:lang w:val="bs-Latn-BA"/>
        </w:rPr>
        <w:t xml:space="preserve">1 </w:t>
      </w:r>
      <w:r w:rsidRPr="00A35A8B">
        <w:rPr>
          <w:rFonts w:cstheme="minorHAnsi"/>
          <w:noProof/>
          <w:lang w:val="bs-Latn-BA"/>
        </w:rPr>
        <w:t>издате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ауторизације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="00BF292E" w:rsidRPr="00A35A8B">
        <w:rPr>
          <w:rFonts w:cstheme="minorHAnsi"/>
          <w:noProof/>
          <w:lang w:val="bs-Latn-BA"/>
        </w:rPr>
        <w:t>2</w:t>
      </w:r>
      <w:r w:rsidR="00A52CBF" w:rsidRPr="00A35A8B">
        <w:rPr>
          <w:rFonts w:cstheme="minorHAnsi"/>
          <w:noProof/>
          <w:lang w:val="bs-Latn-BA"/>
        </w:rPr>
        <w:t>41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лиценца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12579B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издата</w:t>
      </w:r>
      <w:r w:rsidR="0012579B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захтјев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странке</w:t>
      </w:r>
      <w:r w:rsidR="008B6FCC" w:rsidRPr="00A35A8B">
        <w:rPr>
          <w:rFonts w:cstheme="minorHAnsi"/>
          <w:noProof/>
          <w:lang w:val="bs-Latn-BA"/>
        </w:rPr>
        <w:t>, 1</w:t>
      </w:r>
      <w:r w:rsidR="00A52CBF" w:rsidRPr="00A35A8B">
        <w:rPr>
          <w:rFonts w:cstheme="minorHAnsi"/>
          <w:noProof/>
          <w:lang w:val="bs-Latn-BA"/>
        </w:rPr>
        <w:t>06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12579B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одобрења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изворима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A52CB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A52CBF" w:rsidRPr="00A35A8B">
        <w:rPr>
          <w:rFonts w:cstheme="minorHAnsi"/>
          <w:noProof/>
          <w:lang w:val="bs-Latn-BA"/>
        </w:rPr>
        <w:t xml:space="preserve"> 9 </w:t>
      </w:r>
      <w:r w:rsidRPr="00A35A8B">
        <w:rPr>
          <w:rFonts w:cstheme="minorHAnsi"/>
          <w:noProof/>
          <w:lang w:val="bs-Latn-BA"/>
        </w:rPr>
        <w:t>одобрења</w:t>
      </w:r>
      <w:r w:rsidR="00A52CB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A52CB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одржавање</w:t>
      </w:r>
      <w:r w:rsidR="00A52CB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обуке</w:t>
      </w:r>
      <w:r w:rsidR="00A52CBF" w:rsidRPr="00A35A8B">
        <w:rPr>
          <w:rFonts w:cstheme="minorHAnsi"/>
          <w:noProof/>
          <w:lang w:val="bs-Latn-BA"/>
        </w:rPr>
        <w:t>,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="00A52CBF" w:rsidRPr="00A35A8B">
        <w:rPr>
          <w:rFonts w:cstheme="minorHAnsi"/>
          <w:noProof/>
          <w:lang w:val="bs-Latn-BA"/>
        </w:rPr>
        <w:t>25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издатих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регистрација</w:t>
      </w:r>
      <w:r w:rsidR="008B6FCC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Поред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наведеног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Сектору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ауторизацију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обрађене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8B6FCC" w:rsidRPr="00A35A8B">
        <w:rPr>
          <w:rFonts w:cstheme="minorHAnsi"/>
          <w:noProof/>
          <w:lang w:val="bs-Latn-BA"/>
        </w:rPr>
        <w:t xml:space="preserve"> 62 </w:t>
      </w:r>
      <w:r w:rsidRPr="00A35A8B">
        <w:rPr>
          <w:rFonts w:cstheme="minorHAnsi"/>
          <w:noProof/>
          <w:lang w:val="bs-Latn-BA"/>
        </w:rPr>
        <w:t>нотификације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издато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="00A52CBF" w:rsidRPr="00A35A8B">
        <w:rPr>
          <w:rFonts w:cstheme="minorHAnsi"/>
          <w:noProof/>
          <w:lang w:val="bs-Latn-BA"/>
        </w:rPr>
        <w:t>9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рјешења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приступ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информацијама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обрађено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="00AF2F53" w:rsidRPr="00A35A8B">
        <w:rPr>
          <w:rFonts w:cstheme="minorHAnsi"/>
          <w:noProof/>
          <w:lang w:val="bs-Latn-BA"/>
        </w:rPr>
        <w:t>101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осталих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предмета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аката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дјелокруга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ауторизације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дјелатности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изворима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8B6FCC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Остали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предмети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акти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укључују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упите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обнову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лиценце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упите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категоризацији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професионално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изложених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лица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упите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инструкције</w:t>
      </w:r>
      <w:r w:rsidR="008B6FCC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захтјеве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допуну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документације</w:t>
      </w:r>
      <w:r w:rsidR="00AF2F5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попратне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акте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уз</w:t>
      </w:r>
      <w:r w:rsidR="008B6FCC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рјешења</w:t>
      </w:r>
      <w:r w:rsidR="008B6FCC" w:rsidRPr="00A35A8B">
        <w:rPr>
          <w:rFonts w:cstheme="minorHAnsi"/>
          <w:noProof/>
          <w:lang w:val="bs-Latn-BA"/>
        </w:rPr>
        <w:t>.</w:t>
      </w:r>
    </w:p>
    <w:p w:rsidR="008B6FCC" w:rsidRPr="00A35A8B" w:rsidRDefault="008B6FCC" w:rsidP="00DB0748">
      <w:pPr>
        <w:spacing w:line="240" w:lineRule="auto"/>
        <w:rPr>
          <w:rFonts w:cstheme="minorHAnsi"/>
          <w:noProof/>
          <w:lang w:val="bs-Latn-BA"/>
        </w:rPr>
      </w:pPr>
    </w:p>
    <w:p w:rsidR="00A444B9" w:rsidRPr="00A35A8B" w:rsidRDefault="00A90C29" w:rsidP="00DB0748">
      <w:pPr>
        <w:spacing w:line="240" w:lineRule="auto"/>
        <w:rPr>
          <w:rFonts w:cstheme="minorHAnsi"/>
          <w:lang w:val="bs-Latn-BA"/>
        </w:rPr>
      </w:pPr>
      <w:r w:rsidRPr="00A35A8B">
        <w:rPr>
          <w:rFonts w:cstheme="minorHAnsi"/>
          <w:noProof/>
          <w:lang w:val="bs-Latn-BA"/>
        </w:rPr>
        <w:t>Графички</w:t>
      </w:r>
      <w:r w:rsidR="00A444B9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приказ</w:t>
      </w:r>
      <w:r w:rsidR="00A444B9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свих</w:t>
      </w:r>
      <w:r w:rsidR="00A444B9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обрађених</w:t>
      </w:r>
      <w:r w:rsidR="00A444B9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предмета</w:t>
      </w:r>
      <w:r w:rsidR="00A444B9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дат</w:t>
      </w:r>
      <w:r w:rsidR="00A444B9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A444B9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</w:t>
      </w:r>
      <w:r w:rsidR="00A444B9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графику</w:t>
      </w:r>
      <w:r w:rsidR="00F75A9A" w:rsidRPr="00A35A8B">
        <w:rPr>
          <w:rFonts w:cstheme="minorHAnsi"/>
          <w:noProof/>
          <w:lang w:val="bs-Latn-BA"/>
        </w:rPr>
        <w:t xml:space="preserve"> </w:t>
      </w:r>
      <w:r w:rsidR="004B3B55" w:rsidRPr="00A35A8B">
        <w:rPr>
          <w:rFonts w:cstheme="minorHAnsi"/>
          <w:noProof/>
          <w:lang w:val="bs-Latn-BA"/>
        </w:rPr>
        <w:t>2.</w:t>
      </w:r>
      <w:r w:rsidR="00F75A9A" w:rsidRPr="00A35A8B">
        <w:rPr>
          <w:rFonts w:cstheme="minorHAnsi"/>
          <w:noProof/>
          <w:lang w:val="bs-Latn-BA"/>
        </w:rPr>
        <w:t>3</w:t>
      </w:r>
      <w:r w:rsidR="004B3B55" w:rsidRPr="00A35A8B">
        <w:rPr>
          <w:rFonts w:cstheme="minorHAnsi"/>
          <w:noProof/>
          <w:lang w:val="bs-Latn-BA"/>
        </w:rPr>
        <w:t>.</w:t>
      </w:r>
    </w:p>
    <w:p w:rsidR="00C24932" w:rsidRPr="00A35A8B" w:rsidRDefault="00C24932" w:rsidP="00DB0748">
      <w:pPr>
        <w:spacing w:line="240" w:lineRule="auto"/>
        <w:rPr>
          <w:rFonts w:cstheme="minorHAnsi"/>
          <w:lang w:val="bs-Latn-BA"/>
        </w:rPr>
      </w:pPr>
    </w:p>
    <w:p w:rsidR="00C76627" w:rsidRPr="00A35A8B" w:rsidRDefault="005249AA" w:rsidP="00C53C4F">
      <w:pPr>
        <w:spacing w:line="240" w:lineRule="auto"/>
        <w:jc w:val="center"/>
        <w:rPr>
          <w:rFonts w:cstheme="minorHAnsi"/>
          <w:lang w:val="bs-Latn-BA"/>
        </w:rPr>
      </w:pPr>
      <w:r w:rsidRPr="005249AA">
        <w:rPr>
          <w:noProof/>
          <w:lang w:val="en-US"/>
        </w:rPr>
        <w:drawing>
          <wp:inline distT="0" distB="0" distL="0" distR="0">
            <wp:extent cx="4393924" cy="2878372"/>
            <wp:effectExtent l="19050" t="0" r="25676" b="0"/>
            <wp:docPr id="9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A444B9" w:rsidRPr="00A35A8B" w:rsidRDefault="00A444B9" w:rsidP="00C76627">
      <w:pPr>
        <w:spacing w:line="240" w:lineRule="auto"/>
        <w:rPr>
          <w:rFonts w:cstheme="minorHAnsi"/>
          <w:sz w:val="22"/>
          <w:lang w:val="bs-Latn-BA"/>
        </w:rPr>
      </w:pPr>
      <w:r w:rsidRPr="00A35A8B">
        <w:rPr>
          <w:rFonts w:cstheme="minorHAnsi"/>
          <w:sz w:val="22"/>
          <w:lang w:val="bs-Latn-BA"/>
        </w:rPr>
        <w:t xml:space="preserve">                                                     </w:t>
      </w:r>
      <w:r w:rsidRPr="00A35A8B">
        <w:rPr>
          <w:rFonts w:cstheme="minorHAnsi"/>
          <w:noProof/>
          <w:sz w:val="22"/>
          <w:lang w:val="bs-Latn-BA"/>
        </w:rPr>
        <w:t xml:space="preserve"> </w:t>
      </w:r>
      <w:r w:rsidR="00017A7D" w:rsidRPr="00A35A8B">
        <w:rPr>
          <w:rFonts w:cstheme="minorHAnsi"/>
          <w:noProof/>
          <w:sz w:val="22"/>
          <w:lang w:val="bs-Latn-BA"/>
        </w:rPr>
        <w:t>График</w:t>
      </w:r>
      <w:r w:rsidR="00F75A9A" w:rsidRPr="00A35A8B">
        <w:rPr>
          <w:rFonts w:cstheme="minorHAnsi"/>
          <w:noProof/>
          <w:sz w:val="22"/>
          <w:lang w:val="bs-Latn-BA"/>
        </w:rPr>
        <w:t xml:space="preserve"> </w:t>
      </w:r>
      <w:r w:rsidR="00520B4F" w:rsidRPr="00A35A8B">
        <w:rPr>
          <w:rFonts w:cstheme="minorHAnsi"/>
          <w:noProof/>
          <w:sz w:val="22"/>
          <w:lang w:val="bs-Latn-BA"/>
        </w:rPr>
        <w:t>2</w:t>
      </w:r>
      <w:r w:rsidR="004B3B55" w:rsidRPr="00A35A8B">
        <w:rPr>
          <w:rFonts w:cstheme="minorHAnsi"/>
          <w:noProof/>
          <w:sz w:val="22"/>
          <w:lang w:val="bs-Latn-BA"/>
        </w:rPr>
        <w:t>.</w:t>
      </w:r>
      <w:r w:rsidR="00F75A9A" w:rsidRPr="00A35A8B">
        <w:rPr>
          <w:rFonts w:cstheme="minorHAnsi"/>
          <w:noProof/>
          <w:sz w:val="22"/>
          <w:lang w:val="bs-Latn-BA"/>
        </w:rPr>
        <w:t>3</w:t>
      </w:r>
      <w:r w:rsidR="00430F10" w:rsidRPr="00A35A8B">
        <w:rPr>
          <w:rFonts w:cstheme="minorHAnsi"/>
          <w:noProof/>
          <w:sz w:val="22"/>
          <w:lang w:val="bs-Latn-BA"/>
        </w:rPr>
        <w:t>:</w:t>
      </w:r>
      <w:r w:rsidR="004B3B55" w:rsidRPr="00A35A8B">
        <w:rPr>
          <w:rFonts w:cstheme="minorHAnsi"/>
          <w:noProof/>
          <w:sz w:val="22"/>
          <w:lang w:val="bs-Latn-BA"/>
        </w:rPr>
        <w:t xml:space="preserve"> </w:t>
      </w:r>
      <w:r w:rsidR="00017A7D" w:rsidRPr="00A35A8B">
        <w:rPr>
          <w:rFonts w:cstheme="minorHAnsi"/>
          <w:noProof/>
          <w:sz w:val="22"/>
          <w:lang w:val="bs-Latn-BA"/>
        </w:rPr>
        <w:t>Број</w:t>
      </w:r>
      <w:r w:rsidR="004B3B55" w:rsidRPr="00A35A8B">
        <w:rPr>
          <w:rFonts w:cstheme="minorHAnsi"/>
          <w:noProof/>
          <w:sz w:val="22"/>
          <w:lang w:val="bs-Latn-BA"/>
        </w:rPr>
        <w:t xml:space="preserve"> </w:t>
      </w:r>
      <w:r w:rsidR="00017A7D" w:rsidRPr="00A35A8B">
        <w:rPr>
          <w:rFonts w:cstheme="minorHAnsi"/>
          <w:noProof/>
          <w:sz w:val="22"/>
          <w:lang w:val="bs-Latn-BA"/>
        </w:rPr>
        <w:t>обрађених</w:t>
      </w:r>
      <w:r w:rsidR="004B3B55" w:rsidRPr="00A35A8B">
        <w:rPr>
          <w:rFonts w:cstheme="minorHAnsi"/>
          <w:noProof/>
          <w:sz w:val="22"/>
          <w:lang w:val="bs-Latn-BA"/>
        </w:rPr>
        <w:t xml:space="preserve"> </w:t>
      </w:r>
      <w:r w:rsidR="00017A7D" w:rsidRPr="00A35A8B">
        <w:rPr>
          <w:rFonts w:cstheme="minorHAnsi"/>
          <w:noProof/>
          <w:sz w:val="22"/>
          <w:lang w:val="bs-Latn-BA"/>
        </w:rPr>
        <w:t>предмета</w:t>
      </w:r>
    </w:p>
    <w:p w:rsidR="005737BC" w:rsidRPr="00A35A8B" w:rsidRDefault="005737BC" w:rsidP="00DB0748">
      <w:pPr>
        <w:spacing w:line="240" w:lineRule="auto"/>
        <w:rPr>
          <w:rFonts w:cstheme="minorHAnsi"/>
          <w:lang w:val="bs-Latn-BA"/>
        </w:rPr>
      </w:pPr>
    </w:p>
    <w:p w:rsidR="00D65C32" w:rsidRPr="00A35A8B" w:rsidRDefault="00A90C29" w:rsidP="00DB0748">
      <w:pPr>
        <w:spacing w:line="240" w:lineRule="auto"/>
        <w:rPr>
          <w:rFonts w:cstheme="minorHAnsi"/>
          <w:bCs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lastRenderedPageBreak/>
        <w:t>Такође</w:t>
      </w:r>
      <w:r w:rsidR="00C76627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Сектор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ауторизацију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задужен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израду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рјешења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признавању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статуса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квалификованог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експерта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Правилнику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признавању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статуса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квалификованог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експерта</w:t>
      </w:r>
      <w:r w:rsidR="00C76627" w:rsidRPr="00A35A8B">
        <w:rPr>
          <w:rFonts w:cstheme="minorHAnsi"/>
          <w:noProof/>
          <w:lang w:val="bs-Latn-BA"/>
        </w:rPr>
        <w:t xml:space="preserve"> („</w:t>
      </w:r>
      <w:r w:rsidRPr="00A35A8B">
        <w:rPr>
          <w:rFonts w:cstheme="minorHAnsi"/>
          <w:noProof/>
          <w:lang w:val="bs-Latn-BA"/>
        </w:rPr>
        <w:t>Службени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гласник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C76627" w:rsidRPr="00A35A8B">
        <w:rPr>
          <w:rFonts w:cstheme="minorHAnsi"/>
          <w:noProof/>
          <w:lang w:val="bs-Latn-BA"/>
        </w:rPr>
        <w:t xml:space="preserve">“, </w:t>
      </w:r>
      <w:r w:rsidRPr="00A35A8B">
        <w:rPr>
          <w:rFonts w:cstheme="minorHAnsi"/>
          <w:noProof/>
          <w:lang w:val="bs-Latn-BA"/>
        </w:rPr>
        <w:t>број</w:t>
      </w:r>
      <w:r w:rsidR="00C76627" w:rsidRPr="00A35A8B">
        <w:rPr>
          <w:rFonts w:cstheme="minorHAnsi"/>
          <w:noProof/>
          <w:lang w:val="bs-Latn-BA"/>
        </w:rPr>
        <w:t xml:space="preserve"> 84/14) </w:t>
      </w:r>
      <w:r w:rsidRPr="00A35A8B">
        <w:rPr>
          <w:rFonts w:cstheme="minorHAnsi"/>
          <w:noProof/>
          <w:lang w:val="bs-Latn-BA"/>
        </w:rPr>
        <w:t>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рјешења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утврђеној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квалификованости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обављање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послова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специјалисте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медицинске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физике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према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="00745C8E" w:rsidRPr="00A35A8B">
        <w:rPr>
          <w:rFonts w:cstheme="minorHAnsi"/>
          <w:noProof/>
          <w:lang w:val="bs-Latn-BA"/>
        </w:rPr>
        <w:t>„</w:t>
      </w:r>
      <w:r w:rsidRPr="00A35A8B">
        <w:rPr>
          <w:rFonts w:cstheme="minorHAnsi"/>
          <w:noProof/>
          <w:lang w:val="bs-Latn-BA"/>
        </w:rPr>
        <w:t>Одлуци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усвајању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критериј</w:t>
      </w:r>
      <w:r w:rsidR="00312A80" w:rsidRPr="00A35A8B">
        <w:rPr>
          <w:rFonts w:cstheme="minorHAnsi"/>
          <w:noProof/>
          <w:lang w:val="bs-Latn-BA"/>
        </w:rPr>
        <w:t>ум</w:t>
      </w:r>
      <w:r w:rsidRPr="00A35A8B">
        <w:rPr>
          <w:rFonts w:cstheme="minorHAnsi"/>
          <w:noProof/>
          <w:lang w:val="bs-Latn-BA"/>
        </w:rPr>
        <w:t>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процјену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квалификованости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лица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пословима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медицинске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физике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здравственим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установама</w:t>
      </w:r>
      <w:r w:rsidR="00745C8E" w:rsidRPr="00A35A8B">
        <w:rPr>
          <w:rFonts w:cstheme="minorHAnsi"/>
          <w:noProof/>
          <w:lang w:val="bs-Latn-BA"/>
        </w:rPr>
        <w:t>“</w:t>
      </w:r>
      <w:r w:rsidR="00C76627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број</w:t>
      </w:r>
      <w:r w:rsidR="00C76627" w:rsidRPr="00A35A8B">
        <w:rPr>
          <w:rFonts w:cstheme="minorHAnsi"/>
          <w:noProof/>
          <w:lang w:val="bs-Latn-BA"/>
        </w:rPr>
        <w:t xml:space="preserve"> 01-02-606/12 </w:t>
      </w:r>
      <w:r w:rsidRPr="00A35A8B">
        <w:rPr>
          <w:rFonts w:cstheme="minorHAnsi"/>
          <w:noProof/>
          <w:lang w:val="bs-Latn-BA"/>
        </w:rPr>
        <w:t>од</w:t>
      </w:r>
      <w:r w:rsidR="00C76627" w:rsidRPr="00A35A8B">
        <w:rPr>
          <w:rFonts w:cstheme="minorHAnsi"/>
          <w:noProof/>
          <w:lang w:val="bs-Latn-BA"/>
        </w:rPr>
        <w:t xml:space="preserve"> 20.07.2012. </w:t>
      </w:r>
      <w:r w:rsidRPr="00A35A8B">
        <w:rPr>
          <w:rFonts w:cstheme="minorHAnsi"/>
          <w:noProof/>
          <w:lang w:val="bs-Latn-BA"/>
        </w:rPr>
        <w:t>године</w:t>
      </w:r>
      <w:r w:rsidR="00C76627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Поступке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признавање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статуса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квалификованог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експерта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води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Комисија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признавање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статуса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коју</w:t>
      </w:r>
      <w:r w:rsidR="005935A6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оснива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Агенција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складу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чланом</w:t>
      </w:r>
      <w:r w:rsidR="00C76627" w:rsidRPr="00A35A8B">
        <w:rPr>
          <w:rFonts w:cstheme="minorHAnsi"/>
          <w:noProof/>
          <w:lang w:val="bs-Latn-BA"/>
        </w:rPr>
        <w:t xml:space="preserve"> 10</w:t>
      </w:r>
      <w:r w:rsidR="00C24932" w:rsidRPr="00A35A8B">
        <w:rPr>
          <w:rFonts w:cstheme="minorHAnsi"/>
          <w:noProof/>
          <w:lang w:val="bs-Latn-BA"/>
        </w:rPr>
        <w:t>.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Правилника</w:t>
      </w:r>
      <w:r w:rsidR="00C76627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Поступке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6F777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утврђивању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квалификованости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обављање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послов</w:t>
      </w:r>
      <w:r w:rsidR="00312A80" w:rsidRPr="00A35A8B">
        <w:rPr>
          <w:rFonts w:cstheme="minorHAnsi"/>
          <w:noProof/>
          <w:lang w:val="bs-Latn-BA"/>
        </w:rPr>
        <w:t>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специјалисте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медицинске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физике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води</w:t>
      </w:r>
      <w:r w:rsidR="00A9010D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Комисија</w:t>
      </w:r>
      <w:r w:rsidR="00A9010D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A9010D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процјену</w:t>
      </w:r>
      <w:r w:rsidR="00A9010D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квалификованости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особља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пословима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медицинске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физике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обављање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послова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специјалисте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медицинске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физике</w:t>
      </w:r>
      <w:r w:rsidR="00CF24E9" w:rsidRPr="00A35A8B">
        <w:rPr>
          <w:rFonts w:cstheme="minorHAnsi"/>
          <w:noProof/>
          <w:lang w:val="bs-Latn-BA"/>
        </w:rPr>
        <w:t>,</w:t>
      </w:r>
      <w:r w:rsidR="004D731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основана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основу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члана</w:t>
      </w:r>
      <w:r w:rsidR="00C76627" w:rsidRPr="00A35A8B">
        <w:rPr>
          <w:rFonts w:cstheme="minorHAnsi"/>
          <w:noProof/>
          <w:lang w:val="bs-Latn-BA"/>
        </w:rPr>
        <w:t xml:space="preserve"> 61</w:t>
      </w:r>
      <w:r w:rsidR="00C24932" w:rsidRPr="00A35A8B">
        <w:rPr>
          <w:rFonts w:cstheme="minorHAnsi"/>
          <w:noProof/>
          <w:lang w:val="bs-Latn-BA"/>
        </w:rPr>
        <w:t>.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став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="002013CC" w:rsidRPr="00A35A8B">
        <w:rPr>
          <w:rFonts w:cstheme="minorHAnsi"/>
          <w:noProof/>
          <w:lang w:val="bs-Latn-BA"/>
        </w:rPr>
        <w:t>(</w:t>
      </w:r>
      <w:r w:rsidR="00C76627" w:rsidRPr="00A35A8B">
        <w:rPr>
          <w:rFonts w:cstheme="minorHAnsi"/>
          <w:noProof/>
          <w:lang w:val="bs-Latn-BA"/>
        </w:rPr>
        <w:t>2</w:t>
      </w:r>
      <w:r w:rsidR="002013CC" w:rsidRPr="00A35A8B">
        <w:rPr>
          <w:rFonts w:cstheme="minorHAnsi"/>
          <w:noProof/>
          <w:lang w:val="bs-Latn-BA"/>
        </w:rPr>
        <w:t>)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Закона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управи</w:t>
      </w:r>
      <w:r w:rsidR="00C76627" w:rsidRPr="00A35A8B">
        <w:rPr>
          <w:rFonts w:cstheme="minorHAnsi"/>
          <w:noProof/>
          <w:lang w:val="bs-Latn-BA"/>
        </w:rPr>
        <w:t xml:space="preserve"> („</w:t>
      </w:r>
      <w:r w:rsidRPr="00A35A8B">
        <w:rPr>
          <w:rFonts w:cstheme="minorHAnsi"/>
          <w:noProof/>
          <w:lang w:val="bs-Latn-BA"/>
        </w:rPr>
        <w:t>Службени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гласник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C76627" w:rsidRPr="00A35A8B">
        <w:rPr>
          <w:rFonts w:cstheme="minorHAnsi"/>
          <w:noProof/>
          <w:lang w:val="bs-Latn-BA"/>
        </w:rPr>
        <w:t>“</w:t>
      </w:r>
      <w:r w:rsidR="004873D9" w:rsidRPr="00A35A8B">
        <w:rPr>
          <w:rFonts w:cstheme="minorHAnsi"/>
          <w:noProof/>
          <w:lang w:val="bs-Latn-BA"/>
        </w:rPr>
        <w:t>,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бр</w:t>
      </w:r>
      <w:r w:rsidR="004873D9" w:rsidRPr="00A35A8B">
        <w:rPr>
          <w:rFonts w:cstheme="minorHAnsi"/>
          <w:noProof/>
          <w:lang w:val="bs-Latn-BA"/>
        </w:rPr>
        <w:t>.</w:t>
      </w:r>
      <w:r w:rsidR="00C76627" w:rsidRPr="00A35A8B">
        <w:rPr>
          <w:rFonts w:cstheme="minorHAnsi"/>
          <w:noProof/>
          <w:lang w:val="bs-Latn-BA"/>
        </w:rPr>
        <w:t xml:space="preserve"> 32/02 </w:t>
      </w:r>
      <w:r w:rsidRPr="00A35A8B">
        <w:rPr>
          <w:rFonts w:cstheme="minorHAnsi"/>
          <w:noProof/>
          <w:lang w:val="bs-Latn-BA"/>
        </w:rPr>
        <w:t>и</w:t>
      </w:r>
      <w:r w:rsidR="00C76627" w:rsidRPr="00A35A8B">
        <w:rPr>
          <w:rFonts w:cstheme="minorHAnsi"/>
          <w:noProof/>
          <w:lang w:val="bs-Latn-BA"/>
        </w:rPr>
        <w:t xml:space="preserve"> 102/09) </w:t>
      </w:r>
      <w:r w:rsidRPr="00A35A8B">
        <w:rPr>
          <w:rFonts w:cstheme="minorHAnsi"/>
          <w:noProof/>
          <w:lang w:val="bs-Latn-BA"/>
        </w:rPr>
        <w:t>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члана</w:t>
      </w:r>
      <w:r w:rsidR="00C76627" w:rsidRPr="00A35A8B">
        <w:rPr>
          <w:rFonts w:cstheme="minorHAnsi"/>
          <w:noProof/>
          <w:lang w:val="bs-Latn-BA"/>
        </w:rPr>
        <w:t xml:space="preserve"> 18</w:t>
      </w:r>
      <w:r w:rsidR="0087745F" w:rsidRPr="00A35A8B">
        <w:rPr>
          <w:rFonts w:cstheme="minorHAnsi"/>
          <w:noProof/>
          <w:lang w:val="bs-Latn-BA"/>
        </w:rPr>
        <w:t>.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="00D16E05" w:rsidRPr="00A35A8B">
        <w:rPr>
          <w:rFonts w:cstheme="minorHAnsi"/>
          <w:noProof/>
          <w:lang w:val="bs-Latn-BA"/>
        </w:rPr>
        <w:t>„</w:t>
      </w:r>
      <w:r w:rsidRPr="00A35A8B">
        <w:rPr>
          <w:rFonts w:cstheme="minorHAnsi"/>
          <w:noProof/>
          <w:lang w:val="bs-Latn-BA"/>
        </w:rPr>
        <w:t>Правилника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унутрашњој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организацији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систематизацији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радних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мјеста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Државне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регулаторне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агенције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радијациону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нуклеарну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безбједност</w:t>
      </w:r>
      <w:r w:rsidR="00D16E05" w:rsidRPr="00A35A8B">
        <w:rPr>
          <w:rFonts w:cstheme="minorHAnsi"/>
          <w:noProof/>
          <w:lang w:val="bs-Latn-BA"/>
        </w:rPr>
        <w:t>“</w:t>
      </w:r>
      <w:r w:rsidR="00C76627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вези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чланом</w:t>
      </w:r>
      <w:r w:rsidR="00C76627" w:rsidRPr="00A35A8B">
        <w:rPr>
          <w:rFonts w:cstheme="minorHAnsi"/>
          <w:noProof/>
          <w:lang w:val="bs-Latn-BA"/>
        </w:rPr>
        <w:t xml:space="preserve"> 12</w:t>
      </w:r>
      <w:r w:rsidR="0087745F" w:rsidRPr="00A35A8B">
        <w:rPr>
          <w:rFonts w:cstheme="minorHAnsi"/>
          <w:noProof/>
          <w:lang w:val="bs-Latn-BA"/>
        </w:rPr>
        <w:t>.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став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="00CF24E9" w:rsidRPr="00A35A8B">
        <w:rPr>
          <w:rFonts w:cstheme="minorHAnsi"/>
          <w:noProof/>
          <w:lang w:val="bs-Latn-BA"/>
        </w:rPr>
        <w:t>(</w:t>
      </w:r>
      <w:r w:rsidR="00C76627" w:rsidRPr="00A35A8B">
        <w:rPr>
          <w:rFonts w:cstheme="minorHAnsi"/>
          <w:noProof/>
          <w:lang w:val="bs-Latn-BA"/>
        </w:rPr>
        <w:t>1</w:t>
      </w:r>
      <w:r w:rsidR="00CF24E9" w:rsidRPr="00A35A8B">
        <w:rPr>
          <w:rFonts w:cstheme="minorHAnsi"/>
          <w:noProof/>
          <w:lang w:val="bs-Latn-BA"/>
        </w:rPr>
        <w:t>)</w:t>
      </w:r>
      <w:r w:rsidR="005935A6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Закона</w:t>
      </w:r>
      <w:r w:rsidR="00540CE6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чланом</w:t>
      </w:r>
      <w:r w:rsidR="00C76627" w:rsidRPr="00A35A8B">
        <w:rPr>
          <w:rFonts w:cstheme="minorHAnsi"/>
          <w:noProof/>
          <w:lang w:val="bs-Latn-BA"/>
        </w:rPr>
        <w:t xml:space="preserve"> 39</w:t>
      </w:r>
      <w:r w:rsidR="00540CE6" w:rsidRPr="00A35A8B">
        <w:rPr>
          <w:rFonts w:cstheme="minorHAnsi"/>
          <w:noProof/>
          <w:lang w:val="bs-Latn-BA"/>
        </w:rPr>
        <w:t>.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став</w:t>
      </w:r>
      <w:r w:rsidR="00C76627" w:rsidRPr="00A35A8B">
        <w:rPr>
          <w:rFonts w:cstheme="minorHAnsi"/>
          <w:noProof/>
          <w:lang w:val="bs-Latn-BA"/>
        </w:rPr>
        <w:t xml:space="preserve"> (2)</w:t>
      </w:r>
      <w:r w:rsidR="00540CE6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540CE6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чл</w:t>
      </w:r>
      <w:r w:rsidR="00540CE6" w:rsidRPr="00A35A8B">
        <w:rPr>
          <w:rFonts w:cstheme="minorHAnsi"/>
          <w:noProof/>
          <w:lang w:val="bs-Latn-BA"/>
        </w:rPr>
        <w:t>.</w:t>
      </w:r>
      <w:r w:rsidR="00C76627" w:rsidRPr="00A35A8B">
        <w:rPr>
          <w:rFonts w:cstheme="minorHAnsi"/>
          <w:noProof/>
          <w:lang w:val="bs-Latn-BA"/>
        </w:rPr>
        <w:t xml:space="preserve"> 98</w:t>
      </w:r>
      <w:r w:rsidR="0087745F" w:rsidRPr="00A35A8B">
        <w:rPr>
          <w:rFonts w:cstheme="minorHAnsi"/>
          <w:noProof/>
          <w:lang w:val="bs-Latn-BA"/>
        </w:rPr>
        <w:t>.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C76627" w:rsidRPr="00A35A8B">
        <w:rPr>
          <w:rFonts w:cstheme="minorHAnsi"/>
          <w:noProof/>
          <w:lang w:val="bs-Latn-BA"/>
        </w:rPr>
        <w:t xml:space="preserve"> 99</w:t>
      </w:r>
      <w:r w:rsidR="0087745F" w:rsidRPr="00A35A8B">
        <w:rPr>
          <w:rFonts w:cstheme="minorHAnsi"/>
          <w:noProof/>
          <w:lang w:val="bs-Latn-BA"/>
        </w:rPr>
        <w:t>.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Правилника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заштити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код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медицинске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експозиције</w:t>
      </w:r>
      <w:r w:rsidR="00C76627" w:rsidRPr="00A35A8B">
        <w:rPr>
          <w:rFonts w:cstheme="minorHAnsi"/>
          <w:noProof/>
          <w:lang w:val="bs-Latn-BA"/>
        </w:rPr>
        <w:t xml:space="preserve"> („</w:t>
      </w:r>
      <w:r w:rsidRPr="00A35A8B">
        <w:rPr>
          <w:rFonts w:cstheme="minorHAnsi"/>
          <w:noProof/>
          <w:lang w:val="bs-Latn-BA"/>
        </w:rPr>
        <w:t>Службени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гласник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C76627" w:rsidRPr="00A35A8B">
        <w:rPr>
          <w:rFonts w:cstheme="minorHAnsi"/>
          <w:noProof/>
          <w:lang w:val="bs-Latn-BA"/>
        </w:rPr>
        <w:t>“</w:t>
      </w:r>
      <w:r w:rsidR="004873D9" w:rsidRPr="00A35A8B">
        <w:rPr>
          <w:rFonts w:cstheme="minorHAnsi"/>
          <w:noProof/>
          <w:lang w:val="bs-Latn-BA"/>
        </w:rPr>
        <w:t>,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број</w:t>
      </w:r>
      <w:r w:rsidR="00C76627" w:rsidRPr="00A35A8B">
        <w:rPr>
          <w:rFonts w:cstheme="minorHAnsi"/>
          <w:noProof/>
          <w:lang w:val="bs-Latn-BA"/>
        </w:rPr>
        <w:t xml:space="preserve"> 13/11).</w:t>
      </w:r>
    </w:p>
    <w:p w:rsidR="00A444B9" w:rsidRPr="00A35A8B" w:rsidRDefault="00A444B9" w:rsidP="00DB0748">
      <w:pPr>
        <w:spacing w:line="240" w:lineRule="auto"/>
        <w:rPr>
          <w:rFonts w:cstheme="minorHAnsi"/>
          <w:bCs/>
          <w:noProof/>
          <w:sz w:val="28"/>
          <w:lang w:val="bs-Latn-BA"/>
        </w:rPr>
      </w:pPr>
    </w:p>
    <w:p w:rsidR="00C76627" w:rsidRPr="00A35A8B" w:rsidRDefault="00A90C29" w:rsidP="00C76627">
      <w:pPr>
        <w:spacing w:line="240" w:lineRule="auto"/>
        <w:rPr>
          <w:rFonts w:cstheme="minorHAnsi"/>
          <w:bCs/>
          <w:noProof/>
          <w:lang w:val="bs-Latn-BA"/>
        </w:rPr>
      </w:pPr>
      <w:r w:rsidRPr="00A35A8B">
        <w:rPr>
          <w:rFonts w:cstheme="minorHAnsi"/>
          <w:bCs/>
          <w:noProof/>
          <w:lang w:val="bs-Latn-BA"/>
        </w:rPr>
        <w:t>Сходно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="00D16E05" w:rsidRPr="00A35A8B">
        <w:rPr>
          <w:rFonts w:cstheme="minorHAnsi"/>
          <w:noProof/>
          <w:lang w:val="bs-Latn-BA"/>
        </w:rPr>
        <w:t>„</w:t>
      </w:r>
      <w:r w:rsidRPr="00A35A8B">
        <w:rPr>
          <w:rFonts w:cstheme="minorHAnsi"/>
          <w:noProof/>
          <w:lang w:val="bs-Latn-BA"/>
        </w:rPr>
        <w:t>Правилнику</w:t>
      </w:r>
      <w:r w:rsidR="00D16E05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D16E05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признавању</w:t>
      </w:r>
      <w:r w:rsidR="00D16E05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статуса</w:t>
      </w:r>
      <w:r w:rsidR="00D16E05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квалификованог</w:t>
      </w:r>
      <w:r w:rsidR="00D16E05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експерта</w:t>
      </w:r>
      <w:r w:rsidR="00D16E05" w:rsidRPr="00A35A8B">
        <w:rPr>
          <w:rFonts w:cstheme="minorHAnsi"/>
          <w:noProof/>
          <w:lang w:val="bs-Latn-BA"/>
        </w:rPr>
        <w:t>“,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признају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се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сљедећи</w:t>
      </w:r>
      <w:r w:rsidR="00D16E05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статуси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квалификованог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експерта</w:t>
      </w:r>
      <w:r w:rsidR="00C76627" w:rsidRPr="00A35A8B">
        <w:rPr>
          <w:rFonts w:cstheme="minorHAnsi"/>
          <w:bCs/>
          <w:noProof/>
          <w:lang w:val="bs-Latn-BA"/>
        </w:rPr>
        <w:t>:</w:t>
      </w:r>
    </w:p>
    <w:p w:rsidR="00467C9A" w:rsidRPr="00A35A8B" w:rsidRDefault="00467C9A" w:rsidP="00C76627">
      <w:pPr>
        <w:spacing w:line="240" w:lineRule="auto"/>
        <w:rPr>
          <w:rFonts w:cstheme="minorHAnsi"/>
          <w:bCs/>
          <w:noProof/>
          <w:lang w:val="bs-Latn-BA"/>
        </w:rPr>
      </w:pPr>
    </w:p>
    <w:p w:rsidR="00C76627" w:rsidRPr="00A35A8B" w:rsidRDefault="00A90C29" w:rsidP="00DD2854">
      <w:pPr>
        <w:numPr>
          <w:ilvl w:val="0"/>
          <w:numId w:val="4"/>
        </w:numPr>
        <w:spacing w:line="240" w:lineRule="auto"/>
        <w:rPr>
          <w:rFonts w:cstheme="minorHAnsi"/>
          <w:bCs/>
          <w:noProof/>
          <w:lang w:val="bs-Latn-BA"/>
        </w:rPr>
      </w:pPr>
      <w:r w:rsidRPr="00A35A8B">
        <w:rPr>
          <w:rFonts w:cstheme="minorHAnsi"/>
          <w:bCs/>
          <w:noProof/>
          <w:lang w:val="bs-Latn-BA"/>
        </w:rPr>
        <w:t>Експерт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за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заштиту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од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зрачења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у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медицинским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дјелатностима</w:t>
      </w:r>
      <w:r w:rsidR="00C76627" w:rsidRPr="00A35A8B">
        <w:rPr>
          <w:rFonts w:cstheme="minorHAnsi"/>
          <w:bCs/>
          <w:noProof/>
          <w:lang w:val="bs-Latn-BA"/>
        </w:rPr>
        <w:t>;</w:t>
      </w:r>
    </w:p>
    <w:p w:rsidR="00C76627" w:rsidRPr="00A35A8B" w:rsidRDefault="00A90C29" w:rsidP="00DD2854">
      <w:pPr>
        <w:numPr>
          <w:ilvl w:val="0"/>
          <w:numId w:val="4"/>
        </w:numPr>
        <w:spacing w:line="240" w:lineRule="auto"/>
        <w:rPr>
          <w:rFonts w:cstheme="minorHAnsi"/>
          <w:bCs/>
          <w:noProof/>
          <w:lang w:val="bs-Latn-BA"/>
        </w:rPr>
      </w:pPr>
      <w:r w:rsidRPr="00A35A8B">
        <w:rPr>
          <w:rFonts w:cstheme="minorHAnsi"/>
          <w:bCs/>
          <w:noProof/>
          <w:lang w:val="bs-Latn-BA"/>
        </w:rPr>
        <w:t>Експерт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за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заштиту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од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зрачења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у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немедицинским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дјелатностима</w:t>
      </w:r>
      <w:r w:rsidR="00C76627" w:rsidRPr="00A35A8B">
        <w:rPr>
          <w:rFonts w:cstheme="minorHAnsi"/>
          <w:bCs/>
          <w:noProof/>
          <w:lang w:val="bs-Latn-BA"/>
        </w:rPr>
        <w:t>;</w:t>
      </w:r>
    </w:p>
    <w:p w:rsidR="00C76627" w:rsidRPr="00A35A8B" w:rsidRDefault="00A90C29" w:rsidP="00DD2854">
      <w:pPr>
        <w:numPr>
          <w:ilvl w:val="0"/>
          <w:numId w:val="4"/>
        </w:numPr>
        <w:spacing w:line="240" w:lineRule="auto"/>
        <w:rPr>
          <w:rFonts w:cstheme="minorHAnsi"/>
          <w:bCs/>
          <w:noProof/>
          <w:lang w:val="bs-Latn-BA"/>
        </w:rPr>
      </w:pPr>
      <w:r w:rsidRPr="00A35A8B">
        <w:rPr>
          <w:rFonts w:cstheme="minorHAnsi"/>
          <w:bCs/>
          <w:noProof/>
          <w:lang w:val="bs-Latn-BA"/>
        </w:rPr>
        <w:t>Експерт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за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заштиту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од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зрачења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у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високом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образовању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и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научноистраживачком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раду</w:t>
      </w:r>
      <w:r w:rsidR="00C76627" w:rsidRPr="00A35A8B">
        <w:rPr>
          <w:rFonts w:cstheme="minorHAnsi"/>
          <w:bCs/>
          <w:noProof/>
          <w:lang w:val="bs-Latn-BA"/>
        </w:rPr>
        <w:t>;</w:t>
      </w:r>
    </w:p>
    <w:p w:rsidR="00C76627" w:rsidRPr="00A35A8B" w:rsidRDefault="00A90C29" w:rsidP="00DD2854">
      <w:pPr>
        <w:numPr>
          <w:ilvl w:val="0"/>
          <w:numId w:val="4"/>
        </w:numPr>
        <w:spacing w:line="240" w:lineRule="auto"/>
        <w:rPr>
          <w:rFonts w:cstheme="minorHAnsi"/>
          <w:bCs/>
          <w:noProof/>
          <w:lang w:val="bs-Latn-BA"/>
        </w:rPr>
      </w:pPr>
      <w:r w:rsidRPr="00A35A8B">
        <w:rPr>
          <w:rFonts w:cstheme="minorHAnsi"/>
          <w:bCs/>
          <w:noProof/>
          <w:lang w:val="bs-Latn-BA"/>
        </w:rPr>
        <w:t>Експерт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за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управљање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радиоактивним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отпадом</w:t>
      </w:r>
      <w:r w:rsidR="00C76627" w:rsidRPr="00A35A8B">
        <w:rPr>
          <w:rFonts w:cstheme="minorHAnsi"/>
          <w:bCs/>
          <w:noProof/>
          <w:lang w:val="bs-Latn-BA"/>
        </w:rPr>
        <w:t xml:space="preserve">; </w:t>
      </w:r>
      <w:r w:rsidRPr="00A35A8B">
        <w:rPr>
          <w:rFonts w:cstheme="minorHAnsi"/>
          <w:bCs/>
          <w:noProof/>
          <w:lang w:val="bs-Latn-BA"/>
        </w:rPr>
        <w:t>и</w:t>
      </w:r>
    </w:p>
    <w:p w:rsidR="00A444B9" w:rsidRPr="00A35A8B" w:rsidRDefault="00A90C29" w:rsidP="00DD2854">
      <w:pPr>
        <w:numPr>
          <w:ilvl w:val="0"/>
          <w:numId w:val="4"/>
        </w:numPr>
        <w:spacing w:line="240" w:lineRule="auto"/>
        <w:rPr>
          <w:rFonts w:cstheme="minorHAnsi"/>
          <w:bCs/>
          <w:noProof/>
          <w:lang w:val="bs-Latn-BA"/>
        </w:rPr>
      </w:pPr>
      <w:r w:rsidRPr="00A35A8B">
        <w:rPr>
          <w:rFonts w:cstheme="minorHAnsi"/>
          <w:bCs/>
          <w:noProof/>
          <w:lang w:val="bs-Latn-BA"/>
        </w:rPr>
        <w:t>Експерт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за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сигурност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транспорта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радиоактивних</w:t>
      </w:r>
      <w:r w:rsidR="00C76627" w:rsidRPr="00A35A8B">
        <w:rPr>
          <w:rFonts w:cstheme="minorHAnsi"/>
          <w:bCs/>
          <w:noProof/>
          <w:lang w:val="bs-Latn-BA"/>
        </w:rPr>
        <w:t xml:space="preserve"> </w:t>
      </w:r>
      <w:r w:rsidRPr="00A35A8B">
        <w:rPr>
          <w:rFonts w:cstheme="minorHAnsi"/>
          <w:bCs/>
          <w:noProof/>
          <w:lang w:val="bs-Latn-BA"/>
        </w:rPr>
        <w:t>материјала</w:t>
      </w:r>
      <w:r w:rsidR="00C76627" w:rsidRPr="00A35A8B">
        <w:rPr>
          <w:rFonts w:cstheme="minorHAnsi"/>
          <w:bCs/>
          <w:noProof/>
          <w:lang w:val="bs-Latn-BA"/>
        </w:rPr>
        <w:t>.</w:t>
      </w:r>
      <w:r w:rsidR="00A444B9" w:rsidRPr="00A35A8B">
        <w:rPr>
          <w:rFonts w:cstheme="minorHAnsi"/>
          <w:bCs/>
          <w:noProof/>
          <w:lang w:val="bs-Latn-BA"/>
        </w:rPr>
        <w:t xml:space="preserve"> </w:t>
      </w:r>
    </w:p>
    <w:p w:rsidR="00D65C32" w:rsidRPr="00A35A8B" w:rsidRDefault="00D65C32" w:rsidP="00DB0748">
      <w:pPr>
        <w:spacing w:line="240" w:lineRule="auto"/>
        <w:rPr>
          <w:rFonts w:cstheme="minorHAnsi"/>
          <w:noProof/>
          <w:sz w:val="28"/>
          <w:lang w:val="bs-Latn-BA"/>
        </w:rPr>
      </w:pPr>
    </w:p>
    <w:p w:rsidR="00C76627" w:rsidRPr="00A35A8B" w:rsidRDefault="00A90C29" w:rsidP="00C76627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У</w:t>
      </w:r>
      <w:r w:rsidR="00C76627" w:rsidRPr="00A35A8B">
        <w:rPr>
          <w:rFonts w:cstheme="minorHAnsi"/>
          <w:noProof/>
          <w:lang w:val="bs-Latn-BA"/>
        </w:rPr>
        <w:t xml:space="preserve"> 201</w:t>
      </w:r>
      <w:r w:rsidR="00AF2F53" w:rsidRPr="00A35A8B">
        <w:rPr>
          <w:rFonts w:cstheme="minorHAnsi"/>
          <w:noProof/>
          <w:lang w:val="bs-Latn-BA"/>
        </w:rPr>
        <w:t>7</w:t>
      </w:r>
      <w:r w:rsidR="00C76627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години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поднесено</w:t>
      </w:r>
      <w:r w:rsidR="00FF59ED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FF59ED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пет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захтјева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наведеном</w:t>
      </w:r>
      <w:r w:rsidR="00D16E05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правилнику</w:t>
      </w:r>
      <w:r w:rsidR="0087745F" w:rsidRPr="00A35A8B">
        <w:rPr>
          <w:rFonts w:cstheme="minorHAnsi"/>
          <w:noProof/>
          <w:lang w:val="bs-Latn-BA"/>
        </w:rPr>
        <w:t>,</w:t>
      </w:r>
      <w:r w:rsidR="00FF59ED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четири</w:t>
      </w:r>
      <w:r w:rsidR="00AF2F5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уважена</w:t>
      </w:r>
      <w:r w:rsidR="00C76627" w:rsidRPr="00A35A8B">
        <w:rPr>
          <w:rFonts w:cstheme="minorHAnsi"/>
          <w:noProof/>
          <w:lang w:val="bs-Latn-BA"/>
        </w:rPr>
        <w:t>.</w:t>
      </w:r>
    </w:p>
    <w:p w:rsidR="00045125" w:rsidRPr="00A35A8B" w:rsidRDefault="00045125" w:rsidP="00C76627">
      <w:pPr>
        <w:spacing w:line="240" w:lineRule="auto"/>
        <w:rPr>
          <w:rFonts w:cstheme="minorHAnsi"/>
          <w:noProof/>
          <w:lang w:val="bs-Latn-BA"/>
        </w:rPr>
      </w:pPr>
    </w:p>
    <w:p w:rsidR="00C76627" w:rsidRPr="00A35A8B" w:rsidRDefault="00A90C29" w:rsidP="00C76627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Надаље</w:t>
      </w:r>
      <w:r w:rsidR="00C76627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према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="00D16E05" w:rsidRPr="00A35A8B">
        <w:rPr>
          <w:rFonts w:cstheme="minorHAnsi"/>
          <w:noProof/>
          <w:lang w:val="bs-Latn-BA"/>
        </w:rPr>
        <w:t>„</w:t>
      </w:r>
      <w:r w:rsidRPr="00A35A8B">
        <w:rPr>
          <w:rFonts w:cstheme="minorHAnsi"/>
          <w:noProof/>
          <w:lang w:val="bs-Latn-BA"/>
        </w:rPr>
        <w:t>Одлуци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6F777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усвајању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критериј</w:t>
      </w:r>
      <w:r w:rsidR="00312A80" w:rsidRPr="00A35A8B">
        <w:rPr>
          <w:rFonts w:cstheme="minorHAnsi"/>
          <w:noProof/>
          <w:lang w:val="bs-Latn-BA"/>
        </w:rPr>
        <w:t>ум</w:t>
      </w:r>
      <w:r w:rsidRPr="00A35A8B">
        <w:rPr>
          <w:rFonts w:cstheme="minorHAnsi"/>
          <w:noProof/>
          <w:lang w:val="bs-Latn-BA"/>
        </w:rPr>
        <w:t>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процјену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квалификованости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лица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пословима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медицинске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физике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здравственим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установама</w:t>
      </w:r>
      <w:r w:rsidR="00D16E05" w:rsidRPr="00A35A8B">
        <w:rPr>
          <w:rFonts w:cstheme="minorHAnsi"/>
          <w:noProof/>
          <w:lang w:val="bs-Latn-BA"/>
        </w:rPr>
        <w:t>“</w:t>
      </w:r>
      <w:r w:rsidR="00C76627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број</w:t>
      </w:r>
      <w:r w:rsidR="00C76627" w:rsidRPr="00A35A8B">
        <w:rPr>
          <w:rFonts w:cstheme="minorHAnsi"/>
          <w:noProof/>
          <w:lang w:val="bs-Latn-BA"/>
        </w:rPr>
        <w:t xml:space="preserve"> 01-02-606/12 </w:t>
      </w:r>
      <w:r w:rsidRPr="00A35A8B">
        <w:rPr>
          <w:rFonts w:cstheme="minorHAnsi"/>
          <w:noProof/>
          <w:lang w:val="bs-Latn-BA"/>
        </w:rPr>
        <w:t>од</w:t>
      </w:r>
      <w:r w:rsidR="00C76627" w:rsidRPr="00A35A8B">
        <w:rPr>
          <w:rFonts w:cstheme="minorHAnsi"/>
          <w:noProof/>
          <w:lang w:val="bs-Latn-BA"/>
        </w:rPr>
        <w:t xml:space="preserve"> 20.07.2012. </w:t>
      </w:r>
      <w:r w:rsidRPr="00A35A8B">
        <w:rPr>
          <w:rFonts w:cstheme="minorHAnsi"/>
          <w:noProof/>
          <w:lang w:val="bs-Latn-BA"/>
        </w:rPr>
        <w:t>године</w:t>
      </w:r>
      <w:r w:rsidR="00DE3DA0" w:rsidRPr="00A35A8B">
        <w:rPr>
          <w:rFonts w:cstheme="minorHAnsi"/>
          <w:noProof/>
          <w:lang w:val="bs-Latn-BA"/>
        </w:rPr>
        <w:t>,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признају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сљедеће</w:t>
      </w:r>
      <w:r w:rsidR="00D16E05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врсте</w:t>
      </w:r>
      <w:r w:rsidR="00D16E05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квалификованости</w:t>
      </w:r>
      <w:r w:rsidR="00C76627" w:rsidRPr="00A35A8B">
        <w:rPr>
          <w:rFonts w:cstheme="minorHAnsi"/>
          <w:noProof/>
          <w:lang w:val="bs-Latn-BA"/>
        </w:rPr>
        <w:t>:</w:t>
      </w:r>
    </w:p>
    <w:p w:rsidR="00C76627" w:rsidRPr="00A35A8B" w:rsidRDefault="00C76627" w:rsidP="00C76627">
      <w:pPr>
        <w:spacing w:line="240" w:lineRule="auto"/>
        <w:rPr>
          <w:rFonts w:cstheme="minorHAnsi"/>
          <w:noProof/>
          <w:lang w:val="bs-Latn-BA"/>
        </w:rPr>
      </w:pPr>
    </w:p>
    <w:p w:rsidR="00C76627" w:rsidRPr="00A35A8B" w:rsidRDefault="00A90C29" w:rsidP="008F30E1">
      <w:pPr>
        <w:pStyle w:val="ListParagraph"/>
        <w:numPr>
          <w:ilvl w:val="0"/>
          <w:numId w:val="15"/>
        </w:numPr>
        <w:spacing w:line="240" w:lineRule="auto"/>
        <w:rPr>
          <w:rFonts w:asciiTheme="minorHAnsi" w:hAnsiTheme="minorHAnsi" w:cstheme="minorHAnsi"/>
          <w:noProof/>
          <w:lang w:val="bs-Latn-BA"/>
        </w:rPr>
      </w:pPr>
      <w:r w:rsidRPr="00A35A8B">
        <w:rPr>
          <w:rFonts w:asciiTheme="minorHAnsi" w:hAnsiTheme="minorHAnsi" w:cstheme="minorHAnsi"/>
          <w:noProof/>
          <w:lang w:val="bs-Latn-BA"/>
        </w:rPr>
        <w:t>Квалификованост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за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обављање</w:t>
      </w:r>
      <w:r w:rsidR="004873D9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послова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специјалисте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медицинске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физике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у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радиодијагностици</w:t>
      </w:r>
      <w:r w:rsidR="00C76627" w:rsidRPr="00A35A8B">
        <w:rPr>
          <w:rFonts w:asciiTheme="minorHAnsi" w:hAnsiTheme="minorHAnsi" w:cstheme="minorHAnsi"/>
          <w:noProof/>
          <w:lang w:val="bs-Latn-BA"/>
        </w:rPr>
        <w:t>;</w:t>
      </w:r>
    </w:p>
    <w:p w:rsidR="00C76627" w:rsidRPr="00A35A8B" w:rsidRDefault="00A90C29" w:rsidP="008F30E1">
      <w:pPr>
        <w:pStyle w:val="ListParagraph"/>
        <w:numPr>
          <w:ilvl w:val="0"/>
          <w:numId w:val="15"/>
        </w:numPr>
        <w:spacing w:line="240" w:lineRule="auto"/>
        <w:rPr>
          <w:rFonts w:asciiTheme="minorHAnsi" w:hAnsiTheme="minorHAnsi" w:cstheme="minorHAnsi"/>
          <w:noProof/>
          <w:lang w:val="bs-Latn-BA"/>
        </w:rPr>
      </w:pPr>
      <w:r w:rsidRPr="00A35A8B">
        <w:rPr>
          <w:rFonts w:asciiTheme="minorHAnsi" w:hAnsiTheme="minorHAnsi" w:cstheme="minorHAnsi"/>
          <w:noProof/>
          <w:lang w:val="bs-Latn-BA"/>
        </w:rPr>
        <w:t>Квалификованост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за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обављање</w:t>
      </w:r>
      <w:r w:rsidR="004873D9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послова</w:t>
      </w:r>
      <w:r w:rsidR="004873D9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специјалисте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медицинске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физике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у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радиотерапији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; </w:t>
      </w:r>
      <w:r w:rsidRPr="00A35A8B">
        <w:rPr>
          <w:rFonts w:asciiTheme="minorHAnsi" w:hAnsiTheme="minorHAnsi" w:cstheme="minorHAnsi"/>
          <w:noProof/>
          <w:lang w:val="bs-Latn-BA"/>
        </w:rPr>
        <w:t>и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</w:p>
    <w:p w:rsidR="00C76627" w:rsidRPr="00A35A8B" w:rsidRDefault="00A90C29" w:rsidP="008F30E1">
      <w:pPr>
        <w:pStyle w:val="ListParagraph"/>
        <w:numPr>
          <w:ilvl w:val="0"/>
          <w:numId w:val="15"/>
        </w:numPr>
        <w:spacing w:line="240" w:lineRule="auto"/>
        <w:rPr>
          <w:rFonts w:asciiTheme="minorHAnsi" w:hAnsiTheme="minorHAnsi" w:cstheme="minorHAnsi"/>
          <w:noProof/>
          <w:lang w:val="bs-Latn-BA"/>
        </w:rPr>
      </w:pPr>
      <w:r w:rsidRPr="00A35A8B">
        <w:rPr>
          <w:rFonts w:asciiTheme="minorHAnsi" w:hAnsiTheme="minorHAnsi" w:cstheme="minorHAnsi"/>
          <w:noProof/>
          <w:lang w:val="bs-Latn-BA"/>
        </w:rPr>
        <w:t>Квалификованост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за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обављање</w:t>
      </w:r>
      <w:r w:rsidR="004873D9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послова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специјалисте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медицинске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физике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у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нуклеарној</w:t>
      </w:r>
      <w:r w:rsidR="00C76627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медицини</w:t>
      </w:r>
      <w:r w:rsidR="00C76627" w:rsidRPr="00A35A8B">
        <w:rPr>
          <w:rFonts w:asciiTheme="minorHAnsi" w:hAnsiTheme="minorHAnsi" w:cstheme="minorHAnsi"/>
          <w:noProof/>
          <w:lang w:val="bs-Latn-BA"/>
        </w:rPr>
        <w:t>.</w:t>
      </w:r>
    </w:p>
    <w:p w:rsidR="00C76627" w:rsidRPr="00A35A8B" w:rsidRDefault="00C76627" w:rsidP="00C76627">
      <w:pPr>
        <w:spacing w:line="240" w:lineRule="auto"/>
        <w:rPr>
          <w:rFonts w:cstheme="minorHAnsi"/>
          <w:noProof/>
          <w:lang w:val="bs-Latn-BA"/>
        </w:rPr>
      </w:pPr>
    </w:p>
    <w:p w:rsidR="00C76627" w:rsidRPr="00A35A8B" w:rsidRDefault="00A90C29" w:rsidP="00C76627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Прва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признања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квалификованости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обављање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послова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специјалисте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медицинске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физике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издата</w:t>
      </w:r>
      <w:r w:rsidR="00A33DBB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AF2F5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AF2F53" w:rsidRPr="00A35A8B">
        <w:rPr>
          <w:rFonts w:cstheme="minorHAnsi"/>
          <w:noProof/>
          <w:lang w:val="bs-Latn-BA"/>
        </w:rPr>
        <w:t xml:space="preserve"> 2012. </w:t>
      </w:r>
      <w:r w:rsidRPr="00A35A8B">
        <w:rPr>
          <w:rFonts w:cstheme="minorHAnsi"/>
          <w:noProof/>
          <w:lang w:val="bs-Latn-BA"/>
        </w:rPr>
        <w:t>години</w:t>
      </w:r>
      <w:r w:rsidR="00AF2F53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те</w:t>
      </w:r>
      <w:r w:rsidR="00AF2F5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AF2F5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AF2F5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току</w:t>
      </w:r>
      <w:r w:rsidR="00AF2F53" w:rsidRPr="00A35A8B">
        <w:rPr>
          <w:rFonts w:cstheme="minorHAnsi"/>
          <w:noProof/>
          <w:lang w:val="bs-Latn-BA"/>
        </w:rPr>
        <w:t xml:space="preserve"> 2017. </w:t>
      </w:r>
      <w:r w:rsidRPr="00A35A8B">
        <w:rPr>
          <w:rFonts w:cstheme="minorHAnsi"/>
          <w:noProof/>
          <w:lang w:val="bs-Latn-BA"/>
        </w:rPr>
        <w:t>године</w:t>
      </w:r>
      <w:r w:rsidR="00AF2F5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поднесена</w:t>
      </w:r>
      <w:r w:rsidR="00AF2F5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још</w:t>
      </w:r>
      <w:r w:rsidR="00AF2F5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два</w:t>
      </w:r>
      <w:r w:rsidR="00AF2F5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захтјева</w:t>
      </w:r>
      <w:r w:rsidR="00AF2F5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AF2F5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признавање</w:t>
      </w:r>
      <w:r w:rsidR="00AF2F53" w:rsidRPr="00A35A8B">
        <w:rPr>
          <w:rFonts w:cstheme="minorHAnsi"/>
          <w:noProof/>
          <w:lang w:val="bs-Latn-BA"/>
        </w:rPr>
        <w:t>.</w:t>
      </w:r>
    </w:p>
    <w:p w:rsidR="00C76627" w:rsidRPr="00A35A8B" w:rsidRDefault="00C76627" w:rsidP="00C76627">
      <w:pPr>
        <w:spacing w:line="240" w:lineRule="auto"/>
        <w:rPr>
          <w:rFonts w:cstheme="minorHAnsi"/>
          <w:noProof/>
          <w:lang w:val="bs-Latn-BA"/>
        </w:rPr>
      </w:pPr>
    </w:p>
    <w:p w:rsidR="00A444B9" w:rsidRPr="00A35A8B" w:rsidRDefault="00A90C29" w:rsidP="00DB0748">
      <w:pPr>
        <w:spacing w:line="240" w:lineRule="auto"/>
        <w:rPr>
          <w:rFonts w:cstheme="minorHAnsi"/>
          <w:lang w:val="bs-Latn-BA"/>
        </w:rPr>
      </w:pPr>
      <w:r w:rsidRPr="00A35A8B">
        <w:rPr>
          <w:rFonts w:cstheme="minorHAnsi"/>
          <w:noProof/>
          <w:lang w:val="bs-Latn-BA"/>
        </w:rPr>
        <w:t>Такође</w:t>
      </w:r>
      <w:r w:rsidR="00C76627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у</w:t>
      </w:r>
      <w:r w:rsidR="00C76627" w:rsidRPr="00A35A8B">
        <w:rPr>
          <w:rFonts w:cstheme="minorHAnsi"/>
          <w:noProof/>
          <w:lang w:val="bs-Latn-BA"/>
        </w:rPr>
        <w:t xml:space="preserve"> 201</w:t>
      </w:r>
      <w:r w:rsidR="00AF2F53" w:rsidRPr="00A35A8B">
        <w:rPr>
          <w:rFonts w:cstheme="minorHAnsi"/>
          <w:noProof/>
          <w:lang w:val="bs-Latn-BA"/>
        </w:rPr>
        <w:t>7</w:t>
      </w:r>
      <w:r w:rsidR="00C76627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години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Агенција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наставила</w:t>
      </w:r>
      <w:r w:rsidR="00AF2F5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AF2F5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издавањем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увјерења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завршеном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курсу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према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Правилнику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обуци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заштите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C76627" w:rsidRPr="00A35A8B">
        <w:rPr>
          <w:rFonts w:cstheme="minorHAnsi"/>
          <w:noProof/>
          <w:lang w:val="bs-Latn-BA"/>
        </w:rPr>
        <w:t xml:space="preserve"> („</w:t>
      </w:r>
      <w:r w:rsidRPr="00A35A8B">
        <w:rPr>
          <w:rFonts w:cstheme="minorHAnsi"/>
          <w:noProof/>
          <w:lang w:val="bs-Latn-BA"/>
        </w:rPr>
        <w:t>Службени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lastRenderedPageBreak/>
        <w:t>гласник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C76627" w:rsidRPr="00A35A8B">
        <w:rPr>
          <w:rFonts w:cstheme="minorHAnsi"/>
          <w:noProof/>
          <w:lang w:val="bs-Latn-BA"/>
        </w:rPr>
        <w:t xml:space="preserve">“, </w:t>
      </w:r>
      <w:r w:rsidRPr="00A35A8B">
        <w:rPr>
          <w:rFonts w:cstheme="minorHAnsi"/>
          <w:noProof/>
          <w:lang w:val="bs-Latn-BA"/>
        </w:rPr>
        <w:t>број</w:t>
      </w:r>
      <w:r w:rsidR="00C76627" w:rsidRPr="00A35A8B">
        <w:rPr>
          <w:rFonts w:cstheme="minorHAnsi"/>
          <w:noProof/>
          <w:lang w:val="bs-Latn-BA"/>
        </w:rPr>
        <w:t xml:space="preserve"> 68/15)</w:t>
      </w:r>
      <w:r w:rsidR="00FF59ED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Закључно</w:t>
      </w:r>
      <w:r w:rsidR="00AF2F5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AF2F53" w:rsidRPr="00A35A8B">
        <w:rPr>
          <w:rFonts w:cstheme="minorHAnsi"/>
          <w:noProof/>
          <w:lang w:val="bs-Latn-BA"/>
        </w:rPr>
        <w:t xml:space="preserve"> 31.12.2017</w:t>
      </w:r>
      <w:r w:rsidR="00C76627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године</w:t>
      </w:r>
      <w:r w:rsidR="0087745F" w:rsidRPr="00A35A8B">
        <w:rPr>
          <w:rFonts w:cstheme="minorHAnsi"/>
          <w:noProof/>
          <w:lang w:val="bs-Latn-BA"/>
        </w:rPr>
        <w:t>,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постоје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="00AF2F53" w:rsidRPr="00A35A8B">
        <w:rPr>
          <w:rFonts w:cstheme="minorHAnsi"/>
          <w:noProof/>
          <w:lang w:val="bs-Latn-BA"/>
        </w:rPr>
        <w:t>23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призната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експерта</w:t>
      </w:r>
      <w:r w:rsidR="00C76627" w:rsidRPr="00A35A8B">
        <w:rPr>
          <w:rFonts w:cstheme="minorHAnsi"/>
          <w:noProof/>
          <w:lang w:val="bs-Latn-BA"/>
        </w:rPr>
        <w:t xml:space="preserve">, 33 </w:t>
      </w:r>
      <w:r w:rsidRPr="00A35A8B">
        <w:rPr>
          <w:rFonts w:cstheme="minorHAnsi"/>
          <w:noProof/>
          <w:lang w:val="bs-Latn-BA"/>
        </w:rPr>
        <w:t>лица</w:t>
      </w:r>
      <w:r w:rsidR="002151B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квалификована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обављање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послова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специјалисте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медицинске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физике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="00AF2F53" w:rsidRPr="00A35A8B">
        <w:rPr>
          <w:rFonts w:cstheme="minorHAnsi"/>
          <w:noProof/>
          <w:lang w:val="bs-Latn-BA"/>
        </w:rPr>
        <w:t>216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лица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прошла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обуку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заштите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C76627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Детаљни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приказ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9C7819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дат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</w:t>
      </w:r>
      <w:r w:rsidR="00C766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графицима</w:t>
      </w:r>
      <w:r w:rsidR="00F75A9A" w:rsidRPr="00A35A8B">
        <w:rPr>
          <w:rFonts w:cstheme="minorHAnsi"/>
          <w:noProof/>
          <w:lang w:val="bs-Latn-BA"/>
        </w:rPr>
        <w:t xml:space="preserve"> 2.4</w:t>
      </w:r>
      <w:r w:rsidR="00C76627" w:rsidRPr="00A35A8B">
        <w:rPr>
          <w:rFonts w:cstheme="minorHAnsi"/>
          <w:noProof/>
          <w:lang w:val="bs-Latn-BA"/>
        </w:rPr>
        <w:t>.</w:t>
      </w:r>
      <w:r w:rsidR="00000DD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00DDF" w:rsidRPr="00A35A8B">
        <w:rPr>
          <w:rFonts w:cstheme="minorHAnsi"/>
          <w:noProof/>
          <w:lang w:val="bs-Latn-BA"/>
        </w:rPr>
        <w:t xml:space="preserve"> 2.5.</w:t>
      </w:r>
      <w:r w:rsidR="00A444B9" w:rsidRPr="00A35A8B">
        <w:rPr>
          <w:rFonts w:cstheme="minorHAnsi"/>
          <w:noProof/>
          <w:lang w:val="bs-Latn-BA"/>
        </w:rPr>
        <w:t xml:space="preserve"> </w:t>
      </w:r>
      <w:r w:rsidR="00FF59ED" w:rsidRPr="00A35A8B">
        <w:rPr>
          <w:rFonts w:cstheme="minorHAnsi"/>
          <w:noProof/>
          <w:lang w:val="bs-Latn-BA"/>
        </w:rPr>
        <w:t xml:space="preserve"> </w:t>
      </w:r>
    </w:p>
    <w:p w:rsidR="00A444B9" w:rsidRPr="00A35A8B" w:rsidRDefault="00A444B9" w:rsidP="00DB0748">
      <w:pPr>
        <w:spacing w:line="240" w:lineRule="auto"/>
        <w:rPr>
          <w:rFonts w:cstheme="minorHAnsi"/>
          <w:lang w:val="bs-Latn-BA"/>
        </w:rPr>
      </w:pPr>
    </w:p>
    <w:p w:rsidR="000C1496" w:rsidRPr="00A35A8B" w:rsidRDefault="00000DDF" w:rsidP="000C1496">
      <w:pPr>
        <w:jc w:val="center"/>
        <w:rPr>
          <w:color w:val="FF0000"/>
          <w:lang w:val="bs-Latn-BA"/>
        </w:rPr>
      </w:pPr>
      <w:r w:rsidRPr="00A35A8B">
        <w:rPr>
          <w:rFonts w:ascii="Times New Roman" w:hAnsi="Times New Roman"/>
          <w:noProof/>
          <w:szCs w:val="24"/>
          <w:lang w:val="en-US"/>
        </w:rPr>
        <w:drawing>
          <wp:inline distT="0" distB="0" distL="0" distR="0">
            <wp:extent cx="3179928" cy="3253740"/>
            <wp:effectExtent l="19050" t="0" r="20472" b="3810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D31E90" w:rsidRPr="00A35A8B" w:rsidRDefault="00017A7D" w:rsidP="00000DDF">
      <w:pPr>
        <w:spacing w:line="240" w:lineRule="auto"/>
        <w:jc w:val="center"/>
        <w:rPr>
          <w:rFonts w:cstheme="minorHAnsi"/>
          <w:noProof/>
          <w:sz w:val="22"/>
          <w:lang w:val="bs-Latn-BA"/>
        </w:rPr>
      </w:pPr>
      <w:r w:rsidRPr="00A35A8B">
        <w:rPr>
          <w:rFonts w:cstheme="minorHAnsi"/>
          <w:noProof/>
          <w:sz w:val="22"/>
          <w:lang w:val="bs-Latn-BA"/>
        </w:rPr>
        <w:t>График</w:t>
      </w:r>
      <w:r w:rsidR="00F75A9A" w:rsidRPr="00A35A8B">
        <w:rPr>
          <w:rFonts w:cstheme="minorHAnsi"/>
          <w:noProof/>
          <w:sz w:val="22"/>
          <w:lang w:val="bs-Latn-BA"/>
        </w:rPr>
        <w:t xml:space="preserve"> </w:t>
      </w:r>
      <w:r w:rsidR="000C1496" w:rsidRPr="00A35A8B">
        <w:rPr>
          <w:rFonts w:cstheme="minorHAnsi"/>
          <w:noProof/>
          <w:sz w:val="22"/>
          <w:lang w:val="bs-Latn-BA"/>
        </w:rPr>
        <w:t>2.</w:t>
      </w:r>
      <w:r w:rsidR="00F75A9A" w:rsidRPr="00A35A8B">
        <w:rPr>
          <w:rFonts w:cstheme="minorHAnsi"/>
          <w:noProof/>
          <w:sz w:val="22"/>
          <w:lang w:val="bs-Latn-BA"/>
        </w:rPr>
        <w:t>4</w:t>
      </w:r>
      <w:r w:rsidR="00430F10" w:rsidRPr="00A35A8B">
        <w:rPr>
          <w:rFonts w:cstheme="minorHAnsi"/>
          <w:noProof/>
          <w:sz w:val="22"/>
          <w:lang w:val="bs-Latn-BA"/>
        </w:rPr>
        <w:t>:</w:t>
      </w:r>
      <w:r w:rsidR="000C1496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Детаљан</w:t>
      </w:r>
      <w:r w:rsidR="00C76627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приказ</w:t>
      </w:r>
      <w:r w:rsidR="00C76627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признатих</w:t>
      </w:r>
      <w:r w:rsidR="00C76627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експерата</w:t>
      </w:r>
      <w:r w:rsidR="00000DDF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и</w:t>
      </w:r>
      <w:r w:rsidR="00C76627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лица</w:t>
      </w:r>
      <w:r w:rsidR="00C76627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квалификованих</w:t>
      </w:r>
      <w:r w:rsidR="00A33DBB" w:rsidRPr="00A35A8B">
        <w:rPr>
          <w:rFonts w:cstheme="minorHAnsi"/>
          <w:noProof/>
          <w:sz w:val="22"/>
          <w:lang w:val="bs-Latn-BA"/>
        </w:rPr>
        <w:t xml:space="preserve"> </w:t>
      </w:r>
      <w:r w:rsidR="0087745F" w:rsidRPr="00A35A8B">
        <w:rPr>
          <w:rFonts w:cstheme="minorHAnsi"/>
          <w:noProof/>
          <w:sz w:val="22"/>
          <w:lang w:val="bs-Latn-BA"/>
        </w:rPr>
        <w:br/>
      </w:r>
      <w:r w:rsidRPr="00A35A8B">
        <w:rPr>
          <w:rFonts w:cstheme="minorHAnsi"/>
          <w:noProof/>
          <w:sz w:val="22"/>
          <w:lang w:val="bs-Latn-BA"/>
        </w:rPr>
        <w:t>за</w:t>
      </w:r>
      <w:r w:rsidR="00C76627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обављање</w:t>
      </w:r>
      <w:r w:rsidR="00C76627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послова</w:t>
      </w:r>
      <w:r w:rsidR="00C76627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специјалисте</w:t>
      </w:r>
      <w:r w:rsidR="00C76627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медицинске</w:t>
      </w:r>
      <w:r w:rsidR="00C76627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физике</w:t>
      </w:r>
      <w:r w:rsidR="00C76627" w:rsidRPr="00A35A8B">
        <w:rPr>
          <w:rFonts w:cstheme="minorHAnsi"/>
          <w:noProof/>
          <w:sz w:val="22"/>
          <w:lang w:val="bs-Latn-BA"/>
        </w:rPr>
        <w:t xml:space="preserve"> </w:t>
      </w:r>
    </w:p>
    <w:p w:rsidR="00000DDF" w:rsidRPr="00A35A8B" w:rsidRDefault="00000DDF" w:rsidP="00000DDF">
      <w:pPr>
        <w:spacing w:line="240" w:lineRule="auto"/>
        <w:jc w:val="center"/>
        <w:rPr>
          <w:rFonts w:cstheme="minorHAnsi"/>
          <w:lang w:val="bs-Latn-BA"/>
        </w:rPr>
      </w:pPr>
    </w:p>
    <w:p w:rsidR="00000DDF" w:rsidRPr="00A35A8B" w:rsidRDefault="00000DDF" w:rsidP="00000DDF">
      <w:pPr>
        <w:spacing w:line="240" w:lineRule="auto"/>
        <w:jc w:val="center"/>
        <w:rPr>
          <w:rFonts w:cstheme="minorHAnsi"/>
          <w:lang w:val="bs-Latn-BA"/>
        </w:rPr>
      </w:pPr>
      <w:r w:rsidRPr="00A35A8B">
        <w:rPr>
          <w:rFonts w:ascii="Times New Roman" w:hAnsi="Times New Roman"/>
          <w:noProof/>
          <w:szCs w:val="24"/>
          <w:lang w:val="en-US"/>
        </w:rPr>
        <w:drawing>
          <wp:inline distT="0" distB="0" distL="0" distR="0">
            <wp:extent cx="4886150" cy="2709541"/>
            <wp:effectExtent l="19050" t="0" r="9700" b="0"/>
            <wp:docPr id="16" name="Chart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000DDF" w:rsidRPr="00A35A8B" w:rsidRDefault="00043FB2" w:rsidP="00000DDF">
      <w:pPr>
        <w:spacing w:line="240" w:lineRule="auto"/>
        <w:jc w:val="center"/>
        <w:rPr>
          <w:rFonts w:cstheme="minorHAnsi"/>
          <w:noProof/>
          <w:sz w:val="22"/>
          <w:lang w:val="bs-Latn-BA"/>
        </w:rPr>
      </w:pPr>
      <w:r w:rsidRPr="00A35A8B">
        <w:rPr>
          <w:rFonts w:cstheme="minorHAnsi"/>
          <w:noProof/>
          <w:sz w:val="22"/>
          <w:lang w:val="bs-Latn-BA"/>
        </w:rPr>
        <w:t>График</w:t>
      </w:r>
      <w:r w:rsidR="00000DDF" w:rsidRPr="00A35A8B">
        <w:rPr>
          <w:rFonts w:cstheme="minorHAnsi"/>
          <w:noProof/>
          <w:sz w:val="22"/>
          <w:lang w:val="bs-Latn-BA"/>
        </w:rPr>
        <w:t xml:space="preserve"> 2.5</w:t>
      </w:r>
      <w:r w:rsidR="00430F10" w:rsidRPr="00A35A8B">
        <w:rPr>
          <w:rFonts w:cstheme="minorHAnsi"/>
          <w:noProof/>
          <w:sz w:val="22"/>
          <w:lang w:val="bs-Latn-BA"/>
        </w:rPr>
        <w:t>:</w:t>
      </w:r>
      <w:r w:rsidR="00000DDF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Детаљан</w:t>
      </w:r>
      <w:r w:rsidR="00000DDF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приказ</w:t>
      </w:r>
      <w:r w:rsidR="00000DDF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лица</w:t>
      </w:r>
      <w:r w:rsidR="00000DDF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која</w:t>
      </w:r>
      <w:r w:rsidR="00000DDF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су</w:t>
      </w:r>
      <w:r w:rsidR="00000DDF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прошла</w:t>
      </w:r>
      <w:r w:rsidR="00000DDF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обуку</w:t>
      </w:r>
      <w:r w:rsidR="00000DDF" w:rsidRPr="00A35A8B">
        <w:rPr>
          <w:rFonts w:cstheme="minorHAnsi"/>
          <w:noProof/>
          <w:sz w:val="22"/>
          <w:lang w:val="bs-Latn-BA"/>
        </w:rPr>
        <w:t xml:space="preserve"> </w:t>
      </w:r>
      <w:r w:rsidR="00467C9A" w:rsidRPr="00A35A8B">
        <w:rPr>
          <w:rFonts w:cstheme="minorHAnsi"/>
          <w:noProof/>
          <w:sz w:val="22"/>
          <w:lang w:val="bs-Latn-BA"/>
        </w:rPr>
        <w:br/>
      </w:r>
      <w:r w:rsidRPr="00A35A8B">
        <w:rPr>
          <w:rFonts w:cstheme="minorHAnsi"/>
          <w:noProof/>
          <w:sz w:val="22"/>
          <w:lang w:val="bs-Latn-BA"/>
        </w:rPr>
        <w:t>из</w:t>
      </w:r>
      <w:r w:rsidR="00000DDF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заштите</w:t>
      </w:r>
      <w:r w:rsidR="00000DDF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од</w:t>
      </w:r>
      <w:r w:rsidR="00000DDF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јонизујућег</w:t>
      </w:r>
      <w:r w:rsidR="00000DDF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зрачења</w:t>
      </w:r>
      <w:r w:rsidR="00000DDF" w:rsidRPr="00A35A8B">
        <w:rPr>
          <w:rFonts w:cstheme="minorHAnsi"/>
          <w:noProof/>
          <w:sz w:val="22"/>
          <w:lang w:val="bs-Latn-BA"/>
        </w:rPr>
        <w:t xml:space="preserve"> </w:t>
      </w:r>
    </w:p>
    <w:p w:rsidR="00000DDF" w:rsidRPr="00A35A8B" w:rsidRDefault="00000DDF" w:rsidP="007A380F">
      <w:pPr>
        <w:spacing w:line="240" w:lineRule="auto"/>
        <w:rPr>
          <w:rFonts w:cstheme="minorHAnsi"/>
          <w:lang w:val="bs-Latn-BA"/>
        </w:rPr>
      </w:pPr>
    </w:p>
    <w:p w:rsidR="007A380F" w:rsidRPr="00A35A8B" w:rsidRDefault="00043FB2" w:rsidP="007A380F">
      <w:pPr>
        <w:spacing w:line="240" w:lineRule="auto"/>
        <w:rPr>
          <w:rFonts w:cstheme="minorHAnsi"/>
          <w:noProof/>
          <w:color w:val="FF0000"/>
          <w:lang w:val="bs-Latn-BA"/>
        </w:rPr>
      </w:pPr>
      <w:r w:rsidRPr="00A35A8B">
        <w:rPr>
          <w:rFonts w:cstheme="minorHAnsi"/>
          <w:noProof/>
          <w:lang w:val="bs-Latn-BA"/>
        </w:rPr>
        <w:t>За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крај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овог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дијела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желимо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напоменути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да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7A380F" w:rsidRPr="00A35A8B">
        <w:rPr>
          <w:rFonts w:cstheme="minorHAnsi"/>
          <w:noProof/>
          <w:lang w:val="bs-Latn-BA"/>
        </w:rPr>
        <w:t xml:space="preserve"> 201</w:t>
      </w:r>
      <w:r w:rsidR="0047124A" w:rsidRPr="00A35A8B">
        <w:rPr>
          <w:rFonts w:cstheme="minorHAnsi"/>
          <w:noProof/>
          <w:lang w:val="bs-Latn-BA"/>
        </w:rPr>
        <w:t>7</w:t>
      </w:r>
      <w:r w:rsidR="007A380F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години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Сектор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ауторизацију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доградио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процедуре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ауторизацију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сврху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хармонизације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рада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доприноса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интегрисаном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систему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управљања</w:t>
      </w:r>
      <w:r w:rsidR="007A380F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Агенције</w:t>
      </w:r>
      <w:r w:rsidR="007A380F" w:rsidRPr="00A35A8B">
        <w:rPr>
          <w:rFonts w:cstheme="minorHAnsi"/>
          <w:noProof/>
          <w:lang w:val="bs-Latn-BA"/>
        </w:rPr>
        <w:t>.</w:t>
      </w:r>
    </w:p>
    <w:p w:rsidR="0007216B" w:rsidRPr="00A35A8B" w:rsidRDefault="0007216B" w:rsidP="007A380F">
      <w:pPr>
        <w:spacing w:line="240" w:lineRule="auto"/>
        <w:rPr>
          <w:rFonts w:cstheme="minorHAnsi"/>
          <w:noProof/>
          <w:color w:val="FF0000"/>
          <w:lang w:val="bs-Latn-BA"/>
        </w:rPr>
      </w:pPr>
    </w:p>
    <w:p w:rsidR="00DD168D" w:rsidRPr="00A35A8B" w:rsidRDefault="00043FB2" w:rsidP="00442829">
      <w:pPr>
        <w:pStyle w:val="Heading2"/>
      </w:pPr>
      <w:bookmarkStart w:id="71" w:name="_Toc519510661"/>
      <w:r w:rsidRPr="00A35A8B">
        <w:lastRenderedPageBreak/>
        <w:t>Инспекцијски</w:t>
      </w:r>
      <w:r w:rsidR="00D65C32" w:rsidRPr="00A35A8B">
        <w:t xml:space="preserve"> </w:t>
      </w:r>
      <w:r w:rsidRPr="00A35A8B">
        <w:t>надзор</w:t>
      </w:r>
      <w:bookmarkEnd w:id="71"/>
    </w:p>
    <w:p w:rsidR="009428EE" w:rsidRPr="00A35A8B" w:rsidRDefault="009428EE" w:rsidP="00DB0748">
      <w:pPr>
        <w:spacing w:line="240" w:lineRule="auto"/>
        <w:rPr>
          <w:rFonts w:cstheme="minorHAnsi"/>
          <w:szCs w:val="24"/>
          <w:lang w:val="bs-Latn-BA" w:eastAsia="bs-Latn-BA"/>
        </w:rPr>
      </w:pPr>
    </w:p>
    <w:p w:rsidR="00017FC1" w:rsidRPr="00A35A8B" w:rsidRDefault="00A90C29" w:rsidP="00017FC1">
      <w:pPr>
        <w:spacing w:line="240" w:lineRule="auto"/>
        <w:rPr>
          <w:rFonts w:cstheme="minorHAnsi"/>
          <w:noProof/>
          <w:szCs w:val="24"/>
          <w:lang w:val="bs-Latn-BA"/>
        </w:rPr>
      </w:pPr>
      <w:r w:rsidRPr="00A35A8B">
        <w:rPr>
          <w:rFonts w:cstheme="minorHAnsi"/>
          <w:noProof/>
          <w:szCs w:val="24"/>
          <w:lang w:val="bs-Latn-BA" w:eastAsia="bs-Latn-BA"/>
        </w:rPr>
        <w:t>Контрола</w:t>
      </w:r>
      <w:r w:rsidR="00017FC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регулаторне</w:t>
      </w:r>
      <w:r w:rsidR="00017FC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одговорности</w:t>
      </w:r>
      <w:r w:rsidR="00017FC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из</w:t>
      </w:r>
      <w:r w:rsidR="00017FC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Закона</w:t>
      </w:r>
      <w:r w:rsidR="00017FC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је</w:t>
      </w:r>
      <w:r w:rsidR="00017FC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у</w:t>
      </w:r>
      <w:r w:rsidR="00017FC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надлежности</w:t>
      </w:r>
      <w:r w:rsidR="00017FC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Агенције</w:t>
      </w:r>
      <w:r w:rsidR="0087745F" w:rsidRPr="00A35A8B">
        <w:rPr>
          <w:rFonts w:cstheme="minorHAnsi"/>
          <w:noProof/>
          <w:szCs w:val="24"/>
          <w:lang w:val="bs-Latn-BA" w:eastAsia="bs-Latn-BA"/>
        </w:rPr>
        <w:t>,</w:t>
      </w:r>
      <w:r w:rsidR="00017FC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у</w:t>
      </w:r>
      <w:r w:rsidR="00017FC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чијем</w:t>
      </w:r>
      <w:r w:rsidR="00017FC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саставу</w:t>
      </w:r>
      <w:r w:rsidR="00017FC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је</w:t>
      </w:r>
      <w:r w:rsidR="00017FC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инспекција</w:t>
      </w:r>
      <w:r w:rsidR="00017FC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за</w:t>
      </w:r>
      <w:r w:rsidR="00017FC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радијациону</w:t>
      </w:r>
      <w:r w:rsidR="00017FC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</w:t>
      </w:r>
      <w:r w:rsidR="00017FC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нуклеарну</w:t>
      </w:r>
      <w:r w:rsidR="00017FC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сигурност</w:t>
      </w:r>
      <w:r w:rsidR="00017FC1" w:rsidRPr="00A35A8B">
        <w:rPr>
          <w:rFonts w:cstheme="minorHAnsi"/>
          <w:noProof/>
          <w:szCs w:val="24"/>
          <w:lang w:val="bs-Latn-BA" w:eastAsia="bs-Latn-BA"/>
        </w:rPr>
        <w:t xml:space="preserve">. </w:t>
      </w:r>
      <w:r w:rsidRPr="00A35A8B">
        <w:rPr>
          <w:rFonts w:cstheme="minorHAnsi"/>
          <w:noProof/>
          <w:szCs w:val="24"/>
          <w:lang w:val="bs-Latn-BA"/>
        </w:rPr>
        <w:t>Законом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је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дефинисано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да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Агенција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обавља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послове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инспекцијског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надзора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над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корисницима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извора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јонизујућег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зрачења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и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техничким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сервисима</w:t>
      </w:r>
      <w:r w:rsidR="00017FC1" w:rsidRPr="00A35A8B">
        <w:rPr>
          <w:rFonts w:cstheme="minorHAnsi"/>
          <w:noProof/>
          <w:szCs w:val="24"/>
          <w:lang w:val="bs-Latn-BA"/>
        </w:rPr>
        <w:t xml:space="preserve">. </w:t>
      </w:r>
      <w:r w:rsidRPr="00A35A8B">
        <w:rPr>
          <w:rFonts w:cstheme="minorHAnsi"/>
          <w:noProof/>
          <w:szCs w:val="24"/>
          <w:lang w:val="bs-Latn-BA"/>
        </w:rPr>
        <w:t>Приликом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обављања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инспекцијског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надзора</w:t>
      </w:r>
      <w:r w:rsidR="00017FC1" w:rsidRPr="00A35A8B">
        <w:rPr>
          <w:rFonts w:cstheme="minorHAnsi"/>
          <w:noProof/>
          <w:szCs w:val="24"/>
          <w:lang w:val="bs-Latn-BA"/>
        </w:rPr>
        <w:t xml:space="preserve">, </w:t>
      </w:r>
      <w:r w:rsidRPr="00A35A8B">
        <w:rPr>
          <w:rFonts w:cstheme="minorHAnsi"/>
          <w:noProof/>
          <w:szCs w:val="24"/>
          <w:lang w:val="bs-Latn-BA"/>
        </w:rPr>
        <w:t>област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рада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и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овлашћења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инспектора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су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дефинисани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у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сљедећој</w:t>
      </w:r>
      <w:r w:rsidR="00017FC1" w:rsidRPr="00A35A8B">
        <w:rPr>
          <w:rFonts w:cstheme="minorHAnsi"/>
          <w:noProof/>
          <w:szCs w:val="24"/>
          <w:lang w:val="bs-Latn-BA"/>
        </w:rPr>
        <w:t xml:space="preserve"> </w:t>
      </w:r>
      <w:r w:rsidRPr="00A35A8B">
        <w:rPr>
          <w:rFonts w:cstheme="minorHAnsi"/>
          <w:noProof/>
          <w:szCs w:val="24"/>
          <w:lang w:val="bs-Latn-BA"/>
        </w:rPr>
        <w:t>регулативи</w:t>
      </w:r>
      <w:r w:rsidR="00017FC1" w:rsidRPr="00A35A8B">
        <w:rPr>
          <w:rFonts w:cstheme="minorHAnsi"/>
          <w:noProof/>
          <w:szCs w:val="24"/>
          <w:lang w:val="bs-Latn-BA"/>
        </w:rPr>
        <w:t>:</w:t>
      </w:r>
    </w:p>
    <w:p w:rsidR="00017FC1" w:rsidRPr="00A35A8B" w:rsidRDefault="00017FC1" w:rsidP="00017FC1">
      <w:pPr>
        <w:spacing w:line="240" w:lineRule="auto"/>
        <w:rPr>
          <w:rFonts w:cstheme="minorHAnsi"/>
          <w:noProof/>
          <w:szCs w:val="24"/>
          <w:lang w:val="bs-Latn-BA"/>
        </w:rPr>
      </w:pPr>
    </w:p>
    <w:p w:rsidR="00017FC1" w:rsidRPr="00A35A8B" w:rsidRDefault="00A90C29" w:rsidP="008F30E1">
      <w:pPr>
        <w:numPr>
          <w:ilvl w:val="0"/>
          <w:numId w:val="5"/>
        </w:numPr>
        <w:spacing w:line="240" w:lineRule="auto"/>
        <w:contextualSpacing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Закон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радијационој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нуклеарној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безбједности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Босни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Херцеговини</w:t>
      </w:r>
      <w:r w:rsidR="00017FC1" w:rsidRPr="00A35A8B">
        <w:rPr>
          <w:rFonts w:cstheme="minorHAnsi"/>
          <w:noProof/>
          <w:lang w:val="bs-Latn-BA" w:eastAsia="bs-Latn-BA"/>
        </w:rPr>
        <w:t xml:space="preserve"> („</w:t>
      </w:r>
      <w:r w:rsidRPr="00A35A8B">
        <w:rPr>
          <w:rFonts w:cstheme="minorHAnsi"/>
          <w:noProof/>
          <w:lang w:val="bs-Latn-BA" w:eastAsia="bs-Latn-BA"/>
        </w:rPr>
        <w:t>Службени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гласник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БиХ</w:t>
      </w:r>
      <w:r w:rsidR="00017FC1" w:rsidRPr="00A35A8B">
        <w:rPr>
          <w:rFonts w:cstheme="minorHAnsi"/>
          <w:noProof/>
          <w:lang w:val="bs-Latn-BA" w:eastAsia="bs-Latn-BA"/>
        </w:rPr>
        <w:t xml:space="preserve">“, </w:t>
      </w:r>
      <w:r w:rsidRPr="00A35A8B">
        <w:rPr>
          <w:rFonts w:cstheme="minorHAnsi"/>
          <w:noProof/>
          <w:lang w:val="bs-Latn-BA" w:eastAsia="bs-Latn-BA"/>
        </w:rPr>
        <w:t>број</w:t>
      </w:r>
      <w:r w:rsidR="00017FC1" w:rsidRPr="00A35A8B">
        <w:rPr>
          <w:rFonts w:cstheme="minorHAnsi"/>
          <w:noProof/>
          <w:lang w:val="bs-Latn-BA" w:eastAsia="bs-Latn-BA"/>
        </w:rPr>
        <w:t xml:space="preserve"> 88/07);</w:t>
      </w:r>
    </w:p>
    <w:p w:rsidR="00017FC1" w:rsidRPr="00A35A8B" w:rsidRDefault="00A90C29" w:rsidP="008F30E1">
      <w:pPr>
        <w:numPr>
          <w:ilvl w:val="0"/>
          <w:numId w:val="5"/>
        </w:numPr>
        <w:spacing w:line="240" w:lineRule="auto"/>
        <w:contextualSpacing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Закон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управи</w:t>
      </w:r>
      <w:r w:rsidR="00017FC1" w:rsidRPr="00A35A8B">
        <w:rPr>
          <w:rFonts w:cstheme="minorHAnsi"/>
          <w:noProof/>
          <w:lang w:val="bs-Latn-BA" w:eastAsia="bs-Latn-BA"/>
        </w:rPr>
        <w:t xml:space="preserve"> („</w:t>
      </w:r>
      <w:r w:rsidRPr="00A35A8B">
        <w:rPr>
          <w:rFonts w:cstheme="minorHAnsi"/>
          <w:noProof/>
          <w:lang w:val="bs-Latn-BA" w:eastAsia="bs-Latn-BA"/>
        </w:rPr>
        <w:t>Службени</w:t>
      </w:r>
      <w:r w:rsidR="00895CD0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гласник</w:t>
      </w:r>
      <w:r w:rsidR="00895CD0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БиХ</w:t>
      </w:r>
      <w:r w:rsidR="00895CD0" w:rsidRPr="00A35A8B">
        <w:rPr>
          <w:rFonts w:cstheme="minorHAnsi"/>
          <w:noProof/>
          <w:lang w:val="bs-Latn-BA" w:eastAsia="bs-Latn-BA"/>
        </w:rPr>
        <w:t xml:space="preserve">“, </w:t>
      </w:r>
      <w:r w:rsidRPr="00A35A8B">
        <w:rPr>
          <w:rFonts w:cstheme="minorHAnsi"/>
          <w:noProof/>
          <w:lang w:val="bs-Latn-BA" w:eastAsia="bs-Latn-BA"/>
        </w:rPr>
        <w:t>бр</w:t>
      </w:r>
      <w:r w:rsidR="00895CD0" w:rsidRPr="00A35A8B">
        <w:rPr>
          <w:rFonts w:cstheme="minorHAnsi"/>
          <w:noProof/>
          <w:lang w:val="bs-Latn-BA" w:eastAsia="bs-Latn-BA"/>
        </w:rPr>
        <w:t xml:space="preserve">. 32/02, </w:t>
      </w:r>
      <w:r w:rsidR="00017FC1" w:rsidRPr="00A35A8B">
        <w:rPr>
          <w:rFonts w:cstheme="minorHAnsi"/>
          <w:noProof/>
          <w:lang w:val="bs-Latn-BA" w:eastAsia="bs-Latn-BA"/>
        </w:rPr>
        <w:t>102/09</w:t>
      </w:r>
      <w:r w:rsidR="00895CD0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895CD0" w:rsidRPr="00A35A8B">
        <w:rPr>
          <w:rFonts w:cstheme="minorHAnsi"/>
          <w:noProof/>
          <w:lang w:val="bs-Latn-BA" w:eastAsia="bs-Latn-BA"/>
        </w:rPr>
        <w:t xml:space="preserve"> 72/17</w:t>
      </w:r>
      <w:r w:rsidR="00017FC1" w:rsidRPr="00A35A8B">
        <w:rPr>
          <w:rFonts w:cstheme="minorHAnsi"/>
          <w:noProof/>
          <w:lang w:val="bs-Latn-BA" w:eastAsia="bs-Latn-BA"/>
        </w:rPr>
        <w:t>);</w:t>
      </w:r>
    </w:p>
    <w:p w:rsidR="00017FC1" w:rsidRPr="00A35A8B" w:rsidRDefault="00A90C29" w:rsidP="008F30E1">
      <w:pPr>
        <w:numPr>
          <w:ilvl w:val="0"/>
          <w:numId w:val="5"/>
        </w:numPr>
        <w:spacing w:line="240" w:lineRule="auto"/>
        <w:contextualSpacing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Закон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управном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поступку</w:t>
      </w:r>
      <w:r w:rsidR="00017FC1" w:rsidRPr="00A35A8B">
        <w:rPr>
          <w:rFonts w:cstheme="minorHAnsi"/>
          <w:noProof/>
          <w:lang w:val="bs-Latn-BA" w:eastAsia="bs-Latn-BA"/>
        </w:rPr>
        <w:t xml:space="preserve"> („</w:t>
      </w:r>
      <w:r w:rsidRPr="00A35A8B">
        <w:rPr>
          <w:rFonts w:cstheme="minorHAnsi"/>
          <w:noProof/>
          <w:lang w:val="bs-Latn-BA" w:eastAsia="bs-Latn-BA"/>
        </w:rPr>
        <w:t>Службени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гласник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БиХ</w:t>
      </w:r>
      <w:r w:rsidR="00017FC1" w:rsidRPr="00A35A8B">
        <w:rPr>
          <w:rFonts w:cstheme="minorHAnsi"/>
          <w:noProof/>
          <w:lang w:val="bs-Latn-BA" w:eastAsia="bs-Latn-BA"/>
        </w:rPr>
        <w:t xml:space="preserve">“, </w:t>
      </w:r>
      <w:r w:rsidRPr="00A35A8B">
        <w:rPr>
          <w:rFonts w:cstheme="minorHAnsi"/>
          <w:noProof/>
          <w:lang w:val="bs-Latn-BA" w:eastAsia="bs-Latn-BA"/>
        </w:rPr>
        <w:t>бр</w:t>
      </w:r>
      <w:r w:rsidR="00017FC1" w:rsidRPr="00A35A8B">
        <w:rPr>
          <w:rFonts w:cstheme="minorHAnsi"/>
          <w:noProof/>
          <w:lang w:val="bs-Latn-BA" w:eastAsia="bs-Latn-BA"/>
        </w:rPr>
        <w:t>. 29/02, 12/04, 88/07, 93/09</w:t>
      </w:r>
      <w:r w:rsidR="00895CD0" w:rsidRPr="00A35A8B">
        <w:rPr>
          <w:rFonts w:cstheme="minorHAnsi"/>
          <w:noProof/>
          <w:lang w:val="bs-Latn-BA" w:eastAsia="bs-Latn-BA"/>
        </w:rPr>
        <w:t>,</w:t>
      </w:r>
      <w:r w:rsidR="00017FC1" w:rsidRPr="00A35A8B">
        <w:rPr>
          <w:rFonts w:cstheme="minorHAnsi"/>
          <w:noProof/>
          <w:lang w:val="bs-Latn-BA" w:eastAsia="bs-Latn-BA"/>
        </w:rPr>
        <w:t xml:space="preserve"> 41/13</w:t>
      </w:r>
      <w:r w:rsidR="00895CD0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895CD0" w:rsidRPr="00A35A8B">
        <w:rPr>
          <w:rFonts w:cstheme="minorHAnsi"/>
          <w:noProof/>
          <w:lang w:val="bs-Latn-BA" w:eastAsia="bs-Latn-BA"/>
        </w:rPr>
        <w:t xml:space="preserve"> 53/16</w:t>
      </w:r>
      <w:r w:rsidR="00017FC1" w:rsidRPr="00A35A8B">
        <w:rPr>
          <w:rFonts w:cstheme="minorHAnsi"/>
          <w:noProof/>
          <w:lang w:val="bs-Latn-BA" w:eastAsia="bs-Latn-BA"/>
        </w:rPr>
        <w:t>);</w:t>
      </w:r>
    </w:p>
    <w:p w:rsidR="00017FC1" w:rsidRPr="00A35A8B" w:rsidRDefault="00A90C29" w:rsidP="008F30E1">
      <w:pPr>
        <w:numPr>
          <w:ilvl w:val="0"/>
          <w:numId w:val="5"/>
        </w:numPr>
        <w:spacing w:line="240" w:lineRule="auto"/>
        <w:contextualSpacing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Закон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прекршајима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БиХ</w:t>
      </w:r>
      <w:r w:rsidR="00017FC1" w:rsidRPr="00A35A8B">
        <w:rPr>
          <w:rFonts w:cstheme="minorHAnsi"/>
          <w:noProof/>
          <w:lang w:val="bs-Latn-BA" w:eastAsia="bs-Latn-BA"/>
        </w:rPr>
        <w:t xml:space="preserve"> („</w:t>
      </w:r>
      <w:r w:rsidRPr="00A35A8B">
        <w:rPr>
          <w:rFonts w:cstheme="minorHAnsi"/>
          <w:noProof/>
          <w:lang w:val="bs-Latn-BA" w:eastAsia="bs-Latn-BA"/>
        </w:rPr>
        <w:t>Службени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гласник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БиХ</w:t>
      </w:r>
      <w:r w:rsidR="00017FC1" w:rsidRPr="00A35A8B">
        <w:rPr>
          <w:rFonts w:cstheme="minorHAnsi"/>
          <w:noProof/>
          <w:lang w:val="bs-Latn-BA" w:eastAsia="bs-Latn-BA"/>
        </w:rPr>
        <w:t xml:space="preserve">“, </w:t>
      </w:r>
      <w:r w:rsidRPr="00A35A8B">
        <w:rPr>
          <w:rFonts w:cstheme="minorHAnsi"/>
          <w:noProof/>
          <w:lang w:val="bs-Latn-BA" w:eastAsia="bs-Latn-BA"/>
        </w:rPr>
        <w:t>бр</w:t>
      </w:r>
      <w:r w:rsidR="00017FC1" w:rsidRPr="00A35A8B">
        <w:rPr>
          <w:rFonts w:cstheme="minorHAnsi"/>
          <w:noProof/>
          <w:lang w:val="bs-Latn-BA" w:eastAsia="bs-Latn-BA"/>
        </w:rPr>
        <w:t xml:space="preserve">. 41/07, 18/12, 36/14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81/15);</w:t>
      </w:r>
    </w:p>
    <w:p w:rsidR="00017FC1" w:rsidRPr="00A35A8B" w:rsidRDefault="00A90C29" w:rsidP="008F30E1">
      <w:pPr>
        <w:numPr>
          <w:ilvl w:val="0"/>
          <w:numId w:val="5"/>
        </w:numPr>
        <w:spacing w:line="240" w:lineRule="auto"/>
        <w:contextualSpacing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Правилник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инспекцијском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области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радијационе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нуклеарне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сигурности</w:t>
      </w:r>
      <w:r w:rsidR="00017FC1" w:rsidRPr="00A35A8B">
        <w:rPr>
          <w:rFonts w:cstheme="minorHAnsi"/>
          <w:noProof/>
          <w:lang w:val="bs-Latn-BA" w:eastAsia="bs-Latn-BA"/>
        </w:rPr>
        <w:t xml:space="preserve"> („</w:t>
      </w:r>
      <w:r w:rsidRPr="00A35A8B">
        <w:rPr>
          <w:rFonts w:cstheme="minorHAnsi"/>
          <w:noProof/>
          <w:lang w:val="bs-Latn-BA" w:eastAsia="bs-Latn-BA"/>
        </w:rPr>
        <w:t>Службени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гласник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БиХ</w:t>
      </w:r>
      <w:r w:rsidR="00017FC1" w:rsidRPr="00A35A8B">
        <w:rPr>
          <w:rFonts w:cstheme="minorHAnsi"/>
          <w:noProof/>
          <w:lang w:val="bs-Latn-BA" w:eastAsia="bs-Latn-BA"/>
        </w:rPr>
        <w:t xml:space="preserve">“, </w:t>
      </w:r>
      <w:r w:rsidRPr="00A35A8B">
        <w:rPr>
          <w:rFonts w:cstheme="minorHAnsi"/>
          <w:noProof/>
          <w:lang w:val="bs-Latn-BA" w:eastAsia="bs-Latn-BA"/>
        </w:rPr>
        <w:t>број</w:t>
      </w:r>
      <w:r w:rsidR="00017FC1" w:rsidRPr="00A35A8B">
        <w:rPr>
          <w:rFonts w:cstheme="minorHAnsi"/>
          <w:noProof/>
          <w:lang w:val="bs-Latn-BA" w:eastAsia="bs-Latn-BA"/>
        </w:rPr>
        <w:t xml:space="preserve"> 65/10);</w:t>
      </w:r>
    </w:p>
    <w:p w:rsidR="00017FC1" w:rsidRPr="00A35A8B" w:rsidRDefault="00A90C29" w:rsidP="008F30E1">
      <w:pPr>
        <w:numPr>
          <w:ilvl w:val="0"/>
          <w:numId w:val="5"/>
        </w:numPr>
        <w:spacing w:line="240" w:lineRule="auto"/>
        <w:contextualSpacing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Правилник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облику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садржају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легитимације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инспектора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органа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управе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Босне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Херцеговине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садржају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начину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вођења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евиденције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извршеним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инспекцијским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прегледима</w:t>
      </w:r>
      <w:r w:rsidR="00017FC1" w:rsidRPr="00A35A8B">
        <w:rPr>
          <w:rFonts w:cstheme="minorHAnsi"/>
          <w:noProof/>
          <w:lang w:val="bs-Latn-BA" w:eastAsia="bs-Latn-BA"/>
        </w:rPr>
        <w:t xml:space="preserve"> („</w:t>
      </w:r>
      <w:r w:rsidRPr="00A35A8B">
        <w:rPr>
          <w:rFonts w:cstheme="minorHAnsi"/>
          <w:noProof/>
          <w:lang w:val="bs-Latn-BA" w:eastAsia="bs-Latn-BA"/>
        </w:rPr>
        <w:t>Службени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гласник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БиХ</w:t>
      </w:r>
      <w:r w:rsidR="00017FC1" w:rsidRPr="00A35A8B">
        <w:rPr>
          <w:rFonts w:cstheme="minorHAnsi"/>
          <w:noProof/>
          <w:lang w:val="bs-Latn-BA" w:eastAsia="bs-Latn-BA"/>
        </w:rPr>
        <w:t xml:space="preserve">“, </w:t>
      </w:r>
      <w:r w:rsidRPr="00A35A8B">
        <w:rPr>
          <w:rFonts w:cstheme="minorHAnsi"/>
          <w:noProof/>
          <w:lang w:val="bs-Latn-BA" w:eastAsia="bs-Latn-BA"/>
        </w:rPr>
        <w:t>број</w:t>
      </w:r>
      <w:r w:rsidR="00017FC1" w:rsidRPr="00A35A8B">
        <w:rPr>
          <w:rFonts w:cstheme="minorHAnsi"/>
          <w:noProof/>
          <w:lang w:val="bs-Latn-BA" w:eastAsia="bs-Latn-BA"/>
        </w:rPr>
        <w:t xml:space="preserve"> 34/05);</w:t>
      </w:r>
    </w:p>
    <w:p w:rsidR="00017FC1" w:rsidRPr="00A35A8B" w:rsidRDefault="00A90C29" w:rsidP="008F30E1">
      <w:pPr>
        <w:numPr>
          <w:ilvl w:val="0"/>
          <w:numId w:val="5"/>
        </w:numPr>
        <w:spacing w:line="240" w:lineRule="auto"/>
        <w:contextualSpacing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Правилник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условима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начину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печаћења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пословних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просторија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средстава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субјеката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надзора</w:t>
      </w:r>
      <w:r w:rsidR="00017FC1" w:rsidRPr="00A35A8B">
        <w:rPr>
          <w:rFonts w:cstheme="minorHAnsi"/>
          <w:noProof/>
          <w:lang w:val="bs-Latn-BA" w:eastAsia="bs-Latn-BA"/>
        </w:rPr>
        <w:t xml:space="preserve"> („</w:t>
      </w:r>
      <w:r w:rsidRPr="00A35A8B">
        <w:rPr>
          <w:rFonts w:cstheme="minorHAnsi"/>
          <w:noProof/>
          <w:lang w:val="bs-Latn-BA" w:eastAsia="bs-Latn-BA"/>
        </w:rPr>
        <w:t>Службени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гласник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БиХ</w:t>
      </w:r>
      <w:r w:rsidR="00017FC1" w:rsidRPr="00A35A8B">
        <w:rPr>
          <w:rFonts w:cstheme="minorHAnsi"/>
          <w:noProof/>
          <w:lang w:val="bs-Latn-BA" w:eastAsia="bs-Latn-BA"/>
        </w:rPr>
        <w:t xml:space="preserve">“, </w:t>
      </w:r>
      <w:r w:rsidRPr="00A35A8B">
        <w:rPr>
          <w:rFonts w:cstheme="minorHAnsi"/>
          <w:noProof/>
          <w:lang w:val="bs-Latn-BA" w:eastAsia="bs-Latn-BA"/>
        </w:rPr>
        <w:t>бр</w:t>
      </w:r>
      <w:r w:rsidR="00F10535" w:rsidRPr="00A35A8B">
        <w:rPr>
          <w:rFonts w:cstheme="minorHAnsi"/>
          <w:noProof/>
          <w:lang w:val="bs-Latn-BA" w:eastAsia="bs-Latn-BA"/>
        </w:rPr>
        <w:t>.</w:t>
      </w:r>
      <w:r w:rsidR="00017FC1" w:rsidRPr="00A35A8B">
        <w:rPr>
          <w:rFonts w:cstheme="minorHAnsi"/>
          <w:noProof/>
          <w:lang w:val="bs-Latn-BA" w:eastAsia="bs-Latn-BA"/>
        </w:rPr>
        <w:t xml:space="preserve"> 83/16</w:t>
      </w:r>
      <w:r w:rsidR="00895CD0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895CD0" w:rsidRPr="00A35A8B">
        <w:rPr>
          <w:rFonts w:cstheme="minorHAnsi"/>
          <w:noProof/>
          <w:lang w:val="bs-Latn-BA" w:eastAsia="bs-Latn-BA"/>
        </w:rPr>
        <w:t xml:space="preserve"> </w:t>
      </w:r>
      <w:r w:rsidR="00A1063E" w:rsidRPr="00A35A8B">
        <w:rPr>
          <w:rFonts w:cstheme="minorHAnsi"/>
          <w:noProof/>
          <w:lang w:val="bs-Latn-BA" w:eastAsia="bs-Latn-BA"/>
        </w:rPr>
        <w:t>32/17</w:t>
      </w:r>
      <w:r w:rsidR="00017FC1" w:rsidRPr="00A35A8B">
        <w:rPr>
          <w:rFonts w:cstheme="minorHAnsi"/>
          <w:noProof/>
          <w:lang w:val="bs-Latn-BA" w:eastAsia="bs-Latn-BA"/>
        </w:rPr>
        <w:t>).</w:t>
      </w:r>
    </w:p>
    <w:p w:rsidR="00017FC1" w:rsidRPr="00A35A8B" w:rsidRDefault="00017FC1" w:rsidP="00017FC1">
      <w:pPr>
        <w:spacing w:line="240" w:lineRule="auto"/>
        <w:rPr>
          <w:rFonts w:cstheme="minorHAnsi"/>
          <w:noProof/>
          <w:lang w:val="bs-Latn-BA" w:eastAsia="bs-Latn-BA"/>
        </w:rPr>
      </w:pPr>
    </w:p>
    <w:p w:rsidR="00017FC1" w:rsidRPr="00A35A8B" w:rsidRDefault="00A90C29" w:rsidP="00017FC1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На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основу</w:t>
      </w:r>
      <w:r w:rsidR="00017FC1" w:rsidRPr="00A35A8B">
        <w:rPr>
          <w:rFonts w:cstheme="minorHAnsi"/>
          <w:noProof/>
          <w:lang w:val="bs-Latn-BA" w:eastAsia="bs-Latn-BA"/>
        </w:rPr>
        <w:t xml:space="preserve"> „</w:t>
      </w:r>
      <w:r w:rsidRPr="00A35A8B">
        <w:rPr>
          <w:rFonts w:cstheme="minorHAnsi"/>
          <w:noProof/>
          <w:lang w:val="bs-Latn-BA" w:eastAsia="bs-Latn-BA"/>
        </w:rPr>
        <w:t>Правилника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унутрашњој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организацији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систематизацији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радних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мјеста</w:t>
      </w:r>
      <w:r w:rsidR="00017FC1" w:rsidRPr="00A35A8B">
        <w:rPr>
          <w:rFonts w:cstheme="minorHAnsi"/>
          <w:noProof/>
          <w:lang w:val="bs-Latn-BA" w:eastAsia="bs-Latn-BA"/>
        </w:rPr>
        <w:t>“</w:t>
      </w:r>
      <w:r w:rsidR="0047300A" w:rsidRPr="00A35A8B">
        <w:rPr>
          <w:rFonts w:cstheme="minorHAnsi"/>
          <w:noProof/>
          <w:lang w:val="bs-Latn-BA" w:eastAsia="bs-Latn-BA"/>
        </w:rPr>
        <w:t>,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свом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саставу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има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Инспекторат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послове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своје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надлежности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обавља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посредством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инспектора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сједишту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регионалним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канцеларијама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Бања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Луци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Мостару</w:t>
      </w:r>
      <w:r w:rsidR="00017FC1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Инспекцијски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врше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државни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инспектори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радијациону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нуклеарну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сигурност</w:t>
      </w:r>
      <w:r w:rsidR="00017FC1" w:rsidRPr="00A35A8B">
        <w:rPr>
          <w:rFonts w:cstheme="minorHAnsi"/>
          <w:noProof/>
          <w:lang w:val="bs-Latn-BA" w:eastAsia="bs-Latn-BA"/>
        </w:rPr>
        <w:t xml:space="preserve"> (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даљем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тексту</w:t>
      </w:r>
      <w:r w:rsidR="00017FC1" w:rsidRPr="00A35A8B">
        <w:rPr>
          <w:rFonts w:cstheme="minorHAnsi"/>
          <w:noProof/>
          <w:lang w:val="bs-Latn-BA" w:eastAsia="bs-Latn-BA"/>
        </w:rPr>
        <w:t xml:space="preserve">: </w:t>
      </w:r>
      <w:r w:rsidRPr="00A35A8B">
        <w:rPr>
          <w:rFonts w:cstheme="minorHAnsi"/>
          <w:noProof/>
          <w:lang w:val="bs-Latn-BA" w:eastAsia="bs-Latn-BA"/>
        </w:rPr>
        <w:t>инспектори</w:t>
      </w:r>
      <w:r w:rsidR="00017FC1" w:rsidRPr="00A35A8B">
        <w:rPr>
          <w:rFonts w:cstheme="minorHAnsi"/>
          <w:noProof/>
          <w:lang w:val="bs-Latn-BA" w:eastAsia="bs-Latn-BA"/>
        </w:rPr>
        <w:t xml:space="preserve">). </w:t>
      </w:r>
      <w:r w:rsidRPr="00A35A8B">
        <w:rPr>
          <w:rFonts w:cstheme="minorHAnsi"/>
          <w:noProof/>
          <w:lang w:val="bs-Latn-BA" w:eastAsia="bs-Latn-BA"/>
        </w:rPr>
        <w:t>Инспектори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посебним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овлашћењима</w:t>
      </w:r>
      <w:r w:rsidR="00017FC1" w:rsidRPr="00A35A8B">
        <w:rPr>
          <w:rFonts w:cstheme="minorHAnsi"/>
          <w:noProof/>
          <w:lang w:val="bs-Latn-BA" w:eastAsia="bs-Latn-BA"/>
        </w:rPr>
        <w:t>,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чему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услови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избор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инспектора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садржај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овлашћења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утврђују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подзаконским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актом</w:t>
      </w:r>
      <w:r w:rsidR="00017FC1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Посебна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овлашћења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инспектора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дефинисана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Законом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управи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„</w:t>
      </w:r>
      <w:r w:rsidRPr="00A35A8B">
        <w:rPr>
          <w:rFonts w:cstheme="minorHAnsi"/>
          <w:noProof/>
          <w:lang w:val="bs-Latn-BA" w:eastAsia="bs-Latn-BA"/>
        </w:rPr>
        <w:t>Правилником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инспекцијском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области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радијационе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нуклеарне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сигурности</w:t>
      </w:r>
      <w:r w:rsidR="00017FC1" w:rsidRPr="00A35A8B">
        <w:rPr>
          <w:rFonts w:cstheme="minorHAnsi"/>
          <w:noProof/>
          <w:lang w:val="bs-Latn-BA" w:eastAsia="bs-Latn-BA"/>
        </w:rPr>
        <w:t>“.</w:t>
      </w:r>
    </w:p>
    <w:p w:rsidR="00017FC1" w:rsidRPr="00A35A8B" w:rsidRDefault="00017FC1" w:rsidP="00017FC1">
      <w:pPr>
        <w:spacing w:line="240" w:lineRule="auto"/>
        <w:rPr>
          <w:rFonts w:cstheme="minorHAnsi"/>
          <w:noProof/>
          <w:lang w:val="bs-Latn-BA" w:eastAsia="bs-Latn-BA"/>
        </w:rPr>
      </w:pPr>
    </w:p>
    <w:p w:rsidR="00017FC1" w:rsidRPr="00A35A8B" w:rsidRDefault="00A90C29" w:rsidP="00017FC1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Сва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посједују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или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обављају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дјелатност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изворима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подлијежу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инспекцијском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надзору</w:t>
      </w:r>
      <w:r w:rsidR="00017FC1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Приликом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обављања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инспекцијског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надзора</w:t>
      </w:r>
      <w:r w:rsidR="00384938" w:rsidRPr="00A35A8B">
        <w:rPr>
          <w:rFonts w:cstheme="minorHAnsi"/>
          <w:noProof/>
          <w:lang w:val="bs-Latn-BA" w:eastAsia="bs-Latn-BA"/>
        </w:rPr>
        <w:t>,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инспектори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контролишу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начин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обављања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дјелатности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изворима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испуњеност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услова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обављање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дјелатности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изворима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017FC1" w:rsidRPr="00A35A8B">
        <w:rPr>
          <w:rFonts w:cstheme="minorHAnsi"/>
          <w:noProof/>
          <w:lang w:val="bs-Latn-BA" w:eastAsia="bs-Latn-BA"/>
        </w:rPr>
        <w:t>.</w:t>
      </w:r>
    </w:p>
    <w:p w:rsidR="00017FC1" w:rsidRPr="00A35A8B" w:rsidRDefault="00017FC1" w:rsidP="00017FC1">
      <w:pPr>
        <w:spacing w:line="240" w:lineRule="auto"/>
        <w:rPr>
          <w:rFonts w:cstheme="minorHAnsi"/>
          <w:noProof/>
          <w:lang w:val="bs-Latn-BA" w:eastAsia="bs-Latn-BA"/>
        </w:rPr>
      </w:pPr>
    </w:p>
    <w:p w:rsidR="00017FC1" w:rsidRPr="00A35A8B" w:rsidRDefault="00A90C29" w:rsidP="00017FC1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Предмет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инспекцијског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стране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технички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сервиси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ауторизује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послове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области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радијационе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нуклеарне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сигурности</w:t>
      </w:r>
      <w:r w:rsidR="00017FC1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Контрола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техничких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сервиса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обавља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циљу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провјере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услова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основу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одобрена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ауторизација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циљу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провјере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исправности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њиховог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рада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интервал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инспекцијског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дефинисан</w:t>
      </w:r>
      <w:r w:rsidR="00017FC1" w:rsidRPr="00A35A8B">
        <w:rPr>
          <w:rFonts w:cstheme="minorHAnsi"/>
          <w:noProof/>
          <w:lang w:val="bs-Latn-BA" w:eastAsia="bs-Latn-BA"/>
        </w:rPr>
        <w:t xml:space="preserve"> „</w:t>
      </w:r>
      <w:r w:rsidRPr="00A35A8B">
        <w:rPr>
          <w:rFonts w:cstheme="minorHAnsi"/>
          <w:noProof/>
          <w:lang w:val="bs-Latn-BA" w:eastAsia="bs-Latn-BA"/>
        </w:rPr>
        <w:t>Правилником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техничким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сервисима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заштиту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017FC1" w:rsidRPr="00A35A8B">
        <w:rPr>
          <w:rFonts w:cstheme="minorHAnsi"/>
          <w:noProof/>
          <w:lang w:val="bs-Latn-BA" w:eastAsia="bs-Latn-BA"/>
        </w:rPr>
        <w:t>“.</w:t>
      </w:r>
    </w:p>
    <w:p w:rsidR="00017FC1" w:rsidRPr="00A35A8B" w:rsidRDefault="00017FC1" w:rsidP="00017FC1">
      <w:pPr>
        <w:spacing w:line="240" w:lineRule="auto"/>
        <w:rPr>
          <w:rFonts w:cstheme="minorHAnsi"/>
          <w:noProof/>
          <w:lang w:val="bs-Latn-BA" w:eastAsia="bs-Latn-BA"/>
        </w:rPr>
      </w:pPr>
    </w:p>
    <w:p w:rsidR="00017FC1" w:rsidRPr="00A35A8B" w:rsidRDefault="00A90C29" w:rsidP="00017FC1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вршењу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инспекцијског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спровођењем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закона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подзаконских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аката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инспектор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овлашћен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</w:t>
      </w:r>
      <w:r w:rsidR="00017FC1" w:rsidRPr="00A35A8B">
        <w:rPr>
          <w:rFonts w:cstheme="minorHAnsi"/>
          <w:noProof/>
          <w:lang w:val="bs-Latn-BA" w:eastAsia="bs-Latn-BA"/>
        </w:rPr>
        <w:t>:</w:t>
      </w:r>
    </w:p>
    <w:p w:rsidR="00017FC1" w:rsidRPr="00A35A8B" w:rsidRDefault="00017FC1" w:rsidP="00017FC1">
      <w:pPr>
        <w:spacing w:line="240" w:lineRule="auto"/>
        <w:rPr>
          <w:rFonts w:cstheme="minorHAnsi"/>
          <w:noProof/>
          <w:lang w:val="bs-Latn-BA" w:eastAsia="bs-Latn-BA"/>
        </w:rPr>
      </w:pPr>
    </w:p>
    <w:p w:rsidR="00017FC1" w:rsidRPr="00A35A8B" w:rsidRDefault="00A90C29" w:rsidP="008F30E1">
      <w:pPr>
        <w:numPr>
          <w:ilvl w:val="0"/>
          <w:numId w:val="11"/>
        </w:numPr>
        <w:spacing w:line="240" w:lineRule="auto"/>
        <w:contextualSpacing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lastRenderedPageBreak/>
        <w:t>предлаже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превентивне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мјере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циљу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спречавања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повреде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закона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других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прописа</w:t>
      </w:r>
      <w:r w:rsidR="00017FC1" w:rsidRPr="00A35A8B">
        <w:rPr>
          <w:rFonts w:cstheme="minorHAnsi"/>
          <w:noProof/>
          <w:lang w:val="bs-Latn-BA" w:eastAsia="bs-Latn-BA"/>
        </w:rPr>
        <w:t>;</w:t>
      </w:r>
    </w:p>
    <w:p w:rsidR="00017FC1" w:rsidRPr="00A35A8B" w:rsidRDefault="00A90C29" w:rsidP="008F30E1">
      <w:pPr>
        <w:numPr>
          <w:ilvl w:val="0"/>
          <w:numId w:val="11"/>
        </w:numPr>
        <w:spacing w:line="240" w:lineRule="auto"/>
        <w:contextualSpacing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нареди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предузимање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одговарајућих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мјера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радњи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отклањања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недостатака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вези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изворима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одређеном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року</w:t>
      </w:r>
      <w:r w:rsidR="00017FC1" w:rsidRPr="00A35A8B">
        <w:rPr>
          <w:rFonts w:cstheme="minorHAnsi"/>
          <w:noProof/>
          <w:lang w:val="bs-Latn-BA" w:eastAsia="bs-Latn-BA"/>
        </w:rPr>
        <w:t>;</w:t>
      </w:r>
    </w:p>
    <w:p w:rsidR="00017FC1" w:rsidRPr="00A35A8B" w:rsidRDefault="00A90C29" w:rsidP="008F30E1">
      <w:pPr>
        <w:numPr>
          <w:ilvl w:val="0"/>
          <w:numId w:val="11"/>
        </w:numPr>
        <w:spacing w:line="240" w:lineRule="auto"/>
        <w:contextualSpacing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нареди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достављање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потребне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документације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података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одређеном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року</w:t>
      </w:r>
      <w:r w:rsidR="00017FC1" w:rsidRPr="00A35A8B">
        <w:rPr>
          <w:rFonts w:cstheme="minorHAnsi"/>
          <w:noProof/>
          <w:lang w:val="bs-Latn-BA" w:eastAsia="bs-Latn-BA"/>
        </w:rPr>
        <w:t>;</w:t>
      </w:r>
    </w:p>
    <w:p w:rsidR="00017FC1" w:rsidRPr="00A35A8B" w:rsidRDefault="00A90C29" w:rsidP="008F30E1">
      <w:pPr>
        <w:numPr>
          <w:ilvl w:val="0"/>
          <w:numId w:val="11"/>
        </w:numPr>
        <w:spacing w:line="240" w:lineRule="auto"/>
        <w:contextualSpacing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нареди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испуњавање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прописаних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услова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отклањање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других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недостатака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утврди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могу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изазвати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штетне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посљедице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здравље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људи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или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животну</w:t>
      </w:r>
      <w:r w:rsidR="00241B4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средину</w:t>
      </w:r>
      <w:r w:rsidR="00017FC1" w:rsidRPr="00A35A8B">
        <w:rPr>
          <w:rFonts w:cstheme="minorHAnsi"/>
          <w:noProof/>
          <w:lang w:val="bs-Latn-BA" w:eastAsia="bs-Latn-BA"/>
        </w:rPr>
        <w:t>;</w:t>
      </w:r>
    </w:p>
    <w:p w:rsidR="00017FC1" w:rsidRPr="00A35A8B" w:rsidRDefault="00A90C29" w:rsidP="008F30E1">
      <w:pPr>
        <w:numPr>
          <w:ilvl w:val="0"/>
          <w:numId w:val="11"/>
        </w:numPr>
        <w:spacing w:line="240" w:lineRule="auto"/>
        <w:contextualSpacing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нареди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тренутан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прекид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оних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активности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обављају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супротности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законима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прописима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представљају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очиту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опасност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људе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241B4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животну</w:t>
      </w:r>
      <w:r w:rsidR="00241B4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средину</w:t>
      </w:r>
      <w:r w:rsidR="00017FC1" w:rsidRPr="00A35A8B">
        <w:rPr>
          <w:rFonts w:cstheme="minorHAnsi"/>
          <w:noProof/>
          <w:lang w:val="bs-Latn-BA" w:eastAsia="bs-Latn-BA"/>
        </w:rPr>
        <w:t>;</w:t>
      </w:r>
    </w:p>
    <w:p w:rsidR="00017FC1" w:rsidRPr="00A35A8B" w:rsidRDefault="00A90C29" w:rsidP="008F30E1">
      <w:pPr>
        <w:numPr>
          <w:ilvl w:val="0"/>
          <w:numId w:val="11"/>
        </w:numPr>
        <w:spacing w:line="240" w:lineRule="auto"/>
        <w:contextualSpacing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забрани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обављање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дјелатности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изворима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док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испуне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прописани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услови</w:t>
      </w:r>
      <w:r w:rsidR="00017FC1" w:rsidRPr="00A35A8B">
        <w:rPr>
          <w:rFonts w:cstheme="minorHAnsi"/>
          <w:noProof/>
          <w:lang w:val="bs-Latn-BA" w:eastAsia="bs-Latn-BA"/>
        </w:rPr>
        <w:t>;</w:t>
      </w:r>
    </w:p>
    <w:p w:rsidR="00017FC1" w:rsidRPr="00A35A8B" w:rsidRDefault="00A90C29" w:rsidP="008F30E1">
      <w:pPr>
        <w:numPr>
          <w:ilvl w:val="0"/>
          <w:numId w:val="11"/>
        </w:numPr>
        <w:spacing w:line="240" w:lineRule="auto"/>
        <w:contextualSpacing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забрани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лицима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испуњавају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прописане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услове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изворима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017FC1" w:rsidRPr="00A35A8B">
        <w:rPr>
          <w:rFonts w:cstheme="minorHAnsi"/>
          <w:noProof/>
          <w:lang w:val="bs-Latn-BA" w:eastAsia="bs-Latn-BA"/>
        </w:rPr>
        <w:t>;</w:t>
      </w:r>
    </w:p>
    <w:p w:rsidR="00017FC1" w:rsidRPr="00A35A8B" w:rsidRDefault="00A90C29" w:rsidP="008F30E1">
      <w:pPr>
        <w:numPr>
          <w:ilvl w:val="0"/>
          <w:numId w:val="11"/>
        </w:numPr>
        <w:spacing w:line="240" w:lineRule="auto"/>
        <w:contextualSpacing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забрани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непрописно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поступање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радиоактивним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отпадом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нареди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његово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складиштење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односно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одлагање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прописан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начин</w:t>
      </w:r>
      <w:r w:rsidR="00017FC1" w:rsidRPr="00A35A8B">
        <w:rPr>
          <w:rFonts w:cstheme="minorHAnsi"/>
          <w:noProof/>
          <w:lang w:val="bs-Latn-BA" w:eastAsia="bs-Latn-BA"/>
        </w:rPr>
        <w:t>;</w:t>
      </w:r>
    </w:p>
    <w:p w:rsidR="00017FC1" w:rsidRPr="00A35A8B" w:rsidRDefault="00A90C29" w:rsidP="008F30E1">
      <w:pPr>
        <w:numPr>
          <w:ilvl w:val="0"/>
          <w:numId w:val="11"/>
        </w:numPr>
        <w:spacing w:line="240" w:lineRule="auto"/>
        <w:contextualSpacing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узима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узорке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робе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других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предмета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предузима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друге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радње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мјере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обезбјеђења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доказа</w:t>
      </w:r>
      <w:r w:rsidR="00017FC1" w:rsidRPr="00A35A8B">
        <w:rPr>
          <w:rFonts w:cstheme="minorHAnsi"/>
          <w:noProof/>
          <w:lang w:val="bs-Latn-BA" w:eastAsia="bs-Latn-BA"/>
        </w:rPr>
        <w:t>;</w:t>
      </w:r>
    </w:p>
    <w:p w:rsidR="00017FC1" w:rsidRPr="00A35A8B" w:rsidRDefault="00A90C29" w:rsidP="008F30E1">
      <w:pPr>
        <w:numPr>
          <w:ilvl w:val="0"/>
          <w:numId w:val="11"/>
        </w:numPr>
        <w:spacing w:line="240" w:lineRule="auto"/>
        <w:contextualSpacing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просторије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позива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чије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присуство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потребно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поступку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вођења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инспекцијског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складу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Законом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управном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поступку</w:t>
      </w:r>
      <w:r w:rsidR="00017FC1" w:rsidRPr="00A35A8B">
        <w:rPr>
          <w:rFonts w:cstheme="minorHAnsi"/>
          <w:noProof/>
          <w:lang w:val="bs-Latn-BA" w:eastAsia="bs-Latn-BA"/>
        </w:rPr>
        <w:t>;</w:t>
      </w:r>
    </w:p>
    <w:p w:rsidR="00017FC1" w:rsidRPr="00A35A8B" w:rsidRDefault="00A90C29" w:rsidP="008F30E1">
      <w:pPr>
        <w:numPr>
          <w:ilvl w:val="0"/>
          <w:numId w:val="11"/>
        </w:numPr>
        <w:spacing w:line="240" w:lineRule="auto"/>
        <w:contextualSpacing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изда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прекршајни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налог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одговорном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правном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или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против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њега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покрене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прекршајни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поступак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пред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надлежним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судом</w:t>
      </w:r>
      <w:r w:rsidR="00017FC1" w:rsidRPr="00A35A8B">
        <w:rPr>
          <w:rFonts w:cstheme="minorHAnsi"/>
          <w:noProof/>
          <w:lang w:val="bs-Latn-BA" w:eastAsia="bs-Latn-BA"/>
        </w:rPr>
        <w:t>;</w:t>
      </w:r>
    </w:p>
    <w:p w:rsidR="00017FC1" w:rsidRPr="00A35A8B" w:rsidRDefault="00A90C29" w:rsidP="008F30E1">
      <w:pPr>
        <w:numPr>
          <w:ilvl w:val="0"/>
          <w:numId w:val="11"/>
        </w:numPr>
        <w:spacing w:line="240" w:lineRule="auto"/>
        <w:contextualSpacing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предузме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друге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мјере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радње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овлашћен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законом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прописима</w:t>
      </w:r>
      <w:r w:rsidR="00017FC1" w:rsidRPr="00A35A8B">
        <w:rPr>
          <w:rFonts w:cstheme="minorHAnsi"/>
          <w:noProof/>
          <w:lang w:val="bs-Latn-BA" w:eastAsia="bs-Latn-BA"/>
        </w:rPr>
        <w:t>.</w:t>
      </w:r>
    </w:p>
    <w:p w:rsidR="00017FC1" w:rsidRPr="00A35A8B" w:rsidRDefault="00017FC1" w:rsidP="00017FC1">
      <w:pPr>
        <w:spacing w:line="240" w:lineRule="auto"/>
        <w:rPr>
          <w:rFonts w:cstheme="minorHAnsi"/>
          <w:noProof/>
          <w:lang w:val="bs-Latn-BA"/>
        </w:rPr>
      </w:pPr>
    </w:p>
    <w:p w:rsidR="00017FC1" w:rsidRPr="00A35A8B" w:rsidRDefault="00A90C29" w:rsidP="00017FC1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Објављивањем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="00017FC1" w:rsidRPr="00A35A8B">
        <w:rPr>
          <w:rFonts w:cstheme="minorHAnsi"/>
          <w:noProof/>
          <w:lang w:val="bs-Latn-BA" w:eastAsia="bs-Latn-BA"/>
        </w:rPr>
        <w:t>„</w:t>
      </w:r>
      <w:r w:rsidRPr="00A35A8B">
        <w:rPr>
          <w:rFonts w:cstheme="minorHAnsi"/>
          <w:noProof/>
          <w:lang w:val="bs-Latn-BA"/>
        </w:rPr>
        <w:t>Правилника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условима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начину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печаћења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пословних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просторија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средстава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субјеката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надзора</w:t>
      </w:r>
      <w:r w:rsidR="00017FC1" w:rsidRPr="00A35A8B">
        <w:rPr>
          <w:rFonts w:cstheme="minorHAnsi"/>
          <w:noProof/>
          <w:lang w:val="bs-Latn-BA" w:eastAsia="bs-Latn-BA"/>
        </w:rPr>
        <w:t>“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дефинисани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услови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печаћење</w:t>
      </w:r>
      <w:r w:rsidR="00017F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начин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печаћења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скидања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службеног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печата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објеката</w:t>
      </w:r>
      <w:r w:rsidR="00017F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постројења</w:t>
      </w:r>
      <w:r w:rsidR="00017F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уређаја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средстава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обављање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дјелатности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изворима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када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инспекцијском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поступку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изречена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мјера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забране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њихове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употребе</w:t>
      </w:r>
      <w:r w:rsidR="00017FC1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Такође</w:t>
      </w:r>
      <w:r w:rsidR="00017F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овим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правилником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дефинисани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други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облици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спречавања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употребе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објеката</w:t>
      </w:r>
      <w:r w:rsidR="00017F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постројења</w:t>
      </w:r>
      <w:r w:rsidR="00017F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уређаја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средстава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ако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то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није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изводљиво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печаћењем</w:t>
      </w:r>
      <w:r w:rsidR="00017FC1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На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основу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овог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правилника</w:t>
      </w:r>
      <w:r w:rsidR="00017F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план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Инспектората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печаћење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свих</w:t>
      </w:r>
      <w:r w:rsidR="0047300A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користе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намјеравају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даље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користити</w:t>
      </w:r>
      <w:r w:rsidR="00017FC1" w:rsidRPr="00A35A8B">
        <w:rPr>
          <w:rFonts w:cstheme="minorHAnsi"/>
          <w:noProof/>
          <w:lang w:val="bs-Latn-BA"/>
        </w:rPr>
        <w:t>.</w:t>
      </w:r>
    </w:p>
    <w:p w:rsidR="00017FC1" w:rsidRPr="00A35A8B" w:rsidRDefault="00017FC1" w:rsidP="00017FC1">
      <w:pPr>
        <w:spacing w:line="240" w:lineRule="auto"/>
        <w:rPr>
          <w:rFonts w:cstheme="minorHAnsi"/>
          <w:noProof/>
          <w:lang w:val="bs-Latn-BA"/>
        </w:rPr>
      </w:pPr>
    </w:p>
    <w:p w:rsidR="00017FC1" w:rsidRPr="00A35A8B" w:rsidRDefault="00A90C29" w:rsidP="00017FC1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Приликом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вршења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инспекцијског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надзора</w:t>
      </w:r>
      <w:r w:rsidR="00384938" w:rsidRPr="00A35A8B">
        <w:rPr>
          <w:rFonts w:cstheme="minorHAnsi"/>
          <w:noProof/>
          <w:lang w:val="bs-Latn-BA" w:eastAsia="bs-Latn-BA"/>
        </w:rPr>
        <w:t>,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инспектор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сарађује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стручним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институцијама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односно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техничким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сервисима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правилног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утврђивања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чињеничног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стања</w:t>
      </w:r>
      <w:r w:rsidR="00017FC1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Инспектор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може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="00312A80" w:rsidRPr="00A35A8B">
        <w:rPr>
          <w:rFonts w:cstheme="minorHAnsi"/>
          <w:noProof/>
          <w:lang w:val="bs-Latn-BA" w:eastAsia="bs-Latn-BA"/>
        </w:rPr>
        <w:t xml:space="preserve">да </w:t>
      </w:r>
      <w:r w:rsidRPr="00A35A8B">
        <w:rPr>
          <w:rFonts w:cstheme="minorHAnsi"/>
          <w:noProof/>
          <w:lang w:val="bs-Latn-BA" w:eastAsia="bs-Latn-BA"/>
        </w:rPr>
        <w:t>затражи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вршење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одређених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стручно</w:t>
      </w:r>
      <w:r w:rsidR="00017FC1" w:rsidRPr="00A35A8B">
        <w:rPr>
          <w:rFonts w:cstheme="minorHAnsi"/>
          <w:noProof/>
          <w:lang w:val="bs-Latn-BA" w:eastAsia="bs-Latn-BA"/>
        </w:rPr>
        <w:t>-</w:t>
      </w:r>
      <w:r w:rsidRPr="00A35A8B">
        <w:rPr>
          <w:rFonts w:cstheme="minorHAnsi"/>
          <w:noProof/>
          <w:lang w:val="bs-Latn-BA" w:eastAsia="bs-Latn-BA"/>
        </w:rPr>
        <w:t>техничких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послова</w:t>
      </w:r>
      <w:r w:rsidR="00017FC1" w:rsidRPr="00A35A8B">
        <w:rPr>
          <w:rFonts w:cstheme="minorHAnsi"/>
          <w:noProof/>
          <w:lang w:val="bs-Latn-BA" w:eastAsia="bs-Latn-BA"/>
        </w:rPr>
        <w:t xml:space="preserve"> (</w:t>
      </w:r>
      <w:r w:rsidRPr="00A35A8B">
        <w:rPr>
          <w:rFonts w:cstheme="minorHAnsi"/>
          <w:noProof/>
          <w:lang w:val="bs-Latn-BA" w:eastAsia="bs-Latn-BA"/>
        </w:rPr>
        <w:t>експертизе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лабораторијско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испитивање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вјештачење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сл</w:t>
      </w:r>
      <w:r w:rsidR="00017FC1" w:rsidRPr="00A35A8B">
        <w:rPr>
          <w:rFonts w:cstheme="minorHAnsi"/>
          <w:noProof/>
          <w:lang w:val="bs-Latn-BA" w:eastAsia="bs-Latn-BA"/>
        </w:rPr>
        <w:t xml:space="preserve">.) </w:t>
      </w:r>
      <w:r w:rsidRPr="00A35A8B">
        <w:rPr>
          <w:rFonts w:cstheme="minorHAnsi"/>
          <w:noProof/>
          <w:lang w:val="bs-Latn-BA" w:eastAsia="bs-Latn-BA"/>
        </w:rPr>
        <w:t>од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специјализованих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организација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појединаца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односно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уколико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предвиђено</w:t>
      </w:r>
      <w:r w:rsidR="0047300A" w:rsidRPr="00A35A8B">
        <w:rPr>
          <w:rFonts w:cstheme="minorHAnsi"/>
          <w:noProof/>
          <w:lang w:val="bs-Latn-BA" w:eastAsia="bs-Latn-BA"/>
        </w:rPr>
        <w:t>,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акредитованих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посебним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прописом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овлашћених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организација</w:t>
      </w:r>
      <w:r w:rsidR="00017FC1" w:rsidRPr="00A35A8B">
        <w:rPr>
          <w:rFonts w:cstheme="minorHAnsi"/>
          <w:noProof/>
          <w:lang w:val="bs-Latn-BA" w:eastAsia="bs-Latn-BA"/>
        </w:rPr>
        <w:t xml:space="preserve">. </w:t>
      </w:r>
    </w:p>
    <w:p w:rsidR="00017FC1" w:rsidRPr="00A35A8B" w:rsidRDefault="00017FC1" w:rsidP="00017FC1">
      <w:pPr>
        <w:spacing w:line="240" w:lineRule="auto"/>
        <w:rPr>
          <w:rFonts w:cstheme="minorHAnsi"/>
          <w:noProof/>
          <w:lang w:val="bs-Latn-BA" w:eastAsia="bs-Latn-BA"/>
        </w:rPr>
      </w:pPr>
    </w:p>
    <w:p w:rsidR="00017FC1" w:rsidRPr="00A35A8B" w:rsidRDefault="00A90C29" w:rsidP="00017FC1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На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захтјев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инспектора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директор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одобрава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ангажовање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стручних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институција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појединаца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трошкове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настану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сноси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Агенција</w:t>
      </w:r>
      <w:r w:rsidR="00017FC1" w:rsidRPr="00A35A8B">
        <w:rPr>
          <w:rFonts w:cstheme="minorHAnsi"/>
          <w:noProof/>
          <w:lang w:val="bs-Latn-BA" w:eastAsia="bs-Latn-BA"/>
        </w:rPr>
        <w:t>.</w:t>
      </w:r>
    </w:p>
    <w:p w:rsidR="00017FC1" w:rsidRPr="00A35A8B" w:rsidRDefault="00017FC1" w:rsidP="00017FC1">
      <w:pPr>
        <w:spacing w:line="240" w:lineRule="auto"/>
        <w:rPr>
          <w:rFonts w:cstheme="minorHAnsi"/>
          <w:noProof/>
          <w:lang w:val="bs-Latn-BA" w:eastAsia="bs-Latn-BA"/>
        </w:rPr>
      </w:pPr>
    </w:p>
    <w:p w:rsidR="00017FC1" w:rsidRPr="00A35A8B" w:rsidRDefault="00A90C29" w:rsidP="00017FC1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Агенција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успоставила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планирани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систематски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програм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правних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посједују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обављају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дјелатност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изворима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као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техничких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сервиса</w:t>
      </w:r>
      <w:r w:rsidR="00017FC1" w:rsidRPr="00A35A8B">
        <w:rPr>
          <w:rFonts w:cstheme="minorHAnsi"/>
          <w:noProof/>
          <w:lang w:val="bs-Latn-BA" w:eastAsia="bs-Latn-BA"/>
        </w:rPr>
        <w:t xml:space="preserve">. </w:t>
      </w:r>
    </w:p>
    <w:p w:rsidR="00017FC1" w:rsidRPr="00A35A8B" w:rsidRDefault="00017FC1" w:rsidP="00017FC1">
      <w:pPr>
        <w:spacing w:line="240" w:lineRule="auto"/>
        <w:rPr>
          <w:rFonts w:cstheme="minorHAnsi"/>
          <w:noProof/>
          <w:lang w:val="bs-Latn-BA" w:eastAsia="bs-Latn-BA"/>
        </w:rPr>
      </w:pPr>
    </w:p>
    <w:p w:rsidR="00017FC1" w:rsidRPr="00A35A8B" w:rsidRDefault="00A90C29" w:rsidP="00017FC1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Процес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инспекцијског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почиње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одлуком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изврши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инспекцијски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корисника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наставља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израдом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годишњег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мјесечних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планова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рада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завршава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извјештајем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извршеном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инспекцијском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надзору</w:t>
      </w:r>
      <w:r w:rsidR="00017FC1" w:rsidRPr="00A35A8B">
        <w:rPr>
          <w:rFonts w:cstheme="minorHAnsi"/>
          <w:noProof/>
          <w:lang w:val="bs-Latn-BA" w:eastAsia="bs-Latn-BA"/>
        </w:rPr>
        <w:t>.</w:t>
      </w:r>
    </w:p>
    <w:p w:rsidR="00017FC1" w:rsidRPr="00A35A8B" w:rsidRDefault="00017FC1" w:rsidP="00017FC1">
      <w:pPr>
        <w:spacing w:line="240" w:lineRule="auto"/>
        <w:rPr>
          <w:rFonts w:cstheme="minorHAnsi"/>
          <w:noProof/>
          <w:lang w:val="bs-Latn-BA" w:eastAsia="bs-Latn-BA"/>
        </w:rPr>
      </w:pPr>
    </w:p>
    <w:p w:rsidR="00017FC1" w:rsidRPr="00A35A8B" w:rsidRDefault="00A90C29" w:rsidP="00017FC1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Поступак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инспекцијског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воде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инспектори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службеној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дужности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при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чему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инспекцијски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покреће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основу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плана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инспекције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захтјева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странке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налога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главног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инспектора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или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директора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Агенције</w:t>
      </w:r>
      <w:r w:rsidR="00017FC1" w:rsidRPr="00A35A8B">
        <w:rPr>
          <w:rFonts w:cstheme="minorHAnsi"/>
          <w:noProof/>
          <w:lang w:val="bs-Latn-BA" w:eastAsia="bs-Latn-BA"/>
        </w:rPr>
        <w:t>.</w:t>
      </w:r>
    </w:p>
    <w:p w:rsidR="0047300A" w:rsidRPr="00A35A8B" w:rsidRDefault="0047300A" w:rsidP="00017FC1">
      <w:pPr>
        <w:spacing w:line="240" w:lineRule="auto"/>
        <w:rPr>
          <w:rFonts w:cstheme="minorHAnsi"/>
          <w:noProof/>
          <w:lang w:val="bs-Latn-BA" w:eastAsia="bs-Latn-BA"/>
        </w:rPr>
      </w:pPr>
    </w:p>
    <w:p w:rsidR="00017FC1" w:rsidRPr="00A35A8B" w:rsidRDefault="00A90C29" w:rsidP="00017FC1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Годишњи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план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сваку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наредну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годину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сачињава</w:t>
      </w:r>
      <w:r w:rsidR="00312A80" w:rsidRPr="00A35A8B">
        <w:rPr>
          <w:rFonts w:cstheme="minorHAnsi"/>
          <w:noProof/>
          <w:lang w:val="bs-Latn-BA" w:eastAsia="bs-Latn-BA"/>
        </w:rPr>
        <w:t xml:space="preserve"> се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основу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процјене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ризика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препорука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ИАЕА</w:t>
      </w:r>
      <w:r w:rsidR="00017FC1" w:rsidRPr="00A35A8B">
        <w:rPr>
          <w:rFonts w:cstheme="minorHAnsi"/>
          <w:noProof/>
          <w:lang w:val="bs-Latn-BA" w:eastAsia="bs-Latn-BA"/>
        </w:rPr>
        <w:t>-</w:t>
      </w:r>
      <w:r w:rsidRPr="00A35A8B">
        <w:rPr>
          <w:rFonts w:cstheme="minorHAnsi"/>
          <w:noProof/>
          <w:lang w:val="bs-Latn-BA" w:eastAsia="bs-Latn-BA"/>
        </w:rPr>
        <w:t>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дате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„</w:t>
      </w:r>
      <w:r w:rsidRPr="00A35A8B">
        <w:rPr>
          <w:rFonts w:cstheme="minorHAnsi"/>
          <w:noProof/>
          <w:lang w:val="bs-Latn-BA" w:eastAsia="bs-Latn-BA"/>
        </w:rPr>
        <w:t>Правилнику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инспекцијском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области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радијационе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нуклеарне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сигурности</w:t>
      </w:r>
      <w:r w:rsidR="00017FC1" w:rsidRPr="00A35A8B">
        <w:rPr>
          <w:rFonts w:cstheme="minorHAnsi"/>
          <w:noProof/>
          <w:lang w:val="bs-Latn-BA" w:eastAsia="bs-Latn-BA"/>
        </w:rPr>
        <w:t xml:space="preserve">“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којима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дефинише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временски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период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којем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препоручује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обављање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најмање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једне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инспекције</w:t>
      </w:r>
      <w:r w:rsidR="00017FC1" w:rsidRPr="00A35A8B">
        <w:rPr>
          <w:rFonts w:cstheme="minorHAnsi"/>
          <w:noProof/>
          <w:lang w:val="bs-Latn-BA" w:eastAsia="bs-Latn-BA"/>
        </w:rPr>
        <w:t xml:space="preserve">. </w:t>
      </w:r>
    </w:p>
    <w:p w:rsidR="00017FC1" w:rsidRPr="00A35A8B" w:rsidRDefault="00017FC1" w:rsidP="00017FC1">
      <w:pPr>
        <w:spacing w:line="240" w:lineRule="auto"/>
        <w:rPr>
          <w:rFonts w:cstheme="minorHAnsi"/>
          <w:noProof/>
          <w:lang w:val="bs-Latn-BA" w:eastAsia="bs-Latn-BA"/>
        </w:rPr>
      </w:pPr>
    </w:p>
    <w:p w:rsidR="00017FC1" w:rsidRPr="00A35A8B" w:rsidRDefault="00A90C29" w:rsidP="00017FC1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Годишњи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план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садржи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преглед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свих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дјелатности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ће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бити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обухваћене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редовним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инспекцијским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надзором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одређеној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календарској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години</w:t>
      </w:r>
      <w:r w:rsidR="00017FC1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Приједлог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годишњег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плана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наредну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годину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сачињава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главни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инспектор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најкасније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краја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новембра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текуће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године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одобрава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директор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Агенције</w:t>
      </w:r>
      <w:r w:rsidR="00017FC1" w:rsidRPr="00A35A8B">
        <w:rPr>
          <w:rFonts w:cstheme="minorHAnsi"/>
          <w:noProof/>
          <w:lang w:val="bs-Latn-BA" w:eastAsia="bs-Latn-BA"/>
        </w:rPr>
        <w:t>.</w:t>
      </w:r>
    </w:p>
    <w:p w:rsidR="00017FC1" w:rsidRPr="00A35A8B" w:rsidRDefault="00017FC1" w:rsidP="00017FC1">
      <w:pPr>
        <w:spacing w:line="240" w:lineRule="auto"/>
        <w:rPr>
          <w:rFonts w:cstheme="minorHAnsi"/>
          <w:noProof/>
          <w:lang w:val="bs-Latn-BA" w:eastAsia="bs-Latn-BA"/>
        </w:rPr>
      </w:pPr>
    </w:p>
    <w:p w:rsidR="00017FC1" w:rsidRPr="00A35A8B" w:rsidRDefault="00A90C29" w:rsidP="00017FC1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На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основу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годишњег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плана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рада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главни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инспектор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уз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консултације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инспектором</w:t>
      </w:r>
      <w:r w:rsidR="00017FC1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сачињава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распоред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броја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инспекцијских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које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врши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сваки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инспектор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прави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мјесечни</w:t>
      </w:r>
      <w:r w:rsidR="00C460E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план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рада</w:t>
      </w:r>
      <w:r w:rsidR="00017FC1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Мјесечни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план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садржи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преглед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свих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појединачних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инспекцијских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наведени</w:t>
      </w:r>
      <w:r w:rsidR="00017FC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мјесец</w:t>
      </w:r>
      <w:r w:rsidR="00017FC1" w:rsidRPr="00A35A8B">
        <w:rPr>
          <w:rFonts w:cstheme="minorHAnsi"/>
          <w:noProof/>
          <w:lang w:val="bs-Latn-BA" w:eastAsia="bs-Latn-BA"/>
        </w:rPr>
        <w:t>.</w:t>
      </w:r>
    </w:p>
    <w:p w:rsidR="00017FC1" w:rsidRPr="00A35A8B" w:rsidRDefault="00017FC1" w:rsidP="00017FC1">
      <w:pPr>
        <w:spacing w:line="240" w:lineRule="auto"/>
        <w:rPr>
          <w:rFonts w:cstheme="minorHAnsi"/>
          <w:noProof/>
          <w:lang w:val="bs-Latn-BA" w:eastAsia="bs-Latn-BA"/>
        </w:rPr>
      </w:pPr>
    </w:p>
    <w:p w:rsidR="00017FC1" w:rsidRPr="00A35A8B" w:rsidRDefault="00A90C29" w:rsidP="00017FC1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Инспектори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току</w:t>
      </w:r>
      <w:r w:rsidR="00017FC1" w:rsidRPr="00A35A8B">
        <w:rPr>
          <w:rFonts w:cstheme="minorHAnsi"/>
          <w:noProof/>
          <w:lang w:val="bs-Latn-BA"/>
        </w:rPr>
        <w:t xml:space="preserve"> 2017. </w:t>
      </w:r>
      <w:r w:rsidRPr="00A35A8B">
        <w:rPr>
          <w:rFonts w:cstheme="minorHAnsi"/>
          <w:noProof/>
          <w:lang w:val="bs-Latn-BA"/>
        </w:rPr>
        <w:t>године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укупно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обавили</w:t>
      </w:r>
      <w:r w:rsidR="00017FC1" w:rsidRPr="00A35A8B">
        <w:rPr>
          <w:rFonts w:cstheme="minorHAnsi"/>
          <w:noProof/>
          <w:lang w:val="bs-Latn-BA"/>
        </w:rPr>
        <w:t xml:space="preserve"> 301 </w:t>
      </w:r>
      <w:r w:rsidRPr="00A35A8B">
        <w:rPr>
          <w:rFonts w:cstheme="minorHAnsi"/>
          <w:noProof/>
          <w:lang w:val="bs-Latn-BA"/>
        </w:rPr>
        <w:t>инспекцијску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контролу</w:t>
      </w:r>
      <w:r w:rsidR="00017FC1" w:rsidRPr="00A35A8B">
        <w:rPr>
          <w:rFonts w:cstheme="minorHAnsi"/>
          <w:noProof/>
          <w:lang w:val="bs-Latn-BA"/>
        </w:rPr>
        <w:t xml:space="preserve"> (</w:t>
      </w:r>
      <w:r w:rsidRPr="00A35A8B">
        <w:rPr>
          <w:rFonts w:cstheme="minorHAnsi"/>
          <w:noProof/>
          <w:lang w:val="bs-Latn-BA"/>
        </w:rPr>
        <w:t>график</w:t>
      </w:r>
      <w:r w:rsidR="00017FC1" w:rsidRPr="00A35A8B">
        <w:rPr>
          <w:rFonts w:cstheme="minorHAnsi"/>
          <w:noProof/>
          <w:lang w:val="bs-Latn-BA"/>
        </w:rPr>
        <w:t xml:space="preserve"> 2.</w:t>
      </w:r>
      <w:r w:rsidR="006E6E97" w:rsidRPr="00A35A8B">
        <w:rPr>
          <w:rFonts w:cstheme="minorHAnsi"/>
          <w:noProof/>
          <w:lang w:val="bs-Latn-BA"/>
        </w:rPr>
        <w:t>6</w:t>
      </w:r>
      <w:r w:rsidR="00017FC1" w:rsidRPr="00A35A8B">
        <w:rPr>
          <w:rFonts w:cstheme="minorHAnsi"/>
          <w:noProof/>
          <w:lang w:val="bs-Latn-BA"/>
        </w:rPr>
        <w:t xml:space="preserve">). </w:t>
      </w:r>
      <w:r w:rsidRPr="00A35A8B">
        <w:rPr>
          <w:rFonts w:cstheme="minorHAnsi"/>
          <w:noProof/>
          <w:lang w:val="bs-Latn-BA"/>
        </w:rPr>
        <w:t>Приликом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обављања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инспекцијског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надзора</w:t>
      </w:r>
      <w:r w:rsidR="0047300A" w:rsidRPr="00A35A8B">
        <w:rPr>
          <w:rFonts w:cstheme="minorHAnsi"/>
          <w:noProof/>
          <w:lang w:val="bs-Latn-BA"/>
        </w:rPr>
        <w:t>,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инспектори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сачињавали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записнике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свакој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извршеној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инспекцијској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основу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сачињених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записника</w:t>
      </w:r>
      <w:r w:rsidR="00017F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уколико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утврђени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недостаци</w:t>
      </w:r>
      <w:r w:rsidR="00017F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предузимали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законом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дефинисане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мјере</w:t>
      </w:r>
      <w:r w:rsidR="00017FC1" w:rsidRPr="00A35A8B">
        <w:rPr>
          <w:rFonts w:cstheme="minorHAnsi"/>
          <w:noProof/>
          <w:lang w:val="bs-Latn-BA"/>
        </w:rPr>
        <w:t>.</w:t>
      </w:r>
    </w:p>
    <w:p w:rsidR="00017FC1" w:rsidRPr="00A35A8B" w:rsidRDefault="00017FC1" w:rsidP="00017FC1">
      <w:pPr>
        <w:spacing w:line="240" w:lineRule="auto"/>
        <w:rPr>
          <w:rFonts w:cstheme="minorHAnsi"/>
          <w:noProof/>
          <w:lang w:val="bs-Latn-BA"/>
        </w:rPr>
      </w:pPr>
    </w:p>
    <w:p w:rsidR="00017FC1" w:rsidRPr="00A35A8B" w:rsidRDefault="00017FC1" w:rsidP="00017FC1">
      <w:pPr>
        <w:spacing w:line="240" w:lineRule="auto"/>
        <w:rPr>
          <w:rFonts w:cstheme="minorHAnsi"/>
          <w:noProof/>
          <w:lang w:val="bs-Latn-BA"/>
        </w:rPr>
      </w:pPr>
    </w:p>
    <w:p w:rsidR="00017FC1" w:rsidRPr="00A35A8B" w:rsidRDefault="00017FC1" w:rsidP="00017FC1">
      <w:pPr>
        <w:jc w:val="center"/>
        <w:rPr>
          <w:color w:val="FF0000"/>
          <w:szCs w:val="20"/>
          <w:lang w:val="bs-Latn-BA"/>
        </w:rPr>
      </w:pPr>
      <w:r w:rsidRPr="00A35A8B">
        <w:rPr>
          <w:noProof/>
          <w:color w:val="FF0000"/>
          <w:szCs w:val="20"/>
          <w:lang w:val="en-US"/>
        </w:rPr>
        <w:drawing>
          <wp:inline distT="0" distB="0" distL="0" distR="0">
            <wp:extent cx="5200153" cy="2647785"/>
            <wp:effectExtent l="0" t="0" r="635" b="635"/>
            <wp:docPr id="10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17FC1" w:rsidRPr="00A35A8B" w:rsidRDefault="00615BDF" w:rsidP="00017FC1">
      <w:pPr>
        <w:spacing w:line="240" w:lineRule="auto"/>
        <w:jc w:val="center"/>
        <w:rPr>
          <w:rFonts w:cstheme="minorHAnsi"/>
          <w:noProof/>
          <w:sz w:val="22"/>
          <w:lang w:val="bs-Latn-BA"/>
        </w:rPr>
      </w:pPr>
      <w:r w:rsidRPr="00A35A8B">
        <w:rPr>
          <w:rFonts w:cstheme="minorHAnsi"/>
          <w:noProof/>
          <w:sz w:val="22"/>
          <w:lang w:val="bs-Latn-BA"/>
        </w:rPr>
        <w:t>График</w:t>
      </w:r>
      <w:r w:rsidR="00017FC1" w:rsidRPr="00A35A8B">
        <w:rPr>
          <w:rFonts w:cstheme="minorHAnsi"/>
          <w:noProof/>
          <w:sz w:val="22"/>
          <w:lang w:val="bs-Latn-BA"/>
        </w:rPr>
        <w:t xml:space="preserve"> 2.</w:t>
      </w:r>
      <w:r w:rsidR="006E6E97" w:rsidRPr="00A35A8B">
        <w:rPr>
          <w:rFonts w:cstheme="minorHAnsi"/>
          <w:noProof/>
          <w:sz w:val="22"/>
          <w:lang w:val="bs-Latn-BA"/>
        </w:rPr>
        <w:t>6</w:t>
      </w:r>
      <w:r w:rsidR="00430F10" w:rsidRPr="00A35A8B">
        <w:rPr>
          <w:rFonts w:cstheme="minorHAnsi"/>
          <w:noProof/>
          <w:sz w:val="22"/>
          <w:lang w:val="bs-Latn-BA"/>
        </w:rPr>
        <w:t>:</w:t>
      </w:r>
      <w:r w:rsidR="00017FC1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Број</w:t>
      </w:r>
      <w:r w:rsidR="00017FC1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инспекцијских</w:t>
      </w:r>
      <w:r w:rsidR="00017FC1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контрола</w:t>
      </w:r>
      <w:r w:rsidR="00017FC1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по</w:t>
      </w:r>
      <w:r w:rsidR="00017FC1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годинама</w:t>
      </w:r>
    </w:p>
    <w:p w:rsidR="00017FC1" w:rsidRPr="00A35A8B" w:rsidRDefault="00017FC1" w:rsidP="00017FC1">
      <w:pPr>
        <w:spacing w:line="240" w:lineRule="auto"/>
        <w:rPr>
          <w:rFonts w:cstheme="minorHAnsi"/>
          <w:noProof/>
          <w:color w:val="FF0000"/>
          <w:sz w:val="22"/>
          <w:lang w:val="bs-Latn-BA"/>
        </w:rPr>
      </w:pPr>
    </w:p>
    <w:p w:rsidR="00017FC1" w:rsidRPr="00A35A8B" w:rsidRDefault="00A90C29" w:rsidP="00017FC1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lastRenderedPageBreak/>
        <w:t>У</w:t>
      </w:r>
      <w:r w:rsidR="00017FC1" w:rsidRPr="00A35A8B">
        <w:rPr>
          <w:rFonts w:cstheme="minorHAnsi"/>
          <w:noProof/>
          <w:lang w:val="bs-Latn-BA"/>
        </w:rPr>
        <w:t xml:space="preserve"> 68 </w:t>
      </w:r>
      <w:r w:rsidRPr="00A35A8B">
        <w:rPr>
          <w:rFonts w:cstheme="minorHAnsi"/>
          <w:noProof/>
          <w:lang w:val="bs-Latn-BA"/>
        </w:rPr>
        <w:t>инспекцијских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утврђено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непоштовање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прописа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области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радијационе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нуклеарне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сигурности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наложене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мјере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доношењем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рјешења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отклањању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недостатака</w:t>
      </w:r>
      <w:r w:rsidR="00017FC1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У</w:t>
      </w:r>
      <w:r w:rsidR="00017FC1" w:rsidRPr="00A35A8B">
        <w:rPr>
          <w:rFonts w:cstheme="minorHAnsi"/>
          <w:noProof/>
          <w:lang w:val="bs-Latn-BA"/>
        </w:rPr>
        <w:t xml:space="preserve"> 4 </w:t>
      </w:r>
      <w:r w:rsidRPr="00A35A8B">
        <w:rPr>
          <w:rFonts w:cstheme="minorHAnsi"/>
          <w:noProof/>
          <w:lang w:val="bs-Latn-BA"/>
        </w:rPr>
        <w:t>случаја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инспектори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предузимали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мјере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због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опасности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здравље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људи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41B4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животну</w:t>
      </w:r>
      <w:r w:rsidR="00241B4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средину</w:t>
      </w:r>
      <w:r w:rsidR="00017FC1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017FC1" w:rsidRPr="00A35A8B">
        <w:rPr>
          <w:rFonts w:cstheme="minorHAnsi"/>
          <w:noProof/>
          <w:lang w:val="bs-Latn-BA"/>
        </w:rPr>
        <w:t xml:space="preserve"> 6 </w:t>
      </w:r>
      <w:r w:rsidRPr="00A35A8B">
        <w:rPr>
          <w:rFonts w:cstheme="minorHAnsi"/>
          <w:noProof/>
          <w:lang w:val="bs-Latn-BA"/>
        </w:rPr>
        <w:t>случајева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издата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рјешења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забрани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изворима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017FC1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017FC1" w:rsidRPr="00A35A8B">
        <w:rPr>
          <w:rFonts w:cstheme="minorHAnsi"/>
          <w:noProof/>
          <w:lang w:val="bs-Latn-BA"/>
        </w:rPr>
        <w:t xml:space="preserve"> (</w:t>
      </w:r>
      <w:r w:rsidRPr="00A35A8B">
        <w:rPr>
          <w:noProof/>
          <w:lang w:val="bs-Latn-BA"/>
        </w:rPr>
        <w:t>графици</w:t>
      </w:r>
      <w:r w:rsidR="00017FC1" w:rsidRPr="00A35A8B">
        <w:rPr>
          <w:noProof/>
          <w:lang w:val="bs-Latn-BA"/>
        </w:rPr>
        <w:t xml:space="preserve"> 2.</w:t>
      </w:r>
      <w:r w:rsidR="006E6E97" w:rsidRPr="00A35A8B">
        <w:rPr>
          <w:noProof/>
          <w:lang w:val="bs-Latn-BA"/>
        </w:rPr>
        <w:t>7</w:t>
      </w:r>
      <w:r w:rsidR="0098056F" w:rsidRPr="00A35A8B">
        <w:rPr>
          <w:noProof/>
          <w:lang w:val="bs-Latn-BA"/>
        </w:rPr>
        <w:t>, 2.</w:t>
      </w:r>
      <w:r w:rsidR="006E6E97" w:rsidRPr="00A35A8B">
        <w:rPr>
          <w:noProof/>
          <w:lang w:val="bs-Latn-BA"/>
        </w:rPr>
        <w:t>8</w:t>
      </w:r>
      <w:r w:rsidR="0098056F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и</w:t>
      </w:r>
      <w:r w:rsidR="0098056F" w:rsidRPr="00A35A8B">
        <w:rPr>
          <w:noProof/>
          <w:lang w:val="bs-Latn-BA"/>
        </w:rPr>
        <w:t xml:space="preserve"> 2.</w:t>
      </w:r>
      <w:r w:rsidR="006E6E97" w:rsidRPr="00A35A8B">
        <w:rPr>
          <w:noProof/>
          <w:lang w:val="bs-Latn-BA"/>
        </w:rPr>
        <w:t>9</w:t>
      </w:r>
      <w:r w:rsidR="00017FC1" w:rsidRPr="00A35A8B">
        <w:rPr>
          <w:noProof/>
          <w:lang w:val="bs-Latn-BA"/>
        </w:rPr>
        <w:t>)</w:t>
      </w:r>
      <w:r w:rsidR="00017FC1" w:rsidRPr="00A35A8B">
        <w:rPr>
          <w:rFonts w:cstheme="minorHAnsi"/>
          <w:noProof/>
          <w:lang w:val="bs-Latn-BA"/>
        </w:rPr>
        <w:t>.</w:t>
      </w:r>
    </w:p>
    <w:p w:rsidR="00017FC1" w:rsidRPr="00A35A8B" w:rsidRDefault="00017FC1" w:rsidP="00017FC1">
      <w:pPr>
        <w:spacing w:line="240" w:lineRule="auto"/>
        <w:rPr>
          <w:rFonts w:cstheme="minorHAnsi"/>
          <w:noProof/>
          <w:lang w:val="bs-Latn-BA"/>
        </w:rPr>
      </w:pPr>
    </w:p>
    <w:p w:rsidR="00017FC1" w:rsidRPr="00A35A8B" w:rsidRDefault="00017FC1" w:rsidP="00017FC1">
      <w:pPr>
        <w:spacing w:line="240" w:lineRule="auto"/>
        <w:jc w:val="center"/>
        <w:rPr>
          <w:rFonts w:cstheme="minorHAnsi"/>
          <w:noProof/>
          <w:color w:val="FF0000"/>
          <w:sz w:val="22"/>
          <w:lang w:val="bs-Latn-BA"/>
        </w:rPr>
      </w:pPr>
      <w:r w:rsidRPr="00A35A8B">
        <w:rPr>
          <w:rFonts w:cstheme="minorHAnsi"/>
          <w:noProof/>
          <w:color w:val="FF0000"/>
          <w:sz w:val="22"/>
          <w:lang w:val="en-US"/>
        </w:rPr>
        <w:drawing>
          <wp:inline distT="0" distB="0" distL="0" distR="0">
            <wp:extent cx="4023360" cy="2905125"/>
            <wp:effectExtent l="19050" t="0" r="15240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017FC1" w:rsidRPr="00A35A8B" w:rsidRDefault="00615BDF" w:rsidP="00017FC1">
      <w:pPr>
        <w:spacing w:line="240" w:lineRule="auto"/>
        <w:jc w:val="center"/>
        <w:rPr>
          <w:rFonts w:cstheme="minorHAnsi"/>
          <w:noProof/>
          <w:sz w:val="22"/>
          <w:lang w:val="bs-Latn-BA"/>
        </w:rPr>
      </w:pPr>
      <w:r w:rsidRPr="00A35A8B">
        <w:rPr>
          <w:rFonts w:cstheme="minorHAnsi"/>
          <w:noProof/>
          <w:sz w:val="22"/>
          <w:lang w:val="bs-Latn-BA"/>
        </w:rPr>
        <w:t>График</w:t>
      </w:r>
      <w:r w:rsidR="00017FC1" w:rsidRPr="00A35A8B">
        <w:rPr>
          <w:rFonts w:cstheme="minorHAnsi"/>
          <w:noProof/>
          <w:sz w:val="22"/>
          <w:lang w:val="bs-Latn-BA"/>
        </w:rPr>
        <w:t xml:space="preserve"> 2.</w:t>
      </w:r>
      <w:r w:rsidR="006E6E97" w:rsidRPr="00A35A8B">
        <w:rPr>
          <w:rFonts w:cstheme="minorHAnsi"/>
          <w:noProof/>
          <w:sz w:val="22"/>
          <w:lang w:val="bs-Latn-BA"/>
        </w:rPr>
        <w:t>7</w:t>
      </w:r>
      <w:r w:rsidR="00430F10" w:rsidRPr="00A35A8B">
        <w:rPr>
          <w:rFonts w:cstheme="minorHAnsi"/>
          <w:noProof/>
          <w:sz w:val="22"/>
          <w:lang w:val="bs-Latn-BA"/>
        </w:rPr>
        <w:t>:</w:t>
      </w:r>
      <w:r w:rsidR="00017FC1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Број</w:t>
      </w:r>
      <w:r w:rsidR="00017FC1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предузетих</w:t>
      </w:r>
      <w:r w:rsidR="00017FC1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мјера</w:t>
      </w:r>
    </w:p>
    <w:p w:rsidR="00017FC1" w:rsidRPr="00A35A8B" w:rsidRDefault="00017FC1" w:rsidP="00017FC1">
      <w:pPr>
        <w:spacing w:line="240" w:lineRule="auto"/>
        <w:rPr>
          <w:rFonts w:cstheme="minorHAnsi"/>
          <w:noProof/>
          <w:lang w:val="bs-Latn-BA"/>
        </w:rPr>
      </w:pPr>
    </w:p>
    <w:p w:rsidR="006C0022" w:rsidRPr="00A35A8B" w:rsidRDefault="006C0022" w:rsidP="006C0022">
      <w:pPr>
        <w:spacing w:line="240" w:lineRule="auto"/>
        <w:rPr>
          <w:rFonts w:cstheme="minorHAnsi"/>
          <w:noProof/>
          <w:lang w:val="bs-Latn-BA"/>
        </w:rPr>
      </w:pPr>
    </w:p>
    <w:p w:rsidR="006C0022" w:rsidRPr="00A35A8B" w:rsidRDefault="006C0022" w:rsidP="006C0022">
      <w:pPr>
        <w:spacing w:line="240" w:lineRule="auto"/>
        <w:jc w:val="center"/>
        <w:rPr>
          <w:rFonts w:cstheme="minorHAnsi"/>
          <w:noProof/>
          <w:color w:val="FF0000"/>
          <w:sz w:val="22"/>
          <w:lang w:val="bs-Latn-BA"/>
        </w:rPr>
      </w:pPr>
      <w:r w:rsidRPr="00A35A8B">
        <w:rPr>
          <w:noProof/>
          <w:lang w:val="en-US"/>
        </w:rPr>
        <w:drawing>
          <wp:inline distT="0" distB="0" distL="0" distR="0">
            <wp:extent cx="3621086" cy="2288805"/>
            <wp:effectExtent l="19050" t="0" r="17464" b="0"/>
            <wp:docPr id="21" name="Chart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6C0022" w:rsidRPr="00A35A8B" w:rsidRDefault="00615BDF" w:rsidP="006C0022">
      <w:pPr>
        <w:spacing w:line="240" w:lineRule="auto"/>
        <w:jc w:val="center"/>
        <w:rPr>
          <w:rFonts w:cstheme="minorHAnsi"/>
          <w:noProof/>
          <w:sz w:val="22"/>
          <w:lang w:val="bs-Latn-BA"/>
        </w:rPr>
      </w:pPr>
      <w:r w:rsidRPr="00A35A8B">
        <w:rPr>
          <w:rFonts w:cstheme="minorHAnsi"/>
          <w:noProof/>
          <w:sz w:val="22"/>
          <w:lang w:val="bs-Latn-BA"/>
        </w:rPr>
        <w:t>График</w:t>
      </w:r>
      <w:r w:rsidR="006C0022" w:rsidRPr="00A35A8B">
        <w:rPr>
          <w:rFonts w:cstheme="minorHAnsi"/>
          <w:noProof/>
          <w:sz w:val="22"/>
          <w:lang w:val="bs-Latn-BA"/>
        </w:rPr>
        <w:t xml:space="preserve"> 2.</w:t>
      </w:r>
      <w:r w:rsidR="006E6E97" w:rsidRPr="00A35A8B">
        <w:rPr>
          <w:rFonts w:cstheme="minorHAnsi"/>
          <w:noProof/>
          <w:sz w:val="22"/>
          <w:lang w:val="bs-Latn-BA"/>
        </w:rPr>
        <w:t>8</w:t>
      </w:r>
      <w:r w:rsidR="00430F10" w:rsidRPr="00A35A8B">
        <w:rPr>
          <w:rFonts w:cstheme="minorHAnsi"/>
          <w:noProof/>
          <w:sz w:val="22"/>
          <w:lang w:val="bs-Latn-BA"/>
        </w:rPr>
        <w:t>:</w:t>
      </w:r>
      <w:r w:rsidR="006C0022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Рјешења</w:t>
      </w:r>
      <w:r w:rsidR="006C0022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о</w:t>
      </w:r>
      <w:r w:rsidR="006C0022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отклањању</w:t>
      </w:r>
      <w:r w:rsidR="006C0022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недостатака</w:t>
      </w:r>
    </w:p>
    <w:p w:rsidR="006C0022" w:rsidRPr="00A35A8B" w:rsidRDefault="006C0022" w:rsidP="006C0022">
      <w:pPr>
        <w:spacing w:line="240" w:lineRule="auto"/>
        <w:jc w:val="center"/>
        <w:rPr>
          <w:rFonts w:cstheme="minorHAnsi"/>
          <w:noProof/>
          <w:sz w:val="22"/>
          <w:lang w:val="bs-Latn-BA"/>
        </w:rPr>
      </w:pPr>
    </w:p>
    <w:p w:rsidR="006C0022" w:rsidRPr="00A35A8B" w:rsidRDefault="006C0022" w:rsidP="006C0022">
      <w:pPr>
        <w:spacing w:line="240" w:lineRule="auto"/>
        <w:jc w:val="center"/>
        <w:rPr>
          <w:rFonts w:cstheme="minorHAnsi"/>
          <w:b/>
          <w:noProof/>
          <w:lang w:val="bs-Latn-BA"/>
        </w:rPr>
      </w:pPr>
      <w:r w:rsidRPr="00A35A8B">
        <w:rPr>
          <w:noProof/>
          <w:lang w:val="en-US"/>
        </w:rPr>
        <w:lastRenderedPageBreak/>
        <w:drawing>
          <wp:inline distT="0" distB="0" distL="0" distR="0">
            <wp:extent cx="3616110" cy="2109291"/>
            <wp:effectExtent l="19050" t="0" r="22440" b="5259"/>
            <wp:docPr id="24" name="Chart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6C0022" w:rsidRPr="00A35A8B" w:rsidRDefault="00615BDF" w:rsidP="006C0022">
      <w:pPr>
        <w:spacing w:line="240" w:lineRule="auto"/>
        <w:jc w:val="center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sz w:val="22"/>
          <w:lang w:val="bs-Latn-BA"/>
        </w:rPr>
        <w:t>График</w:t>
      </w:r>
      <w:r w:rsidR="006C0022" w:rsidRPr="00A35A8B">
        <w:rPr>
          <w:rFonts w:cstheme="minorHAnsi"/>
          <w:noProof/>
          <w:sz w:val="22"/>
          <w:lang w:val="bs-Latn-BA"/>
        </w:rPr>
        <w:t xml:space="preserve"> 2.</w:t>
      </w:r>
      <w:r w:rsidR="006E6E97" w:rsidRPr="00A35A8B">
        <w:rPr>
          <w:rFonts w:cstheme="minorHAnsi"/>
          <w:noProof/>
          <w:sz w:val="22"/>
          <w:lang w:val="bs-Latn-BA"/>
        </w:rPr>
        <w:t>9</w:t>
      </w:r>
      <w:r w:rsidR="00430F10" w:rsidRPr="00A35A8B">
        <w:rPr>
          <w:rFonts w:cstheme="minorHAnsi"/>
          <w:noProof/>
          <w:sz w:val="22"/>
          <w:lang w:val="bs-Latn-BA"/>
        </w:rPr>
        <w:t>:</w:t>
      </w:r>
      <w:r w:rsidR="006C0022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Рјешења</w:t>
      </w:r>
      <w:r w:rsidR="006C0022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о</w:t>
      </w:r>
      <w:r w:rsidR="006C0022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забрани</w:t>
      </w:r>
      <w:r w:rsidR="006C0022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рада</w:t>
      </w:r>
    </w:p>
    <w:p w:rsidR="006C0022" w:rsidRPr="00A35A8B" w:rsidRDefault="006C0022" w:rsidP="006C0022">
      <w:pPr>
        <w:spacing w:line="240" w:lineRule="auto"/>
        <w:rPr>
          <w:rFonts w:cstheme="minorHAnsi"/>
          <w:noProof/>
          <w:lang w:val="bs-Latn-BA"/>
        </w:rPr>
      </w:pPr>
    </w:p>
    <w:p w:rsidR="006C0022" w:rsidRPr="00A35A8B" w:rsidRDefault="006C0022" w:rsidP="006C0022">
      <w:pPr>
        <w:spacing w:line="240" w:lineRule="auto"/>
        <w:jc w:val="center"/>
        <w:rPr>
          <w:rFonts w:cstheme="minorHAnsi"/>
          <w:noProof/>
          <w:lang w:val="bs-Latn-BA"/>
        </w:rPr>
      </w:pPr>
      <w:r w:rsidRPr="00A35A8B">
        <w:rPr>
          <w:noProof/>
          <w:lang w:val="en-US"/>
        </w:rPr>
        <w:drawing>
          <wp:inline distT="0" distB="0" distL="0" distR="0">
            <wp:extent cx="3623941" cy="2002705"/>
            <wp:effectExtent l="19050" t="0" r="14609" b="0"/>
            <wp:docPr id="25" name="Chart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6C0022" w:rsidRPr="00A35A8B" w:rsidRDefault="00615BDF" w:rsidP="006C0022">
      <w:pPr>
        <w:spacing w:line="240" w:lineRule="auto"/>
        <w:jc w:val="center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sz w:val="22"/>
          <w:lang w:val="bs-Latn-BA"/>
        </w:rPr>
        <w:t>График</w:t>
      </w:r>
      <w:r w:rsidR="006C0022" w:rsidRPr="00A35A8B">
        <w:rPr>
          <w:rFonts w:cstheme="minorHAnsi"/>
          <w:noProof/>
          <w:sz w:val="22"/>
          <w:lang w:val="bs-Latn-BA"/>
        </w:rPr>
        <w:t xml:space="preserve"> 2.</w:t>
      </w:r>
      <w:r w:rsidR="006E6E97" w:rsidRPr="00A35A8B">
        <w:rPr>
          <w:rFonts w:cstheme="minorHAnsi"/>
          <w:noProof/>
          <w:sz w:val="22"/>
          <w:lang w:val="bs-Latn-BA"/>
        </w:rPr>
        <w:t>10</w:t>
      </w:r>
      <w:r w:rsidR="00430F10" w:rsidRPr="00A35A8B">
        <w:rPr>
          <w:rFonts w:cstheme="minorHAnsi"/>
          <w:noProof/>
          <w:sz w:val="22"/>
          <w:lang w:val="bs-Latn-BA"/>
        </w:rPr>
        <w:t>:</w:t>
      </w:r>
      <w:r w:rsidR="006C0022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Рјешења</w:t>
      </w:r>
      <w:r w:rsidR="006C0022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код</w:t>
      </w:r>
      <w:r w:rsidR="006C0022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опасности</w:t>
      </w:r>
      <w:r w:rsidR="006C0022" w:rsidRPr="00A35A8B">
        <w:rPr>
          <w:rFonts w:cstheme="minorHAnsi"/>
          <w:noProof/>
          <w:sz w:val="22"/>
          <w:lang w:val="bs-Latn-BA"/>
        </w:rPr>
        <w:t xml:space="preserve"> </w:t>
      </w:r>
      <w:r w:rsidR="00467C9A" w:rsidRPr="00A35A8B">
        <w:rPr>
          <w:rFonts w:cstheme="minorHAnsi"/>
          <w:noProof/>
          <w:sz w:val="22"/>
          <w:lang w:val="bs-Latn-BA"/>
        </w:rPr>
        <w:br/>
      </w:r>
      <w:r w:rsidR="00312A80" w:rsidRPr="00A35A8B">
        <w:rPr>
          <w:rFonts w:cstheme="minorHAnsi"/>
          <w:noProof/>
          <w:sz w:val="22"/>
          <w:lang w:val="bs-Latn-BA"/>
        </w:rPr>
        <w:t>по</w:t>
      </w:r>
      <w:r w:rsidR="006C0022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здравље</w:t>
      </w:r>
      <w:r w:rsidR="006C0022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и</w:t>
      </w:r>
      <w:r w:rsidR="006C0022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животну</w:t>
      </w:r>
      <w:r w:rsidR="00241B41" w:rsidRPr="00A35A8B">
        <w:rPr>
          <w:rFonts w:cstheme="minorHAnsi"/>
          <w:noProof/>
          <w:sz w:val="22"/>
          <w:lang w:val="bs-Latn-BA"/>
        </w:rPr>
        <w:t xml:space="preserve"> </w:t>
      </w:r>
      <w:r w:rsidRPr="00A35A8B">
        <w:rPr>
          <w:rFonts w:cstheme="minorHAnsi"/>
          <w:noProof/>
          <w:sz w:val="22"/>
          <w:lang w:val="bs-Latn-BA"/>
        </w:rPr>
        <w:t>средину</w:t>
      </w:r>
    </w:p>
    <w:p w:rsidR="006C0022" w:rsidRPr="00A35A8B" w:rsidRDefault="006C0022" w:rsidP="006C0022">
      <w:pPr>
        <w:spacing w:line="240" w:lineRule="auto"/>
        <w:rPr>
          <w:rFonts w:cstheme="minorHAnsi"/>
          <w:noProof/>
          <w:lang w:val="bs-Latn-BA"/>
        </w:rPr>
      </w:pPr>
    </w:p>
    <w:p w:rsidR="006C0022" w:rsidRPr="00A35A8B" w:rsidRDefault="00A90C29" w:rsidP="006C0022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Поред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инспекцијског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надзора</w:t>
      </w:r>
      <w:r w:rsidR="006C0022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инспектори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задужени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преглед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извјештаја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техничких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сервиса</w:t>
      </w:r>
      <w:r w:rsidR="006C0022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при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чему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сваки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извјештај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уноси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два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информациона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система</w:t>
      </w:r>
      <w:r w:rsidR="006C0022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и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то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један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канцеларијско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пословање</w:t>
      </w:r>
      <w:r w:rsidR="006C0022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а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други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базу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података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корисницима</w:t>
      </w:r>
      <w:r w:rsidR="006C0022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изворима</w:t>
      </w:r>
      <w:r w:rsidR="006C0022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инспекцијама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професионално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изложеним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лицима</w:t>
      </w:r>
      <w:r w:rsidR="006C0022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У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току</w:t>
      </w:r>
      <w:r w:rsidR="006C0022" w:rsidRPr="00A35A8B">
        <w:rPr>
          <w:rFonts w:cstheme="minorHAnsi"/>
          <w:noProof/>
          <w:lang w:val="bs-Latn-BA"/>
        </w:rPr>
        <w:t xml:space="preserve"> 2017. </w:t>
      </w:r>
      <w:r w:rsidRPr="00A35A8B">
        <w:rPr>
          <w:rFonts w:cstheme="minorHAnsi"/>
          <w:noProof/>
          <w:lang w:val="bs-Latn-BA"/>
        </w:rPr>
        <w:t>године</w:t>
      </w:r>
      <w:r w:rsidR="00E75F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инспектори</w:t>
      </w:r>
      <w:r w:rsidR="00E75F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E75F27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контролисали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сљедеће</w:t>
      </w:r>
      <w:r w:rsidR="006C0022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извјештаје</w:t>
      </w:r>
      <w:r w:rsidR="006C0022" w:rsidRPr="00A35A8B">
        <w:rPr>
          <w:rFonts w:cstheme="minorHAnsi"/>
          <w:noProof/>
          <w:lang w:val="bs-Latn-BA"/>
        </w:rPr>
        <w:t xml:space="preserve"> (</w:t>
      </w:r>
      <w:r w:rsidRPr="00A35A8B">
        <w:rPr>
          <w:noProof/>
          <w:lang w:val="bs-Latn-BA"/>
        </w:rPr>
        <w:t>графици</w:t>
      </w:r>
      <w:r w:rsidR="006C0022" w:rsidRPr="00A35A8B">
        <w:rPr>
          <w:noProof/>
          <w:lang w:val="bs-Latn-BA"/>
        </w:rPr>
        <w:t xml:space="preserve"> 2.</w:t>
      </w:r>
      <w:r w:rsidR="00A474EA" w:rsidRPr="00A35A8B">
        <w:rPr>
          <w:noProof/>
          <w:lang w:val="bs-Latn-BA"/>
        </w:rPr>
        <w:t>1</w:t>
      </w:r>
      <w:r w:rsidR="006E6E97" w:rsidRPr="00A35A8B">
        <w:rPr>
          <w:noProof/>
          <w:lang w:val="bs-Latn-BA"/>
        </w:rPr>
        <w:t>1</w:t>
      </w:r>
      <w:r w:rsidR="00931380" w:rsidRPr="00A35A8B">
        <w:rPr>
          <w:noProof/>
          <w:lang w:val="bs-Latn-BA"/>
        </w:rPr>
        <w:t>–2.1</w:t>
      </w:r>
      <w:r w:rsidR="006E6E97" w:rsidRPr="00A35A8B">
        <w:rPr>
          <w:noProof/>
          <w:lang w:val="bs-Latn-BA"/>
        </w:rPr>
        <w:t>4</w:t>
      </w:r>
      <w:r w:rsidR="006C0022" w:rsidRPr="00A35A8B">
        <w:rPr>
          <w:noProof/>
          <w:lang w:val="bs-Latn-BA"/>
        </w:rPr>
        <w:t>)</w:t>
      </w:r>
      <w:r w:rsidR="006C0022" w:rsidRPr="00A35A8B">
        <w:rPr>
          <w:rFonts w:cstheme="minorHAnsi"/>
          <w:noProof/>
          <w:lang w:val="bs-Latn-BA"/>
        </w:rPr>
        <w:t>:</w:t>
      </w:r>
    </w:p>
    <w:p w:rsidR="006C0022" w:rsidRPr="00A35A8B" w:rsidRDefault="006C0022" w:rsidP="006C0022">
      <w:pPr>
        <w:spacing w:line="240" w:lineRule="auto"/>
        <w:rPr>
          <w:rFonts w:cstheme="minorHAnsi"/>
          <w:noProof/>
          <w:sz w:val="28"/>
          <w:lang w:val="bs-Latn-BA"/>
        </w:rPr>
      </w:pPr>
    </w:p>
    <w:p w:rsidR="006C0022" w:rsidRPr="00A35A8B" w:rsidRDefault="006C0022" w:rsidP="008F30E1">
      <w:pPr>
        <w:pStyle w:val="ListParagraph"/>
        <w:numPr>
          <w:ilvl w:val="0"/>
          <w:numId w:val="6"/>
        </w:numPr>
        <w:spacing w:line="240" w:lineRule="auto"/>
        <w:rPr>
          <w:rFonts w:asciiTheme="minorHAnsi" w:hAnsiTheme="minorHAnsi" w:cstheme="minorHAnsi"/>
          <w:noProof/>
          <w:szCs w:val="22"/>
          <w:lang w:val="bs-Latn-BA"/>
        </w:rPr>
      </w:pP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390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извјештаја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о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мониторингу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радног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мјеста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и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контроли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квалитета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извора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јонизујућег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зрачења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; </w:t>
      </w:r>
    </w:p>
    <w:p w:rsidR="006C0022" w:rsidRPr="00A35A8B" w:rsidRDefault="006C0022" w:rsidP="008F30E1">
      <w:pPr>
        <w:pStyle w:val="ListParagraph"/>
        <w:numPr>
          <w:ilvl w:val="0"/>
          <w:numId w:val="6"/>
        </w:numPr>
        <w:spacing w:line="240" w:lineRule="auto"/>
        <w:rPr>
          <w:rFonts w:asciiTheme="minorHAnsi" w:hAnsiTheme="minorHAnsi" w:cstheme="minorHAnsi"/>
          <w:noProof/>
          <w:szCs w:val="22"/>
          <w:lang w:val="bs-Latn-BA"/>
        </w:rPr>
      </w:pPr>
      <w:r w:rsidRPr="00A35A8B">
        <w:rPr>
          <w:rFonts w:asciiTheme="minorHAnsi" w:hAnsiTheme="minorHAnsi" w:cstheme="minorHAnsi"/>
          <w:noProof/>
          <w:szCs w:val="22"/>
          <w:lang w:val="bs-Latn-BA"/>
        </w:rPr>
        <w:t>1</w:t>
      </w:r>
      <w:r w:rsidR="00A474EA" w:rsidRPr="00A35A8B">
        <w:rPr>
          <w:rFonts w:asciiTheme="minorHAnsi" w:hAnsiTheme="minorHAnsi" w:cstheme="minorHAnsi"/>
          <w:noProof/>
          <w:szCs w:val="22"/>
          <w:lang w:val="bs-Latn-BA"/>
        </w:rPr>
        <w:t>.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816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извјештаја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о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здравственим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прегледима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професионално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изложених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лица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>;</w:t>
      </w:r>
    </w:p>
    <w:p w:rsidR="006C0022" w:rsidRPr="00A35A8B" w:rsidRDefault="006C0022" w:rsidP="008F30E1">
      <w:pPr>
        <w:pStyle w:val="ListParagraph"/>
        <w:numPr>
          <w:ilvl w:val="0"/>
          <w:numId w:val="6"/>
        </w:numPr>
        <w:spacing w:line="240" w:lineRule="auto"/>
        <w:rPr>
          <w:rFonts w:asciiTheme="minorHAnsi" w:hAnsiTheme="minorHAnsi" w:cstheme="minorHAnsi"/>
          <w:noProof/>
          <w:szCs w:val="22"/>
          <w:lang w:val="bs-Latn-BA"/>
        </w:rPr>
      </w:pP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146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обавјештења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о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испоруци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уређаја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,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евиденције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и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упити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>;</w:t>
      </w:r>
    </w:p>
    <w:p w:rsidR="006C0022" w:rsidRPr="00A35A8B" w:rsidRDefault="006C0022" w:rsidP="008F30E1">
      <w:pPr>
        <w:pStyle w:val="ListParagraph"/>
        <w:numPr>
          <w:ilvl w:val="0"/>
          <w:numId w:val="6"/>
        </w:numPr>
        <w:spacing w:line="240" w:lineRule="auto"/>
        <w:rPr>
          <w:rFonts w:asciiTheme="minorHAnsi" w:hAnsiTheme="minorHAnsi" w:cstheme="minorHAnsi"/>
          <w:noProof/>
          <w:szCs w:val="22"/>
          <w:lang w:val="bs-Latn-BA"/>
        </w:rPr>
      </w:pP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221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извјештај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из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120B25">
        <w:rPr>
          <w:rFonts w:asciiTheme="minorHAnsi" w:hAnsiTheme="minorHAnsi" w:cstheme="minorHAnsi"/>
          <w:noProof/>
          <w:szCs w:val="22"/>
          <w:lang w:val="hr-HR"/>
        </w:rPr>
        <w:t>ITDB-a</w:t>
      </w:r>
      <w:r w:rsidRPr="00A35A8B">
        <w:rPr>
          <w:rFonts w:asciiTheme="minorHAnsi" w:hAnsiTheme="minorHAnsi" w:cstheme="minorHAnsi"/>
          <w:noProof/>
          <w:szCs w:val="22"/>
          <w:lang w:val="bs-Latn-BA"/>
        </w:rPr>
        <w:t xml:space="preserve"> (</w:t>
      </w:r>
      <w:r w:rsidR="00EB7B96" w:rsidRPr="00EB7B96">
        <w:rPr>
          <w:rFonts w:asciiTheme="minorHAnsi" w:hAnsiTheme="minorHAnsi" w:cstheme="minorHAnsi"/>
          <w:noProof/>
          <w:szCs w:val="22"/>
          <w:lang w:val="sr-Latn-BA"/>
        </w:rPr>
        <w:t>Illicit Trafficking Data Base</w:t>
      </w:r>
      <w:r w:rsidR="00EB7B96" w:rsidRPr="00EB7B96">
        <w:rPr>
          <w:rFonts w:asciiTheme="minorHAnsi" w:hAnsiTheme="minorHAnsi" w:cstheme="minorHAnsi"/>
          <w:noProof/>
          <w:szCs w:val="22"/>
          <w:lang w:val="bs-Latn-BA"/>
        </w:rPr>
        <w:t xml:space="preserve"> </w:t>
      </w:r>
      <w:r w:rsidR="00EB7B96">
        <w:rPr>
          <w:rFonts w:asciiTheme="minorHAnsi" w:hAnsiTheme="minorHAnsi" w:cstheme="minorHAnsi"/>
          <w:noProof/>
          <w:szCs w:val="22"/>
          <w:lang w:val="bs-Latn-BA"/>
        </w:rPr>
        <w:t xml:space="preserve">– </w:t>
      </w:r>
      <w:r w:rsidR="00A90C29" w:rsidRPr="00A35A8B">
        <w:rPr>
          <w:rFonts w:asciiTheme="minorHAnsi" w:hAnsiTheme="minorHAnsi" w:cstheme="minorHAnsi"/>
          <w:noProof/>
          <w:szCs w:val="22"/>
          <w:lang w:val="bs-Latn-BA"/>
        </w:rPr>
        <w:t>Б</w:t>
      </w:r>
      <w:r w:rsidR="00A90C29" w:rsidRPr="00A35A8B">
        <w:rPr>
          <w:rFonts w:asciiTheme="minorHAnsi" w:hAnsiTheme="minorHAnsi" w:cstheme="minorHAnsi"/>
          <w:bCs/>
          <w:iCs/>
          <w:noProof/>
          <w:szCs w:val="22"/>
          <w:lang w:val="bs-Latn-BA"/>
        </w:rPr>
        <w:t>аза</w:t>
      </w:r>
      <w:r w:rsidRPr="00A35A8B">
        <w:rPr>
          <w:rFonts w:asciiTheme="minorHAnsi" w:hAnsiTheme="minorHAnsi" w:cstheme="minorHAnsi"/>
          <w:bCs/>
          <w:iCs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bCs/>
          <w:iCs/>
          <w:noProof/>
          <w:szCs w:val="22"/>
          <w:lang w:val="bs-Latn-BA"/>
        </w:rPr>
        <w:t>података</w:t>
      </w:r>
      <w:r w:rsidRPr="00A35A8B">
        <w:rPr>
          <w:rFonts w:asciiTheme="minorHAnsi" w:hAnsiTheme="minorHAnsi" w:cstheme="minorHAnsi"/>
          <w:bCs/>
          <w:iCs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bCs/>
          <w:iCs/>
          <w:noProof/>
          <w:szCs w:val="22"/>
          <w:lang w:val="bs-Latn-BA"/>
        </w:rPr>
        <w:t>ИАЕА</w:t>
      </w:r>
      <w:r w:rsidR="00265BCF" w:rsidRPr="00A35A8B">
        <w:rPr>
          <w:rFonts w:asciiTheme="minorHAnsi" w:hAnsiTheme="minorHAnsi" w:cstheme="minorHAnsi"/>
          <w:bCs/>
          <w:iCs/>
          <w:noProof/>
          <w:szCs w:val="22"/>
          <w:lang w:val="bs-Latn-BA"/>
        </w:rPr>
        <w:t>-</w:t>
      </w:r>
      <w:r w:rsidR="00A90C29" w:rsidRPr="00A35A8B">
        <w:rPr>
          <w:rFonts w:asciiTheme="minorHAnsi" w:hAnsiTheme="minorHAnsi" w:cstheme="minorHAnsi"/>
          <w:bCs/>
          <w:iCs/>
          <w:noProof/>
          <w:szCs w:val="22"/>
          <w:lang w:val="bs-Latn-BA"/>
        </w:rPr>
        <w:t>е</w:t>
      </w:r>
      <w:r w:rsidR="00265BCF" w:rsidRPr="00A35A8B">
        <w:rPr>
          <w:rFonts w:asciiTheme="minorHAnsi" w:hAnsiTheme="minorHAnsi" w:cstheme="minorHAnsi"/>
          <w:bCs/>
          <w:iCs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bCs/>
          <w:iCs/>
          <w:noProof/>
          <w:szCs w:val="22"/>
          <w:lang w:val="bs-Latn-BA"/>
        </w:rPr>
        <w:t>о</w:t>
      </w:r>
      <w:r w:rsidRPr="00A35A8B">
        <w:rPr>
          <w:rFonts w:asciiTheme="minorHAnsi" w:hAnsiTheme="minorHAnsi" w:cstheme="minorHAnsi"/>
          <w:bCs/>
          <w:iCs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bCs/>
          <w:iCs/>
          <w:noProof/>
          <w:szCs w:val="22"/>
          <w:lang w:val="bs-Latn-BA"/>
        </w:rPr>
        <w:t>недозвољеном</w:t>
      </w:r>
      <w:r w:rsidRPr="00A35A8B">
        <w:rPr>
          <w:rFonts w:asciiTheme="minorHAnsi" w:hAnsiTheme="minorHAnsi" w:cstheme="minorHAnsi"/>
          <w:bCs/>
          <w:iCs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bCs/>
          <w:iCs/>
          <w:noProof/>
          <w:szCs w:val="22"/>
          <w:lang w:val="bs-Latn-BA"/>
        </w:rPr>
        <w:t>промету</w:t>
      </w:r>
      <w:r w:rsidRPr="00A35A8B">
        <w:rPr>
          <w:rFonts w:asciiTheme="minorHAnsi" w:hAnsiTheme="minorHAnsi" w:cstheme="minorHAnsi"/>
          <w:bCs/>
          <w:iCs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bCs/>
          <w:iCs/>
          <w:noProof/>
          <w:szCs w:val="22"/>
          <w:lang w:val="bs-Latn-BA"/>
        </w:rPr>
        <w:t>радиоактивних</w:t>
      </w:r>
      <w:r w:rsidRPr="00A35A8B">
        <w:rPr>
          <w:rFonts w:asciiTheme="minorHAnsi" w:hAnsiTheme="minorHAnsi" w:cstheme="minorHAnsi"/>
          <w:bCs/>
          <w:iCs/>
          <w:noProof/>
          <w:szCs w:val="22"/>
          <w:lang w:val="bs-Latn-BA"/>
        </w:rPr>
        <w:t xml:space="preserve"> </w:t>
      </w:r>
      <w:r w:rsidR="00A90C29" w:rsidRPr="00A35A8B">
        <w:rPr>
          <w:rFonts w:asciiTheme="minorHAnsi" w:hAnsiTheme="minorHAnsi" w:cstheme="minorHAnsi"/>
          <w:bCs/>
          <w:iCs/>
          <w:noProof/>
          <w:szCs w:val="22"/>
          <w:lang w:val="bs-Latn-BA"/>
        </w:rPr>
        <w:t>материјала</w:t>
      </w:r>
      <w:r w:rsidRPr="00A35A8B">
        <w:rPr>
          <w:rFonts w:asciiTheme="minorHAnsi" w:hAnsiTheme="minorHAnsi" w:cstheme="minorHAnsi"/>
          <w:bCs/>
          <w:iCs/>
          <w:noProof/>
          <w:szCs w:val="22"/>
          <w:lang w:val="bs-Latn-BA"/>
        </w:rPr>
        <w:t>).</w:t>
      </w:r>
    </w:p>
    <w:p w:rsidR="006C0022" w:rsidRPr="00A35A8B" w:rsidRDefault="006C0022" w:rsidP="006C0022">
      <w:pPr>
        <w:pStyle w:val="ListParagraph"/>
        <w:spacing w:line="240" w:lineRule="auto"/>
        <w:rPr>
          <w:rFonts w:asciiTheme="minorHAnsi" w:hAnsiTheme="minorHAnsi" w:cstheme="minorHAnsi"/>
          <w:noProof/>
          <w:szCs w:val="22"/>
          <w:lang w:val="bs-Latn-BA"/>
        </w:rPr>
      </w:pPr>
    </w:p>
    <w:p w:rsidR="006C0022" w:rsidRPr="00A35A8B" w:rsidRDefault="006C0022" w:rsidP="006C0022">
      <w:pPr>
        <w:spacing w:line="240" w:lineRule="auto"/>
        <w:jc w:val="center"/>
        <w:rPr>
          <w:rFonts w:cstheme="minorHAnsi"/>
          <w:noProof/>
          <w:color w:val="FF0000"/>
          <w:sz w:val="22"/>
          <w:lang w:val="bs-Latn-BA"/>
        </w:rPr>
      </w:pPr>
      <w:r w:rsidRPr="00A35A8B">
        <w:rPr>
          <w:noProof/>
          <w:lang w:val="en-US"/>
        </w:rPr>
        <w:lastRenderedPageBreak/>
        <w:drawing>
          <wp:inline distT="0" distB="0" distL="0" distR="0">
            <wp:extent cx="3336575" cy="2165389"/>
            <wp:effectExtent l="19050" t="0" r="16225" b="6311"/>
            <wp:docPr id="27" name="Chart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6C0022" w:rsidRPr="00A35A8B" w:rsidRDefault="004C1903" w:rsidP="006C0022">
      <w:pPr>
        <w:spacing w:line="240" w:lineRule="auto"/>
        <w:jc w:val="center"/>
        <w:rPr>
          <w:rFonts w:ascii="Calibri" w:hAnsi="Calibri" w:cs="Calibri"/>
          <w:noProof/>
          <w:sz w:val="22"/>
          <w:lang w:val="bs-Latn-BA"/>
        </w:rPr>
      </w:pPr>
      <w:r w:rsidRPr="00A35A8B">
        <w:rPr>
          <w:rFonts w:ascii="Calibri" w:hAnsi="Calibri" w:cs="Calibri"/>
          <w:noProof/>
          <w:sz w:val="22"/>
          <w:lang w:val="bs-Latn-BA"/>
        </w:rPr>
        <w:t>График</w:t>
      </w:r>
      <w:r w:rsidR="006C0022" w:rsidRPr="00A35A8B">
        <w:rPr>
          <w:rFonts w:ascii="Calibri" w:hAnsi="Calibri" w:cs="Calibri"/>
          <w:noProof/>
          <w:sz w:val="22"/>
          <w:lang w:val="bs-Latn-BA"/>
        </w:rPr>
        <w:t xml:space="preserve"> 2.</w:t>
      </w:r>
      <w:r w:rsidR="00A474EA" w:rsidRPr="00A35A8B">
        <w:rPr>
          <w:rFonts w:ascii="Calibri" w:hAnsi="Calibri" w:cs="Calibri"/>
          <w:noProof/>
          <w:sz w:val="22"/>
          <w:lang w:val="bs-Latn-BA"/>
        </w:rPr>
        <w:t>1</w:t>
      </w:r>
      <w:r w:rsidR="006E6E97" w:rsidRPr="00A35A8B">
        <w:rPr>
          <w:rFonts w:ascii="Calibri" w:hAnsi="Calibri" w:cs="Calibri"/>
          <w:noProof/>
          <w:sz w:val="22"/>
          <w:lang w:val="bs-Latn-BA"/>
        </w:rPr>
        <w:t>1</w:t>
      </w:r>
      <w:r w:rsidR="00430F10" w:rsidRPr="00A35A8B">
        <w:rPr>
          <w:rFonts w:ascii="Calibri" w:hAnsi="Calibri" w:cs="Calibri"/>
          <w:noProof/>
          <w:sz w:val="22"/>
          <w:lang w:val="bs-Latn-BA"/>
        </w:rPr>
        <w:t>:</w:t>
      </w:r>
      <w:r w:rsidR="006C0022" w:rsidRPr="00A35A8B">
        <w:rPr>
          <w:rFonts w:ascii="Calibri" w:hAnsi="Calibri" w:cs="Calibri"/>
          <w:noProof/>
          <w:sz w:val="22"/>
          <w:lang w:val="bs-Latn-BA"/>
        </w:rPr>
        <w:t xml:space="preserve"> </w:t>
      </w:r>
      <w:r w:rsidRPr="00A35A8B">
        <w:rPr>
          <w:noProof/>
          <w:sz w:val="22"/>
          <w:lang w:val="bs-Latn-BA"/>
        </w:rPr>
        <w:t>Контрола</w:t>
      </w:r>
      <w:r w:rsidR="006C0022" w:rsidRPr="00A35A8B">
        <w:rPr>
          <w:noProof/>
          <w:sz w:val="22"/>
          <w:lang w:val="bs-Latn-BA"/>
        </w:rPr>
        <w:t xml:space="preserve"> </w:t>
      </w:r>
      <w:r w:rsidRPr="00A35A8B">
        <w:rPr>
          <w:noProof/>
          <w:sz w:val="22"/>
          <w:lang w:val="bs-Latn-BA"/>
        </w:rPr>
        <w:t>извјештаја</w:t>
      </w:r>
      <w:r w:rsidR="006C0022" w:rsidRPr="00A35A8B">
        <w:rPr>
          <w:noProof/>
          <w:sz w:val="22"/>
          <w:lang w:val="bs-Latn-BA"/>
        </w:rPr>
        <w:t xml:space="preserve"> </w:t>
      </w:r>
      <w:r w:rsidRPr="00A35A8B">
        <w:rPr>
          <w:noProof/>
          <w:sz w:val="22"/>
          <w:lang w:val="bs-Latn-BA"/>
        </w:rPr>
        <w:t>о</w:t>
      </w:r>
      <w:r w:rsidR="006C0022" w:rsidRPr="00A35A8B">
        <w:rPr>
          <w:noProof/>
          <w:sz w:val="22"/>
          <w:lang w:val="bs-Latn-BA"/>
        </w:rPr>
        <w:t xml:space="preserve"> </w:t>
      </w:r>
      <w:r w:rsidRPr="00A35A8B">
        <w:rPr>
          <w:noProof/>
          <w:sz w:val="22"/>
          <w:lang w:val="bs-Latn-BA"/>
        </w:rPr>
        <w:t>контроли</w:t>
      </w:r>
      <w:r w:rsidR="006C0022" w:rsidRPr="00A35A8B">
        <w:rPr>
          <w:noProof/>
          <w:sz w:val="22"/>
          <w:lang w:val="bs-Latn-BA"/>
        </w:rPr>
        <w:t xml:space="preserve"> </w:t>
      </w:r>
      <w:r w:rsidRPr="00A35A8B">
        <w:rPr>
          <w:noProof/>
          <w:sz w:val="22"/>
          <w:lang w:val="bs-Latn-BA"/>
        </w:rPr>
        <w:t>извора</w:t>
      </w:r>
      <w:r w:rsidR="006C0022" w:rsidRPr="00A35A8B">
        <w:rPr>
          <w:noProof/>
          <w:sz w:val="22"/>
          <w:lang w:val="bs-Latn-BA"/>
        </w:rPr>
        <w:t xml:space="preserve"> </w:t>
      </w:r>
      <w:r w:rsidRPr="00A35A8B">
        <w:rPr>
          <w:noProof/>
          <w:sz w:val="22"/>
          <w:lang w:val="bs-Latn-BA"/>
        </w:rPr>
        <w:t>зрачења</w:t>
      </w:r>
    </w:p>
    <w:p w:rsidR="006C0022" w:rsidRPr="00A35A8B" w:rsidRDefault="006C0022" w:rsidP="006C0022">
      <w:pPr>
        <w:spacing w:line="240" w:lineRule="auto"/>
        <w:rPr>
          <w:rFonts w:ascii="Calibri" w:hAnsi="Calibri" w:cs="Calibri"/>
          <w:lang w:val="bs-Latn-BA" w:eastAsia="bs-Latn-BA"/>
        </w:rPr>
      </w:pPr>
    </w:p>
    <w:p w:rsidR="006C0022" w:rsidRPr="00A35A8B" w:rsidRDefault="006C0022" w:rsidP="006C0022">
      <w:pPr>
        <w:spacing w:line="240" w:lineRule="auto"/>
        <w:jc w:val="center"/>
        <w:rPr>
          <w:rFonts w:ascii="Calibri" w:hAnsi="Calibri" w:cs="Calibri"/>
          <w:lang w:val="bs-Latn-BA" w:eastAsia="bs-Latn-BA"/>
        </w:rPr>
      </w:pPr>
      <w:r w:rsidRPr="00A35A8B">
        <w:rPr>
          <w:noProof/>
          <w:lang w:val="en-US"/>
        </w:rPr>
        <w:drawing>
          <wp:inline distT="0" distB="0" distL="0" distR="0">
            <wp:extent cx="3726332" cy="2238451"/>
            <wp:effectExtent l="19050" t="0" r="26518" b="9449"/>
            <wp:docPr id="29" name="Chart 2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6C0022" w:rsidRPr="00A35A8B" w:rsidRDefault="004C1903" w:rsidP="006C0022">
      <w:pPr>
        <w:spacing w:line="240" w:lineRule="auto"/>
        <w:jc w:val="center"/>
        <w:rPr>
          <w:rFonts w:ascii="Calibri" w:hAnsi="Calibri" w:cs="Calibri"/>
          <w:noProof/>
          <w:sz w:val="22"/>
          <w:lang w:val="bs-Latn-BA"/>
        </w:rPr>
      </w:pPr>
      <w:r w:rsidRPr="00A35A8B">
        <w:rPr>
          <w:rFonts w:ascii="Calibri" w:hAnsi="Calibri" w:cs="Calibri"/>
          <w:noProof/>
          <w:sz w:val="22"/>
          <w:lang w:val="bs-Latn-BA"/>
        </w:rPr>
        <w:t>График</w:t>
      </w:r>
      <w:r w:rsidR="006C0022" w:rsidRPr="00A35A8B">
        <w:rPr>
          <w:rFonts w:ascii="Calibri" w:hAnsi="Calibri" w:cs="Calibri"/>
          <w:noProof/>
          <w:sz w:val="22"/>
          <w:lang w:val="bs-Latn-BA"/>
        </w:rPr>
        <w:t xml:space="preserve"> 2.1</w:t>
      </w:r>
      <w:r w:rsidR="006E6E97" w:rsidRPr="00A35A8B">
        <w:rPr>
          <w:rFonts w:ascii="Calibri" w:hAnsi="Calibri" w:cs="Calibri"/>
          <w:noProof/>
          <w:sz w:val="22"/>
          <w:lang w:val="bs-Latn-BA"/>
        </w:rPr>
        <w:t>2</w:t>
      </w:r>
      <w:r w:rsidR="00430F10" w:rsidRPr="00A35A8B">
        <w:rPr>
          <w:rFonts w:ascii="Calibri" w:hAnsi="Calibri" w:cs="Calibri"/>
          <w:noProof/>
          <w:sz w:val="22"/>
          <w:lang w:val="bs-Latn-BA"/>
        </w:rPr>
        <w:t>:</w:t>
      </w:r>
      <w:r w:rsidR="006C0022" w:rsidRPr="00A35A8B">
        <w:rPr>
          <w:rFonts w:ascii="Calibri" w:hAnsi="Calibri" w:cs="Calibri"/>
          <w:noProof/>
          <w:sz w:val="22"/>
          <w:lang w:val="bs-Latn-BA"/>
        </w:rPr>
        <w:t xml:space="preserve"> </w:t>
      </w:r>
      <w:r w:rsidRPr="00A35A8B">
        <w:rPr>
          <w:rFonts w:ascii="Calibri" w:hAnsi="Calibri" w:cs="Calibri"/>
          <w:noProof/>
          <w:sz w:val="22"/>
          <w:lang w:val="bs-Latn-BA"/>
        </w:rPr>
        <w:t>Контрола</w:t>
      </w:r>
      <w:r w:rsidR="006C0022" w:rsidRPr="00A35A8B">
        <w:rPr>
          <w:rFonts w:ascii="Calibri" w:hAnsi="Calibri" w:cs="Calibri"/>
          <w:noProof/>
          <w:sz w:val="22"/>
          <w:lang w:val="bs-Latn-BA"/>
        </w:rPr>
        <w:t xml:space="preserve"> </w:t>
      </w:r>
      <w:r w:rsidRPr="00A35A8B">
        <w:rPr>
          <w:rFonts w:ascii="Calibri" w:hAnsi="Calibri" w:cs="Calibri"/>
          <w:noProof/>
          <w:sz w:val="22"/>
          <w:lang w:val="bs-Latn-BA"/>
        </w:rPr>
        <w:t>извјештаја</w:t>
      </w:r>
      <w:r w:rsidR="006C0022" w:rsidRPr="00A35A8B">
        <w:rPr>
          <w:rFonts w:ascii="Calibri" w:hAnsi="Calibri" w:cs="Calibri"/>
          <w:noProof/>
          <w:sz w:val="22"/>
          <w:lang w:val="bs-Latn-BA"/>
        </w:rPr>
        <w:t xml:space="preserve"> </w:t>
      </w:r>
      <w:r w:rsidR="00467C9A" w:rsidRPr="00A35A8B">
        <w:rPr>
          <w:rFonts w:ascii="Calibri" w:hAnsi="Calibri" w:cs="Calibri"/>
          <w:noProof/>
          <w:sz w:val="22"/>
          <w:lang w:val="bs-Latn-BA"/>
        </w:rPr>
        <w:br/>
      </w:r>
      <w:r w:rsidRPr="00A35A8B">
        <w:rPr>
          <w:rFonts w:ascii="Calibri" w:hAnsi="Calibri" w:cs="Calibri"/>
          <w:noProof/>
          <w:sz w:val="22"/>
          <w:lang w:val="bs-Latn-BA"/>
        </w:rPr>
        <w:t>о</w:t>
      </w:r>
      <w:r w:rsidR="006C0022" w:rsidRPr="00A35A8B">
        <w:rPr>
          <w:rFonts w:ascii="Calibri" w:hAnsi="Calibri" w:cs="Calibri"/>
          <w:noProof/>
          <w:sz w:val="22"/>
          <w:lang w:val="bs-Latn-BA"/>
        </w:rPr>
        <w:t xml:space="preserve"> </w:t>
      </w:r>
      <w:r w:rsidRPr="00A35A8B">
        <w:rPr>
          <w:rFonts w:ascii="Calibri" w:hAnsi="Calibri" w:cs="Calibri"/>
          <w:noProof/>
          <w:sz w:val="22"/>
          <w:lang w:val="bs-Latn-BA"/>
        </w:rPr>
        <w:t>извршеним</w:t>
      </w:r>
      <w:r w:rsidR="006C0022" w:rsidRPr="00A35A8B">
        <w:rPr>
          <w:rFonts w:ascii="Calibri" w:hAnsi="Calibri" w:cs="Calibri"/>
          <w:noProof/>
          <w:sz w:val="22"/>
          <w:lang w:val="bs-Latn-BA"/>
        </w:rPr>
        <w:t xml:space="preserve"> </w:t>
      </w:r>
      <w:r w:rsidRPr="00A35A8B">
        <w:rPr>
          <w:rFonts w:ascii="Calibri" w:hAnsi="Calibri" w:cs="Calibri"/>
          <w:noProof/>
          <w:sz w:val="22"/>
          <w:lang w:val="bs-Latn-BA"/>
        </w:rPr>
        <w:t>љекарским</w:t>
      </w:r>
      <w:r w:rsidR="006C0022" w:rsidRPr="00A35A8B">
        <w:rPr>
          <w:rFonts w:ascii="Calibri" w:hAnsi="Calibri" w:cs="Calibri"/>
          <w:noProof/>
          <w:sz w:val="22"/>
          <w:lang w:val="bs-Latn-BA"/>
        </w:rPr>
        <w:t xml:space="preserve"> </w:t>
      </w:r>
      <w:r w:rsidRPr="00A35A8B">
        <w:rPr>
          <w:rFonts w:ascii="Calibri" w:hAnsi="Calibri" w:cs="Calibri"/>
          <w:noProof/>
          <w:sz w:val="22"/>
          <w:lang w:val="bs-Latn-BA"/>
        </w:rPr>
        <w:t>прегледима</w:t>
      </w:r>
    </w:p>
    <w:p w:rsidR="006C0022" w:rsidRPr="00A35A8B" w:rsidRDefault="006C0022" w:rsidP="006C0022">
      <w:pPr>
        <w:spacing w:line="240" w:lineRule="auto"/>
        <w:jc w:val="center"/>
        <w:rPr>
          <w:rFonts w:ascii="Calibri" w:hAnsi="Calibri" w:cs="Calibri"/>
          <w:noProof/>
          <w:sz w:val="22"/>
          <w:lang w:val="bs-Latn-BA"/>
        </w:rPr>
      </w:pPr>
    </w:p>
    <w:p w:rsidR="006C0022" w:rsidRPr="00A35A8B" w:rsidRDefault="006C0022" w:rsidP="006C0022">
      <w:pPr>
        <w:spacing w:line="240" w:lineRule="auto"/>
        <w:jc w:val="center"/>
        <w:rPr>
          <w:rFonts w:ascii="Calibri" w:hAnsi="Calibri" w:cs="Calibri"/>
          <w:lang w:val="bs-Latn-BA" w:eastAsia="bs-Latn-BA"/>
        </w:rPr>
      </w:pPr>
      <w:r w:rsidRPr="00A35A8B">
        <w:rPr>
          <w:noProof/>
          <w:lang w:val="en-US"/>
        </w:rPr>
        <w:drawing>
          <wp:inline distT="0" distB="0" distL="0" distR="0">
            <wp:extent cx="3290742" cy="2215878"/>
            <wp:effectExtent l="19050" t="0" r="23958" b="0"/>
            <wp:docPr id="30" name="Chart 3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6C0022" w:rsidRPr="00A35A8B" w:rsidRDefault="004C1903" w:rsidP="006C0022">
      <w:pPr>
        <w:spacing w:line="240" w:lineRule="auto"/>
        <w:jc w:val="center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sz w:val="22"/>
          <w:lang w:val="bs-Latn-BA"/>
        </w:rPr>
        <w:t>График</w:t>
      </w:r>
      <w:r w:rsidR="006C0022" w:rsidRPr="00A35A8B">
        <w:rPr>
          <w:rFonts w:ascii="Calibri" w:hAnsi="Calibri" w:cs="Calibri"/>
          <w:noProof/>
          <w:sz w:val="22"/>
          <w:lang w:val="bs-Latn-BA"/>
        </w:rPr>
        <w:t xml:space="preserve"> 2.1</w:t>
      </w:r>
      <w:r w:rsidR="006E6E97" w:rsidRPr="00A35A8B">
        <w:rPr>
          <w:rFonts w:ascii="Calibri" w:hAnsi="Calibri" w:cs="Calibri"/>
          <w:noProof/>
          <w:sz w:val="22"/>
          <w:lang w:val="bs-Latn-BA"/>
        </w:rPr>
        <w:t>3</w:t>
      </w:r>
      <w:r w:rsidR="00430F10" w:rsidRPr="00A35A8B">
        <w:rPr>
          <w:rFonts w:ascii="Calibri" w:hAnsi="Calibri" w:cs="Calibri"/>
          <w:noProof/>
          <w:sz w:val="22"/>
          <w:lang w:val="bs-Latn-BA"/>
        </w:rPr>
        <w:t>:</w:t>
      </w:r>
      <w:r w:rsidR="006C0022" w:rsidRPr="00A35A8B">
        <w:rPr>
          <w:rFonts w:ascii="Calibri" w:hAnsi="Calibri" w:cs="Calibri"/>
          <w:noProof/>
          <w:sz w:val="22"/>
          <w:lang w:val="bs-Latn-BA"/>
        </w:rPr>
        <w:t xml:space="preserve"> </w:t>
      </w:r>
      <w:r w:rsidRPr="00A35A8B">
        <w:rPr>
          <w:rFonts w:ascii="Calibri" w:hAnsi="Calibri" w:cs="Calibri"/>
          <w:noProof/>
          <w:sz w:val="22"/>
          <w:lang w:val="bs-Latn-BA"/>
        </w:rPr>
        <w:t>Контрола</w:t>
      </w:r>
      <w:r w:rsidR="006C0022" w:rsidRPr="00A35A8B">
        <w:rPr>
          <w:rFonts w:ascii="Calibri" w:hAnsi="Calibri" w:cs="Calibri"/>
          <w:noProof/>
          <w:sz w:val="22"/>
          <w:lang w:val="bs-Latn-BA"/>
        </w:rPr>
        <w:t xml:space="preserve"> </w:t>
      </w:r>
      <w:r w:rsidRPr="00A35A8B">
        <w:rPr>
          <w:rFonts w:ascii="Calibri" w:hAnsi="Calibri" w:cs="Calibri"/>
          <w:noProof/>
          <w:sz w:val="22"/>
          <w:lang w:val="bs-Latn-BA"/>
        </w:rPr>
        <w:t>извјештаја</w:t>
      </w:r>
      <w:r w:rsidR="00CA66CD" w:rsidRPr="00A35A8B">
        <w:rPr>
          <w:rFonts w:ascii="Calibri" w:hAnsi="Calibri" w:cs="Calibri"/>
          <w:noProof/>
          <w:sz w:val="22"/>
          <w:lang w:val="bs-Latn-BA"/>
        </w:rPr>
        <w:t xml:space="preserve"> </w:t>
      </w:r>
      <w:r w:rsidRPr="00A35A8B">
        <w:rPr>
          <w:rFonts w:ascii="Calibri" w:hAnsi="Calibri" w:cs="Calibri"/>
          <w:noProof/>
          <w:sz w:val="22"/>
          <w:lang w:val="bs-Latn-BA"/>
        </w:rPr>
        <w:t>из</w:t>
      </w:r>
      <w:r w:rsidR="006C0022" w:rsidRPr="00A35A8B">
        <w:rPr>
          <w:rFonts w:ascii="Calibri" w:hAnsi="Calibri" w:cs="Calibri"/>
          <w:noProof/>
          <w:sz w:val="22"/>
          <w:lang w:val="bs-Latn-BA"/>
        </w:rPr>
        <w:t xml:space="preserve"> </w:t>
      </w:r>
      <w:r w:rsidR="00120B25">
        <w:rPr>
          <w:rFonts w:ascii="Calibri" w:hAnsi="Calibri" w:cs="Calibri"/>
          <w:noProof/>
          <w:sz w:val="22"/>
          <w:lang w:val="bs-Latn-BA"/>
        </w:rPr>
        <w:t>ITDB-a</w:t>
      </w:r>
    </w:p>
    <w:p w:rsidR="00017FC1" w:rsidRPr="00A35A8B" w:rsidRDefault="00017FC1" w:rsidP="00017FC1">
      <w:pPr>
        <w:spacing w:line="240" w:lineRule="auto"/>
        <w:jc w:val="center"/>
        <w:rPr>
          <w:rFonts w:cstheme="minorHAnsi"/>
          <w:noProof/>
          <w:color w:val="FF0000"/>
          <w:sz w:val="22"/>
          <w:lang w:val="bs-Latn-BA"/>
        </w:rPr>
      </w:pPr>
      <w:r w:rsidRPr="00A35A8B">
        <w:rPr>
          <w:rFonts w:cstheme="minorHAnsi"/>
          <w:noProof/>
          <w:color w:val="FF0000"/>
          <w:sz w:val="22"/>
          <w:lang w:val="en-US"/>
        </w:rPr>
        <w:lastRenderedPageBreak/>
        <w:drawing>
          <wp:inline distT="0" distB="0" distL="0" distR="0">
            <wp:extent cx="4023360" cy="2820838"/>
            <wp:effectExtent l="0" t="0" r="15240" b="1778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017FC1" w:rsidRPr="00A35A8B" w:rsidRDefault="004C1903" w:rsidP="00017FC1">
      <w:pPr>
        <w:spacing w:line="240" w:lineRule="auto"/>
        <w:jc w:val="center"/>
        <w:rPr>
          <w:rFonts w:ascii="Calibri" w:hAnsi="Calibri" w:cs="Calibri"/>
          <w:noProof/>
          <w:sz w:val="22"/>
          <w:lang w:val="bs-Latn-BA"/>
        </w:rPr>
      </w:pPr>
      <w:r w:rsidRPr="00A35A8B">
        <w:rPr>
          <w:rFonts w:ascii="Calibri" w:hAnsi="Calibri" w:cs="Calibri"/>
          <w:noProof/>
          <w:sz w:val="22"/>
          <w:lang w:val="bs-Latn-BA"/>
        </w:rPr>
        <w:t>График</w:t>
      </w:r>
      <w:r w:rsidR="00A90C44" w:rsidRPr="00A35A8B">
        <w:rPr>
          <w:rFonts w:ascii="Calibri" w:hAnsi="Calibri" w:cs="Calibri"/>
          <w:noProof/>
          <w:sz w:val="22"/>
          <w:lang w:val="bs-Latn-BA"/>
        </w:rPr>
        <w:t xml:space="preserve"> 2.1</w:t>
      </w:r>
      <w:r w:rsidR="006E6E97" w:rsidRPr="00A35A8B">
        <w:rPr>
          <w:rFonts w:ascii="Calibri" w:hAnsi="Calibri" w:cs="Calibri"/>
          <w:noProof/>
          <w:sz w:val="22"/>
          <w:lang w:val="bs-Latn-BA"/>
        </w:rPr>
        <w:t>4</w:t>
      </w:r>
      <w:r w:rsidR="00430F10" w:rsidRPr="00A35A8B">
        <w:rPr>
          <w:rFonts w:ascii="Calibri" w:hAnsi="Calibri" w:cs="Calibri"/>
          <w:noProof/>
          <w:sz w:val="22"/>
          <w:lang w:val="bs-Latn-BA"/>
        </w:rPr>
        <w:t>:</w:t>
      </w:r>
      <w:r w:rsidR="00017FC1" w:rsidRPr="00A35A8B">
        <w:rPr>
          <w:rFonts w:ascii="Calibri" w:hAnsi="Calibri" w:cs="Calibri"/>
          <w:noProof/>
          <w:sz w:val="22"/>
          <w:lang w:val="bs-Latn-BA"/>
        </w:rPr>
        <w:t xml:space="preserve"> </w:t>
      </w:r>
      <w:r w:rsidRPr="00A35A8B">
        <w:rPr>
          <w:rFonts w:ascii="Calibri" w:hAnsi="Calibri" w:cs="Calibri"/>
          <w:noProof/>
          <w:sz w:val="22"/>
          <w:lang w:val="bs-Latn-BA"/>
        </w:rPr>
        <w:t>Преглед</w:t>
      </w:r>
      <w:r w:rsidR="00017FC1" w:rsidRPr="00A35A8B">
        <w:rPr>
          <w:rFonts w:ascii="Calibri" w:hAnsi="Calibri" w:cs="Calibri"/>
          <w:noProof/>
          <w:sz w:val="22"/>
          <w:lang w:val="bs-Latn-BA"/>
        </w:rPr>
        <w:t xml:space="preserve"> </w:t>
      </w:r>
      <w:r w:rsidRPr="00A35A8B">
        <w:rPr>
          <w:rFonts w:ascii="Calibri" w:hAnsi="Calibri" w:cs="Calibri"/>
          <w:noProof/>
          <w:sz w:val="22"/>
          <w:lang w:val="bs-Latn-BA"/>
        </w:rPr>
        <w:t>осталих</w:t>
      </w:r>
      <w:r w:rsidR="00017FC1" w:rsidRPr="00A35A8B">
        <w:rPr>
          <w:rFonts w:ascii="Calibri" w:hAnsi="Calibri" w:cs="Calibri"/>
          <w:noProof/>
          <w:sz w:val="22"/>
          <w:lang w:val="bs-Latn-BA"/>
        </w:rPr>
        <w:t xml:space="preserve"> </w:t>
      </w:r>
      <w:r w:rsidRPr="00A35A8B">
        <w:rPr>
          <w:rFonts w:ascii="Calibri" w:hAnsi="Calibri" w:cs="Calibri"/>
          <w:noProof/>
          <w:sz w:val="22"/>
          <w:lang w:val="bs-Latn-BA"/>
        </w:rPr>
        <w:t>инспекцијских</w:t>
      </w:r>
      <w:r w:rsidR="00017FC1" w:rsidRPr="00A35A8B">
        <w:rPr>
          <w:rFonts w:ascii="Calibri" w:hAnsi="Calibri" w:cs="Calibri"/>
          <w:noProof/>
          <w:sz w:val="22"/>
          <w:lang w:val="bs-Latn-BA"/>
        </w:rPr>
        <w:t xml:space="preserve"> </w:t>
      </w:r>
      <w:r w:rsidRPr="00A35A8B">
        <w:rPr>
          <w:rFonts w:ascii="Calibri" w:hAnsi="Calibri" w:cs="Calibri"/>
          <w:noProof/>
          <w:sz w:val="22"/>
          <w:lang w:val="bs-Latn-BA"/>
        </w:rPr>
        <w:t>активности</w:t>
      </w:r>
    </w:p>
    <w:p w:rsidR="00A474EA" w:rsidRPr="00A35A8B" w:rsidRDefault="00A474EA" w:rsidP="00017FC1">
      <w:pPr>
        <w:spacing w:line="240" w:lineRule="auto"/>
        <w:jc w:val="center"/>
        <w:rPr>
          <w:rFonts w:ascii="Calibri" w:hAnsi="Calibri" w:cs="Calibri"/>
          <w:noProof/>
          <w:sz w:val="22"/>
          <w:lang w:val="bs-Latn-BA"/>
        </w:rPr>
      </w:pPr>
    </w:p>
    <w:p w:rsidR="00017FC1" w:rsidRPr="00A35A8B" w:rsidRDefault="00A90C29" w:rsidP="00017FC1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току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2017. </w:t>
      </w:r>
      <w:r w:rsidRPr="00A35A8B">
        <w:rPr>
          <w:rFonts w:ascii="Calibri" w:hAnsi="Calibri" w:cs="Calibri"/>
          <w:noProof/>
          <w:lang w:val="bs-Latn-BA" w:eastAsia="bs-Latn-BA"/>
        </w:rPr>
        <w:t>године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инспектори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активно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учествовали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увођењу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система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управљања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Агенцији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.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оквиру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радних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активности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завршене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су</w:t>
      </w:r>
      <w:r w:rsidR="00017FC1" w:rsidRPr="00A35A8B">
        <w:rPr>
          <w:rFonts w:ascii="Calibri" w:hAnsi="Calibri" w:cs="Calibri"/>
          <w:noProof/>
          <w:lang w:val="bs-Latn-BA" w:eastAsia="bs-Latn-BA"/>
        </w:rPr>
        <w:t>:</w:t>
      </w:r>
    </w:p>
    <w:p w:rsidR="00017FC1" w:rsidRPr="00A35A8B" w:rsidRDefault="00017FC1" w:rsidP="00017FC1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</w:p>
    <w:p w:rsidR="00017FC1" w:rsidRPr="00A35A8B" w:rsidRDefault="00A90C29" w:rsidP="008F30E1">
      <w:pPr>
        <w:pStyle w:val="ListParagraph"/>
        <w:numPr>
          <w:ilvl w:val="0"/>
          <w:numId w:val="18"/>
        </w:numPr>
        <w:spacing w:line="240" w:lineRule="auto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lang w:val="bs-Latn-BA" w:eastAsia="bs-Latn-BA"/>
        </w:rPr>
        <w:t>Процедура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спровођење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инспекцијског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надзора</w:t>
      </w:r>
      <w:r w:rsidR="00017FC1" w:rsidRPr="00A35A8B">
        <w:rPr>
          <w:rFonts w:ascii="Calibri" w:hAnsi="Calibri" w:cs="Calibri"/>
          <w:noProof/>
          <w:lang w:val="bs-Latn-BA" w:eastAsia="bs-Latn-BA"/>
        </w:rPr>
        <w:t>;</w:t>
      </w:r>
    </w:p>
    <w:p w:rsidR="00017FC1" w:rsidRPr="00A35A8B" w:rsidRDefault="00A90C29" w:rsidP="008F30E1">
      <w:pPr>
        <w:pStyle w:val="ListParagraph"/>
        <w:numPr>
          <w:ilvl w:val="0"/>
          <w:numId w:val="18"/>
        </w:numPr>
        <w:spacing w:line="240" w:lineRule="auto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lang w:val="bs-Latn-BA" w:eastAsia="bs-Latn-BA"/>
        </w:rPr>
        <w:t>Процедура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припрему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годишњег</w:t>
      </w:r>
      <w:r w:rsidR="00CA74F0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CA74F0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мјесечног</w:t>
      </w:r>
      <w:r w:rsidR="00CA74F0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плана</w:t>
      </w:r>
      <w:r w:rsidR="00CA74F0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инспекције</w:t>
      </w:r>
      <w:r w:rsidR="00017FC1" w:rsidRPr="00A35A8B">
        <w:rPr>
          <w:rFonts w:ascii="Calibri" w:hAnsi="Calibri" w:cs="Calibri"/>
          <w:noProof/>
          <w:lang w:val="bs-Latn-BA" w:eastAsia="bs-Latn-BA"/>
        </w:rPr>
        <w:t>;</w:t>
      </w:r>
    </w:p>
    <w:p w:rsidR="00017FC1" w:rsidRPr="00A35A8B" w:rsidRDefault="00A90C29" w:rsidP="008F30E1">
      <w:pPr>
        <w:pStyle w:val="ListParagraph"/>
        <w:numPr>
          <w:ilvl w:val="0"/>
          <w:numId w:val="18"/>
        </w:numPr>
        <w:spacing w:line="240" w:lineRule="auto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lang w:val="bs-Latn-BA" w:eastAsia="bs-Latn-BA"/>
        </w:rPr>
        <w:t>Процедура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обављање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осталих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послова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Инспектората</w:t>
      </w:r>
      <w:r w:rsidR="00017FC1" w:rsidRPr="00A35A8B">
        <w:rPr>
          <w:rFonts w:ascii="Calibri" w:hAnsi="Calibri" w:cs="Calibri"/>
          <w:noProof/>
          <w:lang w:val="bs-Latn-BA" w:eastAsia="bs-Latn-BA"/>
        </w:rPr>
        <w:t>;</w:t>
      </w:r>
    </w:p>
    <w:p w:rsidR="00017FC1" w:rsidRPr="00A35A8B" w:rsidRDefault="00A90C29" w:rsidP="008F30E1">
      <w:pPr>
        <w:pStyle w:val="ListParagraph"/>
        <w:numPr>
          <w:ilvl w:val="0"/>
          <w:numId w:val="18"/>
        </w:numPr>
        <w:spacing w:line="240" w:lineRule="auto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lang w:val="bs-Latn-BA" w:eastAsia="bs-Latn-BA"/>
        </w:rPr>
        <w:t>Процедура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печаћење</w:t>
      </w:r>
      <w:r w:rsidR="00017FC1" w:rsidRPr="00A35A8B">
        <w:rPr>
          <w:rFonts w:ascii="Calibri" w:hAnsi="Calibri" w:cs="Calibri"/>
          <w:noProof/>
          <w:lang w:val="bs-Latn-BA" w:eastAsia="bs-Latn-BA"/>
        </w:rPr>
        <w:t>.</w:t>
      </w:r>
    </w:p>
    <w:p w:rsidR="00017FC1" w:rsidRPr="00A35A8B" w:rsidRDefault="00017FC1" w:rsidP="00017FC1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</w:p>
    <w:p w:rsidR="00017FC1" w:rsidRPr="00A35A8B" w:rsidRDefault="00A90C29" w:rsidP="00017FC1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lang w:val="bs-Latn-BA" w:eastAsia="bs-Latn-BA"/>
        </w:rPr>
        <w:t>Инспектори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као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дио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тима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учествовали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вјежби</w:t>
      </w:r>
      <w:r w:rsidR="00846895" w:rsidRPr="00A35A8B">
        <w:rPr>
          <w:rFonts w:ascii="Calibri" w:hAnsi="Calibri" w:cs="Calibri"/>
          <w:noProof/>
          <w:lang w:val="bs-Latn-BA" w:eastAsia="bs-Latn-BA"/>
        </w:rPr>
        <w:t xml:space="preserve"> „</w:t>
      </w:r>
      <w:r w:rsidRPr="00A35A8B">
        <w:rPr>
          <w:rFonts w:ascii="Calibri" w:hAnsi="Calibri" w:cs="Calibri"/>
          <w:noProof/>
          <w:lang w:val="bs-Latn-BA" w:eastAsia="bs-Latn-BA"/>
        </w:rPr>
        <w:t>Босна</w:t>
      </w:r>
      <w:r w:rsidR="00846895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846895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Херцеговина</w:t>
      </w:r>
      <w:r w:rsidR="00846895" w:rsidRPr="00A35A8B">
        <w:rPr>
          <w:rFonts w:ascii="Calibri" w:hAnsi="Calibri" w:cs="Calibri"/>
          <w:noProof/>
          <w:lang w:val="bs-Latn-BA" w:eastAsia="bs-Latn-BA"/>
        </w:rPr>
        <w:t xml:space="preserve"> 2017.“ </w:t>
      </w:r>
      <w:r w:rsidRPr="00A35A8B">
        <w:rPr>
          <w:rFonts w:ascii="Calibri" w:hAnsi="Calibri" w:cs="Calibri"/>
          <w:noProof/>
          <w:lang w:val="bs-Latn-BA" w:eastAsia="bs-Latn-BA"/>
        </w:rPr>
        <w:t>која</w:t>
      </w:r>
      <w:r w:rsidR="00846895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је</w:t>
      </w:r>
      <w:r w:rsidR="00846895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одржана</w:t>
      </w:r>
      <w:r w:rsidR="00846895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846895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Тузли</w:t>
      </w:r>
      <w:r w:rsidR="00846895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846895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септембру</w:t>
      </w:r>
      <w:r w:rsidR="00846895" w:rsidRPr="00A35A8B">
        <w:rPr>
          <w:rFonts w:ascii="Calibri" w:hAnsi="Calibri" w:cs="Calibri"/>
          <w:noProof/>
          <w:lang w:val="bs-Latn-BA" w:eastAsia="bs-Latn-BA"/>
        </w:rPr>
        <w:t xml:space="preserve"> 2017. </w:t>
      </w:r>
      <w:r w:rsidRPr="00A35A8B">
        <w:rPr>
          <w:rFonts w:ascii="Calibri" w:hAnsi="Calibri" w:cs="Calibri"/>
          <w:noProof/>
          <w:lang w:val="bs-Latn-BA" w:eastAsia="bs-Latn-BA"/>
        </w:rPr>
        <w:t>године</w:t>
      </w:r>
      <w:r w:rsidR="00846895" w:rsidRPr="00A35A8B">
        <w:rPr>
          <w:rFonts w:ascii="Calibri" w:hAnsi="Calibri" w:cs="Calibri"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846895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организацији</w:t>
      </w:r>
      <w:r w:rsidR="00846895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Евроатлантског</w:t>
      </w:r>
      <w:r w:rsidR="00846895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координационог</w:t>
      </w:r>
      <w:r w:rsidR="002C5AF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центра</w:t>
      </w:r>
      <w:r w:rsidR="00846895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</w:t>
      </w:r>
      <w:r w:rsidR="00846895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одговор</w:t>
      </w:r>
      <w:r w:rsidR="00846895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на</w:t>
      </w:r>
      <w:r w:rsidR="00846895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катастрофе</w:t>
      </w:r>
      <w:r w:rsidR="002C5AF1" w:rsidRPr="00A35A8B">
        <w:rPr>
          <w:rFonts w:ascii="Calibri" w:hAnsi="Calibri" w:cs="Calibri"/>
          <w:noProof/>
          <w:lang w:val="bs-Latn-BA" w:eastAsia="bs-Latn-BA"/>
        </w:rPr>
        <w:t xml:space="preserve"> (</w:t>
      </w:r>
      <w:r w:rsidRPr="00A35A8B">
        <w:rPr>
          <w:rFonts w:ascii="Calibri" w:hAnsi="Calibri" w:cs="Calibri"/>
          <w:noProof/>
          <w:lang w:val="bs-Latn-BA" w:eastAsia="bs-Latn-BA"/>
        </w:rPr>
        <w:t>ЕАРДЦЦ</w:t>
      </w:r>
      <w:r w:rsidR="00846895" w:rsidRPr="00A35A8B">
        <w:rPr>
          <w:rFonts w:ascii="Calibri" w:hAnsi="Calibri" w:cs="Calibri"/>
          <w:noProof/>
          <w:lang w:val="bs-Latn-BA" w:eastAsia="bs-Latn-BA"/>
        </w:rPr>
        <w:t>)</w:t>
      </w:r>
      <w:r w:rsidR="002C5AF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2C5AF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склопу</w:t>
      </w:r>
      <w:r w:rsidR="002C5AF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НАТО</w:t>
      </w:r>
      <w:r w:rsidR="002C5AF1" w:rsidRPr="00A35A8B">
        <w:rPr>
          <w:rFonts w:ascii="Calibri" w:hAnsi="Calibri" w:cs="Calibri"/>
          <w:noProof/>
          <w:lang w:val="bs-Latn-BA" w:eastAsia="bs-Latn-BA"/>
        </w:rPr>
        <w:t>-</w:t>
      </w:r>
      <w:r w:rsidRPr="00A35A8B">
        <w:rPr>
          <w:rFonts w:ascii="Calibri" w:hAnsi="Calibri" w:cs="Calibri"/>
          <w:noProof/>
          <w:lang w:val="bs-Latn-BA" w:eastAsia="bs-Latn-BA"/>
        </w:rPr>
        <w:t>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.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складу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="00982A3C" w:rsidRPr="00A35A8B">
        <w:rPr>
          <w:rFonts w:ascii="Calibri" w:hAnsi="Calibri" w:cs="Calibri"/>
          <w:noProof/>
          <w:lang w:val="bs-Latn-BA" w:eastAsia="bs-Latn-BA"/>
        </w:rPr>
        <w:t>„</w:t>
      </w:r>
      <w:r w:rsidRPr="00A35A8B">
        <w:rPr>
          <w:rFonts w:ascii="Calibri" w:hAnsi="Calibri" w:cs="Calibri"/>
          <w:noProof/>
          <w:lang w:val="bs-Latn-BA" w:eastAsia="bs-Latn-BA"/>
        </w:rPr>
        <w:t>Политиком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цивилног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управљања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плановима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случај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цивилних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ванредних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догађаја</w:t>
      </w:r>
      <w:r w:rsidR="00982A3C" w:rsidRPr="00A35A8B">
        <w:rPr>
          <w:rFonts w:ascii="Calibri" w:hAnsi="Calibri" w:cs="Calibri"/>
          <w:noProof/>
          <w:lang w:val="bs-Latn-BA" w:eastAsia="bs-Latn-BA"/>
        </w:rPr>
        <w:t>“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noProof/>
          <w:lang w:val="bs-Latn-BA" w:eastAsia="bs-Latn-BA"/>
        </w:rPr>
        <w:t>одржана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је</w:t>
      </w:r>
      <w:r w:rsidR="00265BC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теренска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вјежба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управљања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посљедицама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ванредних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догађаја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. </w:t>
      </w:r>
      <w:r w:rsidRPr="00A35A8B">
        <w:rPr>
          <w:rFonts w:ascii="Calibri" w:hAnsi="Calibri" w:cs="Calibri"/>
          <w:noProof/>
          <w:lang w:val="bs-Latn-BA" w:eastAsia="bs-Latn-BA"/>
        </w:rPr>
        <w:t>Вјежба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заједнички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организовали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ЕАДРЦЦ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Босна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Херцеговина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. </w:t>
      </w:r>
      <w:r w:rsidRPr="00A35A8B">
        <w:rPr>
          <w:rFonts w:ascii="Calibri" w:hAnsi="Calibri" w:cs="Calibri"/>
          <w:noProof/>
          <w:lang w:val="bs-Latn-BA" w:eastAsia="bs-Latn-BA"/>
        </w:rPr>
        <w:t>Сценарио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теренске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вјежбе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се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базирао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операцијама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трагања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спасавања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граду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noProof/>
          <w:lang w:val="bs-Latn-BA" w:eastAsia="bs-Latn-BA"/>
        </w:rPr>
        <w:t>одговору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поплаве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одговору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на</w:t>
      </w:r>
      <w:r w:rsidR="00265BC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х</w:t>
      </w:r>
      <w:r w:rsidRPr="00A35A8B">
        <w:rPr>
          <w:rFonts w:cstheme="minorHAnsi"/>
          <w:bCs/>
          <w:iCs/>
          <w:noProof/>
          <w:lang w:val="bs-Latn-BA"/>
        </w:rPr>
        <w:t>емијске</w:t>
      </w:r>
      <w:r w:rsidR="00093ED1" w:rsidRPr="00A35A8B">
        <w:rPr>
          <w:rFonts w:cstheme="minorHAnsi"/>
          <w:bCs/>
          <w:iCs/>
          <w:noProof/>
          <w:lang w:val="bs-Latn-BA"/>
        </w:rPr>
        <w:t xml:space="preserve">, </w:t>
      </w:r>
      <w:r w:rsidRPr="00A35A8B">
        <w:rPr>
          <w:rFonts w:cstheme="minorHAnsi"/>
          <w:bCs/>
          <w:iCs/>
          <w:noProof/>
          <w:lang w:val="bs-Latn-BA"/>
        </w:rPr>
        <w:t>биолошке</w:t>
      </w:r>
      <w:r w:rsidR="00093ED1" w:rsidRPr="00A35A8B">
        <w:rPr>
          <w:rFonts w:cstheme="minorHAnsi"/>
          <w:bCs/>
          <w:iCs/>
          <w:noProof/>
          <w:lang w:val="bs-Latn-BA"/>
        </w:rPr>
        <w:t xml:space="preserve">, </w:t>
      </w:r>
      <w:r w:rsidRPr="00A35A8B">
        <w:rPr>
          <w:rFonts w:cstheme="minorHAnsi"/>
          <w:bCs/>
          <w:iCs/>
          <w:noProof/>
          <w:lang w:val="bs-Latn-BA"/>
        </w:rPr>
        <w:t>радиолошке</w:t>
      </w:r>
      <w:r w:rsidR="00093ED1" w:rsidRPr="00A35A8B">
        <w:rPr>
          <w:rFonts w:cstheme="minorHAnsi"/>
          <w:bCs/>
          <w:iCs/>
          <w:noProof/>
          <w:lang w:val="bs-Latn-BA"/>
        </w:rPr>
        <w:t xml:space="preserve"> </w:t>
      </w:r>
      <w:r w:rsidRPr="00A35A8B">
        <w:rPr>
          <w:rFonts w:cstheme="minorHAnsi"/>
          <w:bCs/>
          <w:iCs/>
          <w:noProof/>
          <w:lang w:val="bs-Latn-BA"/>
        </w:rPr>
        <w:t>и</w:t>
      </w:r>
      <w:r w:rsidR="00093ED1" w:rsidRPr="00A35A8B">
        <w:rPr>
          <w:rFonts w:cstheme="minorHAnsi"/>
          <w:bCs/>
          <w:iCs/>
          <w:noProof/>
          <w:lang w:val="bs-Latn-BA"/>
        </w:rPr>
        <w:t xml:space="preserve"> </w:t>
      </w:r>
      <w:r w:rsidRPr="00A35A8B">
        <w:rPr>
          <w:rFonts w:cstheme="minorHAnsi"/>
          <w:bCs/>
          <w:iCs/>
          <w:noProof/>
          <w:lang w:val="bs-Latn-BA"/>
        </w:rPr>
        <w:t>нуклеарне</w:t>
      </w:r>
      <w:r w:rsidR="00093ED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инциденте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који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могу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="00312A80" w:rsidRPr="00A35A8B">
        <w:rPr>
          <w:rFonts w:ascii="Calibri" w:hAnsi="Calibri" w:cs="Calibri"/>
          <w:noProof/>
          <w:lang w:val="bs-Latn-BA" w:eastAsia="bs-Latn-BA"/>
        </w:rPr>
        <w:t xml:space="preserve">да </w:t>
      </w:r>
      <w:r w:rsidRPr="00A35A8B">
        <w:rPr>
          <w:rFonts w:ascii="Calibri" w:hAnsi="Calibri" w:cs="Calibri"/>
          <w:noProof/>
          <w:lang w:val="bs-Latn-BA" w:eastAsia="bs-Latn-BA"/>
        </w:rPr>
        <w:t>ути</w:t>
      </w:r>
      <w:r w:rsidR="00312A80" w:rsidRPr="00A35A8B">
        <w:rPr>
          <w:rFonts w:ascii="Calibri" w:hAnsi="Calibri" w:cs="Calibri"/>
          <w:noProof/>
          <w:lang w:val="bs-Latn-BA" w:eastAsia="bs-Latn-BA"/>
        </w:rPr>
        <w:t>чу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цивилно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становништво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кључну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инфраструктуру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подручју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Града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Тузле</w:t>
      </w:r>
      <w:r w:rsidR="00017FC1" w:rsidRPr="00A35A8B">
        <w:rPr>
          <w:rFonts w:ascii="Calibri" w:hAnsi="Calibri" w:cs="Calibri"/>
          <w:noProof/>
          <w:lang w:val="bs-Latn-BA" w:eastAsia="bs-Latn-BA"/>
        </w:rPr>
        <w:t>.</w:t>
      </w:r>
    </w:p>
    <w:p w:rsidR="00017FC1" w:rsidRPr="00A35A8B" w:rsidRDefault="00017FC1" w:rsidP="00017FC1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</w:p>
    <w:p w:rsidR="00017FC1" w:rsidRPr="00A35A8B" w:rsidRDefault="00A90C29" w:rsidP="00017FC1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lang w:val="bs-Latn-BA" w:eastAsia="bs-Latn-BA"/>
        </w:rPr>
        <w:t>За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2018. </w:t>
      </w:r>
      <w:r w:rsidRPr="00A35A8B">
        <w:rPr>
          <w:rFonts w:ascii="Calibri" w:hAnsi="Calibri" w:cs="Calibri"/>
          <w:noProof/>
          <w:lang w:val="bs-Latn-BA" w:eastAsia="bs-Latn-BA"/>
        </w:rPr>
        <w:t>годину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планиран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је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завршетак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израде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листа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провјера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(</w:t>
      </w:r>
      <w:r w:rsidRPr="00A35A8B">
        <w:rPr>
          <w:rFonts w:ascii="Calibri" w:hAnsi="Calibri" w:cs="Calibri"/>
          <w:noProof/>
          <w:lang w:val="bs-Latn-BA" w:eastAsia="bs-Latn-BA"/>
        </w:rPr>
        <w:t>чек</w:t>
      </w:r>
      <w:r w:rsidR="00017FC1" w:rsidRPr="00A35A8B">
        <w:rPr>
          <w:rFonts w:ascii="Calibri" w:hAnsi="Calibri" w:cs="Calibri"/>
          <w:noProof/>
          <w:lang w:val="bs-Latn-BA" w:eastAsia="bs-Latn-BA"/>
        </w:rPr>
        <w:t>-</w:t>
      </w:r>
      <w:r w:rsidRPr="00A35A8B">
        <w:rPr>
          <w:rFonts w:ascii="Calibri" w:hAnsi="Calibri" w:cs="Calibri"/>
          <w:noProof/>
          <w:lang w:val="bs-Latn-BA" w:eastAsia="bs-Latn-BA"/>
        </w:rPr>
        <w:t>листа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) </w:t>
      </w:r>
      <w:r w:rsidRPr="00A35A8B">
        <w:rPr>
          <w:rFonts w:ascii="Calibri" w:hAnsi="Calibri" w:cs="Calibri"/>
          <w:noProof/>
          <w:lang w:val="bs-Latn-BA" w:eastAsia="bs-Latn-BA"/>
        </w:rPr>
        <w:t>за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контролу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корисника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извора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јонизујућег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зрачења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циљем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осигурања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једнообразности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инспекцијског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надзора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све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кориснике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извора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јонизујућег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зрачења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техничке</w:t>
      </w:r>
      <w:r w:rsidR="00017FC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сервисе</w:t>
      </w:r>
      <w:r w:rsidR="00017FC1" w:rsidRPr="00A35A8B">
        <w:rPr>
          <w:rFonts w:ascii="Calibri" w:hAnsi="Calibri" w:cs="Calibri"/>
          <w:noProof/>
          <w:lang w:val="bs-Latn-BA" w:eastAsia="bs-Latn-BA"/>
        </w:rPr>
        <w:t>.</w:t>
      </w:r>
    </w:p>
    <w:p w:rsidR="00C1657A" w:rsidRPr="00A35A8B" w:rsidRDefault="00C1657A" w:rsidP="00C1657A">
      <w:pPr>
        <w:jc w:val="center"/>
        <w:rPr>
          <w:noProof/>
          <w:color w:val="FF0000"/>
          <w:szCs w:val="20"/>
          <w:lang w:val="bs-Latn-BA"/>
        </w:rPr>
      </w:pPr>
    </w:p>
    <w:p w:rsidR="001E6C4D" w:rsidRPr="00A35A8B" w:rsidRDefault="00A90C29" w:rsidP="00442829">
      <w:pPr>
        <w:pStyle w:val="Heading2"/>
      </w:pPr>
      <w:bookmarkStart w:id="72" w:name="_Toc394734923"/>
      <w:bookmarkStart w:id="73" w:name="_Toc519510662"/>
      <w:bookmarkStart w:id="74" w:name="_Toc352749640"/>
      <w:r w:rsidRPr="00A35A8B">
        <w:t>Информациони</w:t>
      </w:r>
      <w:r w:rsidR="001E6C4D" w:rsidRPr="00A35A8B">
        <w:t xml:space="preserve"> </w:t>
      </w:r>
      <w:r w:rsidRPr="00A35A8B">
        <w:t>сист</w:t>
      </w:r>
      <w:bookmarkEnd w:id="72"/>
      <w:r w:rsidRPr="00A35A8B">
        <w:t>еми</w:t>
      </w:r>
      <w:bookmarkEnd w:id="73"/>
    </w:p>
    <w:p w:rsidR="001E6C4D" w:rsidRPr="00A35A8B" w:rsidRDefault="001E6C4D" w:rsidP="001E6C4D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</w:p>
    <w:p w:rsidR="006E5E2B" w:rsidRPr="00A35A8B" w:rsidRDefault="00A90C29" w:rsidP="006E5E2B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lang w:val="bs-Latn-BA" w:eastAsia="bs-Latn-BA"/>
        </w:rPr>
        <w:t>Агенција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је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2017. </w:t>
      </w:r>
      <w:r w:rsidRPr="00A35A8B">
        <w:rPr>
          <w:rFonts w:ascii="Calibri" w:hAnsi="Calibri" w:cs="Calibri"/>
          <w:noProof/>
          <w:lang w:val="bs-Latn-BA" w:eastAsia="bs-Latn-BA"/>
        </w:rPr>
        <w:t>години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наставила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са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коришћењем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информационих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система</w:t>
      </w:r>
      <w:r w:rsidR="00037C1F" w:rsidRPr="00A35A8B">
        <w:rPr>
          <w:rFonts w:ascii="Calibri" w:hAnsi="Calibri" w:cs="Calibri"/>
          <w:noProof/>
          <w:lang w:val="bs-Latn-BA" w:eastAsia="bs-Latn-BA"/>
        </w:rPr>
        <w:t xml:space="preserve"> RAIS </w:t>
      </w:r>
      <w:r w:rsidR="00093ED1" w:rsidRPr="00A35A8B">
        <w:rPr>
          <w:rFonts w:cstheme="minorHAnsi"/>
          <w:bCs/>
          <w:iCs/>
          <w:noProof/>
          <w:lang w:val="bs-Latn-BA"/>
        </w:rPr>
        <w:t xml:space="preserve">(Regulatory Authority Information System – </w:t>
      </w:r>
      <w:r w:rsidRPr="00A35A8B">
        <w:rPr>
          <w:rFonts w:cstheme="minorHAnsi"/>
          <w:bCs/>
          <w:iCs/>
          <w:noProof/>
          <w:lang w:val="bs-Latn-BA"/>
        </w:rPr>
        <w:t>Информациони</w:t>
      </w:r>
      <w:r w:rsidR="00093ED1" w:rsidRPr="00A35A8B">
        <w:rPr>
          <w:rFonts w:cstheme="minorHAnsi"/>
          <w:bCs/>
          <w:iCs/>
          <w:noProof/>
          <w:lang w:val="bs-Latn-BA"/>
        </w:rPr>
        <w:t xml:space="preserve"> </w:t>
      </w:r>
      <w:r w:rsidRPr="00A35A8B">
        <w:rPr>
          <w:rFonts w:cstheme="minorHAnsi"/>
          <w:bCs/>
          <w:iCs/>
          <w:noProof/>
          <w:lang w:val="bs-Latn-BA"/>
        </w:rPr>
        <w:t>систем</w:t>
      </w:r>
      <w:r w:rsidR="00093ED1" w:rsidRPr="00A35A8B">
        <w:rPr>
          <w:rFonts w:cstheme="minorHAnsi"/>
          <w:bCs/>
          <w:iCs/>
          <w:noProof/>
          <w:lang w:val="bs-Latn-BA"/>
        </w:rPr>
        <w:t xml:space="preserve"> </w:t>
      </w:r>
      <w:r w:rsidRPr="00A35A8B">
        <w:rPr>
          <w:rFonts w:cstheme="minorHAnsi"/>
          <w:bCs/>
          <w:iCs/>
          <w:noProof/>
          <w:lang w:val="bs-Latn-BA"/>
        </w:rPr>
        <w:t>регулаторног</w:t>
      </w:r>
      <w:r w:rsidR="00093ED1" w:rsidRPr="00A35A8B">
        <w:rPr>
          <w:rFonts w:cstheme="minorHAnsi"/>
          <w:bCs/>
          <w:iCs/>
          <w:noProof/>
          <w:lang w:val="bs-Latn-BA"/>
        </w:rPr>
        <w:t xml:space="preserve"> </w:t>
      </w:r>
      <w:r w:rsidRPr="00A35A8B">
        <w:rPr>
          <w:rFonts w:cstheme="minorHAnsi"/>
          <w:bCs/>
          <w:iCs/>
          <w:noProof/>
          <w:lang w:val="bs-Latn-BA"/>
        </w:rPr>
        <w:t>органа</w:t>
      </w:r>
      <w:r w:rsidR="00093ED1" w:rsidRPr="00A35A8B">
        <w:rPr>
          <w:rFonts w:cstheme="minorHAnsi"/>
          <w:bCs/>
          <w:iCs/>
          <w:noProof/>
          <w:lang w:val="bs-Latn-BA"/>
        </w:rPr>
        <w:t xml:space="preserve">)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037C1F" w:rsidRPr="00A35A8B">
        <w:rPr>
          <w:rFonts w:ascii="Calibri" w:hAnsi="Calibri" w:cs="Calibri"/>
          <w:noProof/>
          <w:lang w:val="bs-Latn-BA" w:eastAsia="bs-Latn-BA"/>
        </w:rPr>
        <w:t xml:space="preserve"> OWIS</w:t>
      </w:r>
      <w:r w:rsidR="00093ED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="00093ED1" w:rsidRPr="00A35A8B">
        <w:rPr>
          <w:rFonts w:cstheme="minorHAnsi"/>
          <w:bCs/>
          <w:iCs/>
          <w:noProof/>
          <w:lang w:val="bs-Latn-BA"/>
        </w:rPr>
        <w:t xml:space="preserve">(Office Workflow Information System – </w:t>
      </w:r>
      <w:r w:rsidRPr="00A35A8B">
        <w:rPr>
          <w:rFonts w:cstheme="minorHAnsi"/>
          <w:bCs/>
          <w:iCs/>
          <w:noProof/>
          <w:lang w:val="bs-Latn-BA"/>
        </w:rPr>
        <w:t>Информациони</w:t>
      </w:r>
      <w:r w:rsidR="00093ED1" w:rsidRPr="00A35A8B">
        <w:rPr>
          <w:rFonts w:cstheme="minorHAnsi"/>
          <w:bCs/>
          <w:iCs/>
          <w:noProof/>
          <w:lang w:val="bs-Latn-BA"/>
        </w:rPr>
        <w:t xml:space="preserve"> </w:t>
      </w:r>
      <w:r w:rsidRPr="00A35A8B">
        <w:rPr>
          <w:rFonts w:cstheme="minorHAnsi"/>
          <w:bCs/>
          <w:iCs/>
          <w:noProof/>
          <w:lang w:val="bs-Latn-BA"/>
        </w:rPr>
        <w:t>систем</w:t>
      </w:r>
      <w:r w:rsidR="00093ED1" w:rsidRPr="00A35A8B">
        <w:rPr>
          <w:rFonts w:cstheme="minorHAnsi"/>
          <w:bCs/>
          <w:iCs/>
          <w:noProof/>
          <w:lang w:val="bs-Latn-BA"/>
        </w:rPr>
        <w:t xml:space="preserve"> </w:t>
      </w:r>
      <w:r w:rsidRPr="00A35A8B">
        <w:rPr>
          <w:rFonts w:cstheme="minorHAnsi"/>
          <w:bCs/>
          <w:iCs/>
          <w:noProof/>
          <w:lang w:val="bs-Latn-BA"/>
        </w:rPr>
        <w:t>за</w:t>
      </w:r>
      <w:r w:rsidR="00093ED1" w:rsidRPr="00A35A8B">
        <w:rPr>
          <w:rFonts w:cstheme="minorHAnsi"/>
          <w:bCs/>
          <w:iCs/>
          <w:noProof/>
          <w:lang w:val="bs-Latn-BA"/>
        </w:rPr>
        <w:t xml:space="preserve"> </w:t>
      </w:r>
      <w:r w:rsidRPr="00A35A8B">
        <w:rPr>
          <w:rFonts w:cstheme="minorHAnsi"/>
          <w:bCs/>
          <w:iCs/>
          <w:noProof/>
          <w:lang w:val="bs-Latn-BA"/>
        </w:rPr>
        <w:t>канцеларијско</w:t>
      </w:r>
      <w:r w:rsidR="00093ED1" w:rsidRPr="00A35A8B">
        <w:rPr>
          <w:rFonts w:cstheme="minorHAnsi"/>
          <w:bCs/>
          <w:iCs/>
          <w:noProof/>
          <w:lang w:val="bs-Latn-BA"/>
        </w:rPr>
        <w:t xml:space="preserve"> </w:t>
      </w:r>
      <w:r w:rsidRPr="00A35A8B">
        <w:rPr>
          <w:rFonts w:cstheme="minorHAnsi"/>
          <w:bCs/>
          <w:iCs/>
          <w:noProof/>
          <w:lang w:val="bs-Latn-BA"/>
        </w:rPr>
        <w:t>пословање</w:t>
      </w:r>
      <w:r w:rsidR="00093ED1" w:rsidRPr="00A35A8B">
        <w:rPr>
          <w:rFonts w:cstheme="minorHAnsi"/>
          <w:bCs/>
          <w:iCs/>
          <w:noProof/>
          <w:lang w:val="bs-Latn-BA"/>
        </w:rPr>
        <w:t>)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. </w:t>
      </w:r>
      <w:r w:rsidRPr="00A35A8B">
        <w:rPr>
          <w:rFonts w:ascii="Calibri" w:hAnsi="Calibri" w:cs="Calibri"/>
          <w:noProof/>
          <w:lang w:val="bs-Latn-BA" w:eastAsia="bs-Latn-BA"/>
        </w:rPr>
        <w:t>Такође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2017. </w:t>
      </w:r>
      <w:r w:rsidRPr="00A35A8B">
        <w:rPr>
          <w:rFonts w:ascii="Calibri" w:hAnsi="Calibri" w:cs="Calibri"/>
          <w:noProof/>
          <w:lang w:val="bs-Latn-BA" w:eastAsia="bs-Latn-BA"/>
        </w:rPr>
        <w:t>години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је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вршена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њихова</w:t>
      </w:r>
      <w:r w:rsidR="00037C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надоградња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да</w:t>
      </w:r>
      <w:r w:rsidR="006825DD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би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били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још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лакши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коришћење</w:t>
      </w:r>
      <w:r w:rsidR="00037C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циљу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доприношења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побољшању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квалитета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услуга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крајњим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корисницима</w:t>
      </w:r>
      <w:r w:rsidR="006E5E2B" w:rsidRPr="00A35A8B">
        <w:rPr>
          <w:rFonts w:ascii="Calibri" w:hAnsi="Calibri" w:cs="Calibri"/>
          <w:noProof/>
          <w:lang w:val="bs-Latn-BA" w:eastAsia="bs-Latn-BA"/>
        </w:rPr>
        <w:t>.</w:t>
      </w:r>
    </w:p>
    <w:p w:rsidR="006E5E2B" w:rsidRPr="00A35A8B" w:rsidRDefault="00A90C29" w:rsidP="006E5E2B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lang w:val="bs-Latn-BA" w:eastAsia="bs-Latn-BA"/>
        </w:rPr>
        <w:lastRenderedPageBreak/>
        <w:t>Тако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је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оквиру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система</w:t>
      </w:r>
      <w:r w:rsidR="00037C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RAIS </w:t>
      </w:r>
      <w:r w:rsidRPr="00A35A8B">
        <w:rPr>
          <w:rFonts w:ascii="Calibri" w:hAnsi="Calibri" w:cs="Calibri"/>
          <w:noProof/>
          <w:lang w:val="bs-Latn-BA" w:eastAsia="bs-Latn-BA"/>
        </w:rPr>
        <w:t>израђен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модул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којим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је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омогућена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лакша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евиденција</w:t>
      </w:r>
      <w:r w:rsidR="007726AC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издатих</w:t>
      </w:r>
      <w:r w:rsidR="007726AC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увјерења</w:t>
      </w:r>
      <w:r w:rsidR="007726AC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према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="00037C1F" w:rsidRPr="00A35A8B">
        <w:rPr>
          <w:rFonts w:ascii="Calibri" w:hAnsi="Calibri" w:cs="Calibri"/>
          <w:noProof/>
          <w:lang w:val="bs-Latn-BA" w:eastAsia="bs-Latn-BA"/>
        </w:rPr>
        <w:t>„</w:t>
      </w:r>
      <w:r w:rsidRPr="00A35A8B">
        <w:rPr>
          <w:rFonts w:ascii="Calibri" w:hAnsi="Calibri" w:cs="Calibri"/>
          <w:noProof/>
          <w:lang w:val="bs-Latn-BA" w:eastAsia="bs-Latn-BA"/>
        </w:rPr>
        <w:t>Правилнику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обуци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из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заштите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од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јонизујућег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зрачења</w:t>
      </w:r>
      <w:r w:rsidR="00037C1F" w:rsidRPr="00A35A8B">
        <w:rPr>
          <w:rFonts w:ascii="Calibri" w:hAnsi="Calibri" w:cs="Calibri"/>
          <w:noProof/>
          <w:lang w:val="bs-Latn-BA" w:eastAsia="bs-Latn-BA"/>
        </w:rPr>
        <w:t xml:space="preserve">“, </w:t>
      </w:r>
      <w:r w:rsidRPr="00A35A8B">
        <w:rPr>
          <w:rFonts w:ascii="Calibri" w:hAnsi="Calibri" w:cs="Calibri"/>
          <w:noProof/>
          <w:lang w:val="bs-Latn-BA" w:eastAsia="bs-Latn-BA"/>
        </w:rPr>
        <w:t>а</w:t>
      </w:r>
      <w:r w:rsidR="00037C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037C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систему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OWIS </w:t>
      </w:r>
      <w:r w:rsidRPr="00A35A8B">
        <w:rPr>
          <w:rFonts w:ascii="Calibri" w:hAnsi="Calibri" w:cs="Calibri"/>
          <w:noProof/>
          <w:lang w:val="bs-Latn-BA" w:eastAsia="bs-Latn-BA"/>
        </w:rPr>
        <w:t>су</w:t>
      </w:r>
      <w:r w:rsidR="00037C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израђени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додатни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модули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још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прегледнији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систем</w:t>
      </w:r>
      <w:r w:rsidR="006E5E2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рада</w:t>
      </w:r>
      <w:r w:rsidR="006E5E2B" w:rsidRPr="00A35A8B">
        <w:rPr>
          <w:rFonts w:ascii="Calibri" w:hAnsi="Calibri" w:cs="Calibri"/>
          <w:noProof/>
          <w:lang w:val="bs-Latn-BA" w:eastAsia="bs-Latn-BA"/>
        </w:rPr>
        <w:t>.</w:t>
      </w:r>
    </w:p>
    <w:p w:rsidR="00093ED1" w:rsidRPr="00A35A8B" w:rsidRDefault="00093ED1" w:rsidP="006E5E2B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</w:p>
    <w:p w:rsidR="00F405D7" w:rsidRPr="00A35A8B" w:rsidRDefault="00A90C29" w:rsidP="00774C28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lang w:val="bs-Latn-BA" w:eastAsia="bs-Latn-BA"/>
        </w:rPr>
        <w:t>Када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су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питању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информациони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системи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АРГОС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ЕУРДЕП</w:t>
      </w:r>
      <w:r w:rsidR="00093ED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="00093ED1" w:rsidRPr="00A35A8B">
        <w:rPr>
          <w:rFonts w:cstheme="minorHAnsi"/>
          <w:bCs/>
          <w:iCs/>
          <w:noProof/>
          <w:lang w:val="bs-Latn-BA"/>
        </w:rPr>
        <w:t xml:space="preserve">(European Radiological Data Exchange Platform – </w:t>
      </w:r>
      <w:r w:rsidRPr="00A35A8B">
        <w:rPr>
          <w:rFonts w:cstheme="minorHAnsi"/>
          <w:bCs/>
          <w:iCs/>
          <w:noProof/>
          <w:lang w:val="bs-Latn-BA"/>
        </w:rPr>
        <w:t>Европска</w:t>
      </w:r>
      <w:r w:rsidR="00093ED1" w:rsidRPr="00A35A8B">
        <w:rPr>
          <w:rFonts w:cstheme="minorHAnsi"/>
          <w:bCs/>
          <w:iCs/>
          <w:noProof/>
          <w:lang w:val="bs-Latn-BA"/>
        </w:rPr>
        <w:t xml:space="preserve"> </w:t>
      </w:r>
      <w:r w:rsidRPr="00A35A8B">
        <w:rPr>
          <w:rFonts w:cstheme="minorHAnsi"/>
          <w:bCs/>
          <w:iCs/>
          <w:noProof/>
          <w:lang w:val="bs-Latn-BA"/>
        </w:rPr>
        <w:t>платформа</w:t>
      </w:r>
      <w:r w:rsidR="00093ED1" w:rsidRPr="00A35A8B">
        <w:rPr>
          <w:rFonts w:cstheme="minorHAnsi"/>
          <w:bCs/>
          <w:iCs/>
          <w:noProof/>
          <w:lang w:val="bs-Latn-BA"/>
        </w:rPr>
        <w:t xml:space="preserve"> </w:t>
      </w:r>
      <w:r w:rsidRPr="00A35A8B">
        <w:rPr>
          <w:rFonts w:cstheme="minorHAnsi"/>
          <w:bCs/>
          <w:iCs/>
          <w:noProof/>
          <w:lang w:val="bs-Latn-BA"/>
        </w:rPr>
        <w:t>за</w:t>
      </w:r>
      <w:r w:rsidR="00093ED1" w:rsidRPr="00A35A8B">
        <w:rPr>
          <w:rFonts w:cstheme="minorHAnsi"/>
          <w:bCs/>
          <w:iCs/>
          <w:noProof/>
          <w:lang w:val="bs-Latn-BA"/>
        </w:rPr>
        <w:t xml:space="preserve"> </w:t>
      </w:r>
      <w:r w:rsidRPr="00A35A8B">
        <w:rPr>
          <w:rFonts w:cstheme="minorHAnsi"/>
          <w:bCs/>
          <w:iCs/>
          <w:noProof/>
          <w:lang w:val="bs-Latn-BA"/>
        </w:rPr>
        <w:t>размјену</w:t>
      </w:r>
      <w:r w:rsidR="00093ED1" w:rsidRPr="00A35A8B">
        <w:rPr>
          <w:rFonts w:cstheme="minorHAnsi"/>
          <w:bCs/>
          <w:iCs/>
          <w:noProof/>
          <w:lang w:val="bs-Latn-BA"/>
        </w:rPr>
        <w:t xml:space="preserve"> </w:t>
      </w:r>
      <w:r w:rsidRPr="00A35A8B">
        <w:rPr>
          <w:rFonts w:cstheme="minorHAnsi"/>
          <w:bCs/>
          <w:iCs/>
          <w:noProof/>
          <w:lang w:val="bs-Latn-BA"/>
        </w:rPr>
        <w:t>радиолошких</w:t>
      </w:r>
      <w:r w:rsidR="00093ED1" w:rsidRPr="00A35A8B">
        <w:rPr>
          <w:rFonts w:cstheme="minorHAnsi"/>
          <w:bCs/>
          <w:iCs/>
          <w:noProof/>
          <w:lang w:val="bs-Latn-BA"/>
        </w:rPr>
        <w:t xml:space="preserve"> </w:t>
      </w:r>
      <w:r w:rsidRPr="00A35A8B">
        <w:rPr>
          <w:rFonts w:cstheme="minorHAnsi"/>
          <w:bCs/>
          <w:iCs/>
          <w:noProof/>
          <w:lang w:val="bs-Latn-BA"/>
        </w:rPr>
        <w:t>података</w:t>
      </w:r>
      <w:r w:rsidR="00093ED1" w:rsidRPr="00A35A8B">
        <w:rPr>
          <w:rFonts w:cstheme="minorHAnsi"/>
          <w:bCs/>
          <w:iCs/>
          <w:noProof/>
          <w:lang w:val="bs-Latn-BA"/>
        </w:rPr>
        <w:t>)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noProof/>
          <w:lang w:val="bs-Latn-BA" w:eastAsia="bs-Latn-BA"/>
        </w:rPr>
        <w:t>усљед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наставка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судског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спора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са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предузећем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Theiss d.o.o. </w:t>
      </w:r>
      <w:r w:rsidRPr="00A35A8B">
        <w:rPr>
          <w:rFonts w:ascii="Calibri" w:hAnsi="Calibri" w:cs="Calibri"/>
          <w:noProof/>
          <w:lang w:val="bs-Latn-BA" w:eastAsia="bs-Latn-BA"/>
        </w:rPr>
        <w:t>Сарајево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noProof/>
          <w:lang w:val="bs-Latn-BA" w:eastAsia="bs-Latn-BA"/>
        </w:rPr>
        <w:t>ни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2017. </w:t>
      </w:r>
      <w:r w:rsidRPr="00A35A8B">
        <w:rPr>
          <w:rFonts w:ascii="Calibri" w:hAnsi="Calibri" w:cs="Calibri"/>
          <w:noProof/>
          <w:lang w:val="bs-Latn-BA" w:eastAsia="bs-Latn-BA"/>
        </w:rPr>
        <w:t>години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није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било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могуће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доставити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податке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ка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систему</w:t>
      </w:r>
      <w:r w:rsidR="00403B2D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ЕУРДЕП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. </w:t>
      </w:r>
      <w:r w:rsidRPr="00A35A8B">
        <w:rPr>
          <w:rFonts w:ascii="Calibri" w:hAnsi="Calibri" w:cs="Calibri"/>
          <w:noProof/>
          <w:lang w:val="bs-Latn-BA" w:eastAsia="bs-Latn-BA"/>
        </w:rPr>
        <w:t>Уједно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noProof/>
          <w:lang w:val="bs-Latn-BA" w:eastAsia="bs-Latn-BA"/>
        </w:rPr>
        <w:t>није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било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могуће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ни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повући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податке</w:t>
      </w:r>
      <w:r w:rsidR="00497516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са</w:t>
      </w:r>
      <w:r w:rsidR="00497516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европског</w:t>
      </w:r>
      <w:r w:rsidR="00497516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сервера</w:t>
      </w:r>
      <w:r w:rsidR="00403B2D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ЕУРДЕП</w:t>
      </w:r>
      <w:r w:rsidR="00403B2D" w:rsidRPr="00A35A8B">
        <w:rPr>
          <w:rFonts w:ascii="Calibri" w:hAnsi="Calibri" w:cs="Calibri"/>
          <w:noProof/>
          <w:lang w:val="bs-Latn-BA" w:eastAsia="bs-Latn-BA"/>
        </w:rPr>
        <w:t>-</w:t>
      </w:r>
      <w:r w:rsidRPr="00A35A8B">
        <w:rPr>
          <w:rFonts w:ascii="Calibri" w:hAnsi="Calibri" w:cs="Calibri"/>
          <w:noProof/>
          <w:lang w:val="bs-Latn-BA" w:eastAsia="bs-Latn-BA"/>
        </w:rPr>
        <w:t>а</w:t>
      </w:r>
      <w:r w:rsidR="00497516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ка</w:t>
      </w:r>
      <w:r w:rsidR="00497516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систему</w:t>
      </w:r>
      <w:r w:rsidR="00403B2D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АРГОС</w:t>
      </w:r>
      <w:r w:rsidR="00497516" w:rsidRPr="00A35A8B">
        <w:rPr>
          <w:rFonts w:ascii="Calibri" w:hAnsi="Calibri" w:cs="Calibri"/>
          <w:noProof/>
          <w:lang w:val="bs-Latn-BA" w:eastAsia="bs-Latn-BA"/>
        </w:rPr>
        <w:t>.</w:t>
      </w:r>
    </w:p>
    <w:p w:rsidR="00886431" w:rsidRPr="00A35A8B" w:rsidRDefault="00886431" w:rsidP="00774C28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</w:p>
    <w:p w:rsidR="00886431" w:rsidRPr="00A35A8B" w:rsidRDefault="00A90C29" w:rsidP="00774C28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lang w:val="bs-Latn-BA" w:eastAsia="bs-Latn-BA"/>
        </w:rPr>
        <w:t>Иначе</w:t>
      </w:r>
      <w:r w:rsidR="00886431" w:rsidRPr="00A35A8B">
        <w:rPr>
          <w:rFonts w:ascii="Calibri" w:hAnsi="Calibri" w:cs="Calibri"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noProof/>
          <w:lang w:val="bs-Latn-BA" w:eastAsia="bs-Latn-BA"/>
        </w:rPr>
        <w:t>више</w:t>
      </w:r>
      <w:r w:rsidR="0088643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детаља</w:t>
      </w:r>
      <w:r w:rsidR="0088643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</w:t>
      </w:r>
      <w:r w:rsidR="000E75B5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задња</w:t>
      </w:r>
      <w:r w:rsidR="000E75B5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два</w:t>
      </w:r>
      <w:r w:rsidR="0088643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информациона</w:t>
      </w:r>
      <w:r w:rsidR="0088643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система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noProof/>
          <w:lang w:val="bs-Latn-BA" w:eastAsia="bs-Latn-BA"/>
        </w:rPr>
        <w:t>као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потешкоћама</w:t>
      </w:r>
      <w:r w:rsidR="007726AC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7726AC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њиховом</w:t>
      </w:r>
      <w:r w:rsidR="00336DCB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коришћењу</w:t>
      </w:r>
      <w:r w:rsidR="00F405D7" w:rsidRPr="00A35A8B">
        <w:rPr>
          <w:rFonts w:ascii="Calibri" w:hAnsi="Calibri" w:cs="Calibri"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noProof/>
          <w:lang w:val="bs-Latn-BA" w:eastAsia="bs-Latn-BA"/>
        </w:rPr>
        <w:t>наведено</w:t>
      </w:r>
      <w:r w:rsidR="00403B2D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је</w:t>
      </w:r>
      <w:r w:rsidR="0088643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88643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извјештајима</w:t>
      </w:r>
      <w:r w:rsidR="0088643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</w:t>
      </w:r>
      <w:r w:rsidR="0088643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претходне</w:t>
      </w:r>
      <w:r w:rsidR="00886431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године</w:t>
      </w:r>
      <w:r w:rsidR="00F405D7" w:rsidRPr="00A35A8B">
        <w:rPr>
          <w:rFonts w:ascii="Calibri" w:hAnsi="Calibri" w:cs="Calibri"/>
          <w:noProof/>
          <w:lang w:val="bs-Latn-BA" w:eastAsia="bs-Latn-BA"/>
        </w:rPr>
        <w:t>.</w:t>
      </w:r>
    </w:p>
    <w:p w:rsidR="00404DD1" w:rsidRPr="00A35A8B" w:rsidRDefault="00404DD1" w:rsidP="00404DD1">
      <w:pPr>
        <w:spacing w:line="240" w:lineRule="auto"/>
        <w:rPr>
          <w:noProof/>
          <w:sz w:val="28"/>
          <w:lang w:val="bs-Latn-BA"/>
        </w:rPr>
      </w:pPr>
    </w:p>
    <w:p w:rsidR="00460A0E" w:rsidRPr="00A35A8B" w:rsidRDefault="00A90C29" w:rsidP="00442829">
      <w:pPr>
        <w:pStyle w:val="Heading2"/>
      </w:pPr>
      <w:bookmarkStart w:id="75" w:name="_Toc519510663"/>
      <w:r w:rsidRPr="00A35A8B">
        <w:t>Људски</w:t>
      </w:r>
      <w:r w:rsidR="003B6B5B" w:rsidRPr="00A35A8B">
        <w:t xml:space="preserve"> </w:t>
      </w:r>
      <w:r w:rsidRPr="00A35A8B">
        <w:t>и</w:t>
      </w:r>
      <w:r w:rsidR="003B6B5B" w:rsidRPr="00A35A8B">
        <w:t xml:space="preserve"> </w:t>
      </w:r>
      <w:r w:rsidRPr="00A35A8B">
        <w:t>материјални</w:t>
      </w:r>
      <w:r w:rsidR="00623E09" w:rsidRPr="00A35A8B">
        <w:t xml:space="preserve"> </w:t>
      </w:r>
      <w:r w:rsidRPr="00A35A8B">
        <w:t>ресу</w:t>
      </w:r>
      <w:bookmarkEnd w:id="74"/>
      <w:r w:rsidRPr="00A35A8B">
        <w:t>рси</w:t>
      </w:r>
      <w:bookmarkEnd w:id="75"/>
      <w:r w:rsidR="003E4A31" w:rsidRPr="00A35A8B">
        <w:t xml:space="preserve">   </w:t>
      </w:r>
    </w:p>
    <w:p w:rsidR="00460A0E" w:rsidRPr="00A35A8B" w:rsidRDefault="003E4A31" w:rsidP="00774C28">
      <w:pPr>
        <w:rPr>
          <w:noProof/>
          <w:lang w:val="bs-Latn-BA"/>
        </w:rPr>
      </w:pPr>
      <w:r w:rsidRPr="00A35A8B">
        <w:rPr>
          <w:noProof/>
          <w:lang w:val="bs-Latn-BA"/>
        </w:rPr>
        <w:t xml:space="preserve"> </w:t>
      </w:r>
    </w:p>
    <w:p w:rsidR="00FB2C61" w:rsidRPr="00A35A8B" w:rsidRDefault="00FB2C61" w:rsidP="00FB2C61">
      <w:pPr>
        <w:spacing w:line="240" w:lineRule="auto"/>
        <w:rPr>
          <w:rFonts w:ascii="Calibri" w:hAnsi="Calibri" w:cs="Calibri"/>
          <w:noProof/>
          <w:lang w:val="bs-Latn-BA"/>
        </w:rPr>
      </w:pPr>
      <w:r w:rsidRPr="00A35A8B">
        <w:rPr>
          <w:rFonts w:ascii="Calibri" w:hAnsi="Calibri" w:cs="Calibri"/>
          <w:noProof/>
          <w:lang w:val="bs-Latn-BA"/>
        </w:rPr>
        <w:t>„</w:t>
      </w:r>
      <w:r w:rsidR="00A90C29" w:rsidRPr="00A35A8B">
        <w:rPr>
          <w:rFonts w:ascii="Calibri" w:hAnsi="Calibri" w:cs="Calibri"/>
          <w:noProof/>
          <w:lang w:val="bs-Latn-BA"/>
        </w:rPr>
        <w:t>Правилником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о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унутрашњој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организацији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и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систематизацији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радних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мјеста</w:t>
      </w:r>
      <w:r w:rsidRPr="00A35A8B">
        <w:rPr>
          <w:rFonts w:ascii="Calibri" w:hAnsi="Calibri" w:cs="Calibri"/>
          <w:noProof/>
          <w:lang w:val="bs-Latn-BA"/>
        </w:rPr>
        <w:t xml:space="preserve">“, </w:t>
      </w:r>
      <w:r w:rsidR="00A90C29" w:rsidRPr="00A35A8B">
        <w:rPr>
          <w:rFonts w:ascii="Calibri" w:hAnsi="Calibri" w:cs="Calibri"/>
          <w:noProof/>
          <w:lang w:val="bs-Latn-BA"/>
        </w:rPr>
        <w:t>на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који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је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Савјет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министара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БиХ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дао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сагласност</w:t>
      </w:r>
      <w:r w:rsidRPr="00A35A8B">
        <w:rPr>
          <w:rFonts w:ascii="Calibri" w:hAnsi="Calibri" w:cs="Calibri"/>
          <w:noProof/>
          <w:lang w:val="bs-Latn-BA"/>
        </w:rPr>
        <w:t xml:space="preserve">, </w:t>
      </w:r>
      <w:r w:rsidR="00A90C29" w:rsidRPr="00A35A8B">
        <w:rPr>
          <w:rFonts w:ascii="Calibri" w:hAnsi="Calibri" w:cs="Calibri"/>
          <w:noProof/>
          <w:lang w:val="bs-Latn-BA"/>
        </w:rPr>
        <w:t>предвиђено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је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да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се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у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Агенцији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запосли</w:t>
      </w:r>
      <w:r w:rsidRPr="00A35A8B">
        <w:rPr>
          <w:rFonts w:ascii="Calibri" w:hAnsi="Calibri" w:cs="Calibri"/>
          <w:noProof/>
          <w:lang w:val="bs-Latn-BA"/>
        </w:rPr>
        <w:t xml:space="preserve"> </w:t>
      </w:r>
      <w:r w:rsidR="00A90C29" w:rsidRPr="00A35A8B">
        <w:rPr>
          <w:rFonts w:ascii="Calibri" w:hAnsi="Calibri" w:cs="Calibri"/>
          <w:noProof/>
          <w:lang w:val="bs-Latn-BA"/>
        </w:rPr>
        <w:t>укупно</w:t>
      </w:r>
      <w:r w:rsidRPr="00A35A8B">
        <w:rPr>
          <w:rFonts w:ascii="Calibri" w:hAnsi="Calibri" w:cs="Calibri"/>
          <w:noProof/>
          <w:lang w:val="bs-Latn-BA"/>
        </w:rPr>
        <w:t xml:space="preserve"> 34 </w:t>
      </w:r>
      <w:r w:rsidR="00A90C29" w:rsidRPr="00A35A8B">
        <w:rPr>
          <w:rFonts w:ascii="Calibri" w:hAnsi="Calibri" w:cs="Calibri"/>
          <w:noProof/>
          <w:lang w:val="bs-Latn-BA"/>
        </w:rPr>
        <w:t>извршиоца</w:t>
      </w:r>
      <w:r w:rsidRPr="00A35A8B">
        <w:rPr>
          <w:rFonts w:ascii="Calibri" w:hAnsi="Calibri" w:cs="Calibri"/>
          <w:noProof/>
          <w:lang w:val="bs-Latn-BA"/>
        </w:rPr>
        <w:t>.</w:t>
      </w:r>
    </w:p>
    <w:p w:rsidR="00FB2C61" w:rsidRPr="00A35A8B" w:rsidRDefault="00FB2C61" w:rsidP="00FB2C61">
      <w:pPr>
        <w:spacing w:line="240" w:lineRule="auto"/>
        <w:rPr>
          <w:rFonts w:ascii="Calibri" w:hAnsi="Calibri" w:cs="Calibri"/>
          <w:noProof/>
          <w:lang w:val="bs-Latn-BA"/>
        </w:rPr>
      </w:pPr>
    </w:p>
    <w:p w:rsidR="00FB2C61" w:rsidRPr="00A35A8B" w:rsidRDefault="00A90C29" w:rsidP="00FB2C61">
      <w:pPr>
        <w:spacing w:line="240" w:lineRule="auto"/>
        <w:rPr>
          <w:rFonts w:ascii="Calibri" w:hAnsi="Calibri" w:cs="Calibri"/>
          <w:noProof/>
          <w:lang w:val="bs-Latn-BA"/>
        </w:rPr>
      </w:pPr>
      <w:r w:rsidRPr="00A35A8B">
        <w:rPr>
          <w:rFonts w:ascii="Calibri" w:hAnsi="Calibri" w:cs="Calibri"/>
          <w:noProof/>
          <w:lang w:val="bs-Latn-BA"/>
        </w:rPr>
        <w:t>Савјет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министара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2017. </w:t>
      </w:r>
      <w:r w:rsidRPr="00A35A8B">
        <w:rPr>
          <w:rFonts w:ascii="Calibri" w:hAnsi="Calibri" w:cs="Calibri"/>
          <w:noProof/>
          <w:lang w:val="bs-Latn-BA"/>
        </w:rPr>
        <w:t>години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именовао</w:t>
      </w:r>
      <w:r w:rsidR="000D5A0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новог</w:t>
      </w:r>
      <w:r w:rsidR="000D5A0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директора</w:t>
      </w:r>
      <w:r w:rsidR="000D5A0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0D5A0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попунио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мјесто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другог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замјеника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директора</w:t>
      </w:r>
      <w:r w:rsidR="00CB5D14" w:rsidRPr="00A35A8B">
        <w:rPr>
          <w:rFonts w:ascii="Calibri" w:hAnsi="Calibri" w:cs="Calibri"/>
          <w:noProof/>
          <w:lang w:val="bs-Latn-BA"/>
        </w:rPr>
        <w:t>,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што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објављено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="00557390" w:rsidRPr="00A35A8B">
        <w:rPr>
          <w:rFonts w:ascii="Calibri" w:hAnsi="Calibri" w:cs="Calibri"/>
          <w:noProof/>
          <w:lang w:val="bs-Latn-BA"/>
        </w:rPr>
        <w:t>„</w:t>
      </w:r>
      <w:r w:rsidRPr="00A35A8B">
        <w:rPr>
          <w:rFonts w:ascii="Calibri" w:hAnsi="Calibri" w:cs="Calibri"/>
          <w:noProof/>
          <w:lang w:val="bs-Latn-BA"/>
        </w:rPr>
        <w:t>Службеном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гласнику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557390" w:rsidRPr="00A35A8B">
        <w:rPr>
          <w:rFonts w:ascii="Calibri" w:hAnsi="Calibri" w:cs="Calibri"/>
          <w:noProof/>
          <w:lang w:val="bs-Latn-BA"/>
        </w:rPr>
        <w:t>“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број</w:t>
      </w:r>
      <w:r w:rsidR="00FB2C61" w:rsidRPr="00A35A8B">
        <w:rPr>
          <w:rFonts w:ascii="Calibri" w:hAnsi="Calibri" w:cs="Calibri"/>
          <w:noProof/>
          <w:lang w:val="bs-Latn-BA"/>
        </w:rPr>
        <w:t xml:space="preserve"> 62/17 </w:t>
      </w:r>
      <w:r w:rsidRPr="00A35A8B">
        <w:rPr>
          <w:rFonts w:ascii="Calibri" w:hAnsi="Calibri" w:cs="Calibri"/>
          <w:noProof/>
          <w:lang w:val="bs-Latn-BA"/>
        </w:rPr>
        <w:t>од</w:t>
      </w:r>
      <w:r w:rsidR="00FB2C61" w:rsidRPr="00A35A8B">
        <w:rPr>
          <w:rFonts w:ascii="Calibri" w:hAnsi="Calibri" w:cs="Calibri"/>
          <w:noProof/>
          <w:lang w:val="bs-Latn-BA"/>
        </w:rPr>
        <w:t xml:space="preserve"> 29.08.2017. </w:t>
      </w:r>
      <w:r w:rsidRPr="00A35A8B">
        <w:rPr>
          <w:rFonts w:ascii="Calibri" w:hAnsi="Calibri" w:cs="Calibri"/>
          <w:noProof/>
          <w:lang w:val="bs-Latn-BA"/>
        </w:rPr>
        <w:t>године</w:t>
      </w:r>
      <w:r w:rsidR="000B4D8A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тако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попуњена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руководећим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кадром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секретара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посебним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задатком</w:t>
      </w:r>
      <w:r w:rsidR="00FB2C61" w:rsidRPr="00A35A8B">
        <w:rPr>
          <w:rFonts w:ascii="Calibri" w:hAnsi="Calibri" w:cs="Calibri"/>
          <w:noProof/>
          <w:lang w:val="bs-Latn-BA"/>
        </w:rPr>
        <w:t>.</w:t>
      </w:r>
    </w:p>
    <w:p w:rsidR="00FB2C61" w:rsidRPr="00A35A8B" w:rsidRDefault="00FB2C61" w:rsidP="00FB2C61">
      <w:pPr>
        <w:spacing w:line="240" w:lineRule="auto"/>
        <w:rPr>
          <w:rFonts w:ascii="Calibri" w:hAnsi="Calibri" w:cs="Calibri"/>
          <w:noProof/>
          <w:highlight w:val="lightGray"/>
          <w:lang w:val="bs-Latn-BA"/>
        </w:rPr>
      </w:pPr>
    </w:p>
    <w:p w:rsidR="00FB2C61" w:rsidRPr="00A35A8B" w:rsidRDefault="00A90C29" w:rsidP="00FB2C61">
      <w:pPr>
        <w:spacing w:line="240" w:lineRule="auto"/>
        <w:rPr>
          <w:rFonts w:ascii="Calibri" w:hAnsi="Calibri" w:cs="Calibri"/>
          <w:noProof/>
          <w:lang w:val="bs-Latn-BA"/>
        </w:rPr>
      </w:pP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2008. </w:t>
      </w:r>
      <w:r w:rsidRPr="00A35A8B">
        <w:rPr>
          <w:rFonts w:ascii="Calibri" w:hAnsi="Calibri" w:cs="Calibri"/>
          <w:noProof/>
          <w:lang w:val="bs-Latn-BA"/>
        </w:rPr>
        <w:t>години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години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оснивања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Агенције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усљед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кашњења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именовањем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руководства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није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извршена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попуна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броја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упослених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према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плану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Планирано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периоду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запосли</w:t>
      </w:r>
      <w:r w:rsidR="00FB2C61" w:rsidRPr="00A35A8B">
        <w:rPr>
          <w:rFonts w:ascii="Calibri" w:hAnsi="Calibri" w:cs="Calibri"/>
          <w:noProof/>
          <w:lang w:val="bs-Latn-BA"/>
        </w:rPr>
        <w:t xml:space="preserve"> 11 </w:t>
      </w:r>
      <w:r w:rsidRPr="00A35A8B">
        <w:rPr>
          <w:rFonts w:ascii="Calibri" w:hAnsi="Calibri" w:cs="Calibri"/>
          <w:noProof/>
          <w:lang w:val="bs-Latn-BA"/>
        </w:rPr>
        <w:t>извршилаца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урађено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тек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2009. </w:t>
      </w:r>
      <w:r w:rsidRPr="00A35A8B">
        <w:rPr>
          <w:rFonts w:ascii="Calibri" w:hAnsi="Calibri" w:cs="Calibri"/>
          <w:noProof/>
          <w:lang w:val="bs-Latn-BA"/>
        </w:rPr>
        <w:t>години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тако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планирана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динамика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заустављена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самом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почетку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разлог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зашто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данас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послује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свега</w:t>
      </w:r>
      <w:r w:rsidR="00FB2C61" w:rsidRPr="00A35A8B">
        <w:rPr>
          <w:rFonts w:ascii="Calibri" w:hAnsi="Calibri" w:cs="Calibri"/>
          <w:noProof/>
          <w:lang w:val="bs-Latn-BA"/>
        </w:rPr>
        <w:t xml:space="preserve"> 18 </w:t>
      </w:r>
      <w:r w:rsidRPr="00A35A8B">
        <w:rPr>
          <w:rFonts w:ascii="Calibri" w:hAnsi="Calibri" w:cs="Calibri"/>
          <w:noProof/>
          <w:lang w:val="bs-Latn-BA"/>
        </w:rPr>
        <w:t>упослених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што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износи</w:t>
      </w:r>
      <w:r w:rsidR="00FB2C61" w:rsidRPr="00A35A8B">
        <w:rPr>
          <w:rFonts w:ascii="Calibri" w:hAnsi="Calibri" w:cs="Calibri"/>
          <w:noProof/>
          <w:lang w:val="bs-Latn-BA"/>
        </w:rPr>
        <w:t xml:space="preserve"> 53% </w:t>
      </w:r>
      <w:r w:rsidRPr="00A35A8B">
        <w:rPr>
          <w:rFonts w:ascii="Calibri" w:hAnsi="Calibri" w:cs="Calibri"/>
          <w:noProof/>
          <w:lang w:val="bs-Latn-BA"/>
        </w:rPr>
        <w:t>од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предвиђеног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броја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према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систематизацији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Од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укупног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броја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упослених</w:t>
      </w:r>
      <w:r w:rsidR="00FB2C61" w:rsidRPr="00A35A8B">
        <w:rPr>
          <w:rFonts w:ascii="Calibri" w:hAnsi="Calibri" w:cs="Calibri"/>
          <w:noProof/>
          <w:lang w:val="bs-Latn-BA"/>
        </w:rPr>
        <w:t xml:space="preserve">, 14 </w:t>
      </w:r>
      <w:r w:rsidRPr="00A35A8B">
        <w:rPr>
          <w:rFonts w:ascii="Calibri" w:hAnsi="Calibri" w:cs="Calibri"/>
          <w:noProof/>
          <w:lang w:val="bs-Latn-BA"/>
        </w:rPr>
        <w:t>су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државни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службеници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од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којих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највећи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број</w:t>
      </w:r>
      <w:r w:rsidR="00FB2C61" w:rsidRPr="00A35A8B">
        <w:rPr>
          <w:rFonts w:ascii="Calibri" w:hAnsi="Calibri" w:cs="Calibri"/>
          <w:noProof/>
          <w:lang w:val="bs-Latn-BA"/>
        </w:rPr>
        <w:t xml:space="preserve"> (10) </w:t>
      </w:r>
      <w:r w:rsidRPr="00A35A8B">
        <w:rPr>
          <w:rFonts w:ascii="Calibri" w:hAnsi="Calibri" w:cs="Calibri"/>
          <w:noProof/>
          <w:lang w:val="bs-Latn-BA"/>
        </w:rPr>
        <w:t>са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завршеним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техничким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природним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факултетима</w:t>
      </w:r>
      <w:r w:rsidR="00FB2C61" w:rsidRPr="00A35A8B">
        <w:rPr>
          <w:rFonts w:ascii="Calibri" w:hAnsi="Calibri" w:cs="Calibri"/>
          <w:noProof/>
          <w:lang w:val="bs-Latn-BA"/>
        </w:rPr>
        <w:t xml:space="preserve">: </w:t>
      </w:r>
      <w:r w:rsidRPr="00A35A8B">
        <w:rPr>
          <w:rFonts w:ascii="Calibri" w:hAnsi="Calibri" w:cs="Calibri"/>
          <w:noProof/>
          <w:lang w:val="bs-Latn-BA"/>
        </w:rPr>
        <w:t>дипломирани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инжењери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електротехнике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физике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машинства</w:t>
      </w:r>
      <w:r w:rsidR="00FB2C61" w:rsidRPr="00A35A8B">
        <w:rPr>
          <w:rFonts w:ascii="Calibri" w:hAnsi="Calibri" w:cs="Calibri"/>
          <w:noProof/>
          <w:lang w:val="bs-Latn-BA"/>
        </w:rPr>
        <w:t>.</w:t>
      </w:r>
    </w:p>
    <w:p w:rsidR="00FB2C61" w:rsidRPr="00A35A8B" w:rsidRDefault="00FB2C61" w:rsidP="00FB2C61">
      <w:pPr>
        <w:spacing w:line="240" w:lineRule="auto"/>
        <w:rPr>
          <w:rFonts w:ascii="Calibri" w:hAnsi="Calibri" w:cs="Calibri"/>
          <w:noProof/>
          <w:highlight w:val="lightGray"/>
          <w:lang w:val="bs-Latn-BA"/>
        </w:rPr>
      </w:pPr>
    </w:p>
    <w:p w:rsidR="00FB2C61" w:rsidRPr="00A35A8B" w:rsidRDefault="00A90C29" w:rsidP="00FB2C61">
      <w:pPr>
        <w:spacing w:line="240" w:lineRule="auto"/>
        <w:rPr>
          <w:rFonts w:ascii="Calibri" w:hAnsi="Calibri" w:cs="Calibri"/>
          <w:noProof/>
          <w:lang w:val="bs-Latn-BA"/>
        </w:rPr>
      </w:pPr>
      <w:r w:rsidRPr="00A35A8B">
        <w:rPr>
          <w:rFonts w:ascii="Calibri" w:hAnsi="Calibri" w:cs="Calibri"/>
          <w:noProof/>
          <w:lang w:val="bs-Latn-BA"/>
        </w:rPr>
        <w:t>Овај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број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извршилаца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апсолутно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недовољан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изврше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све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задаће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које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стоје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пред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наредном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периоду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које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0D5A0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иницирао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Савјет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министара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усклађивањем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правном</w:t>
      </w:r>
      <w:r w:rsidR="00C3442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тековином</w:t>
      </w:r>
      <w:r w:rsidR="00C3442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ЕУ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стандардима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ИАЕА</w:t>
      </w:r>
      <w:r w:rsidR="00FB2C61" w:rsidRPr="00A35A8B">
        <w:rPr>
          <w:rFonts w:ascii="Calibri" w:hAnsi="Calibri" w:cs="Calibri"/>
          <w:noProof/>
          <w:lang w:val="bs-Latn-BA"/>
        </w:rPr>
        <w:t>-</w:t>
      </w:r>
      <w:r w:rsidRPr="00A35A8B">
        <w:rPr>
          <w:rFonts w:ascii="Calibri" w:hAnsi="Calibri" w:cs="Calibri"/>
          <w:noProof/>
          <w:lang w:val="bs-Latn-BA"/>
        </w:rPr>
        <w:t>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радијационе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нуклеарне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сигурности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Плану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буџета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2017. </w:t>
      </w:r>
      <w:r w:rsidRPr="00A35A8B">
        <w:rPr>
          <w:rFonts w:ascii="Calibri" w:hAnsi="Calibri" w:cs="Calibri"/>
          <w:noProof/>
          <w:lang w:val="bs-Latn-BA"/>
        </w:rPr>
        <w:t>годину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ишли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смо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према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Министарству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финансија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трезора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Савјету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министара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захтјевом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повећање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броја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извршилаца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што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није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одобрено</w:t>
      </w:r>
      <w:r w:rsidR="00FB2C61" w:rsidRPr="00A35A8B">
        <w:rPr>
          <w:rFonts w:ascii="Calibri" w:hAnsi="Calibri" w:cs="Calibri"/>
          <w:noProof/>
          <w:lang w:val="bs-Latn-BA"/>
        </w:rPr>
        <w:t>.</w:t>
      </w:r>
    </w:p>
    <w:p w:rsidR="00FB2C61" w:rsidRPr="00A35A8B" w:rsidRDefault="00FB2C61" w:rsidP="00FB2C61">
      <w:pPr>
        <w:spacing w:line="240" w:lineRule="auto"/>
        <w:rPr>
          <w:rFonts w:ascii="Calibri" w:hAnsi="Calibri" w:cs="Calibri"/>
          <w:noProof/>
          <w:highlight w:val="lightGray"/>
          <w:lang w:val="bs-Latn-BA"/>
        </w:rPr>
      </w:pPr>
    </w:p>
    <w:p w:rsidR="00FB2C61" w:rsidRPr="00A35A8B" w:rsidRDefault="00A90C29" w:rsidP="00FB2C61">
      <w:pPr>
        <w:spacing w:line="240" w:lineRule="auto"/>
        <w:rPr>
          <w:rFonts w:ascii="Calibri" w:hAnsi="Calibri" w:cs="Calibri"/>
          <w:noProof/>
          <w:lang w:val="bs-Latn-BA"/>
        </w:rPr>
      </w:pPr>
      <w:r w:rsidRPr="00A35A8B">
        <w:rPr>
          <w:rFonts w:ascii="Calibri" w:hAnsi="Calibri" w:cs="Calibri"/>
          <w:noProof/>
          <w:lang w:val="bs-Latn-BA"/>
        </w:rPr>
        <w:t>Уједно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cstheme="minorHAnsi"/>
          <w:noProof/>
          <w:szCs w:val="24"/>
          <w:lang w:val="bs-Latn-BA" w:eastAsia="bs-Latn-BA"/>
        </w:rPr>
        <w:t>на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45. </w:t>
      </w:r>
      <w:r w:rsidRPr="00A35A8B">
        <w:rPr>
          <w:rFonts w:cstheme="minorHAnsi"/>
          <w:noProof/>
          <w:szCs w:val="24"/>
          <w:lang w:val="bs-Latn-BA" w:eastAsia="bs-Latn-BA"/>
        </w:rPr>
        <w:t>сједници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Представничког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дома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Парламентарне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скупштине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БиХ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одржаној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10.05.2017. </w:t>
      </w:r>
      <w:r w:rsidRPr="00A35A8B">
        <w:rPr>
          <w:rFonts w:cstheme="minorHAnsi"/>
          <w:noProof/>
          <w:szCs w:val="24"/>
          <w:lang w:val="bs-Latn-BA" w:eastAsia="bs-Latn-BA"/>
        </w:rPr>
        <w:t>године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29. </w:t>
      </w:r>
      <w:r w:rsidRPr="00A35A8B">
        <w:rPr>
          <w:rFonts w:cstheme="minorHAnsi"/>
          <w:noProof/>
          <w:szCs w:val="24"/>
          <w:lang w:val="bs-Latn-BA" w:eastAsia="bs-Latn-BA"/>
        </w:rPr>
        <w:t>сједници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Дома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народа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Парламентарне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скупштине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БиХ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одржаној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29.05.2017. </w:t>
      </w:r>
      <w:r w:rsidRPr="00A35A8B">
        <w:rPr>
          <w:rFonts w:cstheme="minorHAnsi"/>
          <w:noProof/>
          <w:szCs w:val="24"/>
          <w:lang w:val="bs-Latn-BA" w:eastAsia="bs-Latn-BA"/>
        </w:rPr>
        <w:t>године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донесен</w:t>
      </w:r>
      <w:r w:rsidR="00C3442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је</w:t>
      </w:r>
      <w:r w:rsidR="00C3442A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сљедећи</w:t>
      </w:r>
      <w:r w:rsidR="006A4E32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закључак</w:t>
      </w:r>
      <w:r w:rsidR="006A4E32" w:rsidRPr="00A35A8B">
        <w:rPr>
          <w:rFonts w:cstheme="minorHAnsi"/>
          <w:noProof/>
          <w:szCs w:val="24"/>
          <w:lang w:val="bs-Latn-BA" w:eastAsia="bs-Latn-BA"/>
        </w:rPr>
        <w:t>: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„</w:t>
      </w:r>
      <w:r w:rsidRPr="00A35A8B">
        <w:rPr>
          <w:rFonts w:cstheme="minorHAnsi"/>
          <w:noProof/>
          <w:szCs w:val="24"/>
          <w:lang w:val="bs-Latn-BA" w:eastAsia="bs-Latn-BA"/>
        </w:rPr>
        <w:t>Налаже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се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Савјету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министара</w:t>
      </w:r>
      <w:r w:rsidR="005F6C9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БиХ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да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из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средстава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резерве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осигура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попуну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критичних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радних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мјеста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у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Државној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регулаторној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агенцији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за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радијациону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нуклеарну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безбједност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да</w:t>
      </w:r>
      <w:r w:rsidR="006825DD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би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се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омогућио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њен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несметан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рад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предуприједили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евентуални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инцидент</w:t>
      </w:r>
      <w:r w:rsidR="00817778" w:rsidRPr="00A35A8B">
        <w:rPr>
          <w:rFonts w:cstheme="minorHAnsi"/>
          <w:noProof/>
          <w:szCs w:val="24"/>
          <w:lang w:val="bs-Latn-BA" w:eastAsia="bs-Latn-BA"/>
        </w:rPr>
        <w:t>и.“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У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сврху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реализације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овог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закључка</w:t>
      </w:r>
      <w:r w:rsidR="000B4D8A" w:rsidRPr="00A35A8B">
        <w:rPr>
          <w:rFonts w:cstheme="minorHAnsi"/>
          <w:noProof/>
          <w:szCs w:val="24"/>
          <w:lang w:val="bs-Latn-BA" w:eastAsia="bs-Latn-BA"/>
        </w:rPr>
        <w:t>,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Агенција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је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тражила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од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Министарства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финансија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трезора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lastRenderedPageBreak/>
        <w:t>БиХ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мишљење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и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сагласност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за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запошљавање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два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државна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службеника</w:t>
      </w:r>
      <w:r w:rsidR="00FB2C61" w:rsidRPr="00A35A8B">
        <w:rPr>
          <w:rFonts w:cstheme="minorHAnsi"/>
          <w:noProof/>
          <w:szCs w:val="24"/>
          <w:lang w:val="bs-Latn-BA" w:eastAsia="bs-Latn-BA"/>
        </w:rPr>
        <w:t xml:space="preserve"> </w:t>
      </w:r>
      <w:r w:rsidRPr="00A35A8B">
        <w:rPr>
          <w:rFonts w:cstheme="minorHAnsi"/>
          <w:noProof/>
          <w:szCs w:val="24"/>
          <w:lang w:val="bs-Latn-BA" w:eastAsia="bs-Latn-BA"/>
        </w:rPr>
        <w:t>са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завршеним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техничким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или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природним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факултетима</w:t>
      </w:r>
      <w:r w:rsidR="00FB2C61" w:rsidRPr="00A35A8B">
        <w:rPr>
          <w:rFonts w:ascii="Calibri" w:hAnsi="Calibri" w:cs="Calibri"/>
          <w:noProof/>
          <w:lang w:val="bs-Latn-BA"/>
        </w:rPr>
        <w:t xml:space="preserve">: </w:t>
      </w:r>
      <w:r w:rsidRPr="00A35A8B">
        <w:rPr>
          <w:rFonts w:ascii="Calibri" w:hAnsi="Calibri" w:cs="Calibri"/>
          <w:noProof/>
          <w:lang w:val="bs-Latn-BA"/>
        </w:rPr>
        <w:t>дипломирани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инжењери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електротехнике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физике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машинства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али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мишљење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које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добила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Министарства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финансија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трезора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није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било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експлицитно</w:t>
      </w:r>
      <w:r w:rsidR="006A4E32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јасно</w:t>
      </w:r>
      <w:r w:rsidR="006A4E32" w:rsidRPr="00A35A8B">
        <w:rPr>
          <w:rFonts w:ascii="Calibri" w:hAnsi="Calibri" w:cs="Calibri"/>
          <w:noProof/>
          <w:lang w:val="bs-Latn-BA"/>
        </w:rPr>
        <w:t xml:space="preserve"> </w:t>
      </w:r>
      <w:r w:rsidR="00817778" w:rsidRPr="00A35A8B">
        <w:rPr>
          <w:rFonts w:ascii="Calibri" w:hAnsi="Calibri" w:cs="Calibri"/>
          <w:noProof/>
          <w:lang w:val="bs-Latn-BA"/>
        </w:rPr>
        <w:t>да</w:t>
      </w:r>
      <w:r w:rsidR="006A4E32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</w:t>
      </w:r>
      <w:r w:rsidR="006A4E32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Генерални</w:t>
      </w:r>
      <w:r w:rsidR="000B4D8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секретаријат</w:t>
      </w:r>
      <w:r w:rsidR="006A4E32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Савјета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министара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исто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уважио</w:t>
      </w:r>
      <w:r w:rsidR="006A4E32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те</w:t>
      </w:r>
      <w:r w:rsidR="00AC3C6B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предметну</w:t>
      </w:r>
      <w:r w:rsidR="00AC3C6B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тачку</w:t>
      </w:r>
      <w:r w:rsidR="00AC3C6B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предложио</w:t>
      </w:r>
      <w:r w:rsidR="00AC3C6B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AC3C6B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сједницу</w:t>
      </w:r>
      <w:r w:rsidR="00AC3C6B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Савјета</w:t>
      </w:r>
      <w:r w:rsidR="00AC3C6B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министара</w:t>
      </w:r>
      <w:r w:rsidR="00AC3C6B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0B4D8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који</w:t>
      </w:r>
      <w:r w:rsidR="000D5A0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</w:t>
      </w:r>
      <w:r w:rsidR="000D5A0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евентуално</w:t>
      </w:r>
      <w:r w:rsidR="000D5A0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донио</w:t>
      </w:r>
      <w:r w:rsidR="00AC3C6B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одлуку</w:t>
      </w:r>
      <w:r w:rsidR="00AC3C6B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</w:t>
      </w:r>
      <w:r w:rsidR="00AC3C6B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одобравању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додатног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запошљавања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према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закључку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оба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дома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Парламентарне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скупштине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Наиме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Мишљењу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акт</w:t>
      </w:r>
      <w:r w:rsidR="00FB2C61" w:rsidRPr="00A35A8B">
        <w:rPr>
          <w:rFonts w:ascii="Calibri" w:hAnsi="Calibri" w:cs="Calibri"/>
          <w:noProof/>
          <w:lang w:val="bs-Latn-BA"/>
        </w:rPr>
        <w:t xml:space="preserve"> 05-02-2-7773-2/17 </w:t>
      </w:r>
      <w:r w:rsidRPr="00A35A8B">
        <w:rPr>
          <w:rFonts w:ascii="Calibri" w:hAnsi="Calibri" w:cs="Calibri"/>
          <w:noProof/>
          <w:lang w:val="bs-Latn-BA"/>
        </w:rPr>
        <w:t>од</w:t>
      </w:r>
      <w:r w:rsidR="00FB2C61" w:rsidRPr="00A35A8B">
        <w:rPr>
          <w:rFonts w:ascii="Calibri" w:hAnsi="Calibri" w:cs="Calibri"/>
          <w:noProof/>
          <w:lang w:val="bs-Latn-BA"/>
        </w:rPr>
        <w:t xml:space="preserve"> 18.09.2017. </w:t>
      </w:r>
      <w:r w:rsidRPr="00A35A8B">
        <w:rPr>
          <w:rFonts w:ascii="Calibri" w:hAnsi="Calibri" w:cs="Calibri"/>
          <w:noProof/>
          <w:lang w:val="bs-Latn-BA"/>
        </w:rPr>
        <w:t>године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под</w:t>
      </w:r>
      <w:r w:rsidR="007D10E7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тачком</w:t>
      </w:r>
      <w:r w:rsidR="007D10E7" w:rsidRPr="00A35A8B">
        <w:rPr>
          <w:rFonts w:ascii="Calibri" w:hAnsi="Calibri" w:cs="Calibri"/>
          <w:noProof/>
          <w:lang w:val="bs-Latn-BA"/>
        </w:rPr>
        <w:t xml:space="preserve"> 3. </w:t>
      </w:r>
      <w:r w:rsidRPr="00A35A8B">
        <w:rPr>
          <w:rFonts w:ascii="Calibri" w:hAnsi="Calibri" w:cs="Calibri"/>
          <w:noProof/>
          <w:lang w:val="bs-Latn-BA"/>
        </w:rPr>
        <w:t>наведено</w:t>
      </w:r>
      <w:r w:rsidR="007D10E7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7D10E7" w:rsidRPr="00A35A8B">
        <w:rPr>
          <w:rFonts w:ascii="Calibri" w:hAnsi="Calibri" w:cs="Calibri"/>
          <w:noProof/>
          <w:lang w:val="bs-Latn-BA"/>
        </w:rPr>
        <w:t>: „</w:t>
      </w:r>
      <w:r w:rsidRPr="00A35A8B">
        <w:rPr>
          <w:rFonts w:ascii="Calibri" w:hAnsi="Calibri" w:cs="Calibri"/>
          <w:noProof/>
          <w:lang w:val="bs-Latn-BA"/>
        </w:rPr>
        <w:t>Министарство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финансија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трезора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размотрило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предметну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Одлуку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0B4D8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образложење</w:t>
      </w:r>
      <w:r w:rsidR="000B4D8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достављено</w:t>
      </w:r>
      <w:r w:rsidR="000B4D8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0B4D8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прилогу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те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указује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сљедеће</w:t>
      </w:r>
      <w:r w:rsidR="00FB2C61" w:rsidRPr="00A35A8B">
        <w:rPr>
          <w:rFonts w:ascii="Calibri" w:hAnsi="Calibri" w:cs="Calibri"/>
          <w:noProof/>
          <w:lang w:val="bs-Latn-BA"/>
        </w:rPr>
        <w:t xml:space="preserve">: </w:t>
      </w:r>
    </w:p>
    <w:p w:rsidR="002D201C" w:rsidRPr="00A35A8B" w:rsidRDefault="002D201C" w:rsidP="00FB2C61">
      <w:pPr>
        <w:spacing w:line="240" w:lineRule="auto"/>
        <w:rPr>
          <w:rFonts w:ascii="Calibri" w:hAnsi="Calibri" w:cs="Calibri"/>
          <w:noProof/>
          <w:lang w:val="bs-Latn-BA"/>
        </w:rPr>
      </w:pPr>
    </w:p>
    <w:p w:rsidR="00FB2C61" w:rsidRPr="00A35A8B" w:rsidRDefault="00A90C29" w:rsidP="008F30E1">
      <w:pPr>
        <w:pStyle w:val="ListParagraph"/>
        <w:numPr>
          <w:ilvl w:val="0"/>
          <w:numId w:val="27"/>
        </w:numPr>
        <w:spacing w:line="240" w:lineRule="auto"/>
        <w:rPr>
          <w:rFonts w:ascii="Calibri" w:hAnsi="Calibri" w:cs="Calibri"/>
          <w:noProof/>
          <w:lang w:val="bs-Latn-BA"/>
        </w:rPr>
      </w:pPr>
      <w:r w:rsidRPr="00A35A8B">
        <w:rPr>
          <w:rFonts w:ascii="Calibri" w:hAnsi="Calibri" w:cs="Calibri"/>
          <w:noProof/>
          <w:lang w:val="bs-Latn-BA"/>
        </w:rPr>
        <w:t>Савјет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министара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0B4D8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подржао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Реформску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агенду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период</w:t>
      </w:r>
      <w:r w:rsidR="00FB2C61" w:rsidRPr="00A35A8B">
        <w:rPr>
          <w:rFonts w:ascii="Calibri" w:hAnsi="Calibri" w:cs="Calibri"/>
          <w:noProof/>
          <w:lang w:val="bs-Latn-BA"/>
        </w:rPr>
        <w:t xml:space="preserve"> 2015</w:t>
      </w:r>
      <w:r w:rsidR="00554F2D" w:rsidRPr="00A35A8B">
        <w:rPr>
          <w:rFonts w:ascii="Calibri" w:hAnsi="Calibri" w:cs="Calibri"/>
          <w:noProof/>
          <w:lang w:val="bs-Latn-BA"/>
        </w:rPr>
        <w:t>–</w:t>
      </w:r>
      <w:r w:rsidR="00FB2C61" w:rsidRPr="00A35A8B">
        <w:rPr>
          <w:rFonts w:ascii="Calibri" w:hAnsi="Calibri" w:cs="Calibri"/>
          <w:noProof/>
          <w:lang w:val="bs-Latn-BA"/>
        </w:rPr>
        <w:t xml:space="preserve">2018. </w:t>
      </w:r>
      <w:r w:rsidRPr="00A35A8B">
        <w:rPr>
          <w:rFonts w:ascii="Calibri" w:hAnsi="Calibri" w:cs="Calibri"/>
          <w:noProof/>
          <w:lang w:val="bs-Latn-BA"/>
        </w:rPr>
        <w:t>године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којом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предвиђено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смањење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расхода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јавне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потрошње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које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ће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највећим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дијелом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бити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резултат</w:t>
      </w:r>
      <w:r w:rsidR="00ED57C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спровођења</w:t>
      </w:r>
      <w:r w:rsidR="00ED57C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реформе</w:t>
      </w:r>
      <w:r w:rsidR="00ED57C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јавне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управе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укључујући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строге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контроле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запошљавања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укупног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фонда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плата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јавном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сектору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Такође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укуп</w:t>
      </w:r>
      <w:r w:rsidR="00817778" w:rsidRPr="00A35A8B">
        <w:rPr>
          <w:rFonts w:ascii="Calibri" w:hAnsi="Calibri" w:cs="Calibri"/>
          <w:noProof/>
          <w:lang w:val="bs-Latn-BA"/>
        </w:rPr>
        <w:t>а</w:t>
      </w:r>
      <w:r w:rsidRPr="00A35A8B">
        <w:rPr>
          <w:rFonts w:ascii="Calibri" w:hAnsi="Calibri" w:cs="Calibri"/>
          <w:noProof/>
          <w:lang w:val="bs-Latn-BA"/>
        </w:rPr>
        <w:t>н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фонд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плата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јавном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сектору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ограничен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0B4D8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складу</w:t>
      </w:r>
      <w:r w:rsidR="000B4D8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</w:t>
      </w:r>
      <w:r w:rsidR="000B4D8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Проширеним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аранжманом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Међународним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монетарним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фондом</w:t>
      </w:r>
      <w:r w:rsidR="00FB2C61" w:rsidRPr="00A35A8B">
        <w:rPr>
          <w:rFonts w:ascii="Calibri" w:hAnsi="Calibri" w:cs="Calibri"/>
          <w:noProof/>
          <w:lang w:val="bs-Latn-BA"/>
        </w:rPr>
        <w:t>.</w:t>
      </w:r>
    </w:p>
    <w:p w:rsidR="00FB2C61" w:rsidRPr="00A35A8B" w:rsidRDefault="00A90C29" w:rsidP="008F30E1">
      <w:pPr>
        <w:pStyle w:val="ListParagraph"/>
        <w:numPr>
          <w:ilvl w:val="0"/>
          <w:numId w:val="27"/>
        </w:numPr>
        <w:spacing w:line="240" w:lineRule="auto"/>
        <w:rPr>
          <w:rFonts w:ascii="Calibri" w:hAnsi="Calibri" w:cs="Calibri"/>
          <w:noProof/>
          <w:lang w:val="bs-Latn-BA"/>
        </w:rPr>
      </w:pPr>
      <w:r w:rsidRPr="00A35A8B">
        <w:rPr>
          <w:rFonts w:ascii="Calibri" w:hAnsi="Calibri" w:cs="Calibri"/>
          <w:noProof/>
          <w:lang w:val="bs-Latn-BA"/>
        </w:rPr>
        <w:t>Савјет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министара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</w:t>
      </w:r>
      <w:r w:rsidR="00FB2C61" w:rsidRPr="00A35A8B">
        <w:rPr>
          <w:rFonts w:ascii="Calibri" w:hAnsi="Calibri" w:cs="Calibri"/>
          <w:noProof/>
          <w:lang w:val="bs-Latn-BA"/>
        </w:rPr>
        <w:t xml:space="preserve"> 46. </w:t>
      </w:r>
      <w:r w:rsidRPr="00A35A8B">
        <w:rPr>
          <w:rFonts w:ascii="Calibri" w:hAnsi="Calibri" w:cs="Calibri"/>
          <w:noProof/>
          <w:lang w:val="bs-Latn-BA"/>
        </w:rPr>
        <w:t>сједници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одржаној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="00C3442A" w:rsidRPr="00A35A8B">
        <w:rPr>
          <w:rFonts w:ascii="Calibri" w:hAnsi="Calibri" w:cs="Calibri"/>
          <w:noProof/>
          <w:lang w:val="bs-Latn-BA"/>
        </w:rPr>
        <w:t>0</w:t>
      </w:r>
      <w:r w:rsidR="00FB2C61" w:rsidRPr="00A35A8B">
        <w:rPr>
          <w:rFonts w:ascii="Calibri" w:hAnsi="Calibri" w:cs="Calibri"/>
          <w:noProof/>
          <w:lang w:val="bs-Latn-BA"/>
        </w:rPr>
        <w:t>3.</w:t>
      </w:r>
      <w:r w:rsidR="00C3442A" w:rsidRPr="00A35A8B">
        <w:rPr>
          <w:rFonts w:ascii="Calibri" w:hAnsi="Calibri" w:cs="Calibri"/>
          <w:noProof/>
          <w:lang w:val="bs-Latn-BA"/>
        </w:rPr>
        <w:t>0</w:t>
      </w:r>
      <w:r w:rsidR="00FB2C61" w:rsidRPr="00A35A8B">
        <w:rPr>
          <w:rFonts w:ascii="Calibri" w:hAnsi="Calibri" w:cs="Calibri"/>
          <w:noProof/>
          <w:lang w:val="bs-Latn-BA"/>
        </w:rPr>
        <w:t xml:space="preserve">3.3016. </w:t>
      </w:r>
      <w:r w:rsidRPr="00A35A8B">
        <w:rPr>
          <w:rFonts w:ascii="Calibri" w:hAnsi="Calibri" w:cs="Calibri"/>
          <w:noProof/>
          <w:lang w:val="bs-Latn-BA"/>
        </w:rPr>
        <w:t>године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закључио</w:t>
      </w:r>
      <w:r w:rsidR="007020FC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да</w:t>
      </w:r>
      <w:r w:rsidR="007020FC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су</w:t>
      </w:r>
      <w:r w:rsidR="007020FC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све</w:t>
      </w:r>
      <w:r w:rsidR="007020FC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институције</w:t>
      </w:r>
      <w:r w:rsidR="007020FC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надлежности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Савјета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министара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прије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расписивања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огласа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ради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попуњавања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упражњених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или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нових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радних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мјеста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обавезне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="00817778" w:rsidRPr="00A35A8B">
        <w:rPr>
          <w:rFonts w:ascii="Calibri" w:hAnsi="Calibri" w:cs="Calibri"/>
          <w:noProof/>
          <w:lang w:val="bs-Latn-BA"/>
        </w:rPr>
        <w:t xml:space="preserve">да </w:t>
      </w:r>
      <w:r w:rsidRPr="00A35A8B">
        <w:rPr>
          <w:rFonts w:ascii="Calibri" w:hAnsi="Calibri" w:cs="Calibri"/>
          <w:noProof/>
          <w:lang w:val="bs-Latn-BA"/>
        </w:rPr>
        <w:t>прибав</w:t>
      </w:r>
      <w:r w:rsidR="00817778" w:rsidRPr="00A35A8B">
        <w:rPr>
          <w:rFonts w:ascii="Calibri" w:hAnsi="Calibri" w:cs="Calibri"/>
          <w:noProof/>
          <w:lang w:val="bs-Latn-BA"/>
        </w:rPr>
        <w:t>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сагласност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Савјета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министара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>.</w:t>
      </w:r>
    </w:p>
    <w:p w:rsidR="00FB2C61" w:rsidRPr="00A35A8B" w:rsidRDefault="00A90C29" w:rsidP="008F30E1">
      <w:pPr>
        <w:pStyle w:val="ListParagraph"/>
        <w:numPr>
          <w:ilvl w:val="0"/>
          <w:numId w:val="27"/>
        </w:numPr>
        <w:spacing w:line="240" w:lineRule="auto"/>
        <w:rPr>
          <w:rFonts w:ascii="Calibri" w:hAnsi="Calibri" w:cs="Calibri"/>
          <w:noProof/>
          <w:lang w:val="bs-Latn-BA"/>
        </w:rPr>
      </w:pPr>
      <w:r w:rsidRPr="00A35A8B">
        <w:rPr>
          <w:rFonts w:ascii="Calibri" w:hAnsi="Calibri" w:cs="Calibri"/>
          <w:noProof/>
          <w:lang w:val="bs-Latn-BA"/>
        </w:rPr>
        <w:t>Предметна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Одлука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представља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ново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запошљавање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смислу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члана</w:t>
      </w:r>
      <w:r w:rsidR="000B4D8A" w:rsidRPr="00A35A8B">
        <w:rPr>
          <w:rFonts w:ascii="Calibri" w:hAnsi="Calibri" w:cs="Calibri"/>
          <w:noProof/>
          <w:lang w:val="bs-Latn-BA"/>
        </w:rPr>
        <w:t xml:space="preserve"> 18. </w:t>
      </w:r>
      <w:r w:rsidRPr="00A35A8B">
        <w:rPr>
          <w:rFonts w:ascii="Calibri" w:hAnsi="Calibri" w:cs="Calibri"/>
          <w:noProof/>
          <w:lang w:val="bs-Latn-BA"/>
        </w:rPr>
        <w:t>Закона</w:t>
      </w:r>
      <w:r w:rsidR="000B4D8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</w:t>
      </w:r>
      <w:r w:rsidR="000B4D8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буџету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институција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Босне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Херцеговине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међународних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обавеза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Босне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Херцеговине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2017. </w:t>
      </w:r>
      <w:r w:rsidRPr="00A35A8B">
        <w:rPr>
          <w:rFonts w:ascii="Calibri" w:hAnsi="Calibri" w:cs="Calibri"/>
          <w:noProof/>
          <w:lang w:val="bs-Latn-BA"/>
        </w:rPr>
        <w:t>годину</w:t>
      </w:r>
      <w:r w:rsidR="00FB2C61" w:rsidRPr="00A35A8B">
        <w:rPr>
          <w:rFonts w:ascii="Calibri" w:hAnsi="Calibri" w:cs="Calibri"/>
          <w:noProof/>
          <w:lang w:val="bs-Latn-BA"/>
        </w:rPr>
        <w:t xml:space="preserve"> („</w:t>
      </w:r>
      <w:r w:rsidRPr="00A35A8B">
        <w:rPr>
          <w:rFonts w:ascii="Calibri" w:hAnsi="Calibri" w:cs="Calibri"/>
          <w:noProof/>
          <w:lang w:val="bs-Latn-BA"/>
        </w:rPr>
        <w:t>Службени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гласник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“, </w:t>
      </w:r>
      <w:r w:rsidRPr="00A35A8B">
        <w:rPr>
          <w:rFonts w:ascii="Calibri" w:hAnsi="Calibri" w:cs="Calibri"/>
          <w:noProof/>
          <w:lang w:val="bs-Latn-BA"/>
        </w:rPr>
        <w:t>број</w:t>
      </w:r>
      <w:r w:rsidR="00FB2C61" w:rsidRPr="00A35A8B">
        <w:rPr>
          <w:rFonts w:ascii="Calibri" w:hAnsi="Calibri" w:cs="Calibri"/>
          <w:noProof/>
          <w:lang w:val="bs-Latn-BA"/>
        </w:rPr>
        <w:t xml:space="preserve"> 94/16), </w:t>
      </w:r>
      <w:r w:rsidRPr="00A35A8B">
        <w:rPr>
          <w:rFonts w:ascii="Calibri" w:hAnsi="Calibri" w:cs="Calibri"/>
          <w:noProof/>
          <w:lang w:val="bs-Latn-BA"/>
        </w:rPr>
        <w:t>односно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предложеним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запошљавањем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прекорачује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број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упослених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одобрен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буџетом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2017. </w:t>
      </w:r>
      <w:r w:rsidRPr="00A35A8B">
        <w:rPr>
          <w:rFonts w:ascii="Calibri" w:hAnsi="Calibri" w:cs="Calibri"/>
          <w:noProof/>
          <w:lang w:val="bs-Latn-BA"/>
        </w:rPr>
        <w:t>годину</w:t>
      </w:r>
      <w:r w:rsidR="00FB2C61" w:rsidRPr="00A35A8B">
        <w:rPr>
          <w:rFonts w:ascii="Calibri" w:hAnsi="Calibri" w:cs="Calibri"/>
          <w:noProof/>
          <w:lang w:val="bs-Latn-BA"/>
        </w:rPr>
        <w:t>.</w:t>
      </w:r>
    </w:p>
    <w:p w:rsidR="00FB2C61" w:rsidRPr="00A35A8B" w:rsidRDefault="00A90C29" w:rsidP="008F30E1">
      <w:pPr>
        <w:pStyle w:val="ListParagraph"/>
        <w:numPr>
          <w:ilvl w:val="0"/>
          <w:numId w:val="27"/>
        </w:numPr>
        <w:spacing w:line="240" w:lineRule="auto"/>
        <w:rPr>
          <w:rFonts w:ascii="Calibri" w:hAnsi="Calibri" w:cs="Calibri"/>
          <w:noProof/>
          <w:lang w:val="bs-Latn-BA"/>
        </w:rPr>
      </w:pPr>
      <w:r w:rsidRPr="00A35A8B">
        <w:rPr>
          <w:rFonts w:ascii="Calibri" w:hAnsi="Calibri" w:cs="Calibri"/>
          <w:noProof/>
          <w:lang w:val="bs-Latn-BA"/>
        </w:rPr>
        <w:t>Такође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напомињемо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Савјет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министара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донио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="00C75A23" w:rsidRPr="00A35A8B">
        <w:rPr>
          <w:rFonts w:ascii="Calibri" w:hAnsi="Calibri" w:cs="Calibri"/>
          <w:noProof/>
          <w:lang w:val="bs-Latn-BA"/>
        </w:rPr>
        <w:t>„</w:t>
      </w:r>
      <w:r w:rsidRPr="00A35A8B">
        <w:rPr>
          <w:rFonts w:ascii="Calibri" w:hAnsi="Calibri" w:cs="Calibri"/>
          <w:noProof/>
          <w:lang w:val="bs-Latn-BA"/>
        </w:rPr>
        <w:t>Одлуку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спровођењу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мјера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ради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остваривања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квалитативних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критериј</w:t>
      </w:r>
      <w:r w:rsidR="00312A80" w:rsidRPr="00A35A8B">
        <w:rPr>
          <w:rFonts w:ascii="Calibri" w:hAnsi="Calibri" w:cs="Calibri"/>
          <w:noProof/>
          <w:lang w:val="bs-Latn-BA"/>
        </w:rPr>
        <w:t>ум</w:t>
      </w:r>
      <w:r w:rsidRPr="00A35A8B">
        <w:rPr>
          <w:rFonts w:ascii="Calibri" w:hAnsi="Calibri" w:cs="Calibri"/>
          <w:noProof/>
          <w:lang w:val="bs-Latn-BA"/>
        </w:rPr>
        <w:t>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индикативних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циљева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усаглашених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писмом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намјере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проширеном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аранжману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Међународним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монетарним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фондом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институције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Босне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Херцеговине</w:t>
      </w:r>
      <w:r w:rsidR="00C75A23" w:rsidRPr="00A35A8B">
        <w:rPr>
          <w:rFonts w:ascii="Calibri" w:hAnsi="Calibri" w:cs="Calibri"/>
          <w:noProof/>
          <w:lang w:val="bs-Latn-BA"/>
        </w:rPr>
        <w:t>“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којом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утврђују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мјере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спровођење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предметних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квалитативних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критериј</w:t>
      </w:r>
      <w:r w:rsidR="00312A80" w:rsidRPr="00A35A8B">
        <w:rPr>
          <w:rFonts w:ascii="Calibri" w:hAnsi="Calibri" w:cs="Calibri"/>
          <w:noProof/>
          <w:lang w:val="bs-Latn-BA"/>
        </w:rPr>
        <w:t>ум</w:t>
      </w:r>
      <w:r w:rsidRPr="00A35A8B">
        <w:rPr>
          <w:rFonts w:ascii="Calibri" w:hAnsi="Calibri" w:cs="Calibri"/>
          <w:noProof/>
          <w:lang w:val="bs-Latn-BA"/>
        </w:rPr>
        <w:t>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индикативних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циљева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утврђује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кумулативна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динамика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упошљавања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укључујући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уговор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одређено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вријеме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кварталном</w:t>
      </w:r>
      <w:r w:rsidR="000B4D8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нивоу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те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утврђују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обавезе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Министарства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финансија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трезора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врши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квартално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извјештавање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Међународном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монетарном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фонду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преузетим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обавезама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овој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="00817778" w:rsidRPr="00A35A8B">
        <w:rPr>
          <w:rFonts w:ascii="Calibri" w:hAnsi="Calibri" w:cs="Calibri"/>
          <w:noProof/>
          <w:lang w:val="bs-Latn-BA"/>
        </w:rPr>
        <w:t>о</w:t>
      </w:r>
      <w:r w:rsidRPr="00A35A8B">
        <w:rPr>
          <w:rFonts w:ascii="Calibri" w:hAnsi="Calibri" w:cs="Calibri"/>
          <w:noProof/>
          <w:lang w:val="bs-Latn-BA"/>
        </w:rPr>
        <w:t>длуци</w:t>
      </w:r>
      <w:r w:rsidR="00FB2C61" w:rsidRPr="00A35A8B">
        <w:rPr>
          <w:rFonts w:ascii="Calibri" w:hAnsi="Calibri" w:cs="Calibri"/>
          <w:noProof/>
          <w:lang w:val="bs-Latn-BA"/>
        </w:rPr>
        <w:t xml:space="preserve"> („</w:t>
      </w:r>
      <w:r w:rsidRPr="00A35A8B">
        <w:rPr>
          <w:rFonts w:ascii="Calibri" w:hAnsi="Calibri" w:cs="Calibri"/>
          <w:noProof/>
          <w:lang w:val="bs-Latn-BA"/>
        </w:rPr>
        <w:t>Службени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гласник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“, </w:t>
      </w:r>
      <w:r w:rsidRPr="00A35A8B">
        <w:rPr>
          <w:rFonts w:ascii="Calibri" w:hAnsi="Calibri" w:cs="Calibri"/>
          <w:noProof/>
          <w:lang w:val="bs-Latn-BA"/>
        </w:rPr>
        <w:t>број</w:t>
      </w:r>
      <w:r w:rsidR="00FB2C61" w:rsidRPr="00A35A8B">
        <w:rPr>
          <w:rFonts w:ascii="Calibri" w:hAnsi="Calibri" w:cs="Calibri"/>
          <w:noProof/>
          <w:lang w:val="bs-Latn-BA"/>
        </w:rPr>
        <w:t xml:space="preserve"> 32/17).</w:t>
      </w:r>
    </w:p>
    <w:p w:rsidR="00FB2C61" w:rsidRPr="00A35A8B" w:rsidRDefault="00A90C29" w:rsidP="008F30E1">
      <w:pPr>
        <w:pStyle w:val="ListParagraph"/>
        <w:numPr>
          <w:ilvl w:val="0"/>
          <w:numId w:val="27"/>
        </w:numPr>
        <w:spacing w:line="240" w:lineRule="auto"/>
        <w:rPr>
          <w:rFonts w:ascii="Calibri" w:hAnsi="Calibri" w:cs="Calibri"/>
          <w:noProof/>
          <w:lang w:val="bs-Latn-BA"/>
        </w:rPr>
      </w:pPr>
      <w:r w:rsidRPr="00A35A8B">
        <w:rPr>
          <w:rFonts w:ascii="Calibri" w:hAnsi="Calibri" w:cs="Calibri"/>
          <w:noProof/>
          <w:lang w:val="bs-Latn-BA"/>
        </w:rPr>
        <w:t>Потребна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финансијска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средства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бруто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плате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накнаде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трошкова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новоупослених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осигураће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0B4D8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буџету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Државне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регулаторне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радијациону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нуклеарну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безбједност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2017. </w:t>
      </w:r>
      <w:r w:rsidRPr="00A35A8B">
        <w:rPr>
          <w:rFonts w:ascii="Calibri" w:hAnsi="Calibri" w:cs="Calibri"/>
          <w:noProof/>
          <w:lang w:val="bs-Latn-BA"/>
        </w:rPr>
        <w:t>годину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Ново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запошљавање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имаће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финансијске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импликације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буџет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институција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међународних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обавеза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наредне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године</w:t>
      </w:r>
      <w:r w:rsidR="00FB2C61" w:rsidRPr="00A35A8B">
        <w:rPr>
          <w:rFonts w:ascii="Calibri" w:hAnsi="Calibri" w:cs="Calibri"/>
          <w:noProof/>
          <w:lang w:val="bs-Latn-BA"/>
        </w:rPr>
        <w:t>.</w:t>
      </w:r>
    </w:p>
    <w:p w:rsidR="00467C9A" w:rsidRPr="00A35A8B" w:rsidRDefault="00467C9A" w:rsidP="00FB2C61">
      <w:pPr>
        <w:spacing w:line="240" w:lineRule="auto"/>
        <w:rPr>
          <w:rFonts w:ascii="Calibri" w:hAnsi="Calibri" w:cs="Calibri"/>
          <w:noProof/>
          <w:lang w:val="bs-Latn-BA"/>
        </w:rPr>
      </w:pPr>
    </w:p>
    <w:p w:rsidR="00FB2C61" w:rsidRPr="00A35A8B" w:rsidRDefault="00A90C29" w:rsidP="00FB2C61">
      <w:pPr>
        <w:spacing w:line="240" w:lineRule="auto"/>
        <w:rPr>
          <w:rFonts w:ascii="Calibri" w:hAnsi="Calibri" w:cs="Calibri"/>
          <w:noProof/>
          <w:lang w:val="bs-Latn-BA"/>
        </w:rPr>
      </w:pPr>
      <w:r w:rsidRPr="00A35A8B">
        <w:rPr>
          <w:rFonts w:ascii="Calibri" w:hAnsi="Calibri" w:cs="Calibri"/>
          <w:noProof/>
          <w:lang w:val="bs-Latn-BA"/>
        </w:rPr>
        <w:t>У</w:t>
      </w:r>
      <w:r w:rsidR="00467C9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складу</w:t>
      </w:r>
      <w:r w:rsidR="00467C9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претходно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констатованим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Министарство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финансија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трезора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предлаже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Савјету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министара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да</w:t>
      </w:r>
      <w:r w:rsidR="00276BF7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276BF7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разматрању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="00276BF7" w:rsidRPr="00A35A8B">
        <w:rPr>
          <w:rFonts w:ascii="Calibri" w:hAnsi="Calibri" w:cs="Calibri"/>
          <w:noProof/>
          <w:lang w:val="bs-Latn-BA"/>
        </w:rPr>
        <w:t>'</w:t>
      </w:r>
      <w:r w:rsidRPr="00A35A8B">
        <w:rPr>
          <w:rFonts w:ascii="Calibri" w:hAnsi="Calibri" w:cs="Calibri"/>
          <w:noProof/>
          <w:lang w:val="bs-Latn-BA"/>
        </w:rPr>
        <w:t>Одлуке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одобравању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новог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запошљавања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Државној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регулаторној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радијациону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нуклеарну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безбједност</w:t>
      </w:r>
      <w:r w:rsidR="00276BF7" w:rsidRPr="00A35A8B">
        <w:rPr>
          <w:rFonts w:ascii="Calibri" w:hAnsi="Calibri" w:cs="Calibri"/>
          <w:noProof/>
          <w:lang w:val="bs-Latn-BA"/>
        </w:rPr>
        <w:t>'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заузме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став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запошљавању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="00817778" w:rsidRPr="00A35A8B">
        <w:rPr>
          <w:rFonts w:ascii="Calibri" w:hAnsi="Calibri" w:cs="Calibri"/>
          <w:noProof/>
          <w:lang w:val="bs-Latn-BA"/>
        </w:rPr>
        <w:t>на основу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чињеница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наведених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тачки</w:t>
      </w:r>
      <w:r w:rsidR="00FB2C61" w:rsidRPr="00A35A8B">
        <w:rPr>
          <w:rFonts w:ascii="Calibri" w:hAnsi="Calibri" w:cs="Calibri"/>
          <w:noProof/>
          <w:lang w:val="bs-Latn-BA"/>
        </w:rPr>
        <w:t xml:space="preserve"> 3. </w:t>
      </w:r>
      <w:r w:rsidRPr="00A35A8B">
        <w:rPr>
          <w:rFonts w:ascii="Calibri" w:hAnsi="Calibri" w:cs="Calibri"/>
          <w:noProof/>
          <w:lang w:val="bs-Latn-BA"/>
        </w:rPr>
        <w:t>овог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Мишљења</w:t>
      </w:r>
      <w:r w:rsidR="00FB2C61" w:rsidRPr="00A35A8B">
        <w:rPr>
          <w:rFonts w:ascii="Calibri" w:hAnsi="Calibri" w:cs="Calibri"/>
          <w:noProof/>
          <w:lang w:val="bs-Latn-BA"/>
        </w:rPr>
        <w:t>.“</w:t>
      </w:r>
    </w:p>
    <w:p w:rsidR="00FB2C61" w:rsidRPr="00A35A8B" w:rsidRDefault="00A90C29" w:rsidP="00FB2C61">
      <w:pPr>
        <w:spacing w:line="240" w:lineRule="auto"/>
        <w:rPr>
          <w:rFonts w:ascii="Calibri" w:hAnsi="Calibri" w:cs="Calibri"/>
          <w:noProof/>
          <w:lang w:val="bs-Latn-BA"/>
        </w:rPr>
      </w:pPr>
      <w:r w:rsidRPr="00A35A8B">
        <w:rPr>
          <w:rFonts w:ascii="Calibri" w:hAnsi="Calibri" w:cs="Calibri"/>
          <w:noProof/>
          <w:lang w:val="bs-Latn-BA"/>
        </w:rPr>
        <w:lastRenderedPageBreak/>
        <w:t>Такође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желимо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нагласити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један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државни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службеник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отишао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пензију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мају</w:t>
      </w:r>
      <w:r w:rsidR="00FB2C61" w:rsidRPr="00A35A8B">
        <w:rPr>
          <w:rFonts w:ascii="Calibri" w:hAnsi="Calibri" w:cs="Calibri"/>
          <w:noProof/>
          <w:lang w:val="bs-Latn-BA"/>
        </w:rPr>
        <w:t xml:space="preserve"> 2016. </w:t>
      </w:r>
      <w:r w:rsidRPr="00A35A8B">
        <w:rPr>
          <w:rFonts w:ascii="Calibri" w:hAnsi="Calibri" w:cs="Calibri"/>
          <w:noProof/>
          <w:lang w:val="bs-Latn-BA"/>
        </w:rPr>
        <w:t>године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усљед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чега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остало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упражњено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радно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мјесто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Сектору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ауторизацију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које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одговорно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реализацију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главних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активности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изради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законских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подзаконских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аката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По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одласку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упосленика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пензију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упутили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смо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више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дописа</w:t>
      </w:r>
      <w:r w:rsidR="00276BF7" w:rsidRPr="00A35A8B">
        <w:rPr>
          <w:rFonts w:ascii="Calibri" w:hAnsi="Calibri" w:cs="Calibri"/>
          <w:noProof/>
          <w:lang w:val="bs-Latn-BA"/>
        </w:rPr>
        <w:t>,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односно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ургенција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Савјету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министара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одобри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пријем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упосленика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његово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мјесто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То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смо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учинили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јер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Савјет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министара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јануару</w:t>
      </w:r>
      <w:r w:rsidR="00FB2C61" w:rsidRPr="00A35A8B">
        <w:rPr>
          <w:rFonts w:ascii="Calibri" w:hAnsi="Calibri" w:cs="Calibri"/>
          <w:noProof/>
          <w:lang w:val="bs-Latn-BA"/>
        </w:rPr>
        <w:t xml:space="preserve"> 2016. </w:t>
      </w:r>
      <w:r w:rsidRPr="00A35A8B">
        <w:rPr>
          <w:rFonts w:ascii="Calibri" w:hAnsi="Calibri" w:cs="Calibri"/>
          <w:noProof/>
          <w:lang w:val="bs-Latn-BA"/>
        </w:rPr>
        <w:t>године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донио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одлуку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свако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ново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запошљавање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институцијама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треба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прибавити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сагласност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Савјета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министара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Та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одлука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допуњена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мају</w:t>
      </w:r>
      <w:r w:rsidR="00FB2C61" w:rsidRPr="00A35A8B">
        <w:rPr>
          <w:rFonts w:ascii="Calibri" w:hAnsi="Calibri" w:cs="Calibri"/>
          <w:noProof/>
          <w:lang w:val="bs-Latn-BA"/>
        </w:rPr>
        <w:t xml:space="preserve"> 2016. </w:t>
      </w:r>
      <w:r w:rsidRPr="00A35A8B">
        <w:rPr>
          <w:rFonts w:ascii="Calibri" w:hAnsi="Calibri" w:cs="Calibri"/>
          <w:noProof/>
          <w:lang w:val="bs-Latn-BA"/>
        </w:rPr>
        <w:t>године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Током</w:t>
      </w:r>
      <w:r w:rsidR="00FB2C61" w:rsidRPr="00A35A8B">
        <w:rPr>
          <w:rFonts w:ascii="Calibri" w:hAnsi="Calibri" w:cs="Calibri"/>
          <w:noProof/>
          <w:lang w:val="bs-Latn-BA"/>
        </w:rPr>
        <w:t xml:space="preserve"> 2017. </w:t>
      </w:r>
      <w:r w:rsidRPr="00A35A8B">
        <w:rPr>
          <w:rFonts w:ascii="Calibri" w:hAnsi="Calibri" w:cs="Calibri"/>
          <w:noProof/>
          <w:lang w:val="bs-Latn-BA"/>
        </w:rPr>
        <w:t>године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смо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више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наврата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подносили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ургенцију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Генералном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секретаријату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Савјета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министара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одобравање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попуњавања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предметног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мјеста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које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планирана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средства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буџету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Агенције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Међутим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још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увијек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нисмо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добили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никакав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одговор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још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увијек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чекамо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сагласност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попуну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радног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мјеста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основу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свега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видљиво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извршава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све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своје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законске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обавезе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</w:t>
      </w:r>
      <w:r w:rsidR="00FB2C61" w:rsidRPr="00A35A8B">
        <w:rPr>
          <w:rFonts w:ascii="Calibri" w:hAnsi="Calibri" w:cs="Calibri"/>
          <w:noProof/>
          <w:lang w:val="bs-Latn-BA"/>
        </w:rPr>
        <w:t xml:space="preserve"> 53% </w:t>
      </w:r>
      <w:r w:rsidRPr="00A35A8B">
        <w:rPr>
          <w:rFonts w:ascii="Calibri" w:hAnsi="Calibri" w:cs="Calibri"/>
          <w:noProof/>
          <w:lang w:val="bs-Latn-BA"/>
        </w:rPr>
        <w:t>предвиђених</w:t>
      </w:r>
      <w:r w:rsidR="00C3442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упосленика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тек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септембра</w:t>
      </w:r>
      <w:r w:rsidR="00FB2C61" w:rsidRPr="00A35A8B">
        <w:rPr>
          <w:rFonts w:ascii="Calibri" w:hAnsi="Calibri" w:cs="Calibri"/>
          <w:noProof/>
          <w:lang w:val="bs-Latn-BA"/>
        </w:rPr>
        <w:t xml:space="preserve"> 2017. </w:t>
      </w:r>
      <w:r w:rsidRPr="00A35A8B">
        <w:rPr>
          <w:rFonts w:ascii="Calibri" w:hAnsi="Calibri" w:cs="Calibri"/>
          <w:noProof/>
          <w:lang w:val="bs-Latn-BA"/>
        </w:rPr>
        <w:t>године</w:t>
      </w:r>
      <w:r w:rsidR="00C3442A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Усљед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непопуњености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споменутог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радног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мјеста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ослабљени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капацитети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Агенције</w:t>
      </w:r>
      <w:r w:rsidR="0073712C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па</w:t>
      </w:r>
      <w:r w:rsidR="0073712C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планирана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реализација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израде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подзаконских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аката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морала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бити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поново</w:t>
      </w:r>
      <w:r w:rsidR="0073712C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реструктурисана</w:t>
      </w:r>
      <w:r w:rsidR="00FB2C61" w:rsidRPr="00A35A8B">
        <w:rPr>
          <w:rFonts w:ascii="Calibri" w:hAnsi="Calibri" w:cs="Calibri"/>
          <w:noProof/>
          <w:lang w:val="bs-Latn-BA"/>
        </w:rPr>
        <w:t>.</w:t>
      </w:r>
    </w:p>
    <w:p w:rsidR="00C72F02" w:rsidRPr="00A35A8B" w:rsidRDefault="00C72F02" w:rsidP="00FB2C61">
      <w:pPr>
        <w:spacing w:line="240" w:lineRule="auto"/>
        <w:rPr>
          <w:rFonts w:ascii="Calibri" w:hAnsi="Calibri" w:cs="Calibri"/>
          <w:noProof/>
          <w:highlight w:val="lightGray"/>
          <w:lang w:val="bs-Latn-BA"/>
        </w:rPr>
      </w:pPr>
    </w:p>
    <w:p w:rsidR="00FB2C61" w:rsidRPr="00A35A8B" w:rsidRDefault="00A90C29" w:rsidP="00FB2C61">
      <w:pPr>
        <w:spacing w:line="240" w:lineRule="auto"/>
        <w:rPr>
          <w:rFonts w:ascii="Calibri" w:hAnsi="Calibri" w:cs="Calibri"/>
          <w:noProof/>
          <w:lang w:val="bs-Latn-BA"/>
        </w:rPr>
      </w:pPr>
      <w:r w:rsidRPr="00A35A8B">
        <w:rPr>
          <w:rFonts w:ascii="Calibri" w:hAnsi="Calibri" w:cs="Calibri"/>
          <w:noProof/>
          <w:lang w:val="bs-Latn-BA"/>
        </w:rPr>
        <w:t>Припремљен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нови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Нацрт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правилника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унутрашњој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организацији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Агенције</w:t>
      </w:r>
      <w:r w:rsidR="0073712C" w:rsidRPr="00A35A8B">
        <w:rPr>
          <w:rFonts w:ascii="Calibri" w:hAnsi="Calibri" w:cs="Calibri"/>
          <w:noProof/>
          <w:lang w:val="bs-Latn-BA"/>
        </w:rPr>
        <w:t>,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који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још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увијек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фази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чекања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сагласности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стране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Савјета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министара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Новим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правилником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предвиђен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исти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број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упосленика</w:t>
      </w:r>
      <w:r w:rsidR="00FB2C61" w:rsidRPr="00A35A8B">
        <w:rPr>
          <w:rFonts w:ascii="Calibri" w:hAnsi="Calibri" w:cs="Calibri"/>
          <w:noProof/>
          <w:lang w:val="bs-Latn-BA"/>
        </w:rPr>
        <w:t xml:space="preserve"> – 34 – </w:t>
      </w:r>
      <w:r w:rsidRPr="00A35A8B">
        <w:rPr>
          <w:rFonts w:ascii="Calibri" w:hAnsi="Calibri" w:cs="Calibri"/>
          <w:noProof/>
          <w:lang w:val="bs-Latn-BA"/>
        </w:rPr>
        <w:t>као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претходном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али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већим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бројем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стручно</w:t>
      </w:r>
      <w:r w:rsidR="00FB2C61" w:rsidRPr="00A35A8B">
        <w:rPr>
          <w:rFonts w:ascii="Calibri" w:hAnsi="Calibri" w:cs="Calibri"/>
          <w:noProof/>
          <w:lang w:val="bs-Latn-BA"/>
        </w:rPr>
        <w:t>-</w:t>
      </w:r>
      <w:r w:rsidRPr="00A35A8B">
        <w:rPr>
          <w:rFonts w:ascii="Calibri" w:hAnsi="Calibri" w:cs="Calibri"/>
          <w:noProof/>
          <w:lang w:val="bs-Latn-BA"/>
        </w:rPr>
        <w:t>техничког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кадра</w:t>
      </w:r>
      <w:r w:rsidR="00FB2C61" w:rsidRPr="00A35A8B">
        <w:rPr>
          <w:rFonts w:ascii="Calibri" w:hAnsi="Calibri" w:cs="Calibri"/>
          <w:noProof/>
          <w:lang w:val="bs-Latn-BA"/>
        </w:rPr>
        <w:t>.</w:t>
      </w:r>
    </w:p>
    <w:p w:rsidR="00FB2C61" w:rsidRPr="00A35A8B" w:rsidRDefault="00FB2C61" w:rsidP="00FB2C61">
      <w:pPr>
        <w:spacing w:line="240" w:lineRule="auto"/>
        <w:rPr>
          <w:rFonts w:ascii="Calibri" w:hAnsi="Calibri" w:cs="Calibri"/>
          <w:noProof/>
          <w:highlight w:val="lightGray"/>
          <w:lang w:val="bs-Latn-BA"/>
        </w:rPr>
      </w:pPr>
    </w:p>
    <w:p w:rsidR="00FB2C61" w:rsidRPr="00A35A8B" w:rsidRDefault="00A90C29" w:rsidP="00FB2C61">
      <w:pPr>
        <w:spacing w:line="240" w:lineRule="auto"/>
        <w:rPr>
          <w:rFonts w:ascii="Calibri" w:hAnsi="Calibri" w:cs="Calibri"/>
          <w:noProof/>
          <w:lang w:val="bs-Latn-BA"/>
        </w:rPr>
      </w:pPr>
      <w:r w:rsidRPr="00A35A8B">
        <w:rPr>
          <w:rFonts w:ascii="Calibri" w:hAnsi="Calibri" w:cs="Calibri"/>
          <w:noProof/>
          <w:lang w:val="bs-Latn-BA"/>
        </w:rPr>
        <w:t>По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закључку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Парламентарне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скупштине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били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смо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дужни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да</w:t>
      </w:r>
      <w:r w:rsidR="001A56F6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урадимо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мониторинг</w:t>
      </w:r>
      <w:r w:rsidR="00241B4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животне</w:t>
      </w:r>
      <w:r w:rsidR="00241B4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средине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Агенција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2017. </w:t>
      </w:r>
      <w:r w:rsidRPr="00A35A8B">
        <w:rPr>
          <w:rFonts w:ascii="Calibri" w:hAnsi="Calibri" w:cs="Calibri"/>
          <w:noProof/>
          <w:lang w:val="bs-Latn-BA"/>
        </w:rPr>
        <w:t>години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извршила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јавну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набавку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услуга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мониторинга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животне</w:t>
      </w:r>
      <w:r w:rsidR="00241B4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средине</w:t>
      </w:r>
      <w:r w:rsidR="00241B4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2017. </w:t>
      </w:r>
      <w:r w:rsidRPr="00A35A8B">
        <w:rPr>
          <w:rFonts w:ascii="Calibri" w:hAnsi="Calibri" w:cs="Calibri"/>
          <w:noProof/>
          <w:lang w:val="bs-Latn-BA"/>
        </w:rPr>
        <w:t>годину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планираних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буџетских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средстава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намјену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Прелиминарни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резултати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налазе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Анексу</w:t>
      </w:r>
      <w:r w:rsidR="00FB2C61" w:rsidRPr="00A35A8B">
        <w:rPr>
          <w:rFonts w:ascii="Calibri" w:hAnsi="Calibri" w:cs="Calibri"/>
          <w:noProof/>
          <w:lang w:val="bs-Latn-BA"/>
        </w:rPr>
        <w:t xml:space="preserve"> 1.</w:t>
      </w:r>
    </w:p>
    <w:p w:rsidR="007C4651" w:rsidRPr="00A35A8B" w:rsidRDefault="007C4651" w:rsidP="00FB2C61">
      <w:pPr>
        <w:spacing w:line="240" w:lineRule="auto"/>
        <w:rPr>
          <w:rFonts w:ascii="Calibri" w:hAnsi="Calibri" w:cs="Calibri"/>
          <w:noProof/>
          <w:highlight w:val="lightGray"/>
          <w:lang w:val="bs-Latn-BA"/>
        </w:rPr>
      </w:pPr>
    </w:p>
    <w:p w:rsidR="00FB2C61" w:rsidRPr="00A35A8B" w:rsidRDefault="00A90C29" w:rsidP="00FB2C61">
      <w:pPr>
        <w:spacing w:line="240" w:lineRule="auto"/>
        <w:rPr>
          <w:rFonts w:ascii="Calibri" w:hAnsi="Calibri" w:cs="Calibri"/>
          <w:noProof/>
          <w:highlight w:val="lightGray"/>
          <w:lang w:val="bs-Latn-BA"/>
        </w:rPr>
      </w:pPr>
      <w:r w:rsidRPr="00A35A8B">
        <w:rPr>
          <w:rFonts w:ascii="Calibri" w:hAnsi="Calibri" w:cs="Calibri"/>
          <w:noProof/>
          <w:lang w:val="bs-Latn-BA"/>
        </w:rPr>
        <w:t>Буџет</w:t>
      </w:r>
      <w:r w:rsidR="0067383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одобрен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Агенцији</w:t>
      </w:r>
      <w:r w:rsidR="0004653E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04653E" w:rsidRPr="00A35A8B">
        <w:rPr>
          <w:rFonts w:ascii="Calibri" w:hAnsi="Calibri" w:cs="Calibri"/>
          <w:noProof/>
          <w:lang w:val="bs-Latn-BA"/>
        </w:rPr>
        <w:t xml:space="preserve"> 2017. </w:t>
      </w:r>
      <w:r w:rsidRPr="00A35A8B">
        <w:rPr>
          <w:rFonts w:ascii="Calibri" w:hAnsi="Calibri" w:cs="Calibri"/>
          <w:noProof/>
          <w:lang w:val="bs-Latn-BA"/>
        </w:rPr>
        <w:t>годину</w:t>
      </w:r>
      <w:r w:rsidR="0004653E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износио</w:t>
      </w:r>
      <w:r w:rsidR="0004653E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67383D" w:rsidRPr="00A35A8B">
        <w:rPr>
          <w:rFonts w:ascii="Calibri" w:hAnsi="Calibri" w:cs="Calibri"/>
          <w:noProof/>
          <w:lang w:val="bs-Latn-BA"/>
        </w:rPr>
        <w:t xml:space="preserve"> </w:t>
      </w:r>
      <w:r w:rsidR="0004653E" w:rsidRPr="00A35A8B">
        <w:rPr>
          <w:rFonts w:ascii="Calibri" w:hAnsi="Calibri" w:cs="Calibri"/>
          <w:noProof/>
          <w:lang w:val="bs-Latn-BA"/>
        </w:rPr>
        <w:t>1.096</w:t>
      </w:r>
      <w:r w:rsidR="00FB2C61" w:rsidRPr="00A35A8B">
        <w:rPr>
          <w:rFonts w:ascii="Calibri" w:hAnsi="Calibri" w:cs="Calibri"/>
          <w:noProof/>
          <w:lang w:val="bs-Latn-BA"/>
        </w:rPr>
        <w:t xml:space="preserve">.000 </w:t>
      </w:r>
      <w:r w:rsidRPr="00A35A8B">
        <w:rPr>
          <w:rFonts w:ascii="Calibri" w:hAnsi="Calibri" w:cs="Calibri"/>
          <w:noProof/>
          <w:lang w:val="bs-Latn-BA"/>
        </w:rPr>
        <w:t>КМ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Укупно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утрошена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средства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до</w:t>
      </w:r>
      <w:r w:rsidR="00FB2C61" w:rsidRPr="00A35A8B">
        <w:rPr>
          <w:rFonts w:ascii="Calibri" w:hAnsi="Calibri" w:cs="Calibri"/>
          <w:noProof/>
          <w:lang w:val="bs-Latn-BA"/>
        </w:rPr>
        <w:t xml:space="preserve"> 31.12.201</w:t>
      </w:r>
      <w:r w:rsidR="00B1145A" w:rsidRPr="00A35A8B">
        <w:rPr>
          <w:rFonts w:ascii="Calibri" w:hAnsi="Calibri" w:cs="Calibri"/>
          <w:noProof/>
          <w:lang w:val="bs-Latn-BA"/>
        </w:rPr>
        <w:t>7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године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износила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су</w:t>
      </w:r>
      <w:r w:rsidR="00FB2C61" w:rsidRPr="00A35A8B">
        <w:rPr>
          <w:rFonts w:ascii="Calibri" w:hAnsi="Calibri" w:cs="Calibri"/>
          <w:noProof/>
          <w:lang w:val="bs-Latn-BA"/>
        </w:rPr>
        <w:t xml:space="preserve"> 9</w:t>
      </w:r>
      <w:r w:rsidR="0004653E" w:rsidRPr="00A35A8B">
        <w:rPr>
          <w:rFonts w:ascii="Calibri" w:hAnsi="Calibri" w:cs="Calibri"/>
          <w:noProof/>
          <w:lang w:val="bs-Latn-BA"/>
        </w:rPr>
        <w:t>02</w:t>
      </w:r>
      <w:r w:rsidR="00FB2C61" w:rsidRPr="00A35A8B">
        <w:rPr>
          <w:rFonts w:ascii="Calibri" w:hAnsi="Calibri" w:cs="Calibri"/>
          <w:noProof/>
          <w:lang w:val="bs-Latn-BA"/>
        </w:rPr>
        <w:t>.</w:t>
      </w:r>
      <w:r w:rsidR="0004653E" w:rsidRPr="00A35A8B">
        <w:rPr>
          <w:rFonts w:ascii="Calibri" w:hAnsi="Calibri" w:cs="Calibri"/>
          <w:noProof/>
          <w:lang w:val="bs-Latn-BA"/>
        </w:rPr>
        <w:t>227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КМ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што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представља</w:t>
      </w:r>
      <w:r w:rsidR="00FB2C61" w:rsidRPr="00A35A8B">
        <w:rPr>
          <w:rFonts w:ascii="Calibri" w:hAnsi="Calibri" w:cs="Calibri"/>
          <w:noProof/>
          <w:lang w:val="bs-Latn-BA"/>
        </w:rPr>
        <w:t xml:space="preserve"> 8</w:t>
      </w:r>
      <w:r w:rsidR="00852540" w:rsidRPr="00A35A8B">
        <w:rPr>
          <w:rFonts w:ascii="Calibri" w:hAnsi="Calibri" w:cs="Calibri"/>
          <w:noProof/>
          <w:lang w:val="bs-Latn-BA"/>
        </w:rPr>
        <w:t>2,3</w:t>
      </w:r>
      <w:r w:rsidR="00FB2C61" w:rsidRPr="00A35A8B">
        <w:rPr>
          <w:rFonts w:ascii="Calibri" w:hAnsi="Calibri" w:cs="Calibri"/>
          <w:noProof/>
          <w:lang w:val="bs-Latn-BA"/>
        </w:rPr>
        <w:t xml:space="preserve">% </w:t>
      </w:r>
      <w:r w:rsidRPr="00A35A8B">
        <w:rPr>
          <w:rFonts w:ascii="Calibri" w:hAnsi="Calibri" w:cs="Calibri"/>
          <w:noProof/>
          <w:lang w:val="bs-Latn-BA"/>
        </w:rPr>
        <w:t>буџета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Средства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исплаћена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плате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накнаде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износе</w:t>
      </w:r>
      <w:r w:rsidR="00FB2C61" w:rsidRPr="00A35A8B">
        <w:rPr>
          <w:rFonts w:ascii="Calibri" w:hAnsi="Calibri" w:cs="Calibri"/>
          <w:noProof/>
          <w:lang w:val="bs-Latn-BA"/>
        </w:rPr>
        <w:t xml:space="preserve"> 5</w:t>
      </w:r>
      <w:r w:rsidR="00185226" w:rsidRPr="00A35A8B">
        <w:rPr>
          <w:rFonts w:ascii="Calibri" w:hAnsi="Calibri" w:cs="Calibri"/>
          <w:noProof/>
          <w:lang w:val="bs-Latn-BA"/>
        </w:rPr>
        <w:t>62</w:t>
      </w:r>
      <w:r w:rsidR="00FB2C61" w:rsidRPr="00A35A8B">
        <w:rPr>
          <w:rFonts w:ascii="Calibri" w:hAnsi="Calibri" w:cs="Calibri"/>
          <w:noProof/>
          <w:lang w:val="bs-Latn-BA"/>
        </w:rPr>
        <w:t>.</w:t>
      </w:r>
      <w:r w:rsidR="00185226" w:rsidRPr="00A35A8B">
        <w:rPr>
          <w:rFonts w:ascii="Calibri" w:hAnsi="Calibri" w:cs="Calibri"/>
          <w:noProof/>
          <w:lang w:val="bs-Latn-BA"/>
        </w:rPr>
        <w:t>788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КМ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текући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издаци</w:t>
      </w:r>
      <w:r w:rsidR="00185226" w:rsidRPr="00A35A8B">
        <w:rPr>
          <w:rFonts w:ascii="Calibri" w:hAnsi="Calibri" w:cs="Calibri"/>
          <w:noProof/>
          <w:lang w:val="bs-Latn-BA"/>
        </w:rPr>
        <w:t xml:space="preserve"> 3</w:t>
      </w:r>
      <w:r w:rsidR="00FB2C61" w:rsidRPr="00A35A8B">
        <w:rPr>
          <w:rFonts w:ascii="Calibri" w:hAnsi="Calibri" w:cs="Calibri"/>
          <w:noProof/>
          <w:lang w:val="bs-Latn-BA"/>
        </w:rPr>
        <w:t>1</w:t>
      </w:r>
      <w:r w:rsidR="00185226" w:rsidRPr="00A35A8B">
        <w:rPr>
          <w:rFonts w:ascii="Calibri" w:hAnsi="Calibri" w:cs="Calibri"/>
          <w:noProof/>
          <w:lang w:val="bs-Latn-BA"/>
        </w:rPr>
        <w:t>8</w:t>
      </w:r>
      <w:r w:rsidR="00FB2C61" w:rsidRPr="00A35A8B">
        <w:rPr>
          <w:rFonts w:ascii="Calibri" w:hAnsi="Calibri" w:cs="Calibri"/>
          <w:noProof/>
          <w:lang w:val="bs-Latn-BA"/>
        </w:rPr>
        <w:t>.</w:t>
      </w:r>
      <w:r w:rsidR="00185226" w:rsidRPr="00A35A8B">
        <w:rPr>
          <w:rFonts w:ascii="Calibri" w:hAnsi="Calibri" w:cs="Calibri"/>
          <w:noProof/>
          <w:lang w:val="bs-Latn-BA"/>
        </w:rPr>
        <w:t>478</w:t>
      </w:r>
      <w:r w:rsidR="00D173CF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КМ</w:t>
      </w:r>
      <w:r w:rsidR="00D173CF" w:rsidRPr="00A35A8B">
        <w:rPr>
          <w:rFonts w:ascii="Calibri" w:hAnsi="Calibri" w:cs="Calibri"/>
          <w:noProof/>
          <w:lang w:val="bs-Latn-BA"/>
        </w:rPr>
        <w:t xml:space="preserve">,  </w:t>
      </w:r>
      <w:r w:rsidRPr="00A35A8B">
        <w:rPr>
          <w:rFonts w:ascii="Calibri" w:hAnsi="Calibri" w:cs="Calibri"/>
          <w:noProof/>
          <w:lang w:val="bs-Latn-BA"/>
        </w:rPr>
        <w:t>док</w:t>
      </w:r>
      <w:r w:rsidR="00D173CF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D173CF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D173CF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набавку</w:t>
      </w:r>
      <w:r w:rsidR="00604D2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сталних</w:t>
      </w:r>
      <w:r w:rsidR="00604D2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средстава</w:t>
      </w:r>
      <w:r w:rsidR="00604D2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604D2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виду</w:t>
      </w:r>
      <w:r w:rsidR="00604D2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намјештаја</w:t>
      </w:r>
      <w:r w:rsidR="00604D2A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права</w:t>
      </w:r>
      <w:r w:rsidR="00604D2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коришћења</w:t>
      </w:r>
      <w:r w:rsidR="00604D2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лиценцираног</w:t>
      </w:r>
      <w:r w:rsidR="00604D2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софтвера</w:t>
      </w:r>
      <w:r w:rsidR="00604D2A" w:rsidRPr="00A35A8B">
        <w:rPr>
          <w:rFonts w:ascii="Calibri" w:hAnsi="Calibri" w:cs="Calibri"/>
          <w:noProof/>
          <w:lang w:val="bs-Latn-BA"/>
        </w:rPr>
        <w:t xml:space="preserve"> (</w:t>
      </w:r>
      <w:r w:rsidRPr="00A35A8B">
        <w:rPr>
          <w:rFonts w:ascii="Calibri" w:hAnsi="Calibri" w:cs="Calibri"/>
          <w:noProof/>
          <w:lang w:val="bs-Latn-BA"/>
        </w:rPr>
        <w:t>О</w:t>
      </w:r>
      <w:r w:rsidR="00604D2A" w:rsidRPr="00A35A8B">
        <w:rPr>
          <w:rFonts w:ascii="Calibri" w:hAnsi="Calibri" w:cs="Calibri"/>
          <w:noProof/>
          <w:lang w:val="bs-Latn-BA"/>
        </w:rPr>
        <w:t>W</w:t>
      </w:r>
      <w:r w:rsidRPr="00A35A8B">
        <w:rPr>
          <w:rFonts w:ascii="Calibri" w:hAnsi="Calibri" w:cs="Calibri"/>
          <w:noProof/>
          <w:lang w:val="bs-Latn-BA"/>
        </w:rPr>
        <w:t>ИС</w:t>
      </w:r>
      <w:r w:rsidR="00604D2A" w:rsidRPr="00A35A8B">
        <w:rPr>
          <w:rFonts w:ascii="Calibri" w:hAnsi="Calibri" w:cs="Calibri"/>
          <w:noProof/>
          <w:lang w:val="bs-Latn-BA"/>
        </w:rPr>
        <w:t xml:space="preserve">) </w:t>
      </w:r>
      <w:r w:rsidRPr="00A35A8B">
        <w:rPr>
          <w:rFonts w:ascii="Calibri" w:hAnsi="Calibri" w:cs="Calibri"/>
          <w:noProof/>
          <w:lang w:val="bs-Latn-BA"/>
        </w:rPr>
        <w:t>и</w:t>
      </w:r>
      <w:r w:rsidR="00604D2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сервера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185226" w:rsidRPr="00A35A8B">
        <w:rPr>
          <w:rFonts w:ascii="Calibri" w:hAnsi="Calibri" w:cs="Calibri"/>
          <w:noProof/>
          <w:lang w:val="bs-Latn-BA"/>
        </w:rPr>
        <w:t xml:space="preserve"> 2017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години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утрошено</w:t>
      </w:r>
      <w:r w:rsidR="00D173CF" w:rsidRPr="00A35A8B">
        <w:rPr>
          <w:rFonts w:ascii="Calibri" w:hAnsi="Calibri" w:cs="Calibri"/>
          <w:noProof/>
          <w:lang w:val="bs-Latn-BA"/>
        </w:rPr>
        <w:t xml:space="preserve"> 20.961 </w:t>
      </w:r>
      <w:r w:rsidRPr="00A35A8B">
        <w:rPr>
          <w:rFonts w:ascii="Calibri" w:hAnsi="Calibri" w:cs="Calibri"/>
          <w:noProof/>
          <w:lang w:val="bs-Latn-BA"/>
        </w:rPr>
        <w:t>КМ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С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обзиром</w:t>
      </w:r>
      <w:r w:rsidR="00670310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да</w:t>
      </w:r>
      <w:r w:rsidR="00670310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670310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Агенција</w:t>
      </w:r>
      <w:r w:rsidR="00670310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послује</w:t>
      </w:r>
      <w:r w:rsidR="00670310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</w:t>
      </w:r>
      <w:r w:rsidR="00670310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важећим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стандардима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нормама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области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чувања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личних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повјерљивих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података</w:t>
      </w:r>
      <w:r w:rsidR="00F4447F" w:rsidRPr="00A35A8B">
        <w:rPr>
          <w:rFonts w:ascii="Calibri" w:hAnsi="Calibri" w:cs="Calibri"/>
          <w:noProof/>
          <w:lang w:val="bs-Latn-BA"/>
        </w:rPr>
        <w:t>,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указала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се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потреба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набавком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одговарајућег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намјештаја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виду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металних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ормара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чување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персоналних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досијеа</w:t>
      </w:r>
      <w:r w:rsidR="0073712C" w:rsidRPr="00A35A8B">
        <w:rPr>
          <w:rFonts w:ascii="Calibri" w:hAnsi="Calibri" w:cs="Calibri"/>
          <w:noProof/>
          <w:lang w:val="bs-Latn-BA"/>
        </w:rPr>
        <w:t>,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односно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повјерљивих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података</w:t>
      </w:r>
      <w:r w:rsidR="00AF73A4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Уједно</w:t>
      </w:r>
      <w:r w:rsidR="00AF73A4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набавком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сервера</w:t>
      </w:r>
      <w:r w:rsidR="00AF73A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Агенција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први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пут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свог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оснивања</w:t>
      </w:r>
      <w:r w:rsidR="006825D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6825DD" w:rsidRPr="00A35A8B">
        <w:rPr>
          <w:rFonts w:ascii="Calibri" w:hAnsi="Calibri" w:cs="Calibri"/>
          <w:noProof/>
          <w:lang w:val="bs-Latn-BA"/>
        </w:rPr>
        <w:t xml:space="preserve">  </w:t>
      </w:r>
      <w:r w:rsidRPr="00A35A8B">
        <w:rPr>
          <w:rFonts w:ascii="Calibri" w:hAnsi="Calibri" w:cs="Calibri"/>
          <w:noProof/>
          <w:lang w:val="bs-Latn-BA"/>
        </w:rPr>
        <w:t>посједу</w:t>
      </w:r>
      <w:r w:rsidR="006825D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одговарајуће</w:t>
      </w:r>
      <w:r w:rsidR="006825D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компјутерске</w:t>
      </w:r>
      <w:r w:rsidR="00FA089D" w:rsidRPr="00A35A8B">
        <w:rPr>
          <w:rFonts w:ascii="Calibri" w:hAnsi="Calibri" w:cs="Calibri"/>
          <w:noProof/>
          <w:lang w:val="bs-Latn-BA"/>
        </w:rPr>
        <w:t xml:space="preserve"> (</w:t>
      </w:r>
      <w:r w:rsidRPr="00A35A8B">
        <w:rPr>
          <w:rFonts w:ascii="Calibri" w:hAnsi="Calibri" w:cs="Calibri"/>
          <w:noProof/>
          <w:lang w:val="bs-Latn-BA"/>
        </w:rPr>
        <w:t>серверске</w:t>
      </w:r>
      <w:r w:rsidR="00FA089D" w:rsidRPr="00A35A8B">
        <w:rPr>
          <w:rFonts w:ascii="Calibri" w:hAnsi="Calibri" w:cs="Calibri"/>
          <w:noProof/>
          <w:lang w:val="bs-Latn-BA"/>
        </w:rPr>
        <w:t xml:space="preserve">) </w:t>
      </w:r>
      <w:r w:rsidRPr="00A35A8B">
        <w:rPr>
          <w:rFonts w:ascii="Calibri" w:hAnsi="Calibri" w:cs="Calibri"/>
          <w:noProof/>
          <w:lang w:val="bs-Latn-BA"/>
        </w:rPr>
        <w:t>опреме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која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ће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јој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омогућити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још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квалитетнији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сигурнији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начин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обављања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својих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надлежности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дигиталном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облику</w:t>
      </w:r>
      <w:r w:rsidR="00FA089D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Набавком</w:t>
      </w:r>
      <w:r w:rsidR="00A778A8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одговарајућег</w:t>
      </w:r>
      <w:r w:rsidR="00B52FD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броја</w:t>
      </w:r>
      <w:r w:rsidR="00B52FD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лиценци</w:t>
      </w:r>
      <w:r w:rsidR="00A778A8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A778A8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коришћење</w:t>
      </w:r>
      <w:r w:rsidR="00A778A8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система</w:t>
      </w:r>
      <w:r w:rsidR="0094711F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</w:t>
      </w:r>
      <w:r w:rsidR="0094711F" w:rsidRPr="00A35A8B">
        <w:rPr>
          <w:rFonts w:ascii="Calibri" w:hAnsi="Calibri" w:cs="Calibri"/>
          <w:noProof/>
          <w:lang w:val="bs-Latn-BA"/>
        </w:rPr>
        <w:t>W</w:t>
      </w:r>
      <w:r w:rsidRPr="00A35A8B">
        <w:rPr>
          <w:rFonts w:ascii="Calibri" w:hAnsi="Calibri" w:cs="Calibri"/>
          <w:noProof/>
          <w:lang w:val="bs-Latn-BA"/>
        </w:rPr>
        <w:t>ИС</w:t>
      </w:r>
      <w:r w:rsidR="0094711F" w:rsidRPr="00A35A8B">
        <w:rPr>
          <w:rFonts w:ascii="Calibri" w:hAnsi="Calibri" w:cs="Calibri"/>
          <w:noProof/>
          <w:lang w:val="bs-Latn-BA"/>
        </w:rPr>
        <w:t>,</w:t>
      </w:r>
      <w:r w:rsidR="00FA089D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Агенција</w:t>
      </w:r>
      <w:r w:rsidR="00B52FD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B52FD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B52FD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B52FDA" w:rsidRPr="00A35A8B">
        <w:rPr>
          <w:rFonts w:ascii="Calibri" w:hAnsi="Calibri" w:cs="Calibri"/>
          <w:noProof/>
          <w:lang w:val="bs-Latn-BA"/>
        </w:rPr>
        <w:t xml:space="preserve"> 2017. </w:t>
      </w:r>
      <w:r w:rsidRPr="00A35A8B">
        <w:rPr>
          <w:rFonts w:ascii="Calibri" w:hAnsi="Calibri" w:cs="Calibri"/>
          <w:noProof/>
          <w:lang w:val="bs-Latn-BA"/>
        </w:rPr>
        <w:t>години</w:t>
      </w:r>
      <w:r w:rsidR="00B52FD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омогућила</w:t>
      </w:r>
      <w:r w:rsidR="00B52FD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његову</w:t>
      </w:r>
      <w:r w:rsidR="0094711F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надоградњу</w:t>
      </w:r>
      <w:r w:rsidR="00B52FD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</w:t>
      </w:r>
      <w:r w:rsidR="00FF5187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циљем</w:t>
      </w:r>
      <w:r w:rsidR="00FF5187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додатног</w:t>
      </w:r>
      <w:r w:rsidR="00FF5187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побољшања</w:t>
      </w:r>
      <w:r w:rsidR="0014798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ефикасности</w:t>
      </w:r>
      <w:r w:rsidR="0014798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147984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спровођењу</w:t>
      </w:r>
      <w:r w:rsidR="00FF5187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својих</w:t>
      </w:r>
      <w:r w:rsidR="00FF5187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надлежности</w:t>
      </w:r>
      <w:r w:rsidR="00A720C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A720C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одговорности</w:t>
      </w:r>
      <w:r w:rsidR="00FF5187" w:rsidRPr="00A35A8B">
        <w:rPr>
          <w:rFonts w:ascii="Calibri" w:hAnsi="Calibri" w:cs="Calibri"/>
          <w:noProof/>
          <w:lang w:val="bs-Latn-BA"/>
        </w:rPr>
        <w:t>.</w:t>
      </w:r>
      <w:r w:rsidR="00B52FDA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Ипак</w:t>
      </w:r>
      <w:r w:rsidR="00A778A8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појединим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буџетским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линијама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имали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смо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планирана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неутрошена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средства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Тако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нпр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неутрошени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износ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платама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накнадама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износи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="000948B1" w:rsidRPr="00A35A8B">
        <w:rPr>
          <w:rFonts w:ascii="Calibri" w:hAnsi="Calibri" w:cs="Calibri"/>
          <w:noProof/>
          <w:lang w:val="bs-Latn-BA"/>
        </w:rPr>
        <w:t>45.600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КМ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Наиме</w:t>
      </w:r>
      <w:r w:rsidR="000948B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планирана</w:t>
      </w:r>
      <w:r w:rsidR="000948B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пројекција</w:t>
      </w:r>
      <w:r w:rsidR="000948B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0948B1" w:rsidRPr="00A35A8B">
        <w:rPr>
          <w:rFonts w:ascii="Calibri" w:hAnsi="Calibri" w:cs="Calibri"/>
          <w:noProof/>
          <w:lang w:val="bs-Latn-BA"/>
        </w:rPr>
        <w:t xml:space="preserve"> 2017. </w:t>
      </w:r>
      <w:r w:rsidRPr="00A35A8B">
        <w:rPr>
          <w:rFonts w:ascii="Calibri" w:hAnsi="Calibri" w:cs="Calibri"/>
          <w:noProof/>
          <w:lang w:val="bs-Latn-BA"/>
        </w:rPr>
        <w:t>годину</w:t>
      </w:r>
      <w:r w:rsidR="000948B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0948B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била</w:t>
      </w:r>
      <w:r w:rsidR="000948B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заснована</w:t>
      </w:r>
      <w:r w:rsidR="00F4447F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</w:t>
      </w:r>
      <w:r w:rsidR="000948B1" w:rsidRPr="00A35A8B">
        <w:rPr>
          <w:rFonts w:ascii="Calibri" w:hAnsi="Calibri" w:cs="Calibri"/>
          <w:noProof/>
          <w:lang w:val="bs-Latn-BA"/>
        </w:rPr>
        <w:t xml:space="preserve"> 19 </w:t>
      </w:r>
      <w:r w:rsidRPr="00A35A8B">
        <w:rPr>
          <w:rFonts w:ascii="Calibri" w:hAnsi="Calibri" w:cs="Calibri"/>
          <w:noProof/>
          <w:lang w:val="bs-Latn-BA"/>
        </w:rPr>
        <w:t>упослених</w:t>
      </w:r>
      <w:r w:rsidR="000948B1" w:rsidRPr="00A35A8B">
        <w:rPr>
          <w:rFonts w:ascii="Calibri" w:hAnsi="Calibri" w:cs="Calibri"/>
          <w:noProof/>
          <w:lang w:val="bs-Latn-BA"/>
        </w:rPr>
        <w:t>.</w:t>
      </w:r>
      <w:r w:rsidR="00A778A8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Нови</w:t>
      </w:r>
      <w:r w:rsidR="000948B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директор</w:t>
      </w:r>
      <w:r w:rsidR="000948B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0948B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почео</w:t>
      </w:r>
      <w:r w:rsidR="000948B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радити</w:t>
      </w:r>
      <w:r w:rsidR="000948B1" w:rsidRPr="00A35A8B">
        <w:rPr>
          <w:rFonts w:ascii="Calibri" w:hAnsi="Calibri" w:cs="Calibri"/>
          <w:noProof/>
          <w:lang w:val="bs-Latn-BA"/>
        </w:rPr>
        <w:t xml:space="preserve"> 01.09.2017. </w:t>
      </w:r>
      <w:r w:rsidRPr="00A35A8B">
        <w:rPr>
          <w:rFonts w:ascii="Calibri" w:hAnsi="Calibri" w:cs="Calibri"/>
          <w:noProof/>
          <w:lang w:val="bs-Latn-BA"/>
        </w:rPr>
        <w:t>године</w:t>
      </w:r>
      <w:r w:rsidR="000948B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када</w:t>
      </w:r>
      <w:r w:rsidR="000948B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0948B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истовремено</w:t>
      </w:r>
      <w:r w:rsidR="000948B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попуњена</w:t>
      </w:r>
      <w:r w:rsidR="000948B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0948B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позиција</w:t>
      </w:r>
      <w:r w:rsidR="000948B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другог</w:t>
      </w:r>
      <w:r w:rsidR="000948B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замјеника</w:t>
      </w:r>
      <w:r w:rsidR="000948B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директора</w:t>
      </w:r>
      <w:r w:rsidR="000948B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Ипак</w:t>
      </w:r>
      <w:r w:rsidR="000948B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noProof/>
          <w:lang w:val="bs-Latn-BA"/>
        </w:rPr>
        <w:t>још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увијек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је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остало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упражњено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мјесто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државног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службеника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који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је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отишао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у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пензију</w:t>
      </w:r>
      <w:r w:rsidR="000948B1" w:rsidRPr="00A35A8B">
        <w:rPr>
          <w:noProof/>
          <w:lang w:val="bs-Latn-BA"/>
        </w:rPr>
        <w:t xml:space="preserve"> 01.06.2016. </w:t>
      </w:r>
      <w:r w:rsidRPr="00A35A8B">
        <w:rPr>
          <w:noProof/>
          <w:lang w:val="bs-Latn-BA"/>
        </w:rPr>
        <w:t>године</w:t>
      </w:r>
      <w:r w:rsidR="0094711F" w:rsidRPr="00A35A8B">
        <w:rPr>
          <w:noProof/>
          <w:lang w:val="bs-Latn-BA"/>
        </w:rPr>
        <w:t>,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а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за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којег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су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била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планирана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средства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и</w:t>
      </w:r>
      <w:r w:rsidR="000948B1" w:rsidRPr="00A35A8B">
        <w:rPr>
          <w:noProof/>
          <w:lang w:val="bs-Latn-BA"/>
        </w:rPr>
        <w:t xml:space="preserve"> </w:t>
      </w:r>
      <w:r w:rsidRPr="00A35A8B">
        <w:rPr>
          <w:noProof/>
          <w:lang w:val="bs-Latn-BA"/>
        </w:rPr>
        <w:t>у</w:t>
      </w:r>
      <w:r w:rsidR="000948B1" w:rsidRPr="00A35A8B">
        <w:rPr>
          <w:noProof/>
          <w:lang w:val="bs-Latn-BA"/>
        </w:rPr>
        <w:t xml:space="preserve"> 2017. </w:t>
      </w:r>
      <w:r w:rsidRPr="00A35A8B">
        <w:rPr>
          <w:noProof/>
          <w:lang w:val="bs-Latn-BA"/>
        </w:rPr>
        <w:t>години</w:t>
      </w:r>
      <w:r w:rsidR="000948B1" w:rsidRPr="00A35A8B">
        <w:rPr>
          <w:noProof/>
          <w:lang w:val="bs-Latn-BA"/>
        </w:rPr>
        <w:t xml:space="preserve">. </w:t>
      </w:r>
      <w:r w:rsidR="000948B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буџетској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линији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уговорене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услуге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планирана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уплата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прве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транше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lastRenderedPageBreak/>
        <w:t>стављање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функцију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складишта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одлагање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радиоактивног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материјала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али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она</w:t>
      </w:r>
      <w:r w:rsidR="00FA74D7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није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реализована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краја</w:t>
      </w:r>
      <w:r w:rsidR="00895F58" w:rsidRPr="00A35A8B">
        <w:rPr>
          <w:rFonts w:ascii="Calibri" w:hAnsi="Calibri" w:cs="Calibri"/>
          <w:noProof/>
          <w:lang w:val="bs-Latn-BA"/>
        </w:rPr>
        <w:t xml:space="preserve"> 2017.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године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због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још</w:t>
      </w:r>
      <w:r w:rsidR="00FA74D7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увијек</w:t>
      </w:r>
      <w:r w:rsidR="00FA74D7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недобијене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локације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Укупан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приход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Агенције</w:t>
      </w:r>
      <w:r w:rsidR="002233D8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такси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2017. </w:t>
      </w:r>
      <w:r w:rsidRPr="00A35A8B">
        <w:rPr>
          <w:rFonts w:ascii="Calibri" w:hAnsi="Calibri" w:cs="Calibri"/>
          <w:noProof/>
          <w:lang w:val="bs-Latn-BA"/>
        </w:rPr>
        <w:t>години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износи</w:t>
      </w:r>
      <w:r w:rsidR="00FB2C61" w:rsidRPr="00A35A8B">
        <w:rPr>
          <w:rFonts w:ascii="Calibri" w:hAnsi="Calibri" w:cs="Calibri"/>
          <w:noProof/>
          <w:lang w:val="bs-Latn-BA"/>
        </w:rPr>
        <w:t xml:space="preserve"> 158.910 </w:t>
      </w:r>
      <w:r w:rsidRPr="00A35A8B">
        <w:rPr>
          <w:rFonts w:ascii="Calibri" w:hAnsi="Calibri" w:cs="Calibri"/>
          <w:noProof/>
          <w:lang w:val="bs-Latn-BA"/>
        </w:rPr>
        <w:t>КМ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</w:p>
    <w:p w:rsidR="00FB2C61" w:rsidRPr="00A35A8B" w:rsidRDefault="00FB2C61" w:rsidP="00FB2C61">
      <w:pPr>
        <w:spacing w:line="240" w:lineRule="auto"/>
        <w:rPr>
          <w:rFonts w:ascii="Calibri" w:hAnsi="Calibri" w:cs="Calibri"/>
          <w:noProof/>
          <w:highlight w:val="lightGray"/>
          <w:lang w:val="bs-Latn-BA"/>
        </w:rPr>
      </w:pPr>
    </w:p>
    <w:p w:rsidR="00FB2C61" w:rsidRPr="00A35A8B" w:rsidRDefault="00A90C29" w:rsidP="00FB2C61">
      <w:pPr>
        <w:spacing w:line="240" w:lineRule="auto"/>
        <w:rPr>
          <w:rFonts w:ascii="Calibri" w:hAnsi="Calibri" w:cs="Calibri"/>
          <w:noProof/>
          <w:lang w:val="bs-Latn-BA"/>
        </w:rPr>
      </w:pPr>
      <w:r w:rsidRPr="00A35A8B">
        <w:rPr>
          <w:rFonts w:ascii="Calibri" w:hAnsi="Calibri" w:cs="Calibri"/>
          <w:noProof/>
          <w:lang w:val="bs-Latn-BA"/>
        </w:rPr>
        <w:t>Агенција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7678EC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7678EC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7678EC" w:rsidRPr="00A35A8B">
        <w:rPr>
          <w:rFonts w:ascii="Calibri" w:hAnsi="Calibri" w:cs="Calibri"/>
          <w:noProof/>
          <w:lang w:val="bs-Latn-BA"/>
        </w:rPr>
        <w:t xml:space="preserve"> 2017. </w:t>
      </w:r>
      <w:r w:rsidRPr="00A35A8B">
        <w:rPr>
          <w:rFonts w:ascii="Calibri" w:hAnsi="Calibri" w:cs="Calibri"/>
          <w:noProof/>
          <w:lang w:val="bs-Latn-BA"/>
        </w:rPr>
        <w:t>години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обезбиједила</w:t>
      </w:r>
      <w:r w:rsidR="00FB2C61" w:rsidRPr="00A35A8B">
        <w:rPr>
          <w:rFonts w:ascii="Calibri" w:hAnsi="Calibri" w:cs="Calibri"/>
          <w:noProof/>
          <w:lang w:val="bs-Latn-BA"/>
        </w:rPr>
        <w:t xml:space="preserve"> 24-</w:t>
      </w:r>
      <w:r w:rsidRPr="00A35A8B">
        <w:rPr>
          <w:rFonts w:ascii="Calibri" w:hAnsi="Calibri" w:cs="Calibri"/>
          <w:noProof/>
          <w:lang w:val="bs-Latn-BA"/>
        </w:rPr>
        <w:t>часовно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дежурство</w:t>
      </w:r>
      <w:r w:rsidR="00FB2C61" w:rsidRPr="00A35A8B">
        <w:rPr>
          <w:rFonts w:ascii="Calibri" w:hAnsi="Calibri" w:cs="Calibri"/>
          <w:noProof/>
          <w:lang w:val="bs-Latn-BA"/>
        </w:rPr>
        <w:t xml:space="preserve"> 365 </w:t>
      </w:r>
      <w:r w:rsidRPr="00A35A8B">
        <w:rPr>
          <w:rFonts w:ascii="Calibri" w:hAnsi="Calibri" w:cs="Calibri"/>
          <w:noProof/>
          <w:lang w:val="bs-Latn-BA"/>
        </w:rPr>
        <w:t>дана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години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које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остварује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путем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дежурног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телефона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дежурног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инспектора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Дежурство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организовано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циљем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обезбјеђења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редовних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ванредних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активности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стварању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услова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активирање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="00FB2C61" w:rsidRPr="00A35A8B">
        <w:rPr>
          <w:rFonts w:cstheme="minorHAnsi"/>
          <w:noProof/>
          <w:sz w:val="22"/>
          <w:lang w:val="bs-Latn-BA" w:eastAsia="bs-Latn-BA"/>
        </w:rPr>
        <w:t>„</w:t>
      </w:r>
      <w:r w:rsidRPr="00A35A8B">
        <w:rPr>
          <w:rFonts w:ascii="Calibri" w:hAnsi="Calibri" w:cs="Calibri"/>
          <w:noProof/>
          <w:lang w:val="bs-Latn-BA"/>
        </w:rPr>
        <w:t>Државног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акционог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плана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хитним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случајевима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заштите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становништва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од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јонизујућег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зрачења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случају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ванредног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догађаја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нуклеарног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удеса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или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настанка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нуклеарне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штете</w:t>
      </w:r>
      <w:r w:rsidR="00FB2C61" w:rsidRPr="00A35A8B">
        <w:rPr>
          <w:rFonts w:cstheme="minorHAnsi"/>
          <w:noProof/>
          <w:sz w:val="22"/>
          <w:lang w:val="bs-Latn-BA" w:eastAsia="bs-Latn-BA"/>
        </w:rPr>
        <w:t>“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активирање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="0094711F" w:rsidRPr="00A35A8B">
        <w:rPr>
          <w:rFonts w:cstheme="minorHAnsi"/>
          <w:noProof/>
          <w:sz w:val="22"/>
          <w:lang w:val="bs-Latn-BA" w:eastAsia="bs-Latn-BA"/>
        </w:rPr>
        <w:t>„</w:t>
      </w:r>
      <w:r w:rsidRPr="00A35A8B">
        <w:rPr>
          <w:rFonts w:ascii="Calibri" w:hAnsi="Calibri" w:cs="Calibri"/>
          <w:noProof/>
          <w:lang w:val="bs-Latn-BA"/>
        </w:rPr>
        <w:t>Плана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ванредне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ситуације</w:t>
      </w:r>
      <w:r w:rsidR="00F4447F" w:rsidRPr="00A35A8B">
        <w:rPr>
          <w:rFonts w:cstheme="minorHAnsi"/>
          <w:noProof/>
          <w:sz w:val="22"/>
          <w:lang w:val="bs-Latn-BA" w:eastAsia="bs-Latn-BA"/>
        </w:rPr>
        <w:t>“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Инспектор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просљеђује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обавјештење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директору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процјењује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ли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ће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активирати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Државни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акциони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план</w:t>
      </w:r>
      <w:r w:rsidR="0094711F" w:rsidRPr="00A35A8B">
        <w:rPr>
          <w:rFonts w:cstheme="minorHAnsi"/>
          <w:noProof/>
          <w:sz w:val="22"/>
          <w:lang w:val="bs-Latn-BA" w:eastAsia="bs-Latn-BA"/>
        </w:rPr>
        <w:t>“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="0094711F" w:rsidRPr="00A35A8B">
        <w:rPr>
          <w:rFonts w:cstheme="minorHAnsi"/>
          <w:noProof/>
          <w:sz w:val="22"/>
          <w:lang w:val="bs-Latn-BA" w:eastAsia="bs-Latn-BA"/>
        </w:rPr>
        <w:t>„</w:t>
      </w:r>
      <w:r w:rsidRPr="00A35A8B">
        <w:rPr>
          <w:rFonts w:ascii="Calibri" w:hAnsi="Calibri" w:cs="Calibri"/>
          <w:noProof/>
          <w:lang w:val="bs-Latn-BA"/>
        </w:rPr>
        <w:t>План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ванредне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ситуације</w:t>
      </w:r>
      <w:r w:rsidR="0094711F" w:rsidRPr="00A35A8B">
        <w:rPr>
          <w:rFonts w:cstheme="minorHAnsi"/>
          <w:noProof/>
          <w:sz w:val="22"/>
          <w:lang w:val="bs-Latn-BA" w:eastAsia="bs-Latn-BA"/>
        </w:rPr>
        <w:t>“</w:t>
      </w:r>
      <w:r w:rsidR="00FB2C61" w:rsidRPr="00A35A8B">
        <w:rPr>
          <w:rFonts w:ascii="Calibri" w:hAnsi="Calibri" w:cs="Calibri"/>
          <w:noProof/>
          <w:lang w:val="bs-Latn-BA"/>
        </w:rPr>
        <w:t xml:space="preserve">. </w:t>
      </w:r>
      <w:r w:rsidRPr="00A35A8B">
        <w:rPr>
          <w:rFonts w:ascii="Calibri" w:hAnsi="Calibri" w:cs="Calibri"/>
          <w:noProof/>
          <w:lang w:val="bs-Latn-BA"/>
        </w:rPr>
        <w:t>Овдје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требамо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поново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напоменути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инспектори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ове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послове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нису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плаћени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због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тога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потребно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изнаћи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рјешење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остваривање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надокнаде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за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ове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послове</w:t>
      </w:r>
      <w:r w:rsidR="00FB2C61" w:rsidRPr="00A35A8B">
        <w:rPr>
          <w:rFonts w:ascii="Calibri" w:hAnsi="Calibri" w:cs="Calibri"/>
          <w:noProof/>
          <w:lang w:val="bs-Latn-BA"/>
        </w:rPr>
        <w:t xml:space="preserve">, </w:t>
      </w:r>
      <w:r w:rsidRPr="00A35A8B">
        <w:rPr>
          <w:rFonts w:ascii="Calibri" w:hAnsi="Calibri" w:cs="Calibri"/>
          <w:noProof/>
          <w:lang w:val="bs-Latn-BA"/>
        </w:rPr>
        <w:t>јер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то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интерес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не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само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Агенције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већ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и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државе</w:t>
      </w:r>
      <w:r w:rsidR="00FB2C61" w:rsidRPr="00A35A8B">
        <w:rPr>
          <w:rFonts w:ascii="Calibri" w:hAnsi="Calibri" w:cs="Calibri"/>
          <w:noProof/>
          <w:lang w:val="bs-Latn-BA"/>
        </w:rPr>
        <w:t xml:space="preserve"> </w:t>
      </w:r>
      <w:r w:rsidRPr="00A35A8B">
        <w:rPr>
          <w:rFonts w:ascii="Calibri" w:hAnsi="Calibri" w:cs="Calibri"/>
          <w:noProof/>
          <w:lang w:val="bs-Latn-BA"/>
        </w:rPr>
        <w:t>БиХ</w:t>
      </w:r>
      <w:r w:rsidR="00FB2C61" w:rsidRPr="00A35A8B">
        <w:rPr>
          <w:rFonts w:ascii="Calibri" w:hAnsi="Calibri" w:cs="Calibri"/>
          <w:noProof/>
          <w:lang w:val="bs-Latn-BA"/>
        </w:rPr>
        <w:t>.</w:t>
      </w:r>
    </w:p>
    <w:p w:rsidR="00FB2C61" w:rsidRPr="00A35A8B" w:rsidRDefault="00FB2C61" w:rsidP="00FB2C61">
      <w:pPr>
        <w:spacing w:line="240" w:lineRule="auto"/>
        <w:rPr>
          <w:rFonts w:ascii="Calibri" w:hAnsi="Calibri" w:cs="Calibri"/>
          <w:noProof/>
          <w:highlight w:val="lightGray"/>
          <w:lang w:val="bs-Latn-BA"/>
        </w:rPr>
      </w:pPr>
    </w:p>
    <w:p w:rsidR="00FB2C61" w:rsidRPr="00A35A8B" w:rsidRDefault="00A90C29" w:rsidP="00FB2C61">
      <w:pPr>
        <w:spacing w:line="240" w:lineRule="auto"/>
        <w:rPr>
          <w:noProof/>
          <w:lang w:val="bs-Latn-BA" w:eastAsia="bs-Latn-BA"/>
        </w:rPr>
      </w:pPr>
      <w:r w:rsidRPr="00A35A8B">
        <w:rPr>
          <w:noProof/>
          <w:lang w:val="bs-Latn-BA" w:eastAsia="bs-Latn-BA"/>
        </w:rPr>
        <w:t>Такође</w:t>
      </w:r>
      <w:r w:rsidR="00FB2C61" w:rsidRPr="00A35A8B">
        <w:rPr>
          <w:noProof/>
          <w:lang w:val="bs-Latn-BA" w:eastAsia="bs-Latn-BA"/>
        </w:rPr>
        <w:t xml:space="preserve">, </w:t>
      </w:r>
      <w:r w:rsidRPr="00A35A8B">
        <w:rPr>
          <w:noProof/>
          <w:lang w:val="bs-Latn-BA" w:eastAsia="bs-Latn-BA"/>
        </w:rPr>
        <w:t>постоји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проблем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додатка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на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овлашћење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инспектора</w:t>
      </w:r>
      <w:r w:rsidR="00FB2C61" w:rsidRPr="00A35A8B">
        <w:rPr>
          <w:noProof/>
          <w:lang w:val="bs-Latn-BA" w:eastAsia="bs-Latn-BA"/>
        </w:rPr>
        <w:t xml:space="preserve">, </w:t>
      </w:r>
      <w:r w:rsidRPr="00A35A8B">
        <w:rPr>
          <w:noProof/>
          <w:lang w:val="bs-Latn-BA" w:eastAsia="bs-Latn-BA"/>
        </w:rPr>
        <w:t>јер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инспектори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као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лица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са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посебним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овлашћењима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обављају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најсложеније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послове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контроле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корисника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извора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јонизујућег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зрачења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и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као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такви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требали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би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бити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и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платно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позиционирани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за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те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послове</w:t>
      </w:r>
      <w:r w:rsidR="00FB2C61" w:rsidRPr="00A35A8B">
        <w:rPr>
          <w:noProof/>
          <w:lang w:val="bs-Latn-BA" w:eastAsia="bs-Latn-BA"/>
        </w:rPr>
        <w:t xml:space="preserve">. </w:t>
      </w:r>
      <w:r w:rsidRPr="00A35A8B">
        <w:rPr>
          <w:noProof/>
          <w:lang w:val="bs-Latn-BA" w:eastAsia="bs-Latn-BA"/>
        </w:rPr>
        <w:t>Поново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посебно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треба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истакнути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да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постоји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стална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опасност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по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здравље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инспектора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у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току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вршења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инспекцијског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надзора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јер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јонизујуће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зрачење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као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најопаснија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врста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зрачења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оставља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трајне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посљедице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на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здравље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инспектора</w:t>
      </w:r>
      <w:r w:rsidR="00FB2C61" w:rsidRPr="00A35A8B">
        <w:rPr>
          <w:noProof/>
          <w:lang w:val="bs-Latn-BA" w:eastAsia="bs-Latn-BA"/>
        </w:rPr>
        <w:t xml:space="preserve">. </w:t>
      </w:r>
      <w:r w:rsidRPr="00A35A8B">
        <w:rPr>
          <w:noProof/>
          <w:lang w:val="bs-Latn-BA" w:eastAsia="bs-Latn-BA"/>
        </w:rPr>
        <w:t>Својим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радним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активностима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инспектор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спречава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могућност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прекомјерног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озрачивања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радника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на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радном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мјесту</w:t>
      </w:r>
      <w:r w:rsidR="00FB2C61" w:rsidRPr="00A35A8B">
        <w:rPr>
          <w:noProof/>
          <w:lang w:val="bs-Latn-BA" w:eastAsia="bs-Latn-BA"/>
        </w:rPr>
        <w:t xml:space="preserve">, </w:t>
      </w:r>
      <w:r w:rsidRPr="00A35A8B">
        <w:rPr>
          <w:noProof/>
          <w:lang w:val="bs-Latn-BA" w:eastAsia="bs-Latn-BA"/>
        </w:rPr>
        <w:t>пацијената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за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вријеме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дијагностике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или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терапије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са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изворима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јонизујућег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зрачења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у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медицини</w:t>
      </w:r>
      <w:r w:rsidR="00FB2C61" w:rsidRPr="00A35A8B">
        <w:rPr>
          <w:noProof/>
          <w:lang w:val="bs-Latn-BA" w:eastAsia="bs-Latn-BA"/>
        </w:rPr>
        <w:t xml:space="preserve">, </w:t>
      </w:r>
      <w:r w:rsidRPr="00A35A8B">
        <w:rPr>
          <w:noProof/>
          <w:lang w:val="bs-Latn-BA" w:eastAsia="bs-Latn-BA"/>
        </w:rPr>
        <w:t>као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и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прекомјерног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озрачивања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становништва</w:t>
      </w:r>
      <w:r w:rsidR="00FB2C61" w:rsidRPr="00A35A8B">
        <w:rPr>
          <w:noProof/>
          <w:lang w:val="bs-Latn-BA" w:eastAsia="bs-Latn-BA"/>
        </w:rPr>
        <w:t xml:space="preserve">. </w:t>
      </w:r>
      <w:r w:rsidRPr="00A35A8B">
        <w:rPr>
          <w:noProof/>
          <w:lang w:val="bs-Latn-BA" w:eastAsia="bs-Latn-BA"/>
        </w:rPr>
        <w:t>Будући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да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су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извори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излагања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становништа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зрачењу</w:t>
      </w:r>
      <w:r w:rsidR="00B22DB5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најчешће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из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животне</w:t>
      </w:r>
      <w:r w:rsidR="00241B4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средине</w:t>
      </w:r>
      <w:r w:rsidR="00C72F02" w:rsidRPr="00A35A8B">
        <w:rPr>
          <w:noProof/>
          <w:lang w:val="bs-Latn-BA" w:eastAsia="bs-Latn-BA"/>
        </w:rPr>
        <w:t>,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инспектори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у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свом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раду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такође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осигуравају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да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они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буду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у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оквиру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дозвољених</w:t>
      </w:r>
      <w:r w:rsidR="00FB2C61" w:rsidRPr="00A35A8B">
        <w:rPr>
          <w:noProof/>
          <w:lang w:val="bs-Latn-BA" w:eastAsia="bs-Latn-BA"/>
        </w:rPr>
        <w:t xml:space="preserve"> </w:t>
      </w:r>
      <w:r w:rsidRPr="00A35A8B">
        <w:rPr>
          <w:noProof/>
          <w:lang w:val="bs-Latn-BA" w:eastAsia="bs-Latn-BA"/>
        </w:rPr>
        <w:t>граница</w:t>
      </w:r>
      <w:r w:rsidR="00FB2C61" w:rsidRPr="00A35A8B">
        <w:rPr>
          <w:noProof/>
          <w:lang w:val="bs-Latn-BA" w:eastAsia="bs-Latn-BA"/>
        </w:rPr>
        <w:t>.</w:t>
      </w:r>
    </w:p>
    <w:p w:rsidR="009549FC" w:rsidRPr="00A35A8B" w:rsidRDefault="009549FC" w:rsidP="006A25F8">
      <w:pPr>
        <w:spacing w:line="240" w:lineRule="auto"/>
        <w:rPr>
          <w:rFonts w:ascii="Times New Roman" w:hAnsi="Times New Roman"/>
          <w:noProof/>
          <w:lang w:val="bs-Latn-BA" w:eastAsia="bs-Latn-BA"/>
        </w:rPr>
      </w:pPr>
    </w:p>
    <w:p w:rsidR="00467C9A" w:rsidRPr="00A35A8B" w:rsidRDefault="00467C9A">
      <w:pPr>
        <w:spacing w:after="240"/>
        <w:rPr>
          <w:rFonts w:ascii="Times New Roman" w:hAnsi="Times New Roman"/>
          <w:noProof/>
          <w:lang w:val="bs-Latn-BA" w:eastAsia="bs-Latn-BA"/>
        </w:rPr>
      </w:pPr>
      <w:r w:rsidRPr="00A35A8B">
        <w:rPr>
          <w:rFonts w:ascii="Times New Roman" w:hAnsi="Times New Roman"/>
          <w:noProof/>
          <w:lang w:val="bs-Latn-BA" w:eastAsia="bs-Latn-BA"/>
        </w:rPr>
        <w:br w:type="page"/>
      </w:r>
    </w:p>
    <w:p w:rsidR="00C02FF8" w:rsidRPr="00A35A8B" w:rsidRDefault="00735292" w:rsidP="00F4447F">
      <w:pPr>
        <w:pStyle w:val="Heading1"/>
      </w:pPr>
      <w:bookmarkStart w:id="76" w:name="_Toc394420204"/>
      <w:bookmarkStart w:id="77" w:name="_Toc519510664"/>
      <w:r w:rsidRPr="00A35A8B">
        <w:lastRenderedPageBreak/>
        <w:t>АКТИВНОСТИ</w:t>
      </w:r>
      <w:r w:rsidR="00B17DC2" w:rsidRPr="00A35A8B">
        <w:t xml:space="preserve"> </w:t>
      </w:r>
      <w:r w:rsidRPr="00A35A8B">
        <w:t>АУТОРИЗОВАНИХ</w:t>
      </w:r>
      <w:r w:rsidR="00B17DC2" w:rsidRPr="00A35A8B">
        <w:t xml:space="preserve"> </w:t>
      </w:r>
      <w:r w:rsidRPr="00A35A8B">
        <w:t>ТЕХНИЧКИХ</w:t>
      </w:r>
      <w:r w:rsidR="00B17DC2" w:rsidRPr="00A35A8B">
        <w:t xml:space="preserve"> </w:t>
      </w:r>
      <w:r w:rsidRPr="00A35A8B">
        <w:t>СЕРВИСА</w:t>
      </w:r>
      <w:r w:rsidR="00B17DC2" w:rsidRPr="00A35A8B">
        <w:t xml:space="preserve"> </w:t>
      </w:r>
      <w:r w:rsidRPr="00A35A8B">
        <w:t>У</w:t>
      </w:r>
      <w:r w:rsidR="00B17DC2" w:rsidRPr="00A35A8B">
        <w:t xml:space="preserve"> </w:t>
      </w:r>
      <w:r w:rsidRPr="00A35A8B">
        <w:t>ВЕЗИ</w:t>
      </w:r>
      <w:r w:rsidR="00B17DC2" w:rsidRPr="00A35A8B">
        <w:t xml:space="preserve"> </w:t>
      </w:r>
      <w:r w:rsidRPr="00A35A8B">
        <w:t>СА</w:t>
      </w:r>
      <w:r w:rsidR="0024029E" w:rsidRPr="00A35A8B">
        <w:t xml:space="preserve"> </w:t>
      </w:r>
      <w:r w:rsidRPr="00A35A8B">
        <w:t>ЗАШТИТОМ</w:t>
      </w:r>
      <w:r w:rsidR="00C02FF8" w:rsidRPr="00A35A8B">
        <w:t xml:space="preserve"> </w:t>
      </w:r>
      <w:r w:rsidRPr="00A35A8B">
        <w:t>ПРОФЕСИОНАЛНО</w:t>
      </w:r>
      <w:r w:rsidR="00C02FF8" w:rsidRPr="00A35A8B">
        <w:t xml:space="preserve"> </w:t>
      </w:r>
      <w:r w:rsidRPr="00A35A8B">
        <w:t>ИЗЛОЖЕНИХ</w:t>
      </w:r>
      <w:r w:rsidR="00C02FF8" w:rsidRPr="00A35A8B">
        <w:t xml:space="preserve"> </w:t>
      </w:r>
      <w:r w:rsidRPr="00A35A8B">
        <w:t>ЛИЦА</w:t>
      </w:r>
      <w:r w:rsidR="00C02FF8" w:rsidRPr="00A35A8B">
        <w:t xml:space="preserve"> </w:t>
      </w:r>
      <w:r w:rsidRPr="00A35A8B">
        <w:t>ОД</w:t>
      </w:r>
      <w:r w:rsidR="00C02FF8" w:rsidRPr="00A35A8B">
        <w:t xml:space="preserve"> </w:t>
      </w:r>
      <w:r w:rsidRPr="00A35A8B">
        <w:t>ЈОНИЗУЈУЋЕГ</w:t>
      </w:r>
      <w:r w:rsidR="00C02FF8" w:rsidRPr="00A35A8B">
        <w:t xml:space="preserve"> </w:t>
      </w:r>
      <w:r w:rsidRPr="00A35A8B">
        <w:t>ЗРАЧ</w:t>
      </w:r>
      <w:bookmarkEnd w:id="76"/>
      <w:r w:rsidRPr="00A35A8B">
        <w:t>ЕЊА</w:t>
      </w:r>
      <w:bookmarkEnd w:id="77"/>
    </w:p>
    <w:p w:rsidR="00260117" w:rsidRPr="00A35A8B" w:rsidRDefault="00260117" w:rsidP="00E52353">
      <w:pPr>
        <w:rPr>
          <w:noProof/>
          <w:lang w:val="bs-Latn-BA" w:eastAsia="bs-Latn-BA"/>
        </w:rPr>
      </w:pPr>
    </w:p>
    <w:p w:rsidR="00C02FF8" w:rsidRPr="00A35A8B" w:rsidRDefault="00735292" w:rsidP="00C96475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lang w:val="bs-Latn-BA" w:eastAsia="bs-Latn-BA"/>
        </w:rPr>
        <w:t>Заштита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професионално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изложених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лица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од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јонизујућег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зрачења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дефинисана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Правилником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заштити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од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зрачења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код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професионалне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експозиције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експозиције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становништва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(</w:t>
      </w:r>
      <w:r w:rsidR="00391E4E" w:rsidRPr="00A35A8B">
        <w:rPr>
          <w:rFonts w:ascii="Calibri" w:hAnsi="Calibri" w:cs="Calibri"/>
          <w:noProof/>
          <w:lang w:val="bs-Latn-BA" w:eastAsia="bs-Latn-BA"/>
        </w:rPr>
        <w:t>„</w:t>
      </w:r>
      <w:r w:rsidRPr="00A35A8B">
        <w:rPr>
          <w:rFonts w:ascii="Calibri" w:hAnsi="Calibri" w:cs="Calibri"/>
          <w:noProof/>
          <w:lang w:val="bs-Latn-BA" w:eastAsia="bs-Latn-BA"/>
        </w:rPr>
        <w:t>Службени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гласник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БиХ</w:t>
      </w:r>
      <w:r w:rsidR="00391E4E" w:rsidRPr="00A35A8B">
        <w:rPr>
          <w:rFonts w:ascii="Calibri" w:hAnsi="Calibri" w:cs="Calibri"/>
          <w:noProof/>
          <w:lang w:val="bs-Latn-BA" w:eastAsia="bs-Latn-BA"/>
        </w:rPr>
        <w:t>“,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број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102/11), </w:t>
      </w:r>
      <w:r w:rsidRPr="00A35A8B">
        <w:rPr>
          <w:rFonts w:ascii="Calibri" w:hAnsi="Calibri" w:cs="Calibri"/>
          <w:noProof/>
          <w:lang w:val="bs-Latn-BA" w:eastAsia="bs-Latn-BA"/>
        </w:rPr>
        <w:t>Правилником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здравственом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надзору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лица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професионално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изложених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јонизујућем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зрачењу</w:t>
      </w:r>
      <w:r w:rsidR="006F7778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="0086291F" w:rsidRPr="00A35A8B">
        <w:rPr>
          <w:rFonts w:ascii="Calibri" w:hAnsi="Calibri" w:cs="Calibri"/>
          <w:noProof/>
          <w:lang w:val="bs-Latn-BA" w:eastAsia="bs-Latn-BA"/>
        </w:rPr>
        <w:t>(</w:t>
      </w:r>
      <w:r w:rsidR="00391E4E" w:rsidRPr="00A35A8B">
        <w:rPr>
          <w:rFonts w:ascii="Calibri" w:hAnsi="Calibri" w:cs="Calibri"/>
          <w:noProof/>
          <w:lang w:val="bs-Latn-BA" w:eastAsia="bs-Latn-BA"/>
        </w:rPr>
        <w:t>„</w:t>
      </w:r>
      <w:r w:rsidRPr="00A35A8B">
        <w:rPr>
          <w:rFonts w:ascii="Calibri" w:hAnsi="Calibri" w:cs="Calibri"/>
          <w:noProof/>
          <w:lang w:val="bs-Latn-BA" w:eastAsia="bs-Latn-BA"/>
        </w:rPr>
        <w:t>Службени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гласник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БиХ</w:t>
      </w:r>
      <w:r w:rsidR="00C406E5" w:rsidRPr="00A35A8B">
        <w:rPr>
          <w:rFonts w:ascii="Calibri" w:hAnsi="Calibri" w:cs="Calibri"/>
          <w:noProof/>
          <w:lang w:val="bs-Latn-BA" w:eastAsia="bs-Latn-BA"/>
        </w:rPr>
        <w:t>“</w:t>
      </w:r>
      <w:r w:rsidR="00391E4E" w:rsidRPr="00A35A8B">
        <w:rPr>
          <w:rFonts w:ascii="Calibri" w:hAnsi="Calibri" w:cs="Calibri"/>
          <w:noProof/>
          <w:lang w:val="bs-Latn-BA" w:eastAsia="bs-Latn-BA"/>
        </w:rPr>
        <w:t>,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број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68/15)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Правилником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заштити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од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зрачења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спољних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радника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(</w:t>
      </w:r>
      <w:r w:rsidR="00391E4E" w:rsidRPr="00A35A8B">
        <w:rPr>
          <w:rFonts w:ascii="Calibri" w:hAnsi="Calibri" w:cs="Calibri"/>
          <w:noProof/>
          <w:lang w:val="bs-Latn-BA" w:eastAsia="bs-Latn-BA"/>
        </w:rPr>
        <w:t>„</w:t>
      </w:r>
      <w:r w:rsidRPr="00A35A8B">
        <w:rPr>
          <w:rFonts w:ascii="Calibri" w:hAnsi="Calibri" w:cs="Calibri"/>
          <w:noProof/>
          <w:lang w:val="bs-Latn-BA" w:eastAsia="bs-Latn-BA"/>
        </w:rPr>
        <w:t>Службени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гласник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БиХ</w:t>
      </w:r>
      <w:r w:rsidR="00391E4E" w:rsidRPr="00A35A8B">
        <w:rPr>
          <w:rFonts w:ascii="Calibri" w:hAnsi="Calibri" w:cs="Calibri"/>
          <w:noProof/>
          <w:lang w:val="bs-Latn-BA" w:eastAsia="bs-Latn-BA"/>
        </w:rPr>
        <w:t>“,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број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86/15). </w:t>
      </w:r>
      <w:r w:rsidRPr="00A35A8B">
        <w:rPr>
          <w:rFonts w:ascii="Calibri" w:hAnsi="Calibri" w:cs="Calibri"/>
          <w:noProof/>
          <w:lang w:val="bs-Latn-BA" w:eastAsia="bs-Latn-BA"/>
        </w:rPr>
        <w:t>Лица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професионално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изложена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јонизујућем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зрачењу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морају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обављати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здравствене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прегледе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персоналну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дозиметријску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контролу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ауторизованим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техничким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сервисима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складу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условима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прописаним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претходно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наведеним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правилницима</w:t>
      </w:r>
      <w:r w:rsidR="0086291F" w:rsidRPr="00A35A8B">
        <w:rPr>
          <w:rFonts w:ascii="Calibri" w:hAnsi="Calibri" w:cs="Calibri"/>
          <w:noProof/>
          <w:lang w:val="bs-Latn-BA" w:eastAsia="bs-Latn-BA"/>
        </w:rPr>
        <w:t>.</w:t>
      </w:r>
      <w:r w:rsidR="00C02FF8" w:rsidRPr="00A35A8B">
        <w:rPr>
          <w:rFonts w:ascii="Calibri" w:hAnsi="Calibri" w:cs="Calibri"/>
          <w:noProof/>
          <w:lang w:val="bs-Latn-BA" w:eastAsia="bs-Latn-BA"/>
        </w:rPr>
        <w:t xml:space="preserve">  </w:t>
      </w:r>
    </w:p>
    <w:p w:rsidR="00C02FF8" w:rsidRPr="00A35A8B" w:rsidRDefault="00C02FF8" w:rsidP="00C96475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</w:p>
    <w:p w:rsidR="004525F0" w:rsidRPr="00A35A8B" w:rsidRDefault="004525F0" w:rsidP="008F30E1">
      <w:pPr>
        <w:pStyle w:val="ListParagraph"/>
        <w:keepNext/>
        <w:numPr>
          <w:ilvl w:val="0"/>
          <w:numId w:val="19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78" w:name="_Toc518545365"/>
      <w:bookmarkStart w:id="79" w:name="_Toc518545465"/>
      <w:bookmarkStart w:id="80" w:name="_Toc518546371"/>
      <w:bookmarkStart w:id="81" w:name="_Toc518546471"/>
      <w:bookmarkStart w:id="82" w:name="_Toc518929941"/>
      <w:bookmarkStart w:id="83" w:name="_Toc519013245"/>
      <w:bookmarkStart w:id="84" w:name="_Toc519013369"/>
      <w:bookmarkStart w:id="85" w:name="_Toc519069139"/>
      <w:bookmarkStart w:id="86" w:name="_Toc519159395"/>
      <w:bookmarkStart w:id="87" w:name="_Toc519510665"/>
      <w:bookmarkStart w:id="88" w:name="_Toc352750212"/>
      <w:bookmarkStart w:id="89" w:name="_Toc394420205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</w:p>
    <w:p w:rsidR="005921EA" w:rsidRPr="00A35A8B" w:rsidRDefault="005921EA" w:rsidP="008F30E1">
      <w:pPr>
        <w:pStyle w:val="ListParagraph"/>
        <w:keepNext/>
        <w:numPr>
          <w:ilvl w:val="0"/>
          <w:numId w:val="34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90" w:name="_Toc518545366"/>
      <w:bookmarkStart w:id="91" w:name="_Toc518545466"/>
      <w:bookmarkStart w:id="92" w:name="_Toc518546372"/>
      <w:bookmarkStart w:id="93" w:name="_Toc518546472"/>
      <w:bookmarkStart w:id="94" w:name="_Toc518929942"/>
      <w:bookmarkStart w:id="95" w:name="_Toc519013246"/>
      <w:bookmarkStart w:id="96" w:name="_Toc519013370"/>
      <w:bookmarkStart w:id="97" w:name="_Toc519069140"/>
      <w:bookmarkStart w:id="98" w:name="_Toc519159396"/>
      <w:bookmarkStart w:id="99" w:name="_Toc519510666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</w:p>
    <w:p w:rsidR="00112052" w:rsidRPr="00A35A8B" w:rsidRDefault="00112052" w:rsidP="008F30E1">
      <w:pPr>
        <w:pStyle w:val="ListParagraph"/>
        <w:keepNext/>
        <w:numPr>
          <w:ilvl w:val="0"/>
          <w:numId w:val="35"/>
        </w:numPr>
        <w:tabs>
          <w:tab w:val="left" w:pos="993"/>
        </w:tabs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bs-Latn-BA" w:eastAsia="bs-Latn-BA"/>
        </w:rPr>
      </w:pPr>
      <w:bookmarkStart w:id="100" w:name="_Toc518545367"/>
      <w:bookmarkStart w:id="101" w:name="_Toc518545467"/>
      <w:bookmarkStart w:id="102" w:name="_Toc518546373"/>
      <w:bookmarkStart w:id="103" w:name="_Toc518546473"/>
      <w:bookmarkStart w:id="104" w:name="_Toc518929943"/>
      <w:bookmarkStart w:id="105" w:name="_Toc519013247"/>
      <w:bookmarkStart w:id="106" w:name="_Toc519013371"/>
      <w:bookmarkStart w:id="107" w:name="_Toc519069141"/>
      <w:bookmarkStart w:id="108" w:name="_Toc519159397"/>
      <w:bookmarkStart w:id="109" w:name="_Toc519510667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</w:p>
    <w:p w:rsidR="00C02FF8" w:rsidRPr="00A35A8B" w:rsidRDefault="00735292" w:rsidP="00442829">
      <w:pPr>
        <w:pStyle w:val="Heading2"/>
      </w:pPr>
      <w:bookmarkStart w:id="110" w:name="_Toc519510668"/>
      <w:r w:rsidRPr="00A35A8B">
        <w:t>Персонална</w:t>
      </w:r>
      <w:r w:rsidR="00C02FF8" w:rsidRPr="00A35A8B">
        <w:t xml:space="preserve"> </w:t>
      </w:r>
      <w:r w:rsidRPr="00A35A8B">
        <w:t>дозиметријска</w:t>
      </w:r>
      <w:r w:rsidR="00C02FF8" w:rsidRPr="00A35A8B">
        <w:t xml:space="preserve"> </w:t>
      </w:r>
      <w:r w:rsidRPr="00A35A8B">
        <w:t>контрола</w:t>
      </w:r>
      <w:r w:rsidR="00C02FF8" w:rsidRPr="00A35A8B">
        <w:t xml:space="preserve"> </w:t>
      </w:r>
      <w:r w:rsidRPr="00A35A8B">
        <w:t>лица</w:t>
      </w:r>
      <w:r w:rsidR="00C02FF8" w:rsidRPr="00A35A8B">
        <w:t xml:space="preserve"> </w:t>
      </w:r>
      <w:r w:rsidRPr="00A35A8B">
        <w:t>професионално</w:t>
      </w:r>
      <w:r w:rsidR="00C02FF8" w:rsidRPr="00A35A8B">
        <w:t xml:space="preserve"> </w:t>
      </w:r>
      <w:r w:rsidRPr="00A35A8B">
        <w:t>изложених</w:t>
      </w:r>
      <w:r w:rsidR="00C02FF8" w:rsidRPr="00A35A8B">
        <w:t xml:space="preserve"> </w:t>
      </w:r>
      <w:r w:rsidRPr="00A35A8B">
        <w:t>зрач</w:t>
      </w:r>
      <w:bookmarkEnd w:id="88"/>
      <w:bookmarkEnd w:id="89"/>
      <w:r w:rsidRPr="00A35A8B">
        <w:t>ењу</w:t>
      </w:r>
      <w:bookmarkEnd w:id="110"/>
    </w:p>
    <w:p w:rsidR="00C02FF8" w:rsidRPr="00A35A8B" w:rsidRDefault="00C02FF8" w:rsidP="00C96475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</w:p>
    <w:p w:rsidR="0086291F" w:rsidRPr="00A35A8B" w:rsidRDefault="00735292" w:rsidP="0086291F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lang w:val="bs-Latn-BA" w:eastAsia="bs-Latn-BA"/>
        </w:rPr>
        <w:t>Персонална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дозиметријска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контрола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професионално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изложених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лица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обавља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складу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„</w:t>
      </w:r>
      <w:r w:rsidRPr="00A35A8B">
        <w:rPr>
          <w:rFonts w:ascii="Calibri" w:hAnsi="Calibri" w:cs="Calibri"/>
          <w:noProof/>
          <w:lang w:val="bs-Latn-BA" w:eastAsia="bs-Latn-BA"/>
        </w:rPr>
        <w:t>Правилником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заштити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од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зрачења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код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професионалне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експозиције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експозиције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становништва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“. </w:t>
      </w:r>
    </w:p>
    <w:p w:rsidR="0086291F" w:rsidRPr="00A35A8B" w:rsidRDefault="0086291F" w:rsidP="0086291F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</w:p>
    <w:p w:rsidR="0086291F" w:rsidRPr="00A35A8B" w:rsidRDefault="00735292" w:rsidP="0086291F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lang w:val="bs-Latn-BA" w:eastAsia="bs-Latn-BA"/>
        </w:rPr>
        <w:t>Ауторизовани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технички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сервиси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персоналну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дозиметријску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контролу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професионално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изложених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лица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БиХ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су</w:t>
      </w:r>
      <w:r w:rsidR="0086291F" w:rsidRPr="00A35A8B">
        <w:rPr>
          <w:rFonts w:ascii="Calibri" w:hAnsi="Calibri" w:cs="Calibri"/>
          <w:noProof/>
          <w:lang w:val="bs-Latn-BA" w:eastAsia="bs-Latn-BA"/>
        </w:rPr>
        <w:t>:</w:t>
      </w:r>
    </w:p>
    <w:p w:rsidR="006D5DCD" w:rsidRPr="00A35A8B" w:rsidRDefault="006D5DCD" w:rsidP="0086291F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</w:p>
    <w:p w:rsidR="0086291F" w:rsidRPr="00A35A8B" w:rsidRDefault="00735292" w:rsidP="008F30E1">
      <w:pPr>
        <w:pStyle w:val="ListParagraph"/>
        <w:numPr>
          <w:ilvl w:val="0"/>
          <w:numId w:val="16"/>
        </w:numPr>
        <w:spacing w:line="240" w:lineRule="auto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lang w:val="bs-Latn-BA" w:eastAsia="bs-Latn-BA"/>
        </w:rPr>
        <w:t>Завод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јавно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здравство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Федерације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БиХ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noProof/>
          <w:lang w:val="bs-Latn-BA" w:eastAsia="bs-Latn-BA"/>
        </w:rPr>
        <w:t>Сарајево</w:t>
      </w:r>
      <w:r w:rsidR="0086291F" w:rsidRPr="00A35A8B">
        <w:rPr>
          <w:rFonts w:ascii="Calibri" w:hAnsi="Calibri" w:cs="Calibri"/>
          <w:noProof/>
          <w:lang w:val="bs-Latn-BA" w:eastAsia="bs-Latn-BA"/>
        </w:rPr>
        <w:t>;</w:t>
      </w:r>
    </w:p>
    <w:p w:rsidR="0086291F" w:rsidRPr="00A35A8B" w:rsidRDefault="00735292" w:rsidP="008F30E1">
      <w:pPr>
        <w:pStyle w:val="ListParagraph"/>
        <w:numPr>
          <w:ilvl w:val="0"/>
          <w:numId w:val="16"/>
        </w:numPr>
        <w:spacing w:line="240" w:lineRule="auto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lang w:val="bs-Latn-BA" w:eastAsia="bs-Latn-BA"/>
        </w:rPr>
        <w:t>Институт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јавно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здравство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Републике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Српске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noProof/>
          <w:lang w:val="bs-Latn-BA" w:eastAsia="bs-Latn-BA"/>
        </w:rPr>
        <w:t>Бања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Лука</w:t>
      </w:r>
      <w:r w:rsidR="0086291F" w:rsidRPr="00A35A8B">
        <w:rPr>
          <w:rFonts w:ascii="Calibri" w:hAnsi="Calibri" w:cs="Calibri"/>
          <w:noProof/>
          <w:lang w:val="bs-Latn-BA" w:eastAsia="bs-Latn-BA"/>
        </w:rPr>
        <w:t>;</w:t>
      </w:r>
    </w:p>
    <w:p w:rsidR="0086291F" w:rsidRPr="00A35A8B" w:rsidRDefault="00735292" w:rsidP="008F30E1">
      <w:pPr>
        <w:pStyle w:val="ListParagraph"/>
        <w:numPr>
          <w:ilvl w:val="0"/>
          <w:numId w:val="16"/>
        </w:numPr>
        <w:spacing w:line="240" w:lineRule="auto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lang w:val="bs-Latn-BA" w:eastAsia="bs-Latn-BA"/>
        </w:rPr>
        <w:t>Екотех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</w:t>
      </w:r>
      <w:r w:rsidR="0086291F" w:rsidRPr="00A35A8B">
        <w:rPr>
          <w:rFonts w:ascii="Calibri" w:hAnsi="Calibri" w:cs="Calibri"/>
          <w:noProof/>
          <w:lang w:val="bs-Latn-BA" w:eastAsia="bs-Latn-BA"/>
        </w:rPr>
        <w:t>.</w:t>
      </w:r>
      <w:r w:rsidRPr="00A35A8B">
        <w:rPr>
          <w:rFonts w:ascii="Calibri" w:hAnsi="Calibri" w:cs="Calibri"/>
          <w:noProof/>
          <w:lang w:val="bs-Latn-BA" w:eastAsia="bs-Latn-BA"/>
        </w:rPr>
        <w:t>о</w:t>
      </w:r>
      <w:r w:rsidR="0086291F" w:rsidRPr="00A35A8B">
        <w:rPr>
          <w:rFonts w:ascii="Calibri" w:hAnsi="Calibri" w:cs="Calibri"/>
          <w:noProof/>
          <w:lang w:val="bs-Latn-BA" w:eastAsia="bs-Latn-BA"/>
        </w:rPr>
        <w:t>.</w:t>
      </w:r>
      <w:r w:rsidRPr="00A35A8B">
        <w:rPr>
          <w:rFonts w:ascii="Calibri" w:hAnsi="Calibri" w:cs="Calibri"/>
          <w:noProof/>
          <w:lang w:val="bs-Latn-BA" w:eastAsia="bs-Latn-BA"/>
        </w:rPr>
        <w:t>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. </w:t>
      </w:r>
      <w:r w:rsidRPr="00A35A8B">
        <w:rPr>
          <w:rFonts w:ascii="Calibri" w:hAnsi="Calibri" w:cs="Calibri"/>
          <w:noProof/>
          <w:lang w:val="bs-Latn-BA" w:eastAsia="bs-Latn-BA"/>
        </w:rPr>
        <w:t>Мостар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noProof/>
          <w:lang w:val="bs-Latn-BA" w:eastAsia="bs-Latn-BA"/>
        </w:rPr>
        <w:t>Мостар</w:t>
      </w:r>
      <w:r w:rsidR="0086291F" w:rsidRPr="00A35A8B">
        <w:rPr>
          <w:rFonts w:ascii="Calibri" w:hAnsi="Calibri" w:cs="Calibri"/>
          <w:noProof/>
          <w:lang w:val="bs-Latn-BA" w:eastAsia="bs-Latn-BA"/>
        </w:rPr>
        <w:t>.</w:t>
      </w:r>
    </w:p>
    <w:p w:rsidR="0086291F" w:rsidRPr="00A35A8B" w:rsidRDefault="0086291F" w:rsidP="0086291F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</w:p>
    <w:p w:rsidR="0086291F" w:rsidRPr="00A35A8B" w:rsidRDefault="00735292" w:rsidP="0086291F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lang w:val="bs-Latn-BA" w:eastAsia="bs-Latn-BA"/>
        </w:rPr>
        <w:t>Наведени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технички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сервиси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достављају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носиоцу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ауторизације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Агенцији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податке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очитаним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дозама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</w:t>
      </w:r>
      <w:r w:rsidR="00562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професионално</w:t>
      </w:r>
      <w:r w:rsidR="005625D7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изложена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лица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складу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„</w:t>
      </w:r>
      <w:r w:rsidRPr="00A35A8B">
        <w:rPr>
          <w:rFonts w:ascii="Calibri" w:hAnsi="Calibri" w:cs="Calibri"/>
          <w:noProof/>
          <w:lang w:val="bs-Latn-BA" w:eastAsia="bs-Latn-BA"/>
        </w:rPr>
        <w:t>Правилником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Државном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регистру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лица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изложених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јонизујућем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зрачењу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“.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случају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очитања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повишене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дозе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noProof/>
          <w:lang w:val="bs-Latn-BA" w:eastAsia="bs-Latn-BA"/>
        </w:rPr>
        <w:t>радијационе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незгоде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или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ванредног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радијационог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догађаја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noProof/>
          <w:lang w:val="bs-Latn-BA" w:eastAsia="bs-Latn-BA"/>
        </w:rPr>
        <w:t>резултати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одмах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достављају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носиоцу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ауторизације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Агенцији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. </w:t>
      </w:r>
    </w:p>
    <w:p w:rsidR="0086291F" w:rsidRPr="00A35A8B" w:rsidRDefault="0086291F" w:rsidP="0086291F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</w:p>
    <w:p w:rsidR="0086291F" w:rsidRPr="00A35A8B" w:rsidRDefault="00735292" w:rsidP="0086291F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lang w:val="bs-Latn-BA" w:eastAsia="bs-Latn-BA"/>
        </w:rPr>
        <w:t>Носилац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ауторизације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врши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категоризацију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професионално</w:t>
      </w:r>
      <w:r w:rsidR="004C3064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изложених</w:t>
      </w:r>
      <w:r w:rsidR="004C3064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лица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категорију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или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Б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складу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„</w:t>
      </w:r>
      <w:r w:rsidRPr="00A35A8B">
        <w:rPr>
          <w:rFonts w:ascii="Calibri" w:hAnsi="Calibri" w:cs="Calibri"/>
          <w:noProof/>
          <w:lang w:val="bs-Latn-BA" w:eastAsia="bs-Latn-BA"/>
        </w:rPr>
        <w:t>Правилником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заштити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од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зрачења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код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професионалне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експозиције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експозиције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становништва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“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тај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начин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регулише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статус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сваког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лица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питању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персоналне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дозиметријске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здравствене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контроле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. </w:t>
      </w:r>
      <w:r w:rsidRPr="00A35A8B">
        <w:rPr>
          <w:rFonts w:ascii="Calibri" w:hAnsi="Calibri" w:cs="Calibri"/>
          <w:noProof/>
          <w:lang w:val="bs-Latn-BA" w:eastAsia="bs-Latn-BA"/>
        </w:rPr>
        <w:t>Степен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спољне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експозиције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професионално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изложених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лица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категорије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или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Б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мјери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пасивним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термолуминисцентним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персоналним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дозиметрима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. </w:t>
      </w:r>
      <w:r w:rsidRPr="00A35A8B">
        <w:rPr>
          <w:rFonts w:ascii="Calibri" w:hAnsi="Calibri" w:cs="Calibri"/>
          <w:noProof/>
          <w:lang w:val="bs-Latn-BA" w:eastAsia="bs-Latn-BA"/>
        </w:rPr>
        <w:t>Период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очитавања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дозиметара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лица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категорије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један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мјесец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noProof/>
          <w:lang w:val="bs-Latn-BA" w:eastAsia="bs-Latn-BA"/>
        </w:rPr>
        <w:t>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за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лица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категорије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Б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може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бити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дужи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од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једног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мјесеца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али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дужи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од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три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мјесеца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noProof/>
          <w:lang w:val="bs-Latn-BA" w:eastAsia="bs-Latn-BA"/>
        </w:rPr>
        <w:t>о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чему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одлуку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доноси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носилац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ауторизације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. </w:t>
      </w:r>
    </w:p>
    <w:p w:rsidR="009A01FF" w:rsidRPr="00A35A8B" w:rsidRDefault="009A01FF" w:rsidP="0086291F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</w:p>
    <w:p w:rsidR="00C02FF8" w:rsidRPr="00A35A8B" w:rsidRDefault="00735292" w:rsidP="0086291F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случају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експозиције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приликом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акцидента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noProof/>
          <w:lang w:val="bs-Latn-BA" w:eastAsia="bs-Latn-BA"/>
        </w:rPr>
        <w:t>врши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процјена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дозе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њене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дистрибуције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тијелу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noProof/>
          <w:lang w:val="bs-Latn-BA" w:eastAsia="bs-Latn-BA"/>
        </w:rPr>
        <w:t>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случају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експозиције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усљед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ванредног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догађаја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обавља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индивидуални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мониторинг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или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се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врши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процјена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индивидуалних</w:t>
      </w:r>
      <w:r w:rsidR="0086291F" w:rsidRPr="00A35A8B">
        <w:rPr>
          <w:rFonts w:ascii="Calibri" w:hAnsi="Calibri" w:cs="Calibri"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noProof/>
          <w:lang w:val="bs-Latn-BA" w:eastAsia="bs-Latn-BA"/>
        </w:rPr>
        <w:t>доза</w:t>
      </w:r>
      <w:r w:rsidR="0086291F" w:rsidRPr="00A35A8B">
        <w:rPr>
          <w:rFonts w:ascii="Calibri" w:hAnsi="Calibri" w:cs="Calibri"/>
          <w:noProof/>
          <w:lang w:val="bs-Latn-BA" w:eastAsia="bs-Latn-BA"/>
        </w:rPr>
        <w:t>.</w:t>
      </w:r>
    </w:p>
    <w:p w:rsidR="000B1432" w:rsidRPr="00A35A8B" w:rsidRDefault="000B1432" w:rsidP="0086291F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</w:p>
    <w:p w:rsidR="006A25F8" w:rsidRPr="00A35A8B" w:rsidRDefault="009778E4" w:rsidP="000B1432">
      <w:pPr>
        <w:spacing w:line="240" w:lineRule="auto"/>
        <w:jc w:val="center"/>
        <w:rPr>
          <w:rFonts w:ascii="Calibri" w:hAnsi="Calibri" w:cs="Calibri"/>
          <w:noProof/>
          <w:color w:val="FF0000"/>
          <w:sz w:val="22"/>
          <w:lang w:val="bs-Latn-BA" w:eastAsia="bs-Latn-BA"/>
        </w:rPr>
      </w:pPr>
      <w:r w:rsidRPr="00A35A8B">
        <w:rPr>
          <w:rFonts w:ascii="Calibri" w:hAnsi="Calibri" w:cs="Calibri"/>
          <w:noProof/>
          <w:color w:val="FF0000"/>
          <w:sz w:val="22"/>
          <w:lang w:val="en-US"/>
        </w:rPr>
        <w:drawing>
          <wp:inline distT="0" distB="0" distL="0" distR="0">
            <wp:extent cx="4983607" cy="2816352"/>
            <wp:effectExtent l="19050" t="0" r="26543" b="3048"/>
            <wp:docPr id="17" name="Chart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86291F" w:rsidRPr="00A35A8B" w:rsidRDefault="0086291F" w:rsidP="003B2A58">
      <w:pPr>
        <w:spacing w:line="240" w:lineRule="auto"/>
        <w:jc w:val="center"/>
        <w:rPr>
          <w:rFonts w:ascii="Calibri" w:hAnsi="Calibri" w:cs="Calibri"/>
          <w:noProof/>
          <w:color w:val="FF0000"/>
          <w:sz w:val="22"/>
          <w:lang w:val="bs-Latn-BA" w:eastAsia="bs-Latn-BA"/>
        </w:rPr>
      </w:pPr>
    </w:p>
    <w:p w:rsidR="00FE1F73" w:rsidRPr="00A35A8B" w:rsidRDefault="004C1903" w:rsidP="003B2A58">
      <w:pPr>
        <w:spacing w:line="240" w:lineRule="auto"/>
        <w:jc w:val="center"/>
        <w:rPr>
          <w:rFonts w:ascii="Calibri" w:hAnsi="Calibri" w:cs="Calibri"/>
          <w:i/>
          <w:noProof/>
          <w:lang w:val="bs-Latn-BA"/>
        </w:rPr>
      </w:pPr>
      <w:r w:rsidRPr="00A35A8B">
        <w:rPr>
          <w:rFonts w:ascii="Calibri" w:hAnsi="Calibri" w:cs="Calibri"/>
          <w:i/>
          <w:noProof/>
          <w:lang w:val="bs-Latn-BA"/>
        </w:rPr>
        <w:t>График</w:t>
      </w:r>
      <w:r w:rsidR="00FE1F73" w:rsidRPr="00A35A8B">
        <w:rPr>
          <w:rFonts w:ascii="Calibri" w:hAnsi="Calibri" w:cs="Calibri"/>
          <w:i/>
          <w:noProof/>
          <w:lang w:val="bs-Latn-BA"/>
        </w:rPr>
        <w:t xml:space="preserve"> 3.1: </w:t>
      </w:r>
      <w:r w:rsidRPr="00A35A8B">
        <w:rPr>
          <w:rFonts w:ascii="Calibri" w:hAnsi="Calibri" w:cs="Calibri"/>
          <w:i/>
          <w:noProof/>
          <w:lang w:val="bs-Latn-BA"/>
        </w:rPr>
        <w:t>Преглед</w:t>
      </w:r>
      <w:r w:rsidR="00FE1F73" w:rsidRPr="00A35A8B">
        <w:rPr>
          <w:rFonts w:ascii="Calibri" w:hAnsi="Calibri" w:cs="Calibri"/>
          <w:i/>
          <w:noProof/>
          <w:lang w:val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/>
        </w:rPr>
        <w:t>доза</w:t>
      </w:r>
      <w:r w:rsidR="00FE1F73" w:rsidRPr="00A35A8B">
        <w:rPr>
          <w:rFonts w:ascii="Calibri" w:hAnsi="Calibri" w:cs="Calibri"/>
          <w:i/>
          <w:noProof/>
          <w:lang w:val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/>
        </w:rPr>
        <w:t>професионално</w:t>
      </w:r>
      <w:r w:rsidR="00FE1F73" w:rsidRPr="00A35A8B">
        <w:rPr>
          <w:rFonts w:ascii="Calibri" w:hAnsi="Calibri" w:cs="Calibri"/>
          <w:i/>
          <w:noProof/>
          <w:lang w:val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/>
        </w:rPr>
        <w:t>изложених</w:t>
      </w:r>
      <w:r w:rsidR="00FE1F73" w:rsidRPr="00A35A8B">
        <w:rPr>
          <w:rFonts w:ascii="Calibri" w:hAnsi="Calibri" w:cs="Calibri"/>
          <w:i/>
          <w:noProof/>
          <w:lang w:val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/>
        </w:rPr>
        <w:t>лица</w:t>
      </w:r>
    </w:p>
    <w:p w:rsidR="006D5DCD" w:rsidRPr="00A35A8B" w:rsidRDefault="006D5DCD" w:rsidP="00C96475">
      <w:pPr>
        <w:spacing w:line="240" w:lineRule="auto"/>
        <w:ind w:left="720"/>
        <w:rPr>
          <w:rFonts w:ascii="Calibri" w:hAnsi="Calibri" w:cs="Calibri"/>
          <w:b/>
          <w:noProof/>
          <w:lang w:val="bs-Latn-BA"/>
        </w:rPr>
      </w:pPr>
    </w:p>
    <w:p w:rsidR="00C02FF8" w:rsidRPr="00A35A8B" w:rsidRDefault="002C144C" w:rsidP="008A3554">
      <w:pPr>
        <w:pStyle w:val="Heading3"/>
      </w:pPr>
      <w:bookmarkStart w:id="111" w:name="_Toc519510669"/>
      <w:r w:rsidRPr="00A35A8B">
        <w:t>3.1.1.</w:t>
      </w:r>
      <w:r w:rsidR="002C7EC7" w:rsidRPr="00A35A8B">
        <w:t xml:space="preserve">  </w:t>
      </w:r>
      <w:r w:rsidR="00735292" w:rsidRPr="00A35A8B">
        <w:t>Завод</w:t>
      </w:r>
      <w:r w:rsidR="00C02FF8" w:rsidRPr="00A35A8B">
        <w:t xml:space="preserve"> </w:t>
      </w:r>
      <w:r w:rsidR="00735292" w:rsidRPr="00A35A8B">
        <w:t>за</w:t>
      </w:r>
      <w:r w:rsidR="00C02FF8" w:rsidRPr="00A35A8B">
        <w:t xml:space="preserve"> </w:t>
      </w:r>
      <w:r w:rsidR="00735292" w:rsidRPr="00A35A8B">
        <w:t>јавно</w:t>
      </w:r>
      <w:r w:rsidR="00C02FF8" w:rsidRPr="00A35A8B">
        <w:t xml:space="preserve"> </w:t>
      </w:r>
      <w:r w:rsidR="00735292" w:rsidRPr="00A35A8B">
        <w:t>здравство</w:t>
      </w:r>
      <w:r w:rsidR="00C02FF8" w:rsidRPr="00A35A8B">
        <w:t xml:space="preserve"> </w:t>
      </w:r>
      <w:r w:rsidR="00735292" w:rsidRPr="00A35A8B">
        <w:t>Федерације</w:t>
      </w:r>
      <w:r w:rsidR="00C02FF8" w:rsidRPr="00A35A8B">
        <w:t xml:space="preserve"> </w:t>
      </w:r>
      <w:r w:rsidR="00735292" w:rsidRPr="00A35A8B">
        <w:t>БиХ</w:t>
      </w:r>
      <w:bookmarkEnd w:id="111"/>
    </w:p>
    <w:p w:rsidR="00C02FF8" w:rsidRPr="00A35A8B" w:rsidRDefault="00C02FF8" w:rsidP="00C96475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</w:p>
    <w:p w:rsidR="00C02FF8" w:rsidRPr="00A35A8B" w:rsidRDefault="00735292" w:rsidP="00C96475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У</w:t>
      </w:r>
      <w:r w:rsidR="006F103B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Заводу</w:t>
      </w:r>
      <w:r w:rsidR="006F103B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6F103B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јавно</w:t>
      </w:r>
      <w:r w:rsidR="006F103B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здравство</w:t>
      </w:r>
      <w:r w:rsidR="006F103B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ФБиХ</w:t>
      </w:r>
      <w:r w:rsidR="006F103B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6F103B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6F103B" w:rsidRPr="00A35A8B">
        <w:rPr>
          <w:rFonts w:cstheme="minorHAnsi"/>
          <w:noProof/>
          <w:lang w:val="bs-Latn-BA" w:eastAsia="bs-Latn-BA"/>
        </w:rPr>
        <w:t xml:space="preserve"> 201</w:t>
      </w:r>
      <w:r w:rsidR="00ED79F7" w:rsidRPr="00A35A8B">
        <w:rPr>
          <w:rFonts w:cstheme="minorHAnsi"/>
          <w:noProof/>
          <w:lang w:val="bs-Latn-BA" w:eastAsia="bs-Latn-BA"/>
        </w:rPr>
        <w:t>7</w:t>
      </w:r>
      <w:r w:rsidR="006F103B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години</w:t>
      </w:r>
      <w:r w:rsidR="006F103B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евидентирано</w:t>
      </w:r>
      <w:r w:rsidR="006F103B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укупно</w:t>
      </w:r>
      <w:r w:rsidR="006F103B" w:rsidRPr="00A35A8B">
        <w:rPr>
          <w:rFonts w:cstheme="minorHAnsi"/>
          <w:noProof/>
          <w:lang w:val="bs-Latn-BA" w:eastAsia="bs-Latn-BA"/>
        </w:rPr>
        <w:t xml:space="preserve"> </w:t>
      </w:r>
      <w:r w:rsidR="00ED79F7" w:rsidRPr="00A35A8B">
        <w:rPr>
          <w:rFonts w:cstheme="minorHAnsi"/>
          <w:noProof/>
          <w:lang w:val="bs-Latn-BA" w:eastAsia="bs-Latn-BA"/>
        </w:rPr>
        <w:t>1</w:t>
      </w:r>
      <w:r w:rsidR="00D655F5" w:rsidRPr="00A35A8B">
        <w:rPr>
          <w:rFonts w:cstheme="minorHAnsi"/>
          <w:noProof/>
          <w:lang w:val="bs-Latn-BA" w:eastAsia="bs-Latn-BA"/>
        </w:rPr>
        <w:t>.</w:t>
      </w:r>
      <w:r w:rsidR="00ED79F7" w:rsidRPr="00A35A8B">
        <w:rPr>
          <w:rFonts w:cstheme="minorHAnsi"/>
          <w:noProof/>
          <w:lang w:val="bs-Latn-BA" w:eastAsia="bs-Latn-BA"/>
        </w:rPr>
        <w:t>116</w:t>
      </w:r>
      <w:r w:rsidR="006F103B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корисника</w:t>
      </w:r>
      <w:r w:rsidR="006F103B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персоналне</w:t>
      </w:r>
      <w:r w:rsidR="006F103B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дозиметрије</w:t>
      </w:r>
      <w:r w:rsidR="00C02FF8" w:rsidRPr="00A35A8B">
        <w:rPr>
          <w:rFonts w:cstheme="minorHAnsi"/>
          <w:noProof/>
          <w:lang w:val="bs-Latn-BA" w:eastAsia="bs-Latn-BA"/>
        </w:rPr>
        <w:t xml:space="preserve">. </w:t>
      </w:r>
    </w:p>
    <w:p w:rsidR="006A25F8" w:rsidRPr="00A35A8B" w:rsidRDefault="006A25F8" w:rsidP="00C96475">
      <w:pPr>
        <w:spacing w:line="240" w:lineRule="auto"/>
        <w:rPr>
          <w:rFonts w:cstheme="minorHAnsi"/>
          <w:noProof/>
          <w:sz w:val="28"/>
          <w:lang w:val="bs-Latn-BA" w:eastAsia="bs-Latn-BA"/>
        </w:rPr>
      </w:pPr>
    </w:p>
    <w:p w:rsidR="00C02FF8" w:rsidRPr="00A35A8B" w:rsidRDefault="004C1903" w:rsidP="00C96475">
      <w:pPr>
        <w:spacing w:line="240" w:lineRule="auto"/>
        <w:rPr>
          <w:rFonts w:cstheme="minorHAnsi"/>
          <w:i/>
          <w:noProof/>
          <w:lang w:val="bs-Latn-BA" w:eastAsia="bs-Latn-BA"/>
        </w:rPr>
      </w:pPr>
      <w:r w:rsidRPr="00A35A8B">
        <w:rPr>
          <w:rFonts w:cstheme="minorHAnsi"/>
          <w:i/>
          <w:noProof/>
          <w:lang w:val="bs-Latn-BA" w:eastAsia="bs-Latn-BA"/>
        </w:rPr>
        <w:t>Табела</w:t>
      </w:r>
      <w:r w:rsidR="00C02FF8" w:rsidRPr="00A35A8B">
        <w:rPr>
          <w:rFonts w:cstheme="minorHAnsi"/>
          <w:i/>
          <w:noProof/>
          <w:lang w:val="bs-Latn-BA" w:eastAsia="bs-Latn-BA"/>
        </w:rPr>
        <w:t xml:space="preserve"> 3.1: </w:t>
      </w:r>
      <w:r w:rsidRPr="00A35A8B">
        <w:rPr>
          <w:rFonts w:cstheme="minorHAnsi"/>
          <w:i/>
          <w:noProof/>
          <w:lang w:val="bs-Latn-BA" w:eastAsia="bs-Latn-BA"/>
        </w:rPr>
        <w:t>Подаци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о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вриједностима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доза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у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201</w:t>
      </w:r>
      <w:r w:rsidR="00ED79F7" w:rsidRPr="00A35A8B">
        <w:rPr>
          <w:rFonts w:cstheme="minorHAnsi"/>
          <w:i/>
          <w:noProof/>
          <w:lang w:val="bs-Latn-BA" w:eastAsia="bs-Latn-BA"/>
        </w:rPr>
        <w:t>7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. </w:t>
      </w:r>
      <w:r w:rsidRPr="00A35A8B">
        <w:rPr>
          <w:rFonts w:cstheme="minorHAnsi"/>
          <w:i/>
          <w:noProof/>
          <w:lang w:val="bs-Latn-BA" w:eastAsia="bs-Latn-BA"/>
        </w:rPr>
        <w:t>години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, </w:t>
      </w:r>
      <w:r w:rsidRPr="00A35A8B">
        <w:rPr>
          <w:rFonts w:cstheme="minorHAnsi"/>
          <w:i/>
          <w:noProof/>
          <w:lang w:val="bs-Latn-BA" w:eastAsia="bs-Latn-BA"/>
        </w:rPr>
        <w:t>ЗЗЈЗ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ФБиХ</w:t>
      </w:r>
    </w:p>
    <w:p w:rsidR="00C96475" w:rsidRPr="00A35A8B" w:rsidRDefault="00C96475" w:rsidP="00C96475">
      <w:pPr>
        <w:spacing w:line="240" w:lineRule="auto"/>
        <w:rPr>
          <w:rFonts w:cstheme="minorHAnsi"/>
          <w:i/>
          <w:noProof/>
          <w:lang w:val="bs-Latn-BA" w:eastAsia="bs-Latn-BA"/>
        </w:rPr>
      </w:pPr>
    </w:p>
    <w:tbl>
      <w:tblPr>
        <w:tblStyle w:val="TableGrid111"/>
        <w:tblW w:w="8812" w:type="dxa"/>
        <w:jc w:val="center"/>
        <w:tblLayout w:type="fixed"/>
        <w:tblLook w:val="04A0" w:firstRow="1" w:lastRow="0" w:firstColumn="1" w:lastColumn="0" w:noHBand="0" w:noVBand="1"/>
      </w:tblPr>
      <w:tblGrid>
        <w:gridCol w:w="460"/>
        <w:gridCol w:w="2370"/>
        <w:gridCol w:w="1701"/>
        <w:gridCol w:w="1985"/>
        <w:gridCol w:w="2296"/>
      </w:tblGrid>
      <w:tr w:rsidR="006F103B" w:rsidRPr="00A35A8B" w:rsidTr="00A74BEB">
        <w:trPr>
          <w:trHeight w:val="340"/>
          <w:jc w:val="center"/>
        </w:trPr>
        <w:tc>
          <w:tcPr>
            <w:tcW w:w="2830" w:type="dxa"/>
            <w:gridSpan w:val="2"/>
            <w:shd w:val="clear" w:color="auto" w:fill="D9D9D9" w:themeFill="background1" w:themeFillShade="D9"/>
            <w:vAlign w:val="center"/>
          </w:tcPr>
          <w:p w:rsidR="006F103B" w:rsidRPr="00A35A8B" w:rsidRDefault="004C1903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b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Дјелатност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6F103B" w:rsidRPr="00A35A8B" w:rsidRDefault="004C1903" w:rsidP="000939B6">
            <w:pPr>
              <w:spacing w:before="60" w:after="60" w:line="276" w:lineRule="auto"/>
              <w:jc w:val="center"/>
              <w:rPr>
                <w:rFonts w:eastAsia="Times New Roman" w:cstheme="minorHAnsi"/>
                <w:b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Број</w:t>
            </w:r>
            <w:r w:rsidR="006F103B"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 xml:space="preserve"> </w:t>
            </w: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радника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6F103B" w:rsidRPr="00A35A8B" w:rsidRDefault="004C1903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b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Колективна</w:t>
            </w:r>
            <w:r w:rsidR="006F103B"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 xml:space="preserve"> </w:t>
            </w: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доза</w:t>
            </w:r>
          </w:p>
          <w:p w:rsidR="006F103B" w:rsidRPr="00A35A8B" w:rsidRDefault="006F103B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b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(</w:t>
            </w:r>
            <w:r w:rsidR="004C1903"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човјек</w:t>
            </w: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-</w:t>
            </w:r>
            <w:r w:rsidR="004C1903"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mSv</w:t>
            </w: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)</w:t>
            </w:r>
          </w:p>
        </w:tc>
        <w:tc>
          <w:tcPr>
            <w:tcW w:w="2296" w:type="dxa"/>
            <w:shd w:val="clear" w:color="auto" w:fill="D9D9D9" w:themeFill="background1" w:themeFillShade="D9"/>
            <w:vAlign w:val="center"/>
          </w:tcPr>
          <w:p w:rsidR="006F103B" w:rsidRPr="00A35A8B" w:rsidRDefault="004C1903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b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Средња</w:t>
            </w:r>
            <w:r w:rsidR="006F103B"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 xml:space="preserve"> </w:t>
            </w: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појединачна</w:t>
            </w:r>
            <w:r w:rsidR="006F103B"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 xml:space="preserve"> </w:t>
            </w: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доза</w:t>
            </w:r>
            <w:r w:rsidR="006F103B"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 xml:space="preserve"> (</w:t>
            </w: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mSv</w:t>
            </w:r>
            <w:r w:rsidR="006F103B"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/</w:t>
            </w: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год</w:t>
            </w:r>
            <w:r w:rsidR="006F103B"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)</w:t>
            </w:r>
          </w:p>
        </w:tc>
      </w:tr>
      <w:tr w:rsidR="006F103B" w:rsidRPr="00A35A8B" w:rsidTr="00735292">
        <w:trPr>
          <w:cantSplit/>
          <w:trHeight w:val="389"/>
          <w:jc w:val="center"/>
        </w:trPr>
        <w:tc>
          <w:tcPr>
            <w:tcW w:w="460" w:type="dxa"/>
            <w:vMerge w:val="restart"/>
            <w:shd w:val="clear" w:color="auto" w:fill="auto"/>
            <w:textDirection w:val="btLr"/>
            <w:vAlign w:val="center"/>
          </w:tcPr>
          <w:p w:rsidR="006F103B" w:rsidRPr="00A35A8B" w:rsidRDefault="004C1903" w:rsidP="006F103B">
            <w:pPr>
              <w:spacing w:before="60" w:after="60" w:line="276" w:lineRule="auto"/>
              <w:ind w:left="113" w:right="113"/>
              <w:jc w:val="center"/>
              <w:rPr>
                <w:rFonts w:eastAsia="Times New Roman" w:cstheme="minorHAnsi"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noProof/>
                <w:lang w:val="bs-Latn-BA" w:eastAsia="bs-Latn-BA"/>
              </w:rPr>
              <w:t>Медицина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6F103B" w:rsidRPr="00A35A8B" w:rsidRDefault="004C1903" w:rsidP="006F103B">
            <w:pPr>
              <w:spacing w:before="60" w:after="60" w:line="276" w:lineRule="auto"/>
              <w:rPr>
                <w:rFonts w:eastAsia="Times New Roman" w:cstheme="minorHAnsi"/>
                <w:noProof/>
                <w:sz w:val="20"/>
                <w:lang w:val="bs-Latn-BA" w:eastAsia="bs-Latn-BA"/>
              </w:rPr>
            </w:pPr>
            <w:r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>Дијагностичка</w:t>
            </w:r>
            <w:r w:rsidR="006F103B"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 xml:space="preserve"> </w:t>
            </w:r>
            <w:r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>и</w:t>
            </w:r>
            <w:r w:rsidR="006F103B"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 xml:space="preserve"> </w:t>
            </w:r>
            <w:r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>интервентна</w:t>
            </w:r>
            <w:r w:rsidR="006F103B"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 xml:space="preserve"> </w:t>
            </w:r>
            <w:r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>радиологија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F103B" w:rsidRPr="00A35A8B" w:rsidRDefault="00ED79F7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838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F103B" w:rsidRPr="00A35A8B" w:rsidRDefault="006F103B" w:rsidP="00ED79F7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1</w:t>
            </w:r>
            <w:r w:rsidR="00ED79F7" w:rsidRPr="00A35A8B">
              <w:rPr>
                <w:rFonts w:eastAsia="Times New Roman" w:cstheme="minorHAnsi"/>
                <w:noProof/>
                <w:lang w:val="bs-Latn-BA"/>
              </w:rPr>
              <w:t>66</w:t>
            </w:r>
            <w:r w:rsidRPr="00A35A8B">
              <w:rPr>
                <w:rFonts w:eastAsia="Times New Roman" w:cstheme="minorHAnsi"/>
                <w:noProof/>
                <w:lang w:val="bs-Latn-BA"/>
              </w:rPr>
              <w:t>.</w:t>
            </w:r>
            <w:r w:rsidR="00ED79F7" w:rsidRPr="00A35A8B">
              <w:rPr>
                <w:rFonts w:eastAsia="Times New Roman" w:cstheme="minorHAnsi"/>
                <w:noProof/>
                <w:lang w:val="bs-Latn-BA"/>
              </w:rPr>
              <w:t>43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6F103B" w:rsidRPr="00A35A8B" w:rsidRDefault="006F103B" w:rsidP="00ED79F7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0.</w:t>
            </w:r>
            <w:r w:rsidR="00ED79F7" w:rsidRPr="00A35A8B">
              <w:rPr>
                <w:rFonts w:eastAsia="Times New Roman" w:cstheme="minorHAnsi"/>
                <w:noProof/>
                <w:lang w:val="bs-Latn-BA"/>
              </w:rPr>
              <w:t>20</w:t>
            </w:r>
          </w:p>
        </w:tc>
      </w:tr>
      <w:tr w:rsidR="006F103B" w:rsidRPr="00A35A8B" w:rsidTr="00735292">
        <w:trPr>
          <w:trHeight w:val="389"/>
          <w:jc w:val="center"/>
        </w:trPr>
        <w:tc>
          <w:tcPr>
            <w:tcW w:w="460" w:type="dxa"/>
            <w:vMerge/>
            <w:shd w:val="clear" w:color="auto" w:fill="auto"/>
            <w:vAlign w:val="center"/>
          </w:tcPr>
          <w:p w:rsidR="006F103B" w:rsidRPr="00A35A8B" w:rsidRDefault="006F103B" w:rsidP="006F103B">
            <w:pPr>
              <w:spacing w:before="60" w:after="60" w:line="276" w:lineRule="auto"/>
              <w:jc w:val="both"/>
              <w:rPr>
                <w:rFonts w:eastAsia="Times New Roman" w:cstheme="minorHAnsi"/>
                <w:noProof/>
                <w:lang w:val="bs-Latn-BA" w:eastAsia="bs-Latn-BA"/>
              </w:rPr>
            </w:pPr>
          </w:p>
        </w:tc>
        <w:tc>
          <w:tcPr>
            <w:tcW w:w="2370" w:type="dxa"/>
            <w:shd w:val="clear" w:color="auto" w:fill="auto"/>
            <w:vAlign w:val="center"/>
          </w:tcPr>
          <w:p w:rsidR="006F103B" w:rsidRPr="00A35A8B" w:rsidRDefault="004C1903" w:rsidP="006F103B">
            <w:pPr>
              <w:spacing w:before="60" w:after="60" w:line="276" w:lineRule="auto"/>
              <w:rPr>
                <w:rFonts w:eastAsia="Times New Roman" w:cstheme="minorHAnsi"/>
                <w:noProof/>
                <w:sz w:val="20"/>
                <w:lang w:val="bs-Latn-BA" w:eastAsia="bs-Latn-BA"/>
              </w:rPr>
            </w:pPr>
            <w:r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>Радиотерапија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F103B" w:rsidRPr="00A35A8B" w:rsidRDefault="006F103B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2</w:t>
            </w:r>
            <w:r w:rsidR="00ED79F7" w:rsidRPr="00A35A8B">
              <w:rPr>
                <w:rFonts w:eastAsia="Times New Roman" w:cstheme="minorHAnsi"/>
                <w:noProof/>
                <w:lang w:val="bs-Latn-BA"/>
              </w:rPr>
              <w:t>6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F103B" w:rsidRPr="00A35A8B" w:rsidRDefault="00ED79F7" w:rsidP="00ED79F7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1</w:t>
            </w:r>
            <w:r w:rsidR="006F103B" w:rsidRPr="00A35A8B">
              <w:rPr>
                <w:rFonts w:eastAsia="Times New Roman" w:cstheme="minorHAnsi"/>
                <w:noProof/>
                <w:lang w:val="bs-Latn-BA"/>
              </w:rPr>
              <w:t>.</w:t>
            </w:r>
            <w:r w:rsidRPr="00A35A8B">
              <w:rPr>
                <w:rFonts w:eastAsia="Times New Roman" w:cstheme="minorHAnsi"/>
                <w:noProof/>
                <w:lang w:val="bs-Latn-BA"/>
              </w:rPr>
              <w:t>84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6F103B" w:rsidRPr="00A35A8B" w:rsidRDefault="006F103B" w:rsidP="00ED79F7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0</w:t>
            </w:r>
            <w:r w:rsidR="00ED79F7" w:rsidRPr="00A35A8B">
              <w:rPr>
                <w:rFonts w:eastAsia="Times New Roman" w:cstheme="minorHAnsi"/>
                <w:noProof/>
                <w:lang w:val="bs-Latn-BA"/>
              </w:rPr>
              <w:t>.07</w:t>
            </w:r>
          </w:p>
        </w:tc>
      </w:tr>
      <w:tr w:rsidR="006F103B" w:rsidRPr="00A35A8B" w:rsidTr="00735292">
        <w:trPr>
          <w:trHeight w:val="389"/>
          <w:jc w:val="center"/>
        </w:trPr>
        <w:tc>
          <w:tcPr>
            <w:tcW w:w="460" w:type="dxa"/>
            <w:vMerge/>
            <w:shd w:val="clear" w:color="auto" w:fill="auto"/>
            <w:vAlign w:val="center"/>
          </w:tcPr>
          <w:p w:rsidR="006F103B" w:rsidRPr="00A35A8B" w:rsidRDefault="006F103B" w:rsidP="006F103B">
            <w:pPr>
              <w:spacing w:before="60" w:after="60" w:line="276" w:lineRule="auto"/>
              <w:jc w:val="both"/>
              <w:rPr>
                <w:rFonts w:eastAsia="Times New Roman" w:cstheme="minorHAnsi"/>
                <w:noProof/>
                <w:lang w:val="bs-Latn-BA" w:eastAsia="bs-Latn-BA"/>
              </w:rPr>
            </w:pPr>
          </w:p>
        </w:tc>
        <w:tc>
          <w:tcPr>
            <w:tcW w:w="2370" w:type="dxa"/>
            <w:shd w:val="clear" w:color="auto" w:fill="auto"/>
            <w:vAlign w:val="center"/>
          </w:tcPr>
          <w:p w:rsidR="006F103B" w:rsidRPr="00A35A8B" w:rsidRDefault="004C1903" w:rsidP="006F103B">
            <w:pPr>
              <w:spacing w:before="60" w:after="60" w:line="276" w:lineRule="auto"/>
              <w:rPr>
                <w:rFonts w:eastAsia="Times New Roman" w:cstheme="minorHAnsi"/>
                <w:noProof/>
                <w:sz w:val="20"/>
                <w:lang w:val="bs-Latn-BA" w:eastAsia="bs-Latn-BA"/>
              </w:rPr>
            </w:pPr>
            <w:r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>Нуклеарна</w:t>
            </w:r>
            <w:r w:rsidR="006F103B"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 xml:space="preserve"> </w:t>
            </w:r>
            <w:r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>медицина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F103B" w:rsidRPr="00A35A8B" w:rsidRDefault="006F103B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3</w:t>
            </w:r>
            <w:r w:rsidR="00ED79F7" w:rsidRPr="00A35A8B">
              <w:rPr>
                <w:rFonts w:eastAsia="Times New Roman" w:cstheme="minorHAnsi"/>
                <w:noProof/>
                <w:lang w:val="bs-Latn-BA"/>
              </w:rPr>
              <w:t>9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F103B" w:rsidRPr="00A35A8B" w:rsidRDefault="00ED79F7" w:rsidP="00ED79F7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7</w:t>
            </w:r>
            <w:r w:rsidR="006F103B" w:rsidRPr="00A35A8B">
              <w:rPr>
                <w:rFonts w:eastAsia="Times New Roman" w:cstheme="minorHAnsi"/>
                <w:noProof/>
                <w:lang w:val="bs-Latn-BA"/>
              </w:rPr>
              <w:t>.</w:t>
            </w:r>
            <w:r w:rsidRPr="00A35A8B">
              <w:rPr>
                <w:rFonts w:eastAsia="Times New Roman" w:cstheme="minorHAnsi"/>
                <w:noProof/>
                <w:lang w:val="bs-Latn-BA"/>
              </w:rPr>
              <w:t>28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6F103B" w:rsidRPr="00A35A8B" w:rsidRDefault="006F103B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0</w:t>
            </w:r>
            <w:r w:rsidR="00ED79F7" w:rsidRPr="00A35A8B">
              <w:rPr>
                <w:rFonts w:eastAsia="Times New Roman" w:cstheme="minorHAnsi"/>
                <w:noProof/>
                <w:lang w:val="bs-Latn-BA"/>
              </w:rPr>
              <w:t>.19</w:t>
            </w:r>
          </w:p>
        </w:tc>
      </w:tr>
      <w:tr w:rsidR="006F103B" w:rsidRPr="00A35A8B" w:rsidTr="006F103B">
        <w:trPr>
          <w:trHeight w:val="389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6F103B" w:rsidRPr="00A35A8B" w:rsidRDefault="004C1903" w:rsidP="006F103B">
            <w:pPr>
              <w:spacing w:before="60" w:after="60" w:line="276" w:lineRule="auto"/>
              <w:jc w:val="both"/>
              <w:rPr>
                <w:rFonts w:eastAsia="Times New Roman" w:cstheme="minorHAnsi"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noProof/>
                <w:lang w:val="bs-Latn-BA" w:eastAsia="bs-Latn-BA"/>
              </w:rPr>
              <w:t>Индустрија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F103B" w:rsidRPr="00A35A8B" w:rsidRDefault="00ED79F7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86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F103B" w:rsidRPr="00A35A8B" w:rsidRDefault="00ED79F7" w:rsidP="00ED79F7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9</w:t>
            </w:r>
            <w:r w:rsidR="006F103B" w:rsidRPr="00A35A8B">
              <w:rPr>
                <w:rFonts w:eastAsia="Times New Roman" w:cstheme="minorHAnsi"/>
                <w:noProof/>
                <w:lang w:val="bs-Latn-BA"/>
              </w:rPr>
              <w:t>.</w:t>
            </w:r>
            <w:r w:rsidRPr="00A35A8B">
              <w:rPr>
                <w:rFonts w:eastAsia="Times New Roman" w:cstheme="minorHAnsi"/>
                <w:noProof/>
                <w:lang w:val="bs-Latn-BA"/>
              </w:rPr>
              <w:t>35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6F103B" w:rsidRPr="00A35A8B" w:rsidRDefault="006F103B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0</w:t>
            </w:r>
            <w:r w:rsidR="00ED79F7" w:rsidRPr="00A35A8B">
              <w:rPr>
                <w:rFonts w:eastAsia="Times New Roman" w:cstheme="minorHAnsi"/>
                <w:noProof/>
                <w:lang w:val="bs-Latn-BA"/>
              </w:rPr>
              <w:t>.11</w:t>
            </w:r>
          </w:p>
        </w:tc>
      </w:tr>
      <w:tr w:rsidR="006F103B" w:rsidRPr="00A35A8B" w:rsidTr="006F103B">
        <w:trPr>
          <w:trHeight w:val="389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6F103B" w:rsidRPr="00A35A8B" w:rsidRDefault="004C1903" w:rsidP="006F103B">
            <w:pPr>
              <w:spacing w:before="60" w:after="60" w:line="276" w:lineRule="auto"/>
              <w:jc w:val="both"/>
              <w:rPr>
                <w:rFonts w:eastAsia="Times New Roman" w:cstheme="minorHAnsi"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noProof/>
                <w:lang w:val="bs-Latn-BA" w:eastAsia="bs-Latn-BA"/>
              </w:rPr>
              <w:t>Ветерина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F103B" w:rsidRPr="00A35A8B" w:rsidRDefault="00ED79F7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12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F103B" w:rsidRPr="00A35A8B" w:rsidRDefault="00ED79F7" w:rsidP="00ED79F7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1</w:t>
            </w:r>
            <w:r w:rsidR="006F103B" w:rsidRPr="00A35A8B">
              <w:rPr>
                <w:rFonts w:eastAsia="Times New Roman" w:cstheme="minorHAnsi"/>
                <w:noProof/>
                <w:lang w:val="bs-Latn-BA"/>
              </w:rPr>
              <w:t>.</w:t>
            </w:r>
            <w:r w:rsidRPr="00A35A8B">
              <w:rPr>
                <w:rFonts w:eastAsia="Times New Roman" w:cstheme="minorHAnsi"/>
                <w:noProof/>
                <w:lang w:val="bs-Latn-BA"/>
              </w:rPr>
              <w:t>12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6F103B" w:rsidRPr="00A35A8B" w:rsidRDefault="006F103B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0</w:t>
            </w:r>
            <w:r w:rsidR="00ED79F7" w:rsidRPr="00A35A8B">
              <w:rPr>
                <w:rFonts w:eastAsia="Times New Roman" w:cstheme="minorHAnsi"/>
                <w:noProof/>
                <w:lang w:val="bs-Latn-BA"/>
              </w:rPr>
              <w:t>.09</w:t>
            </w:r>
          </w:p>
        </w:tc>
      </w:tr>
      <w:tr w:rsidR="006F103B" w:rsidRPr="00A35A8B" w:rsidTr="006F103B">
        <w:trPr>
          <w:trHeight w:val="389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6F103B" w:rsidRPr="00A35A8B" w:rsidRDefault="004C1903" w:rsidP="006F103B">
            <w:pPr>
              <w:spacing w:before="60" w:after="60" w:line="276" w:lineRule="auto"/>
              <w:jc w:val="both"/>
              <w:rPr>
                <w:rFonts w:eastAsia="Times New Roman" w:cstheme="minorHAnsi"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noProof/>
                <w:lang w:val="bs-Latn-BA" w:eastAsia="bs-Latn-BA"/>
              </w:rPr>
              <w:t>Транспорт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F103B" w:rsidRPr="00A35A8B" w:rsidRDefault="00ED79F7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7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F103B" w:rsidRPr="00A35A8B" w:rsidRDefault="00ED79F7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2.08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6F103B" w:rsidRPr="00A35A8B" w:rsidRDefault="00ED79F7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0.30</w:t>
            </w:r>
          </w:p>
        </w:tc>
      </w:tr>
      <w:tr w:rsidR="006F103B" w:rsidRPr="00A35A8B" w:rsidTr="006F103B">
        <w:trPr>
          <w:trHeight w:val="389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6F103B" w:rsidRPr="00A35A8B" w:rsidRDefault="004C1903" w:rsidP="006F103B">
            <w:pPr>
              <w:spacing w:before="60" w:after="60" w:line="276" w:lineRule="auto"/>
              <w:jc w:val="both"/>
              <w:rPr>
                <w:rFonts w:eastAsia="Times New Roman" w:cstheme="minorHAnsi"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noProof/>
                <w:lang w:val="bs-Latn-BA" w:eastAsia="bs-Latn-BA"/>
              </w:rPr>
              <w:t>Истраживања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F103B" w:rsidRPr="00A35A8B" w:rsidRDefault="006F103B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-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F103B" w:rsidRPr="00A35A8B" w:rsidRDefault="006F103B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-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6F103B" w:rsidRPr="00A35A8B" w:rsidRDefault="006F103B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-</w:t>
            </w:r>
          </w:p>
        </w:tc>
      </w:tr>
      <w:tr w:rsidR="006F103B" w:rsidRPr="00A35A8B" w:rsidTr="00A74BEB">
        <w:trPr>
          <w:trHeight w:val="389"/>
          <w:jc w:val="center"/>
        </w:trPr>
        <w:tc>
          <w:tcPr>
            <w:tcW w:w="283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03B" w:rsidRPr="00A35A8B" w:rsidRDefault="004C1903" w:rsidP="006F103B">
            <w:pPr>
              <w:spacing w:before="60" w:after="60" w:line="276" w:lineRule="auto"/>
              <w:jc w:val="both"/>
              <w:rPr>
                <w:rFonts w:eastAsia="Times New Roman" w:cstheme="minorHAnsi"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noProof/>
                <w:lang w:val="bs-Latn-BA" w:eastAsia="bs-Latn-BA"/>
              </w:rPr>
              <w:t>Остало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03B" w:rsidRPr="00A35A8B" w:rsidRDefault="00ED79F7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108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03B" w:rsidRPr="00A35A8B" w:rsidRDefault="00ED79F7" w:rsidP="00ED79F7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19</w:t>
            </w:r>
            <w:r w:rsidR="006F103B" w:rsidRPr="00A35A8B">
              <w:rPr>
                <w:rFonts w:eastAsia="Times New Roman" w:cstheme="minorHAnsi"/>
                <w:noProof/>
                <w:lang w:val="bs-Latn-BA"/>
              </w:rPr>
              <w:t>.</w:t>
            </w:r>
            <w:r w:rsidRPr="00A35A8B">
              <w:rPr>
                <w:rFonts w:eastAsia="Times New Roman" w:cstheme="minorHAnsi"/>
                <w:noProof/>
                <w:lang w:val="bs-Latn-BA"/>
              </w:rPr>
              <w:t>10</w:t>
            </w:r>
          </w:p>
        </w:tc>
        <w:tc>
          <w:tcPr>
            <w:tcW w:w="22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03B" w:rsidRPr="00A35A8B" w:rsidRDefault="006F103B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0</w:t>
            </w:r>
            <w:r w:rsidR="00ED79F7" w:rsidRPr="00A35A8B">
              <w:rPr>
                <w:rFonts w:eastAsia="Times New Roman" w:cstheme="minorHAnsi"/>
                <w:noProof/>
                <w:lang w:val="bs-Latn-BA"/>
              </w:rPr>
              <w:t>.18</w:t>
            </w:r>
          </w:p>
        </w:tc>
      </w:tr>
      <w:tr w:rsidR="00A74BEB" w:rsidRPr="00A35A8B" w:rsidTr="00A74BEB">
        <w:trPr>
          <w:trHeight w:val="403"/>
          <w:jc w:val="center"/>
        </w:trPr>
        <w:tc>
          <w:tcPr>
            <w:tcW w:w="2830" w:type="dxa"/>
            <w:gridSpan w:val="2"/>
            <w:shd w:val="solid" w:color="D9D9D9" w:themeColor="background1" w:themeShade="D9" w:fill="auto"/>
            <w:vAlign w:val="center"/>
          </w:tcPr>
          <w:p w:rsidR="006F103B" w:rsidRPr="00A35A8B" w:rsidRDefault="004C1903" w:rsidP="001F7942">
            <w:pPr>
              <w:spacing w:before="60" w:after="60" w:line="276" w:lineRule="auto"/>
              <w:jc w:val="both"/>
              <w:rPr>
                <w:rFonts w:eastAsia="Times New Roman" w:cstheme="minorHAnsi"/>
                <w:b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УКУПНО</w:t>
            </w:r>
          </w:p>
        </w:tc>
        <w:tc>
          <w:tcPr>
            <w:tcW w:w="1701" w:type="dxa"/>
            <w:shd w:val="solid" w:color="D9D9D9" w:themeColor="background1" w:themeShade="D9" w:fill="auto"/>
            <w:vAlign w:val="center"/>
          </w:tcPr>
          <w:p w:rsidR="006F103B" w:rsidRPr="00A35A8B" w:rsidRDefault="00ED79F7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b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b/>
                <w:noProof/>
                <w:lang w:val="bs-Latn-BA"/>
              </w:rPr>
              <w:t>1</w:t>
            </w:r>
            <w:r w:rsidR="003357AF" w:rsidRPr="00A35A8B">
              <w:rPr>
                <w:rFonts w:eastAsia="Times New Roman" w:cstheme="minorHAnsi"/>
                <w:b/>
                <w:noProof/>
                <w:lang w:val="bs-Latn-BA"/>
              </w:rPr>
              <w:t>.</w:t>
            </w:r>
            <w:r w:rsidRPr="00A35A8B">
              <w:rPr>
                <w:rFonts w:eastAsia="Times New Roman" w:cstheme="minorHAnsi"/>
                <w:b/>
                <w:noProof/>
                <w:lang w:val="bs-Latn-BA"/>
              </w:rPr>
              <w:t>116</w:t>
            </w:r>
          </w:p>
        </w:tc>
        <w:tc>
          <w:tcPr>
            <w:tcW w:w="1985" w:type="dxa"/>
            <w:shd w:val="solid" w:color="D9D9D9" w:themeColor="background1" w:themeShade="D9" w:fill="auto"/>
            <w:vAlign w:val="center"/>
          </w:tcPr>
          <w:p w:rsidR="006F103B" w:rsidRPr="00A35A8B" w:rsidRDefault="00ED79F7" w:rsidP="00ED79F7">
            <w:pPr>
              <w:spacing w:before="60" w:after="60" w:line="276" w:lineRule="auto"/>
              <w:jc w:val="center"/>
              <w:rPr>
                <w:rFonts w:eastAsia="Times New Roman" w:cstheme="minorHAnsi"/>
                <w:b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b/>
                <w:noProof/>
                <w:lang w:val="bs-Latn-BA"/>
              </w:rPr>
              <w:t>207</w:t>
            </w:r>
            <w:r w:rsidR="006F103B" w:rsidRPr="00A35A8B">
              <w:rPr>
                <w:rFonts w:eastAsia="Times New Roman" w:cstheme="minorHAnsi"/>
                <w:b/>
                <w:noProof/>
                <w:lang w:val="bs-Latn-BA"/>
              </w:rPr>
              <w:t>.</w:t>
            </w:r>
            <w:r w:rsidRPr="00A35A8B">
              <w:rPr>
                <w:rFonts w:eastAsia="Times New Roman" w:cstheme="minorHAnsi"/>
                <w:b/>
                <w:noProof/>
                <w:lang w:val="bs-Latn-BA"/>
              </w:rPr>
              <w:t>20</w:t>
            </w:r>
          </w:p>
        </w:tc>
        <w:tc>
          <w:tcPr>
            <w:tcW w:w="2296" w:type="dxa"/>
            <w:shd w:val="solid" w:color="D9D9D9" w:themeColor="background1" w:themeShade="D9" w:fill="auto"/>
            <w:vAlign w:val="center"/>
          </w:tcPr>
          <w:p w:rsidR="006F103B" w:rsidRPr="00A35A8B" w:rsidRDefault="006F103B" w:rsidP="006F103B">
            <w:pPr>
              <w:spacing w:before="60" w:after="60" w:line="276" w:lineRule="auto"/>
              <w:jc w:val="center"/>
              <w:rPr>
                <w:rFonts w:eastAsia="Times New Roman" w:cstheme="minorHAnsi"/>
                <w:b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b/>
                <w:noProof/>
                <w:lang w:val="bs-Latn-BA"/>
              </w:rPr>
              <w:t>0</w:t>
            </w:r>
            <w:r w:rsidR="00ED79F7" w:rsidRPr="00A35A8B">
              <w:rPr>
                <w:rFonts w:eastAsia="Times New Roman" w:cstheme="minorHAnsi"/>
                <w:b/>
                <w:noProof/>
                <w:lang w:val="bs-Latn-BA"/>
              </w:rPr>
              <w:t>.19</w:t>
            </w:r>
          </w:p>
        </w:tc>
      </w:tr>
    </w:tbl>
    <w:p w:rsidR="00C02FF8" w:rsidRPr="00A35A8B" w:rsidRDefault="00C02FF8" w:rsidP="00C96475">
      <w:pPr>
        <w:spacing w:line="240" w:lineRule="auto"/>
        <w:rPr>
          <w:rFonts w:cstheme="minorHAnsi"/>
          <w:noProof/>
          <w:color w:val="FF0000"/>
          <w:sz w:val="22"/>
          <w:lang w:val="bs-Latn-BA" w:eastAsia="bs-Latn-BA"/>
        </w:rPr>
      </w:pPr>
    </w:p>
    <w:p w:rsidR="00D655F5" w:rsidRPr="00A35A8B" w:rsidRDefault="00D655F5" w:rsidP="00C96475">
      <w:pPr>
        <w:spacing w:line="240" w:lineRule="auto"/>
        <w:rPr>
          <w:rFonts w:cstheme="minorHAnsi"/>
          <w:i/>
          <w:noProof/>
          <w:lang w:val="bs-Latn-BA" w:eastAsia="bs-Latn-BA"/>
        </w:rPr>
      </w:pPr>
    </w:p>
    <w:p w:rsidR="004525F0" w:rsidRPr="00A35A8B" w:rsidRDefault="004525F0" w:rsidP="00C96475">
      <w:pPr>
        <w:spacing w:line="240" w:lineRule="auto"/>
        <w:rPr>
          <w:rFonts w:cstheme="minorHAnsi"/>
          <w:i/>
          <w:noProof/>
          <w:lang w:val="bs-Latn-BA" w:eastAsia="bs-Latn-BA"/>
        </w:rPr>
      </w:pPr>
    </w:p>
    <w:p w:rsidR="004525F0" w:rsidRPr="00A35A8B" w:rsidRDefault="004525F0" w:rsidP="00C96475">
      <w:pPr>
        <w:spacing w:line="240" w:lineRule="auto"/>
        <w:rPr>
          <w:rFonts w:cstheme="minorHAnsi"/>
          <w:i/>
          <w:noProof/>
          <w:lang w:val="bs-Latn-BA" w:eastAsia="bs-Latn-BA"/>
        </w:rPr>
      </w:pPr>
    </w:p>
    <w:p w:rsidR="004525F0" w:rsidRPr="00A35A8B" w:rsidRDefault="004525F0" w:rsidP="00C96475">
      <w:pPr>
        <w:spacing w:line="240" w:lineRule="auto"/>
        <w:rPr>
          <w:rFonts w:cstheme="minorHAnsi"/>
          <w:i/>
          <w:noProof/>
          <w:lang w:val="bs-Latn-BA" w:eastAsia="bs-Latn-BA"/>
        </w:rPr>
      </w:pPr>
    </w:p>
    <w:p w:rsidR="00C02FF8" w:rsidRPr="00A35A8B" w:rsidRDefault="004C1903" w:rsidP="00C96475">
      <w:pPr>
        <w:spacing w:line="240" w:lineRule="auto"/>
        <w:rPr>
          <w:rFonts w:cstheme="minorHAnsi"/>
          <w:i/>
          <w:noProof/>
          <w:lang w:val="bs-Latn-BA" w:eastAsia="bs-Latn-BA"/>
        </w:rPr>
      </w:pPr>
      <w:r w:rsidRPr="00A35A8B">
        <w:rPr>
          <w:rFonts w:cstheme="minorHAnsi"/>
          <w:i/>
          <w:noProof/>
          <w:lang w:val="bs-Latn-BA" w:eastAsia="bs-Latn-BA"/>
        </w:rPr>
        <w:t>Табела</w:t>
      </w:r>
      <w:r w:rsidR="00C02FF8" w:rsidRPr="00A35A8B">
        <w:rPr>
          <w:rFonts w:cstheme="minorHAnsi"/>
          <w:i/>
          <w:noProof/>
          <w:lang w:val="bs-Latn-BA" w:eastAsia="bs-Latn-BA"/>
        </w:rPr>
        <w:t xml:space="preserve"> 3.2: </w:t>
      </w:r>
      <w:r w:rsidRPr="00A35A8B">
        <w:rPr>
          <w:rFonts w:cstheme="minorHAnsi"/>
          <w:i/>
          <w:noProof/>
          <w:lang w:val="bs-Latn-BA" w:eastAsia="bs-Latn-BA"/>
        </w:rPr>
        <w:t>Број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радника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према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дјелатностима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и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интервалима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доза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у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mSv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, </w:t>
      </w:r>
      <w:r w:rsidRPr="00A35A8B">
        <w:rPr>
          <w:rFonts w:cstheme="minorHAnsi"/>
          <w:i/>
          <w:noProof/>
          <w:lang w:val="bs-Latn-BA" w:eastAsia="bs-Latn-BA"/>
        </w:rPr>
        <w:t>ЗЗЈЗ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ФБиХ</w:t>
      </w:r>
    </w:p>
    <w:p w:rsidR="00C96475" w:rsidRPr="00A35A8B" w:rsidRDefault="00C96475" w:rsidP="00C96475">
      <w:pPr>
        <w:spacing w:line="240" w:lineRule="auto"/>
        <w:rPr>
          <w:rFonts w:cstheme="minorHAnsi"/>
          <w:i/>
          <w:noProof/>
          <w:color w:val="FF0000"/>
          <w:sz w:val="22"/>
          <w:lang w:val="bs-Latn-BA" w:eastAsia="bs-Latn-BA"/>
        </w:rPr>
      </w:pPr>
    </w:p>
    <w:tbl>
      <w:tblPr>
        <w:tblStyle w:val="TableGrid211"/>
        <w:tblW w:w="9346" w:type="dxa"/>
        <w:jc w:val="center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850"/>
        <w:gridCol w:w="1028"/>
        <w:gridCol w:w="810"/>
        <w:gridCol w:w="889"/>
        <w:gridCol w:w="975"/>
        <w:gridCol w:w="983"/>
        <w:gridCol w:w="709"/>
        <w:gridCol w:w="975"/>
      </w:tblGrid>
      <w:tr w:rsidR="00CC3ECB" w:rsidRPr="00A35A8B" w:rsidTr="00FC558A">
        <w:trPr>
          <w:trHeight w:val="575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CC3ECB" w:rsidRPr="00A35A8B" w:rsidRDefault="004C1903" w:rsidP="000939B6">
            <w:pPr>
              <w:spacing w:before="120" w:after="120"/>
              <w:contextualSpacing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Дјелатност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CC3ECB" w:rsidRPr="00A35A8B" w:rsidRDefault="00CC3ECB" w:rsidP="000939B6">
            <w:pPr>
              <w:spacing w:before="120" w:after="120"/>
              <w:contextualSpacing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0-MDL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CC3ECB" w:rsidRPr="00A35A8B" w:rsidRDefault="00CC3ECB" w:rsidP="000939B6">
            <w:pPr>
              <w:spacing w:before="120" w:after="120"/>
              <w:contextualSpacing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MDL≤E&lt;1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CC3ECB" w:rsidRPr="00A35A8B" w:rsidRDefault="00CC3ECB" w:rsidP="000939B6">
            <w:pPr>
              <w:spacing w:before="120" w:after="120"/>
              <w:contextualSpacing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1≤E&lt;6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CC3ECB" w:rsidRPr="00A35A8B" w:rsidRDefault="00CC3ECB" w:rsidP="000939B6">
            <w:pPr>
              <w:spacing w:before="120" w:after="120"/>
              <w:contextualSpacing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6≤E&lt;10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CC3ECB" w:rsidRPr="00A35A8B" w:rsidRDefault="00CC3ECB" w:rsidP="000939B6">
            <w:pPr>
              <w:spacing w:before="120" w:after="120"/>
              <w:contextualSpacing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10≤E&lt;15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CC3ECB" w:rsidRPr="00A35A8B" w:rsidRDefault="00CC3ECB" w:rsidP="000939B6">
            <w:pPr>
              <w:spacing w:before="120" w:after="120"/>
              <w:contextualSpacing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15≤E&lt;20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CC3ECB" w:rsidRPr="00A35A8B" w:rsidRDefault="00CC3ECB" w:rsidP="000939B6">
            <w:pPr>
              <w:spacing w:before="120" w:after="120"/>
              <w:contextualSpacing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E≥20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CC3ECB" w:rsidRPr="00A35A8B" w:rsidRDefault="004C1903" w:rsidP="000939B6">
            <w:pPr>
              <w:spacing w:before="120" w:after="120"/>
              <w:contextualSpacing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Укупно</w:t>
            </w:r>
          </w:p>
        </w:tc>
      </w:tr>
      <w:tr w:rsidR="00CC3ECB" w:rsidRPr="00A35A8B" w:rsidTr="004C1903">
        <w:trPr>
          <w:trHeight w:hRule="exact" w:val="849"/>
          <w:jc w:val="center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C3ECB" w:rsidRPr="00A35A8B" w:rsidRDefault="004C1903" w:rsidP="004C1903">
            <w:pPr>
              <w:spacing w:before="60" w:after="60"/>
              <w:ind w:left="113" w:right="113"/>
              <w:contextualSpacing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 w:eastAsia="bs-Latn-BA"/>
              </w:rPr>
              <w:t>Медицина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4C1903" w:rsidP="000939B6">
            <w:pPr>
              <w:spacing w:before="60" w:after="60"/>
              <w:contextualSpacing/>
              <w:rPr>
                <w:rFonts w:cstheme="minorHAnsi"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Дијагностичка</w:t>
            </w:r>
            <w:r w:rsidR="00CC3ECB"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и</w:t>
            </w:r>
            <w:r w:rsidR="00CC3ECB"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интервентна</w:t>
            </w:r>
            <w:r w:rsidR="00CC3ECB"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радиологија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ED79F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7</w:t>
            </w:r>
            <w:r w:rsidR="00ED79F7" w:rsidRPr="00A35A8B">
              <w:rPr>
                <w:rFonts w:cstheme="minorHAnsi"/>
                <w:noProof/>
                <w:lang w:val="bs-Latn-BA"/>
              </w:rPr>
              <w:t>67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70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1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838</w:t>
            </w:r>
          </w:p>
        </w:tc>
      </w:tr>
      <w:tr w:rsidR="00CC3ECB" w:rsidRPr="00A35A8B" w:rsidTr="00FC558A">
        <w:trPr>
          <w:trHeight w:hRule="exact" w:val="397"/>
          <w:jc w:val="center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contextualSpacing/>
              <w:rPr>
                <w:rFonts w:cstheme="minorHAnsi"/>
                <w:noProof/>
                <w:lang w:val="bs-Latn-B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4C1903" w:rsidP="000939B6">
            <w:pPr>
              <w:spacing w:before="60" w:after="60"/>
              <w:contextualSpacing/>
              <w:rPr>
                <w:rFonts w:cstheme="minorHAnsi"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noProof/>
                <w:sz w:val="20"/>
                <w:szCs w:val="20"/>
                <w:lang w:val="bs-Latn-BA"/>
              </w:rPr>
              <w:t>Радиотерапија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7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19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26</w:t>
            </w:r>
          </w:p>
        </w:tc>
      </w:tr>
      <w:tr w:rsidR="00CC3ECB" w:rsidRPr="00A35A8B" w:rsidTr="004C1903">
        <w:trPr>
          <w:trHeight w:hRule="exact" w:val="582"/>
          <w:jc w:val="center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contextualSpacing/>
              <w:rPr>
                <w:rFonts w:cstheme="minorHAnsi"/>
                <w:noProof/>
                <w:lang w:val="bs-Latn-B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4C1903" w:rsidP="000939B6">
            <w:pPr>
              <w:spacing w:before="60" w:after="60"/>
              <w:contextualSpacing/>
              <w:rPr>
                <w:rFonts w:cstheme="minorHAnsi"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Нуклеарна</w:t>
            </w:r>
            <w:r w:rsidR="00CC3ECB"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медицина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1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38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3</w:t>
            </w:r>
            <w:r w:rsidR="00ED79F7" w:rsidRPr="00A35A8B">
              <w:rPr>
                <w:rFonts w:cstheme="minorHAnsi"/>
                <w:noProof/>
                <w:lang w:val="bs-Latn-BA"/>
              </w:rPr>
              <w:t>9</w:t>
            </w:r>
          </w:p>
        </w:tc>
      </w:tr>
      <w:tr w:rsidR="00CC3ECB" w:rsidRPr="00A35A8B" w:rsidTr="00FC558A">
        <w:trPr>
          <w:trHeight w:hRule="exact" w:val="397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CB" w:rsidRPr="00A35A8B" w:rsidRDefault="004C1903" w:rsidP="000939B6">
            <w:pPr>
              <w:spacing w:before="60" w:after="60"/>
              <w:contextualSpacing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Индустрија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26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60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86</w:t>
            </w:r>
          </w:p>
        </w:tc>
      </w:tr>
      <w:tr w:rsidR="00CC3ECB" w:rsidRPr="00A35A8B" w:rsidTr="00FC558A">
        <w:trPr>
          <w:trHeight w:hRule="exact" w:val="397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CB" w:rsidRPr="00A35A8B" w:rsidRDefault="004C1903" w:rsidP="000939B6">
            <w:pPr>
              <w:spacing w:before="60" w:after="60"/>
              <w:contextualSpacing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Ветерина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5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12</w:t>
            </w:r>
          </w:p>
        </w:tc>
      </w:tr>
      <w:tr w:rsidR="00CC3ECB" w:rsidRPr="00A35A8B" w:rsidTr="00FC558A">
        <w:trPr>
          <w:trHeight w:hRule="exact" w:val="397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CB" w:rsidRPr="00A35A8B" w:rsidRDefault="004C1903" w:rsidP="000939B6">
            <w:pPr>
              <w:spacing w:before="60" w:after="60"/>
              <w:contextualSpacing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Транспорт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2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7</w:t>
            </w:r>
          </w:p>
        </w:tc>
      </w:tr>
      <w:tr w:rsidR="00CC3ECB" w:rsidRPr="00A35A8B" w:rsidTr="00FC558A">
        <w:trPr>
          <w:trHeight w:hRule="exact" w:val="313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CB" w:rsidRPr="00A35A8B" w:rsidRDefault="004C1903" w:rsidP="000939B6">
            <w:pPr>
              <w:spacing w:before="60" w:after="60"/>
              <w:contextualSpacing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Истраживања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</w:tr>
      <w:tr w:rsidR="009C496D" w:rsidRPr="00A35A8B" w:rsidTr="00FC558A">
        <w:trPr>
          <w:trHeight w:hRule="exact" w:val="397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themeColor="background1" w:themeShade="D9" w:fill="auto"/>
            <w:vAlign w:val="center"/>
            <w:hideMark/>
          </w:tcPr>
          <w:p w:rsidR="00CC3ECB" w:rsidRPr="00A35A8B" w:rsidRDefault="004C1903" w:rsidP="000939B6">
            <w:pPr>
              <w:spacing w:before="60" w:after="60"/>
              <w:contextualSpacing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Остало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themeColor="background1" w:themeShade="D9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40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themeColor="background1" w:themeShade="D9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66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themeColor="background1" w:themeShade="D9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2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themeColor="background1" w:themeShade="D9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themeColor="background1" w:themeShade="D9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themeColor="background1" w:themeShade="D9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themeColor="background1" w:themeShade="D9" w:fill="auto"/>
            <w:vAlign w:val="center"/>
          </w:tcPr>
          <w:p w:rsidR="00CC3ECB" w:rsidRPr="00A35A8B" w:rsidRDefault="00CC3ECB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CC3ECB" w:rsidRPr="00A35A8B" w:rsidRDefault="00ED79F7" w:rsidP="000939B6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108</w:t>
            </w:r>
          </w:p>
        </w:tc>
      </w:tr>
    </w:tbl>
    <w:p w:rsidR="00CC3ECB" w:rsidRPr="00A35A8B" w:rsidRDefault="00CC3ECB" w:rsidP="00C96475">
      <w:pPr>
        <w:spacing w:line="240" w:lineRule="auto"/>
        <w:rPr>
          <w:rFonts w:cstheme="minorHAnsi"/>
          <w:i/>
          <w:noProof/>
          <w:sz w:val="12"/>
          <w:szCs w:val="12"/>
          <w:lang w:val="bs-Latn-BA" w:eastAsia="bs-Latn-BA"/>
        </w:rPr>
      </w:pPr>
    </w:p>
    <w:p w:rsidR="00C02FF8" w:rsidRPr="00A35A8B" w:rsidRDefault="00C02FF8" w:rsidP="00C96475">
      <w:pPr>
        <w:spacing w:line="240" w:lineRule="auto"/>
        <w:rPr>
          <w:rFonts w:cstheme="minorHAnsi"/>
          <w:noProof/>
          <w:sz w:val="20"/>
          <w:szCs w:val="20"/>
          <w:lang w:val="bs-Latn-BA" w:eastAsia="bs-Latn-BA"/>
        </w:rPr>
      </w:pPr>
      <w:r w:rsidRPr="00A35A8B">
        <w:rPr>
          <w:rFonts w:cstheme="minorHAnsi"/>
          <w:noProof/>
          <w:sz w:val="20"/>
          <w:szCs w:val="20"/>
          <w:lang w:val="bs-Latn-BA" w:eastAsia="bs-Latn-BA"/>
        </w:rPr>
        <w:t>MDL (</w:t>
      </w:r>
      <w:r w:rsidR="004C1903" w:rsidRPr="00A35A8B">
        <w:rPr>
          <w:rFonts w:cstheme="minorHAnsi"/>
          <w:noProof/>
          <w:sz w:val="20"/>
          <w:szCs w:val="20"/>
          <w:lang w:val="bs-Latn-BA" w:eastAsia="bs-Latn-BA"/>
        </w:rPr>
        <w:t>енг</w:t>
      </w:r>
      <w:r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.) – </w:t>
      </w:r>
      <w:r w:rsidR="004C1903" w:rsidRPr="00A35A8B">
        <w:rPr>
          <w:rFonts w:cstheme="minorHAnsi"/>
          <w:noProof/>
          <w:sz w:val="20"/>
          <w:szCs w:val="20"/>
          <w:lang w:val="bs-Latn-BA" w:eastAsia="bs-Latn-BA"/>
        </w:rPr>
        <w:t>минимални</w:t>
      </w:r>
      <w:r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 </w:t>
      </w:r>
      <w:r w:rsidR="004C1903" w:rsidRPr="00A35A8B">
        <w:rPr>
          <w:rFonts w:cstheme="minorHAnsi"/>
          <w:noProof/>
          <w:sz w:val="20"/>
          <w:szCs w:val="20"/>
          <w:lang w:val="bs-Latn-BA" w:eastAsia="bs-Latn-BA"/>
        </w:rPr>
        <w:t>ниво</w:t>
      </w:r>
      <w:r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 </w:t>
      </w:r>
      <w:r w:rsidR="004C1903" w:rsidRPr="00A35A8B">
        <w:rPr>
          <w:rFonts w:cstheme="minorHAnsi"/>
          <w:noProof/>
          <w:sz w:val="20"/>
          <w:szCs w:val="20"/>
          <w:lang w:val="bs-Latn-BA" w:eastAsia="bs-Latn-BA"/>
        </w:rPr>
        <w:t>детекције</w:t>
      </w:r>
    </w:p>
    <w:p w:rsidR="00C02FF8" w:rsidRPr="00A35A8B" w:rsidRDefault="00C02FF8" w:rsidP="00C96475">
      <w:pPr>
        <w:spacing w:line="240" w:lineRule="auto"/>
        <w:rPr>
          <w:rFonts w:cstheme="minorHAnsi"/>
          <w:noProof/>
          <w:sz w:val="20"/>
          <w:szCs w:val="20"/>
          <w:lang w:val="bs-Latn-BA" w:eastAsia="bs-Latn-BA"/>
        </w:rPr>
      </w:pPr>
      <w:r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E – </w:t>
      </w:r>
      <w:r w:rsidR="004C1903" w:rsidRPr="00A35A8B">
        <w:rPr>
          <w:rFonts w:cstheme="minorHAnsi"/>
          <w:noProof/>
          <w:sz w:val="20"/>
          <w:szCs w:val="20"/>
          <w:lang w:val="bs-Latn-BA" w:eastAsia="bs-Latn-BA"/>
        </w:rPr>
        <w:t>ефективна</w:t>
      </w:r>
      <w:r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 </w:t>
      </w:r>
      <w:r w:rsidR="004C1903" w:rsidRPr="00A35A8B">
        <w:rPr>
          <w:rFonts w:cstheme="minorHAnsi"/>
          <w:noProof/>
          <w:sz w:val="20"/>
          <w:szCs w:val="20"/>
          <w:lang w:val="bs-Latn-BA" w:eastAsia="bs-Latn-BA"/>
        </w:rPr>
        <w:t>доза</w:t>
      </w:r>
      <w:r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 </w:t>
      </w:r>
      <w:r w:rsidR="004C1903" w:rsidRPr="00A35A8B">
        <w:rPr>
          <w:rFonts w:cstheme="minorHAnsi"/>
          <w:noProof/>
          <w:sz w:val="20"/>
          <w:szCs w:val="20"/>
          <w:lang w:val="bs-Latn-BA" w:eastAsia="bs-Latn-BA"/>
        </w:rPr>
        <w:t>у</w:t>
      </w:r>
      <w:r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 mSv</w:t>
      </w:r>
    </w:p>
    <w:p w:rsidR="00336A7F" w:rsidRPr="00A35A8B" w:rsidRDefault="00336A7F" w:rsidP="00C96475">
      <w:pPr>
        <w:spacing w:line="240" w:lineRule="auto"/>
        <w:rPr>
          <w:rFonts w:cstheme="minorHAnsi"/>
          <w:noProof/>
          <w:lang w:val="bs-Latn-BA" w:eastAsia="bs-Latn-BA"/>
        </w:rPr>
      </w:pPr>
    </w:p>
    <w:p w:rsidR="00C02FF8" w:rsidRPr="00A35A8B" w:rsidRDefault="008A3554" w:rsidP="008A3554">
      <w:pPr>
        <w:pStyle w:val="Heading3"/>
      </w:pPr>
      <w:bookmarkStart w:id="112" w:name="_Toc519510670"/>
      <w:r w:rsidRPr="00A35A8B">
        <w:t xml:space="preserve">3.1.2.  </w:t>
      </w:r>
      <w:r w:rsidR="00735292" w:rsidRPr="00A35A8B">
        <w:t>Институт</w:t>
      </w:r>
      <w:r w:rsidR="00C02FF8" w:rsidRPr="00A35A8B">
        <w:t xml:space="preserve"> </w:t>
      </w:r>
      <w:r w:rsidR="00735292" w:rsidRPr="00A35A8B">
        <w:t>за</w:t>
      </w:r>
      <w:r w:rsidR="00C02FF8" w:rsidRPr="00A35A8B">
        <w:t xml:space="preserve"> </w:t>
      </w:r>
      <w:r w:rsidR="00735292" w:rsidRPr="00A35A8B">
        <w:t>јавно</w:t>
      </w:r>
      <w:r w:rsidR="00C02FF8" w:rsidRPr="00A35A8B">
        <w:t xml:space="preserve"> </w:t>
      </w:r>
      <w:r w:rsidR="00735292" w:rsidRPr="00A35A8B">
        <w:t>здравство</w:t>
      </w:r>
      <w:r w:rsidR="00C02FF8" w:rsidRPr="00A35A8B">
        <w:t xml:space="preserve"> </w:t>
      </w:r>
      <w:r w:rsidR="00735292" w:rsidRPr="00A35A8B">
        <w:t>Републике</w:t>
      </w:r>
      <w:r w:rsidR="00C02FF8" w:rsidRPr="00A35A8B">
        <w:t xml:space="preserve"> </w:t>
      </w:r>
      <w:r w:rsidR="00735292" w:rsidRPr="00A35A8B">
        <w:t>Српске</w:t>
      </w:r>
      <w:bookmarkEnd w:id="112"/>
    </w:p>
    <w:p w:rsidR="00C02FF8" w:rsidRPr="00A35A8B" w:rsidRDefault="00C02FF8" w:rsidP="00C96475">
      <w:pPr>
        <w:spacing w:line="240" w:lineRule="auto"/>
        <w:rPr>
          <w:rFonts w:cstheme="minorHAnsi"/>
          <w:noProof/>
          <w:lang w:val="bs-Latn-BA" w:eastAsia="bs-Latn-BA"/>
        </w:rPr>
      </w:pPr>
    </w:p>
    <w:p w:rsidR="00C02FF8" w:rsidRPr="00A35A8B" w:rsidRDefault="00735292" w:rsidP="00C96475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У</w:t>
      </w:r>
      <w:r w:rsidR="00BE606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Институту</w:t>
      </w:r>
      <w:r w:rsidR="00BE606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BE606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јавно</w:t>
      </w:r>
      <w:r w:rsidR="00BE606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здравство</w:t>
      </w:r>
      <w:r w:rsidR="00BE606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Републике</w:t>
      </w:r>
      <w:r w:rsidR="00BE606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Српске</w:t>
      </w:r>
      <w:r w:rsidR="00BE606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BE606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BE6061" w:rsidRPr="00A35A8B">
        <w:rPr>
          <w:rFonts w:cstheme="minorHAnsi"/>
          <w:noProof/>
          <w:lang w:val="bs-Latn-BA" w:eastAsia="bs-Latn-BA"/>
        </w:rPr>
        <w:t xml:space="preserve"> 201</w:t>
      </w:r>
      <w:r w:rsidR="00FE119C" w:rsidRPr="00A35A8B">
        <w:rPr>
          <w:rFonts w:cstheme="minorHAnsi"/>
          <w:noProof/>
          <w:lang w:val="bs-Latn-BA" w:eastAsia="bs-Latn-BA"/>
        </w:rPr>
        <w:t>7</w:t>
      </w:r>
      <w:r w:rsidR="00BE6061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години</w:t>
      </w:r>
      <w:r w:rsidR="00BE606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евидентирано</w:t>
      </w:r>
      <w:r w:rsidR="00BE606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укупно</w:t>
      </w:r>
      <w:r w:rsidR="00BE6061" w:rsidRPr="00A35A8B">
        <w:rPr>
          <w:rFonts w:cstheme="minorHAnsi"/>
          <w:noProof/>
          <w:lang w:val="bs-Latn-BA" w:eastAsia="bs-Latn-BA"/>
        </w:rPr>
        <w:t xml:space="preserve"> </w:t>
      </w:r>
      <w:r w:rsidR="009E35A4" w:rsidRPr="00A35A8B">
        <w:rPr>
          <w:rFonts w:cstheme="minorHAnsi"/>
          <w:noProof/>
          <w:lang w:val="bs-Latn-BA" w:eastAsia="bs-Latn-BA"/>
        </w:rPr>
        <w:t>975</w:t>
      </w:r>
      <w:r w:rsidR="00BE606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корисника</w:t>
      </w:r>
      <w:r w:rsidR="00BE606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персоналне</w:t>
      </w:r>
      <w:r w:rsidR="00BE6061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дозиметрије</w:t>
      </w:r>
      <w:r w:rsidR="00C02FF8" w:rsidRPr="00A35A8B">
        <w:rPr>
          <w:rFonts w:cstheme="minorHAnsi"/>
          <w:noProof/>
          <w:lang w:val="bs-Latn-BA" w:eastAsia="bs-Latn-BA"/>
        </w:rPr>
        <w:t xml:space="preserve">. </w:t>
      </w:r>
    </w:p>
    <w:p w:rsidR="00260117" w:rsidRPr="00A35A8B" w:rsidRDefault="00260117" w:rsidP="00C96475">
      <w:pPr>
        <w:spacing w:line="240" w:lineRule="auto"/>
        <w:rPr>
          <w:rFonts w:cstheme="minorHAnsi"/>
          <w:i/>
          <w:noProof/>
          <w:lang w:val="bs-Latn-BA" w:eastAsia="bs-Latn-BA"/>
        </w:rPr>
      </w:pPr>
    </w:p>
    <w:p w:rsidR="00C02FF8" w:rsidRPr="00A35A8B" w:rsidRDefault="004C1903" w:rsidP="00C96475">
      <w:pPr>
        <w:spacing w:line="240" w:lineRule="auto"/>
        <w:rPr>
          <w:rFonts w:cstheme="minorHAnsi"/>
          <w:i/>
          <w:noProof/>
          <w:lang w:val="bs-Latn-BA" w:eastAsia="bs-Latn-BA"/>
        </w:rPr>
      </w:pPr>
      <w:r w:rsidRPr="00A35A8B">
        <w:rPr>
          <w:rFonts w:cstheme="minorHAnsi"/>
          <w:i/>
          <w:noProof/>
          <w:lang w:val="bs-Latn-BA" w:eastAsia="bs-Latn-BA"/>
        </w:rPr>
        <w:t>Табела</w:t>
      </w:r>
      <w:r w:rsidR="00C02FF8" w:rsidRPr="00A35A8B">
        <w:rPr>
          <w:rFonts w:cstheme="minorHAnsi"/>
          <w:i/>
          <w:noProof/>
          <w:lang w:val="bs-Latn-BA" w:eastAsia="bs-Latn-BA"/>
        </w:rPr>
        <w:t xml:space="preserve"> 3.3: </w:t>
      </w:r>
      <w:r w:rsidRPr="00A35A8B">
        <w:rPr>
          <w:rFonts w:cstheme="minorHAnsi"/>
          <w:i/>
          <w:noProof/>
          <w:lang w:val="bs-Latn-BA" w:eastAsia="bs-Latn-BA"/>
        </w:rPr>
        <w:t>Дозе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које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су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примили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професионално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изложени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радници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у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201</w:t>
      </w:r>
      <w:r w:rsidR="00FE119C" w:rsidRPr="00A35A8B">
        <w:rPr>
          <w:rFonts w:cstheme="minorHAnsi"/>
          <w:i/>
          <w:noProof/>
          <w:lang w:val="bs-Latn-BA" w:eastAsia="bs-Latn-BA"/>
        </w:rPr>
        <w:t>7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. </w:t>
      </w:r>
      <w:r w:rsidRPr="00A35A8B">
        <w:rPr>
          <w:rFonts w:cstheme="minorHAnsi"/>
          <w:i/>
          <w:noProof/>
          <w:lang w:val="bs-Latn-BA" w:eastAsia="bs-Latn-BA"/>
        </w:rPr>
        <w:t>години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, </w:t>
      </w:r>
      <w:r w:rsidRPr="00A35A8B">
        <w:rPr>
          <w:rFonts w:cstheme="minorHAnsi"/>
          <w:i/>
          <w:noProof/>
          <w:lang w:val="bs-Latn-BA" w:eastAsia="bs-Latn-BA"/>
        </w:rPr>
        <w:t>ИЗЈЗ</w:t>
      </w:r>
      <w:r w:rsidR="00BE6061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РС</w:t>
      </w:r>
    </w:p>
    <w:p w:rsidR="00C02FF8" w:rsidRPr="00A35A8B" w:rsidRDefault="00C02FF8" w:rsidP="00C96475">
      <w:pPr>
        <w:spacing w:line="240" w:lineRule="auto"/>
        <w:rPr>
          <w:rFonts w:cstheme="minorHAnsi"/>
          <w:i/>
          <w:noProof/>
          <w:lang w:val="bs-Latn-BA" w:eastAsia="bs-Latn-BA"/>
        </w:rPr>
      </w:pPr>
    </w:p>
    <w:tbl>
      <w:tblPr>
        <w:tblStyle w:val="TableGrid112"/>
        <w:tblW w:w="8812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1701"/>
        <w:gridCol w:w="2127"/>
        <w:gridCol w:w="2154"/>
      </w:tblGrid>
      <w:tr w:rsidR="00BE6061" w:rsidRPr="00A35A8B" w:rsidTr="000939B6">
        <w:trPr>
          <w:trHeight w:val="340"/>
          <w:jc w:val="center"/>
        </w:trPr>
        <w:tc>
          <w:tcPr>
            <w:tcW w:w="2830" w:type="dxa"/>
            <w:gridSpan w:val="2"/>
            <w:shd w:val="solid" w:color="D9D9D9" w:themeColor="background1" w:themeShade="D9" w:fill="auto"/>
            <w:vAlign w:val="center"/>
          </w:tcPr>
          <w:p w:rsidR="00BE6061" w:rsidRPr="00A35A8B" w:rsidRDefault="004C1903" w:rsidP="000939B6">
            <w:pPr>
              <w:spacing w:before="60" w:after="60" w:line="276" w:lineRule="auto"/>
              <w:jc w:val="center"/>
              <w:rPr>
                <w:rFonts w:eastAsia="Times New Roman" w:cstheme="minorHAnsi"/>
                <w:b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Дјелатност</w:t>
            </w:r>
          </w:p>
        </w:tc>
        <w:tc>
          <w:tcPr>
            <w:tcW w:w="1701" w:type="dxa"/>
            <w:shd w:val="solid" w:color="D9D9D9" w:themeColor="background1" w:themeShade="D9" w:fill="auto"/>
            <w:vAlign w:val="center"/>
          </w:tcPr>
          <w:p w:rsidR="00BE6061" w:rsidRPr="00A35A8B" w:rsidRDefault="004C1903" w:rsidP="000939B6">
            <w:pPr>
              <w:spacing w:before="60" w:after="60" w:line="276" w:lineRule="auto"/>
              <w:jc w:val="center"/>
              <w:rPr>
                <w:rFonts w:eastAsia="Times New Roman" w:cstheme="minorHAnsi"/>
                <w:b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Број</w:t>
            </w:r>
            <w:r w:rsidR="00BE6061"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 xml:space="preserve"> </w:t>
            </w: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радника</w:t>
            </w:r>
          </w:p>
        </w:tc>
        <w:tc>
          <w:tcPr>
            <w:tcW w:w="2127" w:type="dxa"/>
            <w:shd w:val="solid" w:color="D9D9D9" w:themeColor="background1" w:themeShade="D9" w:fill="auto"/>
            <w:vAlign w:val="center"/>
          </w:tcPr>
          <w:p w:rsidR="00BE6061" w:rsidRPr="00A35A8B" w:rsidRDefault="004C1903" w:rsidP="000939B6">
            <w:pPr>
              <w:spacing w:before="60" w:after="60" w:line="276" w:lineRule="auto"/>
              <w:jc w:val="center"/>
              <w:rPr>
                <w:rFonts w:eastAsia="Times New Roman" w:cstheme="minorHAnsi"/>
                <w:b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Колективна</w:t>
            </w:r>
            <w:r w:rsidR="00BE6061"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 xml:space="preserve"> </w:t>
            </w: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доза</w:t>
            </w:r>
          </w:p>
          <w:p w:rsidR="00BE6061" w:rsidRPr="00A35A8B" w:rsidRDefault="00BE6061" w:rsidP="000939B6">
            <w:pPr>
              <w:spacing w:before="60" w:after="60" w:line="276" w:lineRule="auto"/>
              <w:jc w:val="center"/>
              <w:rPr>
                <w:rFonts w:eastAsia="Times New Roman" w:cstheme="minorHAnsi"/>
                <w:b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(</w:t>
            </w:r>
            <w:r w:rsidR="004C1903"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човјек</w:t>
            </w: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-</w:t>
            </w:r>
            <w:r w:rsidR="004C1903"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mSv</w:t>
            </w: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)</w:t>
            </w:r>
          </w:p>
        </w:tc>
        <w:tc>
          <w:tcPr>
            <w:tcW w:w="2154" w:type="dxa"/>
            <w:shd w:val="solid" w:color="D9D9D9" w:themeColor="background1" w:themeShade="D9" w:fill="auto"/>
            <w:vAlign w:val="center"/>
          </w:tcPr>
          <w:p w:rsidR="00BE6061" w:rsidRPr="00A35A8B" w:rsidRDefault="004C1903" w:rsidP="000939B6">
            <w:pPr>
              <w:spacing w:before="60" w:after="60" w:line="276" w:lineRule="auto"/>
              <w:jc w:val="center"/>
              <w:rPr>
                <w:rFonts w:eastAsia="Times New Roman" w:cstheme="minorHAnsi"/>
                <w:b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Средња</w:t>
            </w:r>
            <w:r w:rsidR="00BE6061"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 xml:space="preserve"> </w:t>
            </w: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појединачна</w:t>
            </w:r>
            <w:r w:rsidR="00BE6061"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 xml:space="preserve"> </w:t>
            </w: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доза</w:t>
            </w:r>
            <w:r w:rsidR="00BE6061"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 xml:space="preserve"> (</w:t>
            </w: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mSv</w:t>
            </w:r>
            <w:r w:rsidR="00BE6061"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/</w:t>
            </w: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год</w:t>
            </w:r>
            <w:r w:rsidR="00BE6061"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)</w:t>
            </w:r>
          </w:p>
        </w:tc>
      </w:tr>
      <w:tr w:rsidR="00FE119C" w:rsidRPr="00A35A8B" w:rsidTr="000939B6">
        <w:trPr>
          <w:cantSplit/>
          <w:trHeight w:val="389"/>
          <w:jc w:val="center"/>
        </w:trPr>
        <w:tc>
          <w:tcPr>
            <w:tcW w:w="562" w:type="dxa"/>
            <w:vMerge w:val="restart"/>
            <w:shd w:val="clear" w:color="auto" w:fill="auto"/>
            <w:textDirection w:val="btLr"/>
            <w:vAlign w:val="center"/>
          </w:tcPr>
          <w:p w:rsidR="00FE119C" w:rsidRPr="00A35A8B" w:rsidRDefault="004C1903" w:rsidP="00FE119C">
            <w:pPr>
              <w:spacing w:before="60" w:after="60" w:line="276" w:lineRule="auto"/>
              <w:ind w:left="113" w:right="113"/>
              <w:jc w:val="center"/>
              <w:rPr>
                <w:rFonts w:eastAsia="Times New Roman" w:cstheme="minorHAnsi"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noProof/>
                <w:lang w:val="bs-Latn-BA" w:eastAsia="bs-Latn-BA"/>
              </w:rPr>
              <w:t>Медицина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E119C" w:rsidRPr="00A35A8B" w:rsidRDefault="004C1903" w:rsidP="00FE119C">
            <w:pPr>
              <w:spacing w:before="60" w:after="60" w:line="276" w:lineRule="auto"/>
              <w:rPr>
                <w:rFonts w:eastAsia="Times New Roman" w:cstheme="minorHAnsi"/>
                <w:noProof/>
                <w:sz w:val="20"/>
                <w:lang w:val="bs-Latn-BA" w:eastAsia="bs-Latn-BA"/>
              </w:rPr>
            </w:pPr>
            <w:r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>Дијагностичка</w:t>
            </w:r>
            <w:r w:rsidR="00FE119C"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 xml:space="preserve"> </w:t>
            </w:r>
            <w:r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>и</w:t>
            </w:r>
            <w:r w:rsidR="00FE119C"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 xml:space="preserve"> </w:t>
            </w:r>
            <w:r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>интервентна</w:t>
            </w:r>
            <w:r w:rsidR="00FE119C"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 xml:space="preserve"> </w:t>
            </w:r>
            <w:r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>радиологија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E119C" w:rsidRPr="00A35A8B" w:rsidRDefault="00FE119C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81</w:t>
            </w:r>
            <w:r w:rsidR="00A616ED" w:rsidRPr="00A35A8B">
              <w:rPr>
                <w:rFonts w:eastAsia="Times New Roman" w:cstheme="minorHAnsi"/>
                <w:noProof/>
                <w:lang w:val="bs-Latn-BA"/>
              </w:rPr>
              <w:t>3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FE119C" w:rsidRPr="00A35A8B" w:rsidRDefault="0028796B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114.</w:t>
            </w:r>
            <w:r w:rsidR="00FE119C" w:rsidRPr="00A35A8B">
              <w:rPr>
                <w:rFonts w:eastAsia="Times New Roman" w:cstheme="minorHAnsi"/>
                <w:noProof/>
                <w:lang w:val="bs-Latn-BA"/>
              </w:rPr>
              <w:t>10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E119C" w:rsidRPr="00A35A8B" w:rsidRDefault="0028796B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0.</w:t>
            </w:r>
            <w:r w:rsidR="00FE119C" w:rsidRPr="00A35A8B">
              <w:rPr>
                <w:rFonts w:eastAsia="Times New Roman" w:cstheme="minorHAnsi"/>
                <w:noProof/>
                <w:lang w:val="bs-Latn-BA"/>
              </w:rPr>
              <w:t>14</w:t>
            </w:r>
          </w:p>
        </w:tc>
      </w:tr>
      <w:tr w:rsidR="00FE119C" w:rsidRPr="00A35A8B" w:rsidTr="000939B6">
        <w:trPr>
          <w:trHeight w:val="389"/>
          <w:jc w:val="center"/>
        </w:trPr>
        <w:tc>
          <w:tcPr>
            <w:tcW w:w="562" w:type="dxa"/>
            <w:vMerge/>
            <w:shd w:val="clear" w:color="auto" w:fill="auto"/>
            <w:vAlign w:val="center"/>
          </w:tcPr>
          <w:p w:rsidR="00FE119C" w:rsidRPr="00A35A8B" w:rsidRDefault="00FE119C" w:rsidP="00FE119C">
            <w:pPr>
              <w:spacing w:before="60" w:after="60" w:line="276" w:lineRule="auto"/>
              <w:jc w:val="both"/>
              <w:rPr>
                <w:rFonts w:eastAsia="Times New Roman" w:cstheme="minorHAnsi"/>
                <w:noProof/>
                <w:lang w:val="bs-Latn-BA" w:eastAsia="bs-Latn-BA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E119C" w:rsidRPr="00A35A8B" w:rsidRDefault="004C1903" w:rsidP="00FE119C">
            <w:pPr>
              <w:spacing w:before="60" w:after="60" w:line="276" w:lineRule="auto"/>
              <w:jc w:val="both"/>
              <w:rPr>
                <w:rFonts w:eastAsia="Times New Roman" w:cstheme="minorHAnsi"/>
                <w:noProof/>
                <w:sz w:val="20"/>
                <w:lang w:val="bs-Latn-BA" w:eastAsia="bs-Latn-BA"/>
              </w:rPr>
            </w:pPr>
            <w:r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>Радиотерапија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E119C" w:rsidRPr="00A35A8B" w:rsidRDefault="00FE119C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36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FE119C" w:rsidRPr="00A35A8B" w:rsidRDefault="0028796B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1.</w:t>
            </w:r>
            <w:r w:rsidR="00FE119C" w:rsidRPr="00A35A8B">
              <w:rPr>
                <w:rFonts w:eastAsia="Times New Roman" w:cstheme="minorHAnsi"/>
                <w:noProof/>
                <w:lang w:val="bs-Latn-BA"/>
              </w:rPr>
              <w:t>08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E119C" w:rsidRPr="00A35A8B" w:rsidRDefault="0028796B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0.</w:t>
            </w:r>
            <w:r w:rsidR="00FE119C" w:rsidRPr="00A35A8B">
              <w:rPr>
                <w:rFonts w:eastAsia="Times New Roman" w:cstheme="minorHAnsi"/>
                <w:noProof/>
                <w:lang w:val="bs-Latn-BA"/>
              </w:rPr>
              <w:t>03</w:t>
            </w:r>
          </w:p>
        </w:tc>
      </w:tr>
      <w:tr w:rsidR="00FE119C" w:rsidRPr="00A35A8B" w:rsidTr="000939B6">
        <w:trPr>
          <w:trHeight w:val="389"/>
          <w:jc w:val="center"/>
        </w:trPr>
        <w:tc>
          <w:tcPr>
            <w:tcW w:w="562" w:type="dxa"/>
            <w:vMerge/>
            <w:shd w:val="clear" w:color="auto" w:fill="auto"/>
            <w:vAlign w:val="center"/>
          </w:tcPr>
          <w:p w:rsidR="00FE119C" w:rsidRPr="00A35A8B" w:rsidRDefault="00FE119C" w:rsidP="00FE119C">
            <w:pPr>
              <w:spacing w:before="60" w:after="60" w:line="276" w:lineRule="auto"/>
              <w:jc w:val="both"/>
              <w:rPr>
                <w:rFonts w:eastAsia="Times New Roman" w:cstheme="minorHAnsi"/>
                <w:noProof/>
                <w:lang w:val="bs-Latn-BA" w:eastAsia="bs-Latn-BA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FE119C" w:rsidRPr="00A35A8B" w:rsidRDefault="004C1903" w:rsidP="00FE119C">
            <w:pPr>
              <w:spacing w:before="60" w:after="60" w:line="276" w:lineRule="auto"/>
              <w:jc w:val="both"/>
              <w:rPr>
                <w:rFonts w:eastAsia="Times New Roman" w:cstheme="minorHAnsi"/>
                <w:noProof/>
                <w:sz w:val="20"/>
                <w:lang w:val="bs-Latn-BA" w:eastAsia="bs-Latn-BA"/>
              </w:rPr>
            </w:pPr>
            <w:r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>Нуклеарна</w:t>
            </w:r>
            <w:r w:rsidR="00FE119C"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 xml:space="preserve"> </w:t>
            </w:r>
            <w:r w:rsidRPr="00A35A8B">
              <w:rPr>
                <w:rFonts w:eastAsia="Times New Roman" w:cstheme="minorHAnsi"/>
                <w:noProof/>
                <w:sz w:val="20"/>
                <w:lang w:val="bs-Latn-BA" w:eastAsia="bs-Latn-BA"/>
              </w:rPr>
              <w:t>медицина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E119C" w:rsidRPr="00A35A8B" w:rsidRDefault="00FE119C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36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FE119C" w:rsidRPr="00A35A8B" w:rsidRDefault="0028796B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8.</w:t>
            </w:r>
            <w:r w:rsidR="00FE119C" w:rsidRPr="00A35A8B">
              <w:rPr>
                <w:rFonts w:eastAsia="Times New Roman" w:cstheme="minorHAnsi"/>
                <w:noProof/>
                <w:lang w:val="bs-Latn-BA"/>
              </w:rPr>
              <w:t>64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E119C" w:rsidRPr="00A35A8B" w:rsidRDefault="0028796B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0.</w:t>
            </w:r>
            <w:r w:rsidR="00FE119C" w:rsidRPr="00A35A8B">
              <w:rPr>
                <w:rFonts w:eastAsia="Times New Roman" w:cstheme="minorHAnsi"/>
                <w:noProof/>
                <w:lang w:val="bs-Latn-BA"/>
              </w:rPr>
              <w:t>24</w:t>
            </w:r>
          </w:p>
        </w:tc>
      </w:tr>
      <w:tr w:rsidR="00FE119C" w:rsidRPr="00A35A8B" w:rsidTr="000939B6">
        <w:trPr>
          <w:trHeight w:val="389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FE119C" w:rsidRPr="00A35A8B" w:rsidRDefault="004C1903" w:rsidP="00FE119C">
            <w:pPr>
              <w:spacing w:before="60" w:after="60" w:line="276" w:lineRule="auto"/>
              <w:jc w:val="both"/>
              <w:rPr>
                <w:rFonts w:eastAsia="Times New Roman" w:cstheme="minorHAnsi"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noProof/>
                <w:lang w:val="bs-Latn-BA" w:eastAsia="bs-Latn-BA"/>
              </w:rPr>
              <w:t>Индустрија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E119C" w:rsidRPr="00A35A8B" w:rsidRDefault="00FE119C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39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FE119C" w:rsidRPr="00A35A8B" w:rsidRDefault="0028796B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8.</w:t>
            </w:r>
            <w:r w:rsidR="00FE119C" w:rsidRPr="00A35A8B">
              <w:rPr>
                <w:rFonts w:eastAsia="Times New Roman" w:cstheme="minorHAnsi"/>
                <w:noProof/>
                <w:lang w:val="bs-Latn-BA"/>
              </w:rPr>
              <w:t>58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E119C" w:rsidRPr="00A35A8B" w:rsidRDefault="0028796B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0.22</w:t>
            </w:r>
          </w:p>
        </w:tc>
      </w:tr>
      <w:tr w:rsidR="00FE119C" w:rsidRPr="00A35A8B" w:rsidTr="000939B6">
        <w:trPr>
          <w:trHeight w:val="389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FE119C" w:rsidRPr="00A35A8B" w:rsidRDefault="004C1903" w:rsidP="00FE119C">
            <w:pPr>
              <w:spacing w:before="60" w:after="60" w:line="276" w:lineRule="auto"/>
              <w:jc w:val="both"/>
              <w:rPr>
                <w:rFonts w:eastAsia="Times New Roman" w:cstheme="minorHAnsi"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noProof/>
                <w:lang w:val="bs-Latn-BA" w:eastAsia="bs-Latn-BA"/>
              </w:rPr>
              <w:t>Ветерина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E119C" w:rsidRPr="00A35A8B" w:rsidRDefault="00FE119C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2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FE119C" w:rsidRPr="00A35A8B" w:rsidRDefault="00FE119C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-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E119C" w:rsidRPr="00A35A8B" w:rsidRDefault="0028796B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-</w:t>
            </w:r>
          </w:p>
        </w:tc>
      </w:tr>
      <w:tr w:rsidR="00FE119C" w:rsidRPr="00A35A8B" w:rsidTr="000939B6">
        <w:trPr>
          <w:trHeight w:val="389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FE119C" w:rsidRPr="00A35A8B" w:rsidRDefault="004C1903" w:rsidP="00FE119C">
            <w:pPr>
              <w:spacing w:before="60" w:after="60" w:line="276" w:lineRule="auto"/>
              <w:jc w:val="both"/>
              <w:rPr>
                <w:rFonts w:eastAsia="Times New Roman" w:cstheme="minorHAnsi"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noProof/>
                <w:lang w:val="bs-Latn-BA" w:eastAsia="bs-Latn-BA"/>
              </w:rPr>
              <w:t>Транспорт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E119C" w:rsidRPr="00A35A8B" w:rsidRDefault="00FE119C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-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FE119C" w:rsidRPr="00A35A8B" w:rsidRDefault="00FE119C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-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E119C" w:rsidRPr="00A35A8B" w:rsidRDefault="0028796B" w:rsidP="0028796B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-</w:t>
            </w:r>
          </w:p>
        </w:tc>
      </w:tr>
      <w:tr w:rsidR="00FE119C" w:rsidRPr="00A35A8B" w:rsidTr="000939B6">
        <w:trPr>
          <w:trHeight w:val="389"/>
          <w:jc w:val="center"/>
        </w:trPr>
        <w:tc>
          <w:tcPr>
            <w:tcW w:w="2830" w:type="dxa"/>
            <w:gridSpan w:val="2"/>
            <w:shd w:val="clear" w:color="auto" w:fill="auto"/>
            <w:vAlign w:val="center"/>
          </w:tcPr>
          <w:p w:rsidR="00FE119C" w:rsidRPr="00A35A8B" w:rsidRDefault="004C1903" w:rsidP="00FE119C">
            <w:pPr>
              <w:spacing w:before="60" w:after="60" w:line="276" w:lineRule="auto"/>
              <w:jc w:val="both"/>
              <w:rPr>
                <w:rFonts w:eastAsia="Times New Roman" w:cstheme="minorHAnsi"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noProof/>
                <w:lang w:val="bs-Latn-BA" w:eastAsia="bs-Latn-BA"/>
              </w:rPr>
              <w:t>Истраживања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E119C" w:rsidRPr="00A35A8B" w:rsidRDefault="00FE119C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-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FE119C" w:rsidRPr="00A35A8B" w:rsidRDefault="00FE119C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-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E119C" w:rsidRPr="00A35A8B" w:rsidRDefault="0028796B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-</w:t>
            </w:r>
          </w:p>
        </w:tc>
      </w:tr>
      <w:tr w:rsidR="00FE119C" w:rsidRPr="00A35A8B" w:rsidTr="000939B6">
        <w:trPr>
          <w:trHeight w:val="389"/>
          <w:jc w:val="center"/>
        </w:trPr>
        <w:tc>
          <w:tcPr>
            <w:tcW w:w="283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E119C" w:rsidRPr="00A35A8B" w:rsidRDefault="004C1903" w:rsidP="00FE119C">
            <w:pPr>
              <w:spacing w:before="60" w:after="60" w:line="276" w:lineRule="auto"/>
              <w:jc w:val="both"/>
              <w:rPr>
                <w:rFonts w:eastAsia="Times New Roman" w:cstheme="minorHAnsi"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noProof/>
                <w:lang w:val="bs-Latn-BA" w:eastAsia="bs-Latn-BA"/>
              </w:rPr>
              <w:t>Остало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E119C" w:rsidRPr="00A35A8B" w:rsidRDefault="00FE119C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49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E119C" w:rsidRPr="00A35A8B" w:rsidRDefault="0028796B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0.98</w:t>
            </w:r>
          </w:p>
        </w:tc>
        <w:tc>
          <w:tcPr>
            <w:tcW w:w="215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E119C" w:rsidRPr="00A35A8B" w:rsidRDefault="00A616ED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noProof/>
                <w:lang w:val="bs-Latn-BA"/>
              </w:rPr>
              <w:t>0.02</w:t>
            </w:r>
          </w:p>
        </w:tc>
      </w:tr>
      <w:tr w:rsidR="00FE119C" w:rsidRPr="00A35A8B" w:rsidTr="000939B6">
        <w:trPr>
          <w:trHeight w:val="403"/>
          <w:jc w:val="center"/>
        </w:trPr>
        <w:tc>
          <w:tcPr>
            <w:tcW w:w="2830" w:type="dxa"/>
            <w:gridSpan w:val="2"/>
            <w:shd w:val="solid" w:color="D9D9D9" w:themeColor="background1" w:themeShade="D9" w:fill="auto"/>
            <w:vAlign w:val="center"/>
          </w:tcPr>
          <w:p w:rsidR="00FE119C" w:rsidRPr="00A35A8B" w:rsidRDefault="004C1903" w:rsidP="00FE119C">
            <w:pPr>
              <w:spacing w:before="60" w:after="60" w:line="276" w:lineRule="auto"/>
              <w:jc w:val="both"/>
              <w:rPr>
                <w:rFonts w:eastAsia="Times New Roman" w:cstheme="minorHAnsi"/>
                <w:b/>
                <w:noProof/>
                <w:lang w:val="bs-Latn-BA" w:eastAsia="bs-Latn-BA"/>
              </w:rPr>
            </w:pPr>
            <w:r w:rsidRPr="00A35A8B">
              <w:rPr>
                <w:rFonts w:eastAsia="Times New Roman" w:cstheme="minorHAnsi"/>
                <w:b/>
                <w:noProof/>
                <w:lang w:val="bs-Latn-BA" w:eastAsia="bs-Latn-BA"/>
              </w:rPr>
              <w:t>УКУПНО</w:t>
            </w:r>
          </w:p>
        </w:tc>
        <w:tc>
          <w:tcPr>
            <w:tcW w:w="1701" w:type="dxa"/>
            <w:shd w:val="solid" w:color="D9D9D9" w:themeColor="background1" w:themeShade="D9" w:fill="auto"/>
            <w:vAlign w:val="center"/>
          </w:tcPr>
          <w:p w:rsidR="00FE119C" w:rsidRPr="00A35A8B" w:rsidRDefault="00FE119C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b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b/>
                <w:noProof/>
                <w:lang w:val="bs-Latn-BA"/>
              </w:rPr>
              <w:t>97</w:t>
            </w:r>
            <w:r w:rsidR="0028796B" w:rsidRPr="00A35A8B">
              <w:rPr>
                <w:rFonts w:eastAsia="Times New Roman" w:cstheme="minorHAnsi"/>
                <w:b/>
                <w:noProof/>
                <w:lang w:val="bs-Latn-BA"/>
              </w:rPr>
              <w:t>5</w:t>
            </w:r>
          </w:p>
        </w:tc>
        <w:tc>
          <w:tcPr>
            <w:tcW w:w="2127" w:type="dxa"/>
            <w:shd w:val="solid" w:color="D9D9D9" w:themeColor="background1" w:themeShade="D9" w:fill="auto"/>
            <w:vAlign w:val="center"/>
          </w:tcPr>
          <w:p w:rsidR="00FE119C" w:rsidRPr="00A35A8B" w:rsidRDefault="0028796B" w:rsidP="00FE119C">
            <w:pPr>
              <w:spacing w:before="60" w:after="60" w:line="276" w:lineRule="auto"/>
              <w:jc w:val="center"/>
              <w:rPr>
                <w:rFonts w:eastAsia="Times New Roman" w:cstheme="minorHAnsi"/>
                <w:b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b/>
                <w:noProof/>
                <w:lang w:val="bs-Latn-BA"/>
              </w:rPr>
              <w:t>133.38</w:t>
            </w:r>
          </w:p>
        </w:tc>
        <w:tc>
          <w:tcPr>
            <w:tcW w:w="2154" w:type="dxa"/>
            <w:shd w:val="solid" w:color="D9D9D9" w:themeColor="background1" w:themeShade="D9" w:fill="auto"/>
            <w:vAlign w:val="center"/>
          </w:tcPr>
          <w:p w:rsidR="00FE119C" w:rsidRPr="00A35A8B" w:rsidRDefault="0028796B" w:rsidP="00A616ED">
            <w:pPr>
              <w:spacing w:before="60" w:after="60" w:line="276" w:lineRule="auto"/>
              <w:jc w:val="center"/>
              <w:rPr>
                <w:rFonts w:eastAsia="Times New Roman" w:cstheme="minorHAnsi"/>
                <w:b/>
                <w:noProof/>
                <w:lang w:val="bs-Latn-BA"/>
              </w:rPr>
            </w:pPr>
            <w:r w:rsidRPr="00A35A8B">
              <w:rPr>
                <w:rFonts w:eastAsia="Times New Roman" w:cstheme="minorHAnsi"/>
                <w:b/>
                <w:noProof/>
                <w:lang w:val="bs-Latn-BA"/>
              </w:rPr>
              <w:t>0.</w:t>
            </w:r>
            <w:r w:rsidR="00A616ED" w:rsidRPr="00A35A8B">
              <w:rPr>
                <w:rFonts w:eastAsia="Times New Roman" w:cstheme="minorHAnsi"/>
                <w:b/>
                <w:noProof/>
                <w:lang w:val="bs-Latn-BA"/>
              </w:rPr>
              <w:t>14</w:t>
            </w:r>
          </w:p>
        </w:tc>
      </w:tr>
    </w:tbl>
    <w:p w:rsidR="00C02FF8" w:rsidRPr="00A35A8B" w:rsidRDefault="004C1903" w:rsidP="00C96475">
      <w:pPr>
        <w:spacing w:line="240" w:lineRule="auto"/>
        <w:rPr>
          <w:rFonts w:cstheme="minorHAnsi"/>
          <w:i/>
          <w:noProof/>
          <w:lang w:val="bs-Latn-BA" w:eastAsia="bs-Latn-BA"/>
        </w:rPr>
      </w:pPr>
      <w:r w:rsidRPr="00A35A8B">
        <w:rPr>
          <w:rFonts w:cstheme="minorHAnsi"/>
          <w:i/>
          <w:noProof/>
          <w:lang w:val="bs-Latn-BA" w:eastAsia="bs-Latn-BA"/>
        </w:rPr>
        <w:lastRenderedPageBreak/>
        <w:t>Табела</w:t>
      </w:r>
      <w:r w:rsidR="00C02FF8" w:rsidRPr="00A35A8B">
        <w:rPr>
          <w:rFonts w:cstheme="minorHAnsi"/>
          <w:i/>
          <w:noProof/>
          <w:lang w:val="bs-Latn-BA" w:eastAsia="bs-Latn-BA"/>
        </w:rPr>
        <w:t xml:space="preserve"> 3.4: </w:t>
      </w:r>
      <w:r w:rsidRPr="00A35A8B">
        <w:rPr>
          <w:rFonts w:cstheme="minorHAnsi"/>
          <w:i/>
          <w:noProof/>
          <w:lang w:val="bs-Latn-BA" w:eastAsia="bs-Latn-BA"/>
        </w:rPr>
        <w:t>Број</w:t>
      </w:r>
      <w:r w:rsidR="00AB2DC7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радника</w:t>
      </w:r>
      <w:r w:rsidR="00AB2DC7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према</w:t>
      </w:r>
      <w:r w:rsidR="00AB2DC7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дјелатностима</w:t>
      </w:r>
      <w:r w:rsidR="00AB2DC7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и</w:t>
      </w:r>
      <w:r w:rsidR="00AB2DC7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интервалима</w:t>
      </w:r>
      <w:r w:rsidR="00AB2DC7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доза</w:t>
      </w:r>
      <w:r w:rsidR="00AB2DC7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у</w:t>
      </w:r>
      <w:r w:rsidR="00AB2DC7" w:rsidRPr="00A35A8B">
        <w:rPr>
          <w:rFonts w:cstheme="minorHAnsi"/>
          <w:i/>
          <w:noProof/>
          <w:lang w:val="bs-Latn-BA" w:eastAsia="bs-Latn-BA"/>
        </w:rPr>
        <w:t xml:space="preserve"> mSv, </w:t>
      </w:r>
      <w:r w:rsidRPr="00A35A8B">
        <w:rPr>
          <w:rFonts w:cstheme="minorHAnsi"/>
          <w:i/>
          <w:noProof/>
          <w:lang w:val="bs-Latn-BA" w:eastAsia="bs-Latn-BA"/>
        </w:rPr>
        <w:t>ИЗЈЗ</w:t>
      </w:r>
      <w:r w:rsidR="00AB2DC7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РС</w:t>
      </w:r>
    </w:p>
    <w:p w:rsidR="00C02FF8" w:rsidRPr="00A35A8B" w:rsidRDefault="00C02FF8" w:rsidP="00C96475">
      <w:pPr>
        <w:spacing w:line="240" w:lineRule="auto"/>
        <w:rPr>
          <w:rFonts w:cstheme="minorHAnsi"/>
          <w:i/>
          <w:noProof/>
          <w:color w:val="FF0000"/>
          <w:sz w:val="22"/>
          <w:lang w:val="bs-Latn-BA" w:eastAsia="bs-Latn-BA"/>
        </w:rPr>
      </w:pPr>
    </w:p>
    <w:tbl>
      <w:tblPr>
        <w:tblStyle w:val="TableGrid212"/>
        <w:tblW w:w="9302" w:type="dxa"/>
        <w:jc w:val="center"/>
        <w:tblLayout w:type="fixed"/>
        <w:tblLook w:val="04A0" w:firstRow="1" w:lastRow="0" w:firstColumn="1" w:lastColumn="0" w:noHBand="0" w:noVBand="1"/>
      </w:tblPr>
      <w:tblGrid>
        <w:gridCol w:w="421"/>
        <w:gridCol w:w="1763"/>
        <w:gridCol w:w="864"/>
        <w:gridCol w:w="1019"/>
        <w:gridCol w:w="810"/>
        <w:gridCol w:w="843"/>
        <w:gridCol w:w="992"/>
        <w:gridCol w:w="993"/>
        <w:gridCol w:w="708"/>
        <w:gridCol w:w="889"/>
      </w:tblGrid>
      <w:tr w:rsidR="00AB2DC7" w:rsidRPr="00A35A8B" w:rsidTr="00FC558A">
        <w:trPr>
          <w:jc w:val="center"/>
        </w:trPr>
        <w:tc>
          <w:tcPr>
            <w:tcW w:w="2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AB2DC7" w:rsidRPr="00A35A8B" w:rsidRDefault="004C1903" w:rsidP="00AB2DC7">
            <w:pPr>
              <w:spacing w:before="60" w:after="60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Дјелатност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0-MDL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MDL≤E&lt;1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1≤E&lt;6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6≤E&lt;10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10≤E&lt;15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15≤E&lt;20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E≥20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AB2DC7" w:rsidRPr="00A35A8B" w:rsidRDefault="004C1903" w:rsidP="00AB2DC7">
            <w:pPr>
              <w:spacing w:before="60" w:after="60"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Укупно</w:t>
            </w:r>
          </w:p>
        </w:tc>
      </w:tr>
      <w:tr w:rsidR="0028796B" w:rsidRPr="00A35A8B" w:rsidTr="004C1903">
        <w:trPr>
          <w:trHeight w:hRule="exact" w:val="917"/>
          <w:jc w:val="center"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8796B" w:rsidRPr="00A35A8B" w:rsidRDefault="004C1903" w:rsidP="004C1903">
            <w:pPr>
              <w:spacing w:before="60" w:after="60"/>
              <w:ind w:left="113" w:right="113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 w:eastAsia="bs-Latn-BA"/>
              </w:rPr>
              <w:t>Медицина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4C1903" w:rsidP="004C1903">
            <w:pPr>
              <w:spacing w:before="60" w:after="60"/>
              <w:rPr>
                <w:rFonts w:cstheme="minorHAnsi"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Дијагностичка</w:t>
            </w:r>
            <w:r w:rsidR="0028796B"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и</w:t>
            </w:r>
            <w:r w:rsidR="0028796B"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интервентна</w:t>
            </w:r>
            <w:r w:rsidR="0028796B"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радиологија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260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543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9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813</w:t>
            </w:r>
          </w:p>
        </w:tc>
      </w:tr>
      <w:tr w:rsidR="0028796B" w:rsidRPr="00A35A8B" w:rsidTr="00FC558A">
        <w:trPr>
          <w:trHeight w:hRule="exact" w:val="397"/>
          <w:jc w:val="center"/>
        </w:trPr>
        <w:tc>
          <w:tcPr>
            <w:tcW w:w="4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rPr>
                <w:rFonts w:cstheme="minorHAnsi"/>
                <w:noProof/>
                <w:lang w:val="bs-Latn-BA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4C1903" w:rsidP="0028796B">
            <w:pPr>
              <w:spacing w:before="60" w:after="60"/>
              <w:rPr>
                <w:rFonts w:cstheme="minorHAnsi"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noProof/>
                <w:sz w:val="20"/>
                <w:szCs w:val="20"/>
                <w:lang w:val="bs-Latn-BA"/>
              </w:rPr>
              <w:t>Радиотерапија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30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36</w:t>
            </w:r>
          </w:p>
        </w:tc>
      </w:tr>
      <w:tr w:rsidR="0028796B" w:rsidRPr="00A35A8B" w:rsidTr="00817778">
        <w:trPr>
          <w:trHeight w:hRule="exact" w:val="595"/>
          <w:jc w:val="center"/>
        </w:trPr>
        <w:tc>
          <w:tcPr>
            <w:tcW w:w="4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rPr>
                <w:rFonts w:cstheme="minorHAnsi"/>
                <w:noProof/>
                <w:lang w:val="bs-Latn-BA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4C1903" w:rsidP="0028796B">
            <w:pPr>
              <w:spacing w:before="60" w:after="60"/>
              <w:rPr>
                <w:rFonts w:cstheme="minorHAnsi"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Нуклеарна</w:t>
            </w:r>
            <w:r w:rsidR="0028796B"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медицина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25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3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36</w:t>
            </w:r>
          </w:p>
        </w:tc>
      </w:tr>
      <w:tr w:rsidR="0028796B" w:rsidRPr="00A35A8B" w:rsidTr="00FC558A">
        <w:trPr>
          <w:trHeight w:hRule="exact" w:val="397"/>
          <w:jc w:val="center"/>
        </w:trPr>
        <w:tc>
          <w:tcPr>
            <w:tcW w:w="2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96B" w:rsidRPr="00A35A8B" w:rsidRDefault="004C1903" w:rsidP="0028796B">
            <w:pPr>
              <w:spacing w:before="60" w:after="60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Индустрија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26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11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2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39</w:t>
            </w:r>
          </w:p>
        </w:tc>
      </w:tr>
      <w:tr w:rsidR="0028796B" w:rsidRPr="00A35A8B" w:rsidTr="00FC558A">
        <w:trPr>
          <w:trHeight w:hRule="exact" w:val="397"/>
          <w:jc w:val="center"/>
        </w:trPr>
        <w:tc>
          <w:tcPr>
            <w:tcW w:w="2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96B" w:rsidRPr="00A35A8B" w:rsidRDefault="004C1903" w:rsidP="0028796B">
            <w:pPr>
              <w:spacing w:before="60" w:after="60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Ветерина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2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28796B" w:rsidRPr="00A35A8B" w:rsidRDefault="0028796B" w:rsidP="0028796B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2</w:t>
            </w:r>
          </w:p>
        </w:tc>
      </w:tr>
      <w:tr w:rsidR="00AB2DC7" w:rsidRPr="00A35A8B" w:rsidTr="00FC558A">
        <w:trPr>
          <w:trHeight w:hRule="exact" w:val="397"/>
          <w:jc w:val="center"/>
        </w:trPr>
        <w:tc>
          <w:tcPr>
            <w:tcW w:w="2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DC7" w:rsidRPr="00A35A8B" w:rsidRDefault="004C1903" w:rsidP="00AB2DC7">
            <w:pPr>
              <w:spacing w:before="60" w:after="60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Транспорт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</w:tr>
      <w:tr w:rsidR="00AB2DC7" w:rsidRPr="00A35A8B" w:rsidTr="00FC558A">
        <w:trPr>
          <w:trHeight w:hRule="exact" w:val="443"/>
          <w:jc w:val="center"/>
        </w:trPr>
        <w:tc>
          <w:tcPr>
            <w:tcW w:w="2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DC7" w:rsidRPr="00A35A8B" w:rsidRDefault="004C1903" w:rsidP="00836E98">
            <w:pPr>
              <w:spacing w:before="60" w:after="60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Истраживања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</w:tr>
      <w:tr w:rsidR="00AB2DC7" w:rsidRPr="00A35A8B" w:rsidTr="00FC558A">
        <w:trPr>
          <w:trHeight w:hRule="exact" w:val="397"/>
          <w:jc w:val="center"/>
        </w:trPr>
        <w:tc>
          <w:tcPr>
            <w:tcW w:w="2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2DC7" w:rsidRPr="00A35A8B" w:rsidRDefault="004C1903" w:rsidP="00AB2DC7">
            <w:pPr>
              <w:spacing w:before="60" w:after="60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Остало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28796B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47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DC7" w:rsidRPr="00A35A8B" w:rsidRDefault="00AB2DC7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AB2DC7" w:rsidRPr="00A35A8B" w:rsidRDefault="0028796B" w:rsidP="00AB2DC7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49</w:t>
            </w:r>
          </w:p>
        </w:tc>
      </w:tr>
    </w:tbl>
    <w:p w:rsidR="00AB2DC7" w:rsidRPr="00A35A8B" w:rsidRDefault="00AB2DC7" w:rsidP="00C96475">
      <w:pPr>
        <w:spacing w:line="240" w:lineRule="auto"/>
        <w:rPr>
          <w:rFonts w:cstheme="minorHAnsi"/>
          <w:noProof/>
          <w:sz w:val="12"/>
          <w:szCs w:val="12"/>
          <w:lang w:val="bs-Latn-BA" w:eastAsia="bs-Latn-BA"/>
        </w:rPr>
      </w:pPr>
    </w:p>
    <w:p w:rsidR="00C02FF8" w:rsidRPr="00A35A8B" w:rsidRDefault="00C02FF8" w:rsidP="00C96475">
      <w:pPr>
        <w:spacing w:line="240" w:lineRule="auto"/>
        <w:rPr>
          <w:rFonts w:cstheme="minorHAnsi"/>
          <w:noProof/>
          <w:sz w:val="20"/>
          <w:szCs w:val="20"/>
          <w:lang w:val="bs-Latn-BA" w:eastAsia="bs-Latn-BA"/>
        </w:rPr>
      </w:pPr>
      <w:r w:rsidRPr="00A35A8B">
        <w:rPr>
          <w:rFonts w:cstheme="minorHAnsi"/>
          <w:noProof/>
          <w:sz w:val="20"/>
          <w:szCs w:val="20"/>
          <w:lang w:val="bs-Latn-BA" w:eastAsia="bs-Latn-BA"/>
        </w:rPr>
        <w:t>MDL (</w:t>
      </w:r>
      <w:r w:rsidR="004C1903" w:rsidRPr="00A35A8B">
        <w:rPr>
          <w:rFonts w:cstheme="minorHAnsi"/>
          <w:noProof/>
          <w:sz w:val="20"/>
          <w:szCs w:val="20"/>
          <w:lang w:val="bs-Latn-BA" w:eastAsia="bs-Latn-BA"/>
        </w:rPr>
        <w:t>енг</w:t>
      </w:r>
      <w:r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.) – </w:t>
      </w:r>
      <w:r w:rsidR="004C1903" w:rsidRPr="00A35A8B">
        <w:rPr>
          <w:rFonts w:cstheme="minorHAnsi"/>
          <w:noProof/>
          <w:sz w:val="20"/>
          <w:szCs w:val="20"/>
          <w:lang w:val="bs-Latn-BA" w:eastAsia="bs-Latn-BA"/>
        </w:rPr>
        <w:t>минимални</w:t>
      </w:r>
      <w:r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 </w:t>
      </w:r>
      <w:r w:rsidR="004C1903" w:rsidRPr="00A35A8B">
        <w:rPr>
          <w:rFonts w:cstheme="minorHAnsi"/>
          <w:noProof/>
          <w:sz w:val="20"/>
          <w:szCs w:val="20"/>
          <w:lang w:val="bs-Latn-BA" w:eastAsia="bs-Latn-BA"/>
        </w:rPr>
        <w:t>ниво</w:t>
      </w:r>
      <w:r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 </w:t>
      </w:r>
      <w:r w:rsidR="004C1903" w:rsidRPr="00A35A8B">
        <w:rPr>
          <w:rFonts w:cstheme="minorHAnsi"/>
          <w:noProof/>
          <w:sz w:val="20"/>
          <w:szCs w:val="20"/>
          <w:lang w:val="bs-Latn-BA" w:eastAsia="bs-Latn-BA"/>
        </w:rPr>
        <w:t>детекције</w:t>
      </w:r>
    </w:p>
    <w:p w:rsidR="00C02FF8" w:rsidRPr="00A35A8B" w:rsidRDefault="00C02FF8" w:rsidP="00C96475">
      <w:pPr>
        <w:spacing w:line="240" w:lineRule="auto"/>
        <w:rPr>
          <w:rFonts w:cstheme="minorHAnsi"/>
          <w:noProof/>
          <w:sz w:val="20"/>
          <w:szCs w:val="20"/>
          <w:lang w:val="bs-Latn-BA" w:eastAsia="bs-Latn-BA"/>
        </w:rPr>
      </w:pPr>
      <w:r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E – </w:t>
      </w:r>
      <w:r w:rsidR="00E51A4D" w:rsidRPr="00A35A8B">
        <w:rPr>
          <w:rFonts w:cstheme="minorHAnsi"/>
          <w:noProof/>
          <w:sz w:val="20"/>
          <w:szCs w:val="20"/>
          <w:lang w:val="bs-Latn-BA" w:eastAsia="bs-Latn-BA"/>
        </w:rPr>
        <w:t>ефективна</w:t>
      </w:r>
      <w:r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 </w:t>
      </w:r>
      <w:r w:rsidR="00E51A4D" w:rsidRPr="00A35A8B">
        <w:rPr>
          <w:rFonts w:cstheme="minorHAnsi"/>
          <w:noProof/>
          <w:sz w:val="20"/>
          <w:szCs w:val="20"/>
          <w:lang w:val="bs-Latn-BA" w:eastAsia="bs-Latn-BA"/>
        </w:rPr>
        <w:t>доза</w:t>
      </w:r>
      <w:r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 </w:t>
      </w:r>
      <w:r w:rsidR="00E51A4D" w:rsidRPr="00A35A8B">
        <w:rPr>
          <w:rFonts w:cstheme="minorHAnsi"/>
          <w:noProof/>
          <w:sz w:val="20"/>
          <w:szCs w:val="20"/>
          <w:lang w:val="bs-Latn-BA" w:eastAsia="bs-Latn-BA"/>
        </w:rPr>
        <w:t>у</w:t>
      </w:r>
      <w:r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 mSv</w:t>
      </w:r>
    </w:p>
    <w:p w:rsidR="00B52FF3" w:rsidRPr="00A35A8B" w:rsidRDefault="00B52FF3" w:rsidP="00B52FF3">
      <w:pPr>
        <w:spacing w:line="240" w:lineRule="auto"/>
        <w:rPr>
          <w:rFonts w:cstheme="minorHAnsi"/>
          <w:b/>
          <w:noProof/>
          <w:lang w:val="bs-Latn-BA"/>
        </w:rPr>
      </w:pPr>
    </w:p>
    <w:p w:rsidR="00C02FF8" w:rsidRPr="00A35A8B" w:rsidRDefault="002C144C" w:rsidP="008A3554">
      <w:pPr>
        <w:pStyle w:val="Heading3"/>
      </w:pPr>
      <w:bookmarkStart w:id="113" w:name="_Toc519510671"/>
      <w:r w:rsidRPr="00A35A8B">
        <w:t>3.1.3</w:t>
      </w:r>
      <w:r w:rsidR="00F138FC" w:rsidRPr="00A35A8B">
        <w:t xml:space="preserve">.  </w:t>
      </w:r>
      <w:r w:rsidR="00735292" w:rsidRPr="00A35A8B">
        <w:t>Екотех</w:t>
      </w:r>
      <w:r w:rsidR="00C02FF8" w:rsidRPr="00A35A8B">
        <w:t xml:space="preserve"> </w:t>
      </w:r>
      <w:r w:rsidR="00735292" w:rsidRPr="00A35A8B">
        <w:t>д</w:t>
      </w:r>
      <w:r w:rsidR="00C02FF8" w:rsidRPr="00A35A8B">
        <w:t>.</w:t>
      </w:r>
      <w:r w:rsidR="00735292" w:rsidRPr="00A35A8B">
        <w:t>о</w:t>
      </w:r>
      <w:r w:rsidR="00C02FF8" w:rsidRPr="00A35A8B">
        <w:t>.</w:t>
      </w:r>
      <w:r w:rsidR="00735292" w:rsidRPr="00A35A8B">
        <w:t>о</w:t>
      </w:r>
      <w:r w:rsidR="00C02FF8" w:rsidRPr="00A35A8B">
        <w:t xml:space="preserve">. </w:t>
      </w:r>
      <w:r w:rsidR="00735292" w:rsidRPr="00A35A8B">
        <w:t>Мостар</w:t>
      </w:r>
      <w:bookmarkEnd w:id="113"/>
    </w:p>
    <w:p w:rsidR="00C02FF8" w:rsidRPr="00A35A8B" w:rsidRDefault="00C02FF8" w:rsidP="00C96475">
      <w:pPr>
        <w:spacing w:line="240" w:lineRule="auto"/>
        <w:rPr>
          <w:rFonts w:cstheme="minorHAnsi"/>
          <w:noProof/>
          <w:sz w:val="28"/>
          <w:lang w:val="bs-Latn-BA" w:eastAsia="bs-Latn-BA"/>
        </w:rPr>
      </w:pPr>
    </w:p>
    <w:p w:rsidR="00C02FF8" w:rsidRPr="00A35A8B" w:rsidRDefault="00735292" w:rsidP="00C96475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У</w:t>
      </w:r>
      <w:r w:rsidR="00764F6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Екотех</w:t>
      </w:r>
      <w:r w:rsidR="00764F6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</w:t>
      </w:r>
      <w:r w:rsidR="00764F6F" w:rsidRPr="00A35A8B">
        <w:rPr>
          <w:rFonts w:cstheme="minorHAnsi"/>
          <w:noProof/>
          <w:lang w:val="bs-Latn-BA" w:eastAsia="bs-Latn-BA"/>
        </w:rPr>
        <w:t>.</w:t>
      </w:r>
      <w:r w:rsidRPr="00A35A8B">
        <w:rPr>
          <w:rFonts w:cstheme="minorHAnsi"/>
          <w:noProof/>
          <w:lang w:val="bs-Latn-BA" w:eastAsia="bs-Latn-BA"/>
        </w:rPr>
        <w:t>о</w:t>
      </w:r>
      <w:r w:rsidR="00764F6F" w:rsidRPr="00A35A8B">
        <w:rPr>
          <w:rFonts w:cstheme="minorHAnsi"/>
          <w:noProof/>
          <w:lang w:val="bs-Latn-BA" w:eastAsia="bs-Latn-BA"/>
        </w:rPr>
        <w:t>.</w:t>
      </w:r>
      <w:r w:rsidRPr="00A35A8B">
        <w:rPr>
          <w:rFonts w:cstheme="minorHAnsi"/>
          <w:noProof/>
          <w:lang w:val="bs-Latn-BA" w:eastAsia="bs-Latn-BA"/>
        </w:rPr>
        <w:t>о</w:t>
      </w:r>
      <w:r w:rsidR="00764F6F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Мостар</w:t>
      </w:r>
      <w:r w:rsidR="00764F6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764F6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764F6F" w:rsidRPr="00A35A8B">
        <w:rPr>
          <w:rFonts w:cstheme="minorHAnsi"/>
          <w:noProof/>
          <w:lang w:val="bs-Latn-BA" w:eastAsia="bs-Latn-BA"/>
        </w:rPr>
        <w:t xml:space="preserve"> 2017</w:t>
      </w:r>
      <w:r w:rsidR="00A25023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години</w:t>
      </w:r>
      <w:r w:rsidR="00A2502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евидентирано</w:t>
      </w:r>
      <w:r w:rsidR="00A2502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укупно</w:t>
      </w:r>
      <w:r w:rsidR="00A25023" w:rsidRPr="00A35A8B">
        <w:rPr>
          <w:rFonts w:cstheme="minorHAnsi"/>
          <w:noProof/>
          <w:lang w:val="bs-Latn-BA" w:eastAsia="bs-Latn-BA"/>
        </w:rPr>
        <w:t xml:space="preserve"> </w:t>
      </w:r>
      <w:r w:rsidR="00764F6F" w:rsidRPr="00A35A8B">
        <w:rPr>
          <w:rFonts w:cstheme="minorHAnsi"/>
          <w:noProof/>
          <w:lang w:val="bs-Latn-BA" w:eastAsia="bs-Latn-BA"/>
        </w:rPr>
        <w:t>1</w:t>
      </w:r>
      <w:r w:rsidR="00D655F5" w:rsidRPr="00A35A8B">
        <w:rPr>
          <w:rFonts w:cstheme="minorHAnsi"/>
          <w:noProof/>
          <w:lang w:val="bs-Latn-BA" w:eastAsia="bs-Latn-BA"/>
        </w:rPr>
        <w:t>.</w:t>
      </w:r>
      <w:r w:rsidR="00764F6F" w:rsidRPr="00A35A8B">
        <w:rPr>
          <w:rFonts w:cstheme="minorHAnsi"/>
          <w:noProof/>
          <w:lang w:val="bs-Latn-BA" w:eastAsia="bs-Latn-BA"/>
        </w:rPr>
        <w:t>075</w:t>
      </w:r>
      <w:r w:rsidR="00A2502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корисника</w:t>
      </w:r>
      <w:r w:rsidR="00A2502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персоналне</w:t>
      </w:r>
      <w:r w:rsidR="00A2502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дозиметрије</w:t>
      </w:r>
      <w:r w:rsidR="00C02FF8" w:rsidRPr="00A35A8B">
        <w:rPr>
          <w:rFonts w:cstheme="minorHAnsi"/>
          <w:noProof/>
          <w:lang w:val="bs-Latn-BA" w:eastAsia="bs-Latn-BA"/>
        </w:rPr>
        <w:t>.</w:t>
      </w:r>
    </w:p>
    <w:p w:rsidR="00C02FF8" w:rsidRPr="00A35A8B" w:rsidRDefault="00C02FF8" w:rsidP="00C96475">
      <w:pPr>
        <w:spacing w:line="240" w:lineRule="auto"/>
        <w:rPr>
          <w:rFonts w:cstheme="minorHAnsi"/>
          <w:i/>
          <w:noProof/>
          <w:sz w:val="28"/>
          <w:lang w:val="bs-Latn-BA" w:eastAsia="bs-Latn-BA"/>
        </w:rPr>
      </w:pPr>
    </w:p>
    <w:p w:rsidR="00C02FF8" w:rsidRPr="00A35A8B" w:rsidRDefault="00E51A4D" w:rsidP="00C96475">
      <w:pPr>
        <w:spacing w:line="240" w:lineRule="auto"/>
        <w:rPr>
          <w:rFonts w:cstheme="minorHAnsi"/>
          <w:i/>
          <w:noProof/>
          <w:lang w:val="bs-Latn-BA" w:eastAsia="bs-Latn-BA"/>
        </w:rPr>
      </w:pPr>
      <w:r w:rsidRPr="00A35A8B">
        <w:rPr>
          <w:rFonts w:cstheme="minorHAnsi"/>
          <w:i/>
          <w:noProof/>
          <w:lang w:val="bs-Latn-BA" w:eastAsia="bs-Latn-BA"/>
        </w:rPr>
        <w:t>Табела</w:t>
      </w:r>
      <w:r w:rsidR="00C02FF8" w:rsidRPr="00A35A8B">
        <w:rPr>
          <w:rFonts w:cstheme="minorHAnsi"/>
          <w:i/>
          <w:noProof/>
          <w:lang w:val="bs-Latn-BA" w:eastAsia="bs-Latn-BA"/>
        </w:rPr>
        <w:t xml:space="preserve"> 3.5: </w:t>
      </w:r>
      <w:r w:rsidRPr="00A35A8B">
        <w:rPr>
          <w:rFonts w:cstheme="minorHAnsi"/>
          <w:i/>
          <w:noProof/>
          <w:lang w:val="bs-Latn-BA" w:eastAsia="bs-Latn-BA"/>
        </w:rPr>
        <w:t>Дозе</w:t>
      </w:r>
      <w:r w:rsidR="00A25023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које</w:t>
      </w:r>
      <w:r w:rsidR="00A25023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су</w:t>
      </w:r>
      <w:r w:rsidR="00A25023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примили</w:t>
      </w:r>
      <w:r w:rsidR="00A25023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професионално</w:t>
      </w:r>
      <w:r w:rsidR="00A25023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изложени</w:t>
      </w:r>
      <w:r w:rsidR="00A25023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радници</w:t>
      </w:r>
      <w:r w:rsidR="00A25023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у</w:t>
      </w:r>
      <w:r w:rsidR="00A25023" w:rsidRPr="00A35A8B">
        <w:rPr>
          <w:rFonts w:cstheme="minorHAnsi"/>
          <w:i/>
          <w:noProof/>
          <w:lang w:val="bs-Latn-BA" w:eastAsia="bs-Latn-BA"/>
        </w:rPr>
        <w:t xml:space="preserve"> 201</w:t>
      </w:r>
      <w:r w:rsidR="00764F6F" w:rsidRPr="00A35A8B">
        <w:rPr>
          <w:rFonts w:cstheme="minorHAnsi"/>
          <w:i/>
          <w:noProof/>
          <w:lang w:val="bs-Latn-BA" w:eastAsia="bs-Latn-BA"/>
        </w:rPr>
        <w:t>7</w:t>
      </w:r>
      <w:r w:rsidR="00A25023" w:rsidRPr="00A35A8B">
        <w:rPr>
          <w:rFonts w:cstheme="minorHAnsi"/>
          <w:i/>
          <w:noProof/>
          <w:lang w:val="bs-Latn-BA" w:eastAsia="bs-Latn-BA"/>
        </w:rPr>
        <w:t xml:space="preserve">. </w:t>
      </w:r>
      <w:r w:rsidRPr="00A35A8B">
        <w:rPr>
          <w:rFonts w:cstheme="minorHAnsi"/>
          <w:i/>
          <w:noProof/>
          <w:lang w:val="bs-Latn-BA" w:eastAsia="bs-Latn-BA"/>
        </w:rPr>
        <w:t>години</w:t>
      </w:r>
      <w:r w:rsidR="00A25023" w:rsidRPr="00A35A8B">
        <w:rPr>
          <w:rFonts w:cstheme="minorHAnsi"/>
          <w:i/>
          <w:noProof/>
          <w:lang w:val="bs-Latn-BA" w:eastAsia="bs-Latn-BA"/>
        </w:rPr>
        <w:t xml:space="preserve">, </w:t>
      </w:r>
      <w:r w:rsidRPr="00A35A8B">
        <w:rPr>
          <w:rFonts w:cstheme="minorHAnsi"/>
          <w:i/>
          <w:noProof/>
          <w:lang w:val="bs-Latn-BA" w:eastAsia="bs-Latn-BA"/>
        </w:rPr>
        <w:t>Екотех</w:t>
      </w:r>
      <w:r w:rsidR="00A25023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д</w:t>
      </w:r>
      <w:r w:rsidR="00A25023" w:rsidRPr="00A35A8B">
        <w:rPr>
          <w:rFonts w:cstheme="minorHAnsi"/>
          <w:i/>
          <w:noProof/>
          <w:lang w:val="bs-Latn-BA" w:eastAsia="bs-Latn-BA"/>
        </w:rPr>
        <w:t>.</w:t>
      </w:r>
      <w:r w:rsidRPr="00A35A8B">
        <w:rPr>
          <w:rFonts w:cstheme="minorHAnsi"/>
          <w:i/>
          <w:noProof/>
          <w:lang w:val="bs-Latn-BA" w:eastAsia="bs-Latn-BA"/>
        </w:rPr>
        <w:t>о</w:t>
      </w:r>
      <w:r w:rsidR="00A25023" w:rsidRPr="00A35A8B">
        <w:rPr>
          <w:rFonts w:cstheme="minorHAnsi"/>
          <w:i/>
          <w:noProof/>
          <w:lang w:val="bs-Latn-BA" w:eastAsia="bs-Latn-BA"/>
        </w:rPr>
        <w:t>.</w:t>
      </w:r>
      <w:r w:rsidRPr="00A35A8B">
        <w:rPr>
          <w:rFonts w:cstheme="minorHAnsi"/>
          <w:i/>
          <w:noProof/>
          <w:lang w:val="bs-Latn-BA" w:eastAsia="bs-Latn-BA"/>
        </w:rPr>
        <w:t>о</w:t>
      </w:r>
      <w:r w:rsidR="00A25023" w:rsidRPr="00A35A8B">
        <w:rPr>
          <w:rFonts w:cstheme="minorHAnsi"/>
          <w:i/>
          <w:noProof/>
          <w:lang w:val="bs-Latn-BA" w:eastAsia="bs-Latn-BA"/>
        </w:rPr>
        <w:t>.</w:t>
      </w:r>
    </w:p>
    <w:p w:rsidR="00C02FF8" w:rsidRPr="00A35A8B" w:rsidRDefault="00C02FF8" w:rsidP="00C96475">
      <w:pPr>
        <w:spacing w:line="240" w:lineRule="auto"/>
        <w:rPr>
          <w:rFonts w:cstheme="minorHAnsi"/>
          <w:i/>
          <w:noProof/>
          <w:lang w:val="bs-Latn-BA" w:eastAsia="bs-Latn-BA"/>
        </w:rPr>
      </w:pPr>
    </w:p>
    <w:tbl>
      <w:tblPr>
        <w:tblStyle w:val="TableGrid113"/>
        <w:tblW w:w="8959" w:type="dxa"/>
        <w:jc w:val="center"/>
        <w:tblLayout w:type="fixed"/>
        <w:tblLook w:val="04A0" w:firstRow="1" w:lastRow="0" w:firstColumn="1" w:lastColumn="0" w:noHBand="0" w:noVBand="1"/>
      </w:tblPr>
      <w:tblGrid>
        <w:gridCol w:w="507"/>
        <w:gridCol w:w="1980"/>
        <w:gridCol w:w="1550"/>
        <w:gridCol w:w="2251"/>
        <w:gridCol w:w="2671"/>
      </w:tblGrid>
      <w:tr w:rsidR="00836E98" w:rsidRPr="00A35A8B" w:rsidTr="00836E98">
        <w:trPr>
          <w:trHeight w:val="340"/>
          <w:jc w:val="center"/>
        </w:trPr>
        <w:tc>
          <w:tcPr>
            <w:tcW w:w="2487" w:type="dxa"/>
            <w:gridSpan w:val="2"/>
            <w:shd w:val="solid" w:color="D9D9D9" w:themeColor="background1" w:themeShade="D9" w:fill="auto"/>
            <w:vAlign w:val="center"/>
          </w:tcPr>
          <w:p w:rsidR="00836E98" w:rsidRPr="00A35A8B" w:rsidRDefault="00E51A4D" w:rsidP="00836E98">
            <w:pPr>
              <w:spacing w:before="60" w:after="60"/>
              <w:jc w:val="center"/>
              <w:rPr>
                <w:rFonts w:cstheme="minorHAnsi"/>
                <w:b/>
                <w:noProof/>
                <w:lang w:val="bs-Latn-BA" w:eastAsia="bs-Latn-BA"/>
              </w:rPr>
            </w:pPr>
            <w:r w:rsidRPr="00A35A8B">
              <w:rPr>
                <w:rFonts w:cstheme="minorHAnsi"/>
                <w:b/>
                <w:noProof/>
                <w:lang w:val="bs-Latn-BA" w:eastAsia="bs-Latn-BA"/>
              </w:rPr>
              <w:t>Дјелатност</w:t>
            </w:r>
          </w:p>
        </w:tc>
        <w:tc>
          <w:tcPr>
            <w:tcW w:w="1550" w:type="dxa"/>
            <w:shd w:val="solid" w:color="D9D9D9" w:themeColor="background1" w:themeShade="D9" w:fill="auto"/>
            <w:vAlign w:val="center"/>
          </w:tcPr>
          <w:p w:rsidR="00836E98" w:rsidRPr="00A35A8B" w:rsidRDefault="00E51A4D" w:rsidP="00836E98">
            <w:pPr>
              <w:spacing w:before="60" w:after="60"/>
              <w:jc w:val="center"/>
              <w:rPr>
                <w:rFonts w:cstheme="minorHAnsi"/>
                <w:b/>
                <w:noProof/>
                <w:lang w:val="bs-Latn-BA" w:eastAsia="bs-Latn-BA"/>
              </w:rPr>
            </w:pPr>
            <w:r w:rsidRPr="00A35A8B">
              <w:rPr>
                <w:rFonts w:cstheme="minorHAnsi"/>
                <w:b/>
                <w:noProof/>
                <w:lang w:val="bs-Latn-BA" w:eastAsia="bs-Latn-BA"/>
              </w:rPr>
              <w:t>Број</w:t>
            </w:r>
            <w:r w:rsidR="00836E98" w:rsidRPr="00A35A8B">
              <w:rPr>
                <w:rFonts w:cstheme="minorHAnsi"/>
                <w:b/>
                <w:noProof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b/>
                <w:noProof/>
                <w:lang w:val="bs-Latn-BA" w:eastAsia="bs-Latn-BA"/>
              </w:rPr>
              <w:t>радника</w:t>
            </w:r>
          </w:p>
        </w:tc>
        <w:tc>
          <w:tcPr>
            <w:tcW w:w="2251" w:type="dxa"/>
            <w:shd w:val="solid" w:color="D9D9D9" w:themeColor="background1" w:themeShade="D9" w:fill="auto"/>
            <w:vAlign w:val="center"/>
          </w:tcPr>
          <w:p w:rsidR="00836E98" w:rsidRPr="00A35A8B" w:rsidRDefault="00E51A4D" w:rsidP="00836E98">
            <w:pPr>
              <w:spacing w:before="60" w:after="60"/>
              <w:jc w:val="center"/>
              <w:rPr>
                <w:rFonts w:cstheme="minorHAnsi"/>
                <w:b/>
                <w:noProof/>
                <w:lang w:val="bs-Latn-BA" w:eastAsia="bs-Latn-BA"/>
              </w:rPr>
            </w:pPr>
            <w:r w:rsidRPr="00A35A8B">
              <w:rPr>
                <w:rFonts w:cstheme="minorHAnsi"/>
                <w:b/>
                <w:noProof/>
                <w:lang w:val="bs-Latn-BA" w:eastAsia="bs-Latn-BA"/>
              </w:rPr>
              <w:t>Колективна</w:t>
            </w:r>
            <w:r w:rsidR="00836E98" w:rsidRPr="00A35A8B">
              <w:rPr>
                <w:rFonts w:cstheme="minorHAnsi"/>
                <w:b/>
                <w:noProof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b/>
                <w:noProof/>
                <w:lang w:val="bs-Latn-BA" w:eastAsia="bs-Latn-BA"/>
              </w:rPr>
              <w:t>доза</w:t>
            </w:r>
          </w:p>
          <w:p w:rsidR="00836E98" w:rsidRPr="00A35A8B" w:rsidRDefault="00836E98" w:rsidP="00836E98">
            <w:pPr>
              <w:spacing w:before="60" w:after="60"/>
              <w:jc w:val="center"/>
              <w:rPr>
                <w:rFonts w:cstheme="minorHAnsi"/>
                <w:b/>
                <w:noProof/>
                <w:lang w:val="bs-Latn-BA" w:eastAsia="bs-Latn-BA"/>
              </w:rPr>
            </w:pPr>
            <w:r w:rsidRPr="00A35A8B">
              <w:rPr>
                <w:rFonts w:cstheme="minorHAnsi"/>
                <w:b/>
                <w:noProof/>
                <w:lang w:val="bs-Latn-BA" w:eastAsia="bs-Latn-BA"/>
              </w:rPr>
              <w:t>(</w:t>
            </w:r>
            <w:r w:rsidR="00E51A4D" w:rsidRPr="00A35A8B">
              <w:rPr>
                <w:rFonts w:cstheme="minorHAnsi"/>
                <w:b/>
                <w:noProof/>
                <w:lang w:val="bs-Latn-BA" w:eastAsia="bs-Latn-BA"/>
              </w:rPr>
              <w:t>човјек</w:t>
            </w:r>
            <w:r w:rsidRPr="00A35A8B">
              <w:rPr>
                <w:rFonts w:cstheme="minorHAnsi"/>
                <w:b/>
                <w:noProof/>
                <w:lang w:val="bs-Latn-BA" w:eastAsia="bs-Latn-BA"/>
              </w:rPr>
              <w:t>-</w:t>
            </w:r>
            <w:r w:rsidR="00E51A4D" w:rsidRPr="00A35A8B">
              <w:rPr>
                <w:rFonts w:cstheme="minorHAnsi"/>
                <w:b/>
                <w:noProof/>
                <w:lang w:val="bs-Latn-BA" w:eastAsia="bs-Latn-BA"/>
              </w:rPr>
              <w:t>mSv</w:t>
            </w:r>
            <w:r w:rsidRPr="00A35A8B">
              <w:rPr>
                <w:rFonts w:cstheme="minorHAnsi"/>
                <w:b/>
                <w:noProof/>
                <w:lang w:val="bs-Latn-BA" w:eastAsia="bs-Latn-BA"/>
              </w:rPr>
              <w:t>)</w:t>
            </w:r>
          </w:p>
        </w:tc>
        <w:tc>
          <w:tcPr>
            <w:tcW w:w="2671" w:type="dxa"/>
            <w:shd w:val="solid" w:color="D9D9D9" w:themeColor="background1" w:themeShade="D9" w:fill="auto"/>
            <w:vAlign w:val="center"/>
          </w:tcPr>
          <w:p w:rsidR="00836E98" w:rsidRPr="00A35A8B" w:rsidRDefault="00E51A4D" w:rsidP="00836E98">
            <w:pPr>
              <w:spacing w:before="60" w:after="60"/>
              <w:jc w:val="center"/>
              <w:rPr>
                <w:rFonts w:cstheme="minorHAnsi"/>
                <w:b/>
                <w:noProof/>
                <w:lang w:val="bs-Latn-BA" w:eastAsia="bs-Latn-BA"/>
              </w:rPr>
            </w:pPr>
            <w:r w:rsidRPr="00A35A8B">
              <w:rPr>
                <w:rFonts w:cstheme="minorHAnsi"/>
                <w:b/>
                <w:noProof/>
                <w:lang w:val="bs-Latn-BA" w:eastAsia="bs-Latn-BA"/>
              </w:rPr>
              <w:t>Средња</w:t>
            </w:r>
            <w:r w:rsidR="00836E98" w:rsidRPr="00A35A8B">
              <w:rPr>
                <w:rFonts w:cstheme="minorHAnsi"/>
                <w:b/>
                <w:noProof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b/>
                <w:noProof/>
                <w:lang w:val="bs-Latn-BA" w:eastAsia="bs-Latn-BA"/>
              </w:rPr>
              <w:t>појединачна</w:t>
            </w:r>
            <w:r w:rsidR="00836E98" w:rsidRPr="00A35A8B">
              <w:rPr>
                <w:rFonts w:cstheme="minorHAnsi"/>
                <w:b/>
                <w:noProof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b/>
                <w:noProof/>
                <w:lang w:val="bs-Latn-BA" w:eastAsia="bs-Latn-BA"/>
              </w:rPr>
              <w:t>доза</w:t>
            </w:r>
            <w:r w:rsidR="00836E98" w:rsidRPr="00A35A8B">
              <w:rPr>
                <w:rFonts w:cstheme="minorHAnsi"/>
                <w:b/>
                <w:noProof/>
                <w:lang w:val="bs-Latn-BA" w:eastAsia="bs-Latn-BA"/>
              </w:rPr>
              <w:t xml:space="preserve"> (</w:t>
            </w:r>
            <w:r w:rsidRPr="00A35A8B">
              <w:rPr>
                <w:rFonts w:cstheme="minorHAnsi"/>
                <w:b/>
                <w:noProof/>
                <w:lang w:val="bs-Latn-BA" w:eastAsia="bs-Latn-BA"/>
              </w:rPr>
              <w:t>mSv</w:t>
            </w:r>
            <w:r w:rsidR="00836E98" w:rsidRPr="00A35A8B">
              <w:rPr>
                <w:rFonts w:cstheme="minorHAnsi"/>
                <w:b/>
                <w:noProof/>
                <w:lang w:val="bs-Latn-BA" w:eastAsia="bs-Latn-BA"/>
              </w:rPr>
              <w:t>/</w:t>
            </w:r>
            <w:r w:rsidRPr="00A35A8B">
              <w:rPr>
                <w:rFonts w:cstheme="minorHAnsi"/>
                <w:b/>
                <w:noProof/>
                <w:lang w:val="bs-Latn-BA" w:eastAsia="bs-Latn-BA"/>
              </w:rPr>
              <w:t>год</w:t>
            </w:r>
            <w:r w:rsidR="00836E98" w:rsidRPr="00A35A8B">
              <w:rPr>
                <w:rFonts w:cstheme="minorHAnsi"/>
                <w:b/>
                <w:noProof/>
                <w:lang w:val="bs-Latn-BA" w:eastAsia="bs-Latn-BA"/>
              </w:rPr>
              <w:t>)</w:t>
            </w:r>
          </w:p>
        </w:tc>
      </w:tr>
      <w:tr w:rsidR="00836E98" w:rsidRPr="00A35A8B" w:rsidTr="00836E98">
        <w:trPr>
          <w:cantSplit/>
          <w:trHeight w:val="389"/>
          <w:jc w:val="center"/>
        </w:trPr>
        <w:tc>
          <w:tcPr>
            <w:tcW w:w="507" w:type="dxa"/>
            <w:vMerge w:val="restart"/>
            <w:shd w:val="clear" w:color="auto" w:fill="auto"/>
            <w:textDirection w:val="btLr"/>
            <w:vAlign w:val="center"/>
          </w:tcPr>
          <w:p w:rsidR="00836E98" w:rsidRPr="00A35A8B" w:rsidRDefault="00E51A4D" w:rsidP="00E51A4D">
            <w:pPr>
              <w:spacing w:before="60" w:after="60"/>
              <w:ind w:left="113" w:right="113"/>
              <w:jc w:val="center"/>
              <w:rPr>
                <w:rFonts w:cstheme="minorHAnsi"/>
                <w:noProof/>
                <w:lang w:val="bs-Latn-BA" w:eastAsia="bs-Latn-BA"/>
              </w:rPr>
            </w:pPr>
            <w:r w:rsidRPr="00A35A8B">
              <w:rPr>
                <w:rFonts w:cstheme="minorHAnsi"/>
                <w:noProof/>
                <w:lang w:val="bs-Latn-BA" w:eastAsia="bs-Latn-BA"/>
              </w:rPr>
              <w:t>Медицина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836E98" w:rsidRPr="00A35A8B" w:rsidRDefault="00E51A4D" w:rsidP="00836E98">
            <w:pPr>
              <w:spacing w:before="60" w:after="60"/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Дијагностичка</w:t>
            </w:r>
            <w:r w:rsidR="00836E98"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и</w:t>
            </w:r>
            <w:r w:rsidR="00836E98"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интервентна</w:t>
            </w:r>
            <w:r w:rsidR="00836E98"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радиологија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836E98" w:rsidRPr="00A35A8B" w:rsidRDefault="00764F6F" w:rsidP="00764F6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870</w:t>
            </w:r>
          </w:p>
        </w:tc>
        <w:tc>
          <w:tcPr>
            <w:tcW w:w="2251" w:type="dxa"/>
            <w:shd w:val="clear" w:color="auto" w:fill="auto"/>
            <w:vAlign w:val="center"/>
          </w:tcPr>
          <w:p w:rsidR="00836E98" w:rsidRPr="00A35A8B" w:rsidRDefault="00764F6F" w:rsidP="00836E98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109.62</w:t>
            </w:r>
          </w:p>
        </w:tc>
        <w:tc>
          <w:tcPr>
            <w:tcW w:w="2671" w:type="dxa"/>
            <w:shd w:val="clear" w:color="auto" w:fill="auto"/>
            <w:vAlign w:val="center"/>
          </w:tcPr>
          <w:p w:rsidR="00836E98" w:rsidRPr="00A35A8B" w:rsidRDefault="00836E98" w:rsidP="00764F6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0.</w:t>
            </w:r>
            <w:r w:rsidR="00764F6F" w:rsidRPr="00A35A8B">
              <w:rPr>
                <w:rFonts w:cstheme="minorHAnsi"/>
                <w:noProof/>
                <w:lang w:val="bs-Latn-BA"/>
              </w:rPr>
              <w:t>1</w:t>
            </w:r>
            <w:r w:rsidRPr="00A35A8B">
              <w:rPr>
                <w:rFonts w:cstheme="minorHAnsi"/>
                <w:noProof/>
                <w:lang w:val="bs-Latn-BA"/>
              </w:rPr>
              <w:t>2</w:t>
            </w:r>
            <w:r w:rsidR="00764F6F" w:rsidRPr="00A35A8B">
              <w:rPr>
                <w:rFonts w:cstheme="minorHAnsi"/>
                <w:noProof/>
                <w:lang w:val="bs-Latn-BA"/>
              </w:rPr>
              <w:t>6</w:t>
            </w:r>
          </w:p>
        </w:tc>
      </w:tr>
      <w:tr w:rsidR="00836E98" w:rsidRPr="00A35A8B" w:rsidTr="00836E98">
        <w:trPr>
          <w:trHeight w:val="389"/>
          <w:jc w:val="center"/>
        </w:trPr>
        <w:tc>
          <w:tcPr>
            <w:tcW w:w="507" w:type="dxa"/>
            <w:vMerge/>
            <w:shd w:val="clear" w:color="auto" w:fill="auto"/>
            <w:vAlign w:val="center"/>
          </w:tcPr>
          <w:p w:rsidR="00836E98" w:rsidRPr="00A35A8B" w:rsidRDefault="00836E98" w:rsidP="00836E98">
            <w:pPr>
              <w:spacing w:before="60" w:after="60"/>
              <w:rPr>
                <w:rFonts w:cstheme="minorHAnsi"/>
                <w:noProof/>
                <w:lang w:val="bs-Latn-BA" w:eastAsia="bs-Latn-BA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836E98" w:rsidRPr="00A35A8B" w:rsidRDefault="00E51A4D" w:rsidP="00836E98">
            <w:pPr>
              <w:spacing w:before="60" w:after="60"/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Радиотерапија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836E98" w:rsidRPr="00A35A8B" w:rsidRDefault="00764F6F" w:rsidP="00836E98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85</w:t>
            </w:r>
          </w:p>
        </w:tc>
        <w:tc>
          <w:tcPr>
            <w:tcW w:w="2251" w:type="dxa"/>
            <w:shd w:val="clear" w:color="auto" w:fill="auto"/>
            <w:vAlign w:val="center"/>
          </w:tcPr>
          <w:p w:rsidR="00836E98" w:rsidRPr="00A35A8B" w:rsidRDefault="00764F6F" w:rsidP="00764F6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8</w:t>
            </w:r>
            <w:r w:rsidR="00836E98" w:rsidRPr="00A35A8B">
              <w:rPr>
                <w:rFonts w:cstheme="minorHAnsi"/>
                <w:noProof/>
                <w:lang w:val="bs-Latn-BA"/>
              </w:rPr>
              <w:t>.7</w:t>
            </w:r>
            <w:r w:rsidRPr="00A35A8B">
              <w:rPr>
                <w:rFonts w:cstheme="minorHAnsi"/>
                <w:noProof/>
                <w:lang w:val="bs-Latn-BA"/>
              </w:rPr>
              <w:t>9</w:t>
            </w:r>
          </w:p>
        </w:tc>
        <w:tc>
          <w:tcPr>
            <w:tcW w:w="2671" w:type="dxa"/>
            <w:shd w:val="clear" w:color="auto" w:fill="auto"/>
            <w:vAlign w:val="center"/>
          </w:tcPr>
          <w:p w:rsidR="00836E98" w:rsidRPr="00A35A8B" w:rsidRDefault="00836E98" w:rsidP="00764F6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0.</w:t>
            </w:r>
            <w:r w:rsidR="00764F6F" w:rsidRPr="00A35A8B">
              <w:rPr>
                <w:rFonts w:cstheme="minorHAnsi"/>
                <w:noProof/>
                <w:lang w:val="bs-Latn-BA"/>
              </w:rPr>
              <w:t>103</w:t>
            </w:r>
          </w:p>
        </w:tc>
      </w:tr>
      <w:tr w:rsidR="00836E98" w:rsidRPr="00A35A8B" w:rsidTr="00836E98">
        <w:trPr>
          <w:trHeight w:val="389"/>
          <w:jc w:val="center"/>
        </w:trPr>
        <w:tc>
          <w:tcPr>
            <w:tcW w:w="507" w:type="dxa"/>
            <w:vMerge/>
            <w:shd w:val="clear" w:color="auto" w:fill="auto"/>
            <w:vAlign w:val="center"/>
          </w:tcPr>
          <w:p w:rsidR="00836E98" w:rsidRPr="00A35A8B" w:rsidRDefault="00836E98" w:rsidP="00836E98">
            <w:pPr>
              <w:spacing w:before="60" w:after="60"/>
              <w:rPr>
                <w:rFonts w:cstheme="minorHAnsi"/>
                <w:noProof/>
                <w:lang w:val="bs-Latn-BA" w:eastAsia="bs-Latn-BA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836E98" w:rsidRPr="00A35A8B" w:rsidRDefault="00E51A4D" w:rsidP="00836E98">
            <w:pPr>
              <w:spacing w:before="60" w:after="60"/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Нуклеарна</w:t>
            </w:r>
            <w:r w:rsidR="00836E98"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медицина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836E98" w:rsidRPr="00A35A8B" w:rsidRDefault="00764F6F" w:rsidP="00836E98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98</w:t>
            </w:r>
          </w:p>
        </w:tc>
        <w:tc>
          <w:tcPr>
            <w:tcW w:w="2251" w:type="dxa"/>
            <w:shd w:val="clear" w:color="auto" w:fill="auto"/>
            <w:vAlign w:val="center"/>
          </w:tcPr>
          <w:p w:rsidR="00836E98" w:rsidRPr="00A35A8B" w:rsidRDefault="00764F6F" w:rsidP="00764F6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35.</w:t>
            </w:r>
            <w:r w:rsidR="00836E98" w:rsidRPr="00A35A8B">
              <w:rPr>
                <w:rFonts w:cstheme="minorHAnsi"/>
                <w:noProof/>
                <w:lang w:val="bs-Latn-BA"/>
              </w:rPr>
              <w:t>2</w:t>
            </w:r>
          </w:p>
        </w:tc>
        <w:tc>
          <w:tcPr>
            <w:tcW w:w="2671" w:type="dxa"/>
            <w:shd w:val="clear" w:color="auto" w:fill="auto"/>
            <w:vAlign w:val="center"/>
          </w:tcPr>
          <w:p w:rsidR="00836E98" w:rsidRPr="00A35A8B" w:rsidRDefault="00836E98" w:rsidP="00836E98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0</w:t>
            </w:r>
            <w:r w:rsidR="00764F6F" w:rsidRPr="00A35A8B">
              <w:rPr>
                <w:rFonts w:cstheme="minorHAnsi"/>
                <w:noProof/>
                <w:lang w:val="bs-Latn-BA"/>
              </w:rPr>
              <w:t>.359</w:t>
            </w:r>
          </w:p>
        </w:tc>
      </w:tr>
      <w:tr w:rsidR="00836E98" w:rsidRPr="00A35A8B" w:rsidTr="00836E98">
        <w:trPr>
          <w:trHeight w:val="389"/>
          <w:jc w:val="center"/>
        </w:trPr>
        <w:tc>
          <w:tcPr>
            <w:tcW w:w="2487" w:type="dxa"/>
            <w:gridSpan w:val="2"/>
            <w:shd w:val="clear" w:color="auto" w:fill="auto"/>
            <w:vAlign w:val="center"/>
          </w:tcPr>
          <w:p w:rsidR="00836E98" w:rsidRPr="00A35A8B" w:rsidRDefault="00E51A4D" w:rsidP="00836E98">
            <w:pPr>
              <w:spacing w:before="60" w:after="60"/>
              <w:rPr>
                <w:rFonts w:cstheme="minorHAnsi"/>
                <w:noProof/>
                <w:lang w:val="bs-Latn-BA" w:eastAsia="bs-Latn-BA"/>
              </w:rPr>
            </w:pPr>
            <w:r w:rsidRPr="00A35A8B">
              <w:rPr>
                <w:rFonts w:cstheme="minorHAnsi"/>
                <w:noProof/>
                <w:lang w:val="bs-Latn-BA" w:eastAsia="bs-Latn-BA"/>
              </w:rPr>
              <w:t>Индустрија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836E98" w:rsidRPr="00A35A8B" w:rsidRDefault="00764F6F" w:rsidP="00836E98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12</w:t>
            </w:r>
          </w:p>
        </w:tc>
        <w:tc>
          <w:tcPr>
            <w:tcW w:w="2251" w:type="dxa"/>
            <w:shd w:val="clear" w:color="auto" w:fill="auto"/>
            <w:vAlign w:val="center"/>
          </w:tcPr>
          <w:p w:rsidR="00836E98" w:rsidRPr="00A35A8B" w:rsidRDefault="00836E98" w:rsidP="00836E98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0</w:t>
            </w:r>
            <w:r w:rsidR="00764F6F" w:rsidRPr="00A35A8B">
              <w:rPr>
                <w:rFonts w:cstheme="minorHAnsi"/>
                <w:noProof/>
                <w:lang w:val="bs-Latn-BA"/>
              </w:rPr>
              <w:t>.66</w:t>
            </w:r>
          </w:p>
        </w:tc>
        <w:tc>
          <w:tcPr>
            <w:tcW w:w="2671" w:type="dxa"/>
            <w:shd w:val="clear" w:color="auto" w:fill="auto"/>
            <w:vAlign w:val="center"/>
          </w:tcPr>
          <w:p w:rsidR="00836E98" w:rsidRPr="00A35A8B" w:rsidRDefault="00836E98" w:rsidP="00836E98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0</w:t>
            </w:r>
            <w:r w:rsidR="00764F6F" w:rsidRPr="00A35A8B">
              <w:rPr>
                <w:rFonts w:cstheme="minorHAnsi"/>
                <w:noProof/>
                <w:lang w:val="bs-Latn-BA"/>
              </w:rPr>
              <w:t>.055</w:t>
            </w:r>
          </w:p>
        </w:tc>
      </w:tr>
      <w:tr w:rsidR="00836E98" w:rsidRPr="00A35A8B" w:rsidTr="00836E98">
        <w:trPr>
          <w:trHeight w:val="389"/>
          <w:jc w:val="center"/>
        </w:trPr>
        <w:tc>
          <w:tcPr>
            <w:tcW w:w="2487" w:type="dxa"/>
            <w:gridSpan w:val="2"/>
            <w:shd w:val="clear" w:color="auto" w:fill="auto"/>
            <w:vAlign w:val="center"/>
          </w:tcPr>
          <w:p w:rsidR="00836E98" w:rsidRPr="00A35A8B" w:rsidRDefault="00E51A4D" w:rsidP="00836E98">
            <w:pPr>
              <w:spacing w:before="60" w:after="60"/>
              <w:rPr>
                <w:rFonts w:cstheme="minorHAnsi"/>
                <w:noProof/>
                <w:lang w:val="bs-Latn-BA" w:eastAsia="bs-Latn-BA"/>
              </w:rPr>
            </w:pPr>
            <w:r w:rsidRPr="00A35A8B">
              <w:rPr>
                <w:rFonts w:cstheme="minorHAnsi"/>
                <w:noProof/>
                <w:lang w:val="bs-Latn-BA" w:eastAsia="bs-Latn-BA"/>
              </w:rPr>
              <w:t>Ветерина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836E98" w:rsidRPr="00A35A8B" w:rsidRDefault="00836E98" w:rsidP="00836E98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2251" w:type="dxa"/>
            <w:shd w:val="clear" w:color="auto" w:fill="auto"/>
            <w:vAlign w:val="center"/>
          </w:tcPr>
          <w:p w:rsidR="00836E98" w:rsidRPr="00A35A8B" w:rsidRDefault="00836E98" w:rsidP="00836E98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2671" w:type="dxa"/>
            <w:shd w:val="clear" w:color="auto" w:fill="auto"/>
            <w:vAlign w:val="center"/>
          </w:tcPr>
          <w:p w:rsidR="00836E98" w:rsidRPr="00A35A8B" w:rsidRDefault="00836E98" w:rsidP="00836E98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</w:tr>
      <w:tr w:rsidR="00836E98" w:rsidRPr="00A35A8B" w:rsidTr="00836E98">
        <w:trPr>
          <w:trHeight w:val="389"/>
          <w:jc w:val="center"/>
        </w:trPr>
        <w:tc>
          <w:tcPr>
            <w:tcW w:w="2487" w:type="dxa"/>
            <w:gridSpan w:val="2"/>
            <w:shd w:val="clear" w:color="auto" w:fill="auto"/>
            <w:vAlign w:val="center"/>
          </w:tcPr>
          <w:p w:rsidR="00836E98" w:rsidRPr="00A35A8B" w:rsidRDefault="00E51A4D" w:rsidP="00836E98">
            <w:pPr>
              <w:spacing w:before="60" w:after="60"/>
              <w:rPr>
                <w:rFonts w:cstheme="minorHAnsi"/>
                <w:noProof/>
                <w:lang w:val="bs-Latn-BA" w:eastAsia="bs-Latn-BA"/>
              </w:rPr>
            </w:pPr>
            <w:r w:rsidRPr="00A35A8B">
              <w:rPr>
                <w:rFonts w:cstheme="minorHAnsi"/>
                <w:noProof/>
                <w:lang w:val="bs-Latn-BA" w:eastAsia="bs-Latn-BA"/>
              </w:rPr>
              <w:t>Транспорт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836E98" w:rsidRPr="00A35A8B" w:rsidRDefault="00836E98" w:rsidP="00836E98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2251" w:type="dxa"/>
            <w:shd w:val="clear" w:color="auto" w:fill="auto"/>
            <w:vAlign w:val="center"/>
          </w:tcPr>
          <w:p w:rsidR="00836E98" w:rsidRPr="00A35A8B" w:rsidRDefault="00836E98" w:rsidP="00836E98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2671" w:type="dxa"/>
            <w:shd w:val="clear" w:color="auto" w:fill="auto"/>
            <w:vAlign w:val="center"/>
          </w:tcPr>
          <w:p w:rsidR="00836E98" w:rsidRPr="00A35A8B" w:rsidRDefault="00836E98" w:rsidP="00836E98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</w:tr>
      <w:tr w:rsidR="00836E98" w:rsidRPr="00A35A8B" w:rsidTr="00836E98">
        <w:trPr>
          <w:trHeight w:val="389"/>
          <w:jc w:val="center"/>
        </w:trPr>
        <w:tc>
          <w:tcPr>
            <w:tcW w:w="2487" w:type="dxa"/>
            <w:gridSpan w:val="2"/>
            <w:shd w:val="clear" w:color="auto" w:fill="auto"/>
            <w:vAlign w:val="center"/>
          </w:tcPr>
          <w:p w:rsidR="00836E98" w:rsidRPr="00A35A8B" w:rsidRDefault="00E51A4D" w:rsidP="00836E98">
            <w:pPr>
              <w:spacing w:before="60" w:after="60"/>
              <w:rPr>
                <w:rFonts w:cstheme="minorHAnsi"/>
                <w:noProof/>
                <w:lang w:val="bs-Latn-BA" w:eastAsia="bs-Latn-BA"/>
              </w:rPr>
            </w:pPr>
            <w:r w:rsidRPr="00A35A8B">
              <w:rPr>
                <w:rFonts w:cstheme="minorHAnsi"/>
                <w:noProof/>
                <w:lang w:val="bs-Latn-BA" w:eastAsia="bs-Latn-BA"/>
              </w:rPr>
              <w:t>Истраживања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836E98" w:rsidRPr="00A35A8B" w:rsidRDefault="00836E98" w:rsidP="00836E98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2251" w:type="dxa"/>
            <w:shd w:val="clear" w:color="auto" w:fill="auto"/>
            <w:vAlign w:val="center"/>
          </w:tcPr>
          <w:p w:rsidR="00836E98" w:rsidRPr="00A35A8B" w:rsidRDefault="00836E98" w:rsidP="00836E98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2671" w:type="dxa"/>
            <w:shd w:val="clear" w:color="auto" w:fill="auto"/>
            <w:vAlign w:val="center"/>
          </w:tcPr>
          <w:p w:rsidR="00836E98" w:rsidRPr="00A35A8B" w:rsidRDefault="00836E98" w:rsidP="00836E98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</w:tr>
      <w:tr w:rsidR="00836E98" w:rsidRPr="00A35A8B" w:rsidTr="00836E98">
        <w:trPr>
          <w:trHeight w:val="389"/>
          <w:jc w:val="center"/>
        </w:trPr>
        <w:tc>
          <w:tcPr>
            <w:tcW w:w="248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36E98" w:rsidRPr="00A35A8B" w:rsidRDefault="00E51A4D" w:rsidP="00836E98">
            <w:pPr>
              <w:spacing w:before="60" w:after="60"/>
              <w:rPr>
                <w:rFonts w:cstheme="minorHAnsi"/>
                <w:noProof/>
                <w:lang w:val="bs-Latn-BA" w:eastAsia="bs-Latn-BA"/>
              </w:rPr>
            </w:pPr>
            <w:r w:rsidRPr="00A35A8B">
              <w:rPr>
                <w:rFonts w:cstheme="minorHAnsi"/>
                <w:noProof/>
                <w:lang w:val="bs-Latn-BA" w:eastAsia="bs-Latn-BA"/>
              </w:rPr>
              <w:t>Остало</w:t>
            </w:r>
          </w:p>
        </w:tc>
        <w:tc>
          <w:tcPr>
            <w:tcW w:w="15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36E98" w:rsidRPr="00A35A8B" w:rsidRDefault="00764F6F" w:rsidP="00836E98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10</w:t>
            </w:r>
          </w:p>
        </w:tc>
        <w:tc>
          <w:tcPr>
            <w:tcW w:w="22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36E98" w:rsidRPr="00A35A8B" w:rsidRDefault="00836E98" w:rsidP="00836E98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0</w:t>
            </w:r>
            <w:r w:rsidR="00764F6F" w:rsidRPr="00A35A8B">
              <w:rPr>
                <w:rFonts w:cstheme="minorHAnsi"/>
                <w:noProof/>
                <w:lang w:val="bs-Latn-BA"/>
              </w:rPr>
              <w:t>.08</w:t>
            </w:r>
          </w:p>
        </w:tc>
        <w:tc>
          <w:tcPr>
            <w:tcW w:w="26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36E98" w:rsidRPr="00A35A8B" w:rsidRDefault="00836E98" w:rsidP="00836E98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0</w:t>
            </w:r>
            <w:r w:rsidR="00764F6F" w:rsidRPr="00A35A8B">
              <w:rPr>
                <w:rFonts w:cstheme="minorHAnsi"/>
                <w:noProof/>
                <w:lang w:val="bs-Latn-BA"/>
              </w:rPr>
              <w:t>.008</w:t>
            </w:r>
          </w:p>
        </w:tc>
      </w:tr>
      <w:tr w:rsidR="00836E98" w:rsidRPr="00A35A8B" w:rsidTr="00836E98">
        <w:trPr>
          <w:trHeight w:val="403"/>
          <w:jc w:val="center"/>
        </w:trPr>
        <w:tc>
          <w:tcPr>
            <w:tcW w:w="2487" w:type="dxa"/>
            <w:gridSpan w:val="2"/>
            <w:shd w:val="solid" w:color="D9D9D9" w:themeColor="background1" w:themeShade="D9" w:fill="auto"/>
            <w:vAlign w:val="center"/>
          </w:tcPr>
          <w:p w:rsidR="00836E98" w:rsidRPr="00A35A8B" w:rsidRDefault="00E51A4D" w:rsidP="00836E98">
            <w:pPr>
              <w:spacing w:before="60" w:after="60"/>
              <w:rPr>
                <w:rFonts w:cstheme="minorHAnsi"/>
                <w:b/>
                <w:noProof/>
                <w:lang w:val="bs-Latn-BA" w:eastAsia="bs-Latn-BA"/>
              </w:rPr>
            </w:pPr>
            <w:r w:rsidRPr="00A35A8B">
              <w:rPr>
                <w:rFonts w:cstheme="minorHAnsi"/>
                <w:b/>
                <w:noProof/>
                <w:lang w:val="bs-Latn-BA" w:eastAsia="bs-Latn-BA"/>
              </w:rPr>
              <w:t>УКУПНО</w:t>
            </w:r>
          </w:p>
        </w:tc>
        <w:tc>
          <w:tcPr>
            <w:tcW w:w="1550" w:type="dxa"/>
            <w:shd w:val="solid" w:color="D9D9D9" w:themeColor="background1" w:themeShade="D9" w:fill="auto"/>
            <w:vAlign w:val="center"/>
          </w:tcPr>
          <w:p w:rsidR="00836E98" w:rsidRPr="00A35A8B" w:rsidRDefault="00764F6F" w:rsidP="00836E98">
            <w:pPr>
              <w:spacing w:before="60" w:after="60"/>
              <w:jc w:val="center"/>
              <w:rPr>
                <w:rFonts w:cstheme="minorHAnsi"/>
                <w:b/>
                <w:noProof/>
                <w:lang w:val="bs-Latn-BA"/>
              </w:rPr>
            </w:pPr>
            <w:r w:rsidRPr="00A35A8B">
              <w:rPr>
                <w:rFonts w:cstheme="minorHAnsi"/>
                <w:b/>
                <w:noProof/>
                <w:lang w:val="bs-Latn-BA"/>
              </w:rPr>
              <w:t>1075</w:t>
            </w:r>
          </w:p>
        </w:tc>
        <w:tc>
          <w:tcPr>
            <w:tcW w:w="2251" w:type="dxa"/>
            <w:shd w:val="solid" w:color="D9D9D9" w:themeColor="background1" w:themeShade="D9" w:fill="auto"/>
            <w:vAlign w:val="center"/>
          </w:tcPr>
          <w:p w:rsidR="00836E98" w:rsidRPr="00A35A8B" w:rsidRDefault="00764F6F" w:rsidP="00764F6F">
            <w:pPr>
              <w:spacing w:before="60" w:after="60"/>
              <w:jc w:val="center"/>
              <w:rPr>
                <w:rFonts w:cstheme="minorHAnsi"/>
                <w:b/>
                <w:noProof/>
                <w:lang w:val="bs-Latn-BA"/>
              </w:rPr>
            </w:pPr>
            <w:r w:rsidRPr="00A35A8B">
              <w:rPr>
                <w:rFonts w:cstheme="minorHAnsi"/>
                <w:b/>
                <w:noProof/>
                <w:lang w:val="bs-Latn-BA"/>
              </w:rPr>
              <w:t>154.35</w:t>
            </w:r>
          </w:p>
        </w:tc>
        <w:tc>
          <w:tcPr>
            <w:tcW w:w="2671" w:type="dxa"/>
            <w:shd w:val="solid" w:color="D9D9D9" w:themeColor="background1" w:themeShade="D9" w:fill="auto"/>
            <w:vAlign w:val="center"/>
          </w:tcPr>
          <w:p w:rsidR="00836E98" w:rsidRPr="00A35A8B" w:rsidRDefault="00764F6F" w:rsidP="00836E98">
            <w:pPr>
              <w:spacing w:before="60" w:after="60"/>
              <w:jc w:val="center"/>
              <w:rPr>
                <w:rFonts w:cstheme="minorHAnsi"/>
                <w:b/>
                <w:noProof/>
                <w:lang w:val="bs-Latn-BA"/>
              </w:rPr>
            </w:pPr>
            <w:r w:rsidRPr="00A35A8B">
              <w:rPr>
                <w:rFonts w:cstheme="minorHAnsi"/>
                <w:b/>
                <w:noProof/>
                <w:lang w:val="bs-Latn-BA"/>
              </w:rPr>
              <w:t>0.14</w:t>
            </w:r>
          </w:p>
        </w:tc>
      </w:tr>
    </w:tbl>
    <w:p w:rsidR="009C496D" w:rsidRPr="00A35A8B" w:rsidRDefault="009C496D" w:rsidP="00C96475">
      <w:pPr>
        <w:spacing w:line="240" w:lineRule="auto"/>
        <w:rPr>
          <w:rFonts w:cstheme="minorHAnsi"/>
          <w:i/>
          <w:noProof/>
          <w:lang w:val="bs-Latn-BA" w:eastAsia="bs-Latn-BA"/>
        </w:rPr>
      </w:pPr>
    </w:p>
    <w:p w:rsidR="00D655F5" w:rsidRPr="00A35A8B" w:rsidRDefault="00D655F5" w:rsidP="00C96475">
      <w:pPr>
        <w:spacing w:line="240" w:lineRule="auto"/>
        <w:rPr>
          <w:rFonts w:cstheme="minorHAnsi"/>
          <w:i/>
          <w:noProof/>
          <w:lang w:val="bs-Latn-BA" w:eastAsia="bs-Latn-BA"/>
        </w:rPr>
      </w:pPr>
    </w:p>
    <w:p w:rsidR="00D655F5" w:rsidRPr="00A35A8B" w:rsidRDefault="00D655F5" w:rsidP="00C96475">
      <w:pPr>
        <w:spacing w:line="240" w:lineRule="auto"/>
        <w:rPr>
          <w:rFonts w:cstheme="minorHAnsi"/>
          <w:i/>
          <w:noProof/>
          <w:lang w:val="bs-Latn-BA" w:eastAsia="bs-Latn-BA"/>
        </w:rPr>
      </w:pPr>
    </w:p>
    <w:p w:rsidR="00C02FF8" w:rsidRPr="00A35A8B" w:rsidRDefault="00E51A4D" w:rsidP="00C96475">
      <w:pPr>
        <w:spacing w:line="240" w:lineRule="auto"/>
        <w:rPr>
          <w:rFonts w:cstheme="minorHAnsi"/>
          <w:i/>
          <w:noProof/>
          <w:lang w:val="bs-Latn-BA" w:eastAsia="bs-Latn-BA"/>
        </w:rPr>
      </w:pPr>
      <w:r w:rsidRPr="00A35A8B">
        <w:rPr>
          <w:rFonts w:cstheme="minorHAnsi"/>
          <w:i/>
          <w:noProof/>
          <w:lang w:val="bs-Latn-BA" w:eastAsia="bs-Latn-BA"/>
        </w:rPr>
        <w:lastRenderedPageBreak/>
        <w:t>Табела</w:t>
      </w:r>
      <w:r w:rsidR="00C02FF8" w:rsidRPr="00A35A8B">
        <w:rPr>
          <w:rFonts w:cstheme="minorHAnsi"/>
          <w:i/>
          <w:noProof/>
          <w:lang w:val="bs-Latn-BA" w:eastAsia="bs-Latn-BA"/>
        </w:rPr>
        <w:t xml:space="preserve"> 3.6: </w:t>
      </w:r>
      <w:r w:rsidRPr="00A35A8B">
        <w:rPr>
          <w:rFonts w:cstheme="minorHAnsi"/>
          <w:i/>
          <w:noProof/>
          <w:lang w:val="bs-Latn-BA" w:eastAsia="bs-Latn-BA"/>
        </w:rPr>
        <w:t>Број</w:t>
      </w:r>
      <w:r w:rsidR="00836E98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радника</w:t>
      </w:r>
      <w:r w:rsidR="00836E98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према</w:t>
      </w:r>
      <w:r w:rsidR="00836E98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дјелатностима</w:t>
      </w:r>
      <w:r w:rsidR="00836E98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и</w:t>
      </w:r>
      <w:r w:rsidR="00836E98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интервалима</w:t>
      </w:r>
      <w:r w:rsidR="00836E98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доза</w:t>
      </w:r>
      <w:r w:rsidR="00836E98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у</w:t>
      </w:r>
      <w:r w:rsidR="00836E98" w:rsidRPr="00A35A8B">
        <w:rPr>
          <w:rFonts w:cstheme="minorHAnsi"/>
          <w:i/>
          <w:noProof/>
          <w:lang w:val="bs-Latn-BA" w:eastAsia="bs-Latn-BA"/>
        </w:rPr>
        <w:t xml:space="preserve"> mSv, </w:t>
      </w:r>
      <w:r w:rsidRPr="00A35A8B">
        <w:rPr>
          <w:rFonts w:cstheme="minorHAnsi"/>
          <w:i/>
          <w:noProof/>
          <w:lang w:val="bs-Latn-BA" w:eastAsia="bs-Latn-BA"/>
        </w:rPr>
        <w:t>Екотех</w:t>
      </w:r>
      <w:r w:rsidR="00836E98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д</w:t>
      </w:r>
      <w:r w:rsidR="00836E98" w:rsidRPr="00A35A8B">
        <w:rPr>
          <w:rFonts w:cstheme="minorHAnsi"/>
          <w:i/>
          <w:noProof/>
          <w:lang w:val="bs-Latn-BA" w:eastAsia="bs-Latn-BA"/>
        </w:rPr>
        <w:t>.</w:t>
      </w:r>
      <w:r w:rsidRPr="00A35A8B">
        <w:rPr>
          <w:rFonts w:cstheme="minorHAnsi"/>
          <w:i/>
          <w:noProof/>
          <w:lang w:val="bs-Latn-BA" w:eastAsia="bs-Latn-BA"/>
        </w:rPr>
        <w:t>о</w:t>
      </w:r>
      <w:r w:rsidR="00836E98" w:rsidRPr="00A35A8B">
        <w:rPr>
          <w:rFonts w:cstheme="minorHAnsi"/>
          <w:i/>
          <w:noProof/>
          <w:lang w:val="bs-Latn-BA" w:eastAsia="bs-Latn-BA"/>
        </w:rPr>
        <w:t>.</w:t>
      </w:r>
      <w:r w:rsidRPr="00A35A8B">
        <w:rPr>
          <w:rFonts w:cstheme="minorHAnsi"/>
          <w:i/>
          <w:noProof/>
          <w:lang w:val="bs-Latn-BA" w:eastAsia="bs-Latn-BA"/>
        </w:rPr>
        <w:t>о</w:t>
      </w:r>
      <w:r w:rsidR="00836E98" w:rsidRPr="00A35A8B">
        <w:rPr>
          <w:rFonts w:cstheme="minorHAnsi"/>
          <w:i/>
          <w:noProof/>
          <w:lang w:val="bs-Latn-BA" w:eastAsia="bs-Latn-BA"/>
        </w:rPr>
        <w:t>.</w:t>
      </w:r>
    </w:p>
    <w:p w:rsidR="00D655F5" w:rsidRPr="00A35A8B" w:rsidRDefault="00D655F5" w:rsidP="00C96475">
      <w:pPr>
        <w:spacing w:line="240" w:lineRule="auto"/>
        <w:rPr>
          <w:rFonts w:cstheme="minorHAnsi"/>
          <w:i/>
          <w:noProof/>
          <w:lang w:val="bs-Latn-BA" w:eastAsia="bs-Latn-BA"/>
        </w:rPr>
      </w:pPr>
    </w:p>
    <w:tbl>
      <w:tblPr>
        <w:tblStyle w:val="TableGrid211"/>
        <w:tblW w:w="9346" w:type="dxa"/>
        <w:jc w:val="center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850"/>
        <w:gridCol w:w="1028"/>
        <w:gridCol w:w="810"/>
        <w:gridCol w:w="889"/>
        <w:gridCol w:w="975"/>
        <w:gridCol w:w="983"/>
        <w:gridCol w:w="709"/>
        <w:gridCol w:w="975"/>
      </w:tblGrid>
      <w:tr w:rsidR="00D655F5" w:rsidRPr="00A35A8B" w:rsidTr="005A067F">
        <w:trPr>
          <w:trHeight w:val="575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655F5" w:rsidRPr="00A35A8B" w:rsidRDefault="00E51A4D" w:rsidP="005A067F">
            <w:pPr>
              <w:spacing w:before="120" w:after="120"/>
              <w:contextualSpacing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Дјелатност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655F5" w:rsidRPr="00A35A8B" w:rsidRDefault="00D655F5" w:rsidP="005A067F">
            <w:pPr>
              <w:spacing w:before="120" w:after="120"/>
              <w:contextualSpacing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0-MDL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655F5" w:rsidRPr="00A35A8B" w:rsidRDefault="00D655F5" w:rsidP="005A067F">
            <w:pPr>
              <w:spacing w:before="120" w:after="120"/>
              <w:contextualSpacing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MDL≤E&lt;1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655F5" w:rsidRPr="00A35A8B" w:rsidRDefault="00D655F5" w:rsidP="005A067F">
            <w:pPr>
              <w:spacing w:before="120" w:after="120"/>
              <w:contextualSpacing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1≤E&lt;6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655F5" w:rsidRPr="00A35A8B" w:rsidRDefault="00D655F5" w:rsidP="005A067F">
            <w:pPr>
              <w:spacing w:before="120" w:after="120"/>
              <w:contextualSpacing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6≤E&lt;10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655F5" w:rsidRPr="00A35A8B" w:rsidRDefault="00D655F5" w:rsidP="005A067F">
            <w:pPr>
              <w:spacing w:before="120" w:after="120"/>
              <w:contextualSpacing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10≤E&lt;15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655F5" w:rsidRPr="00A35A8B" w:rsidRDefault="00D655F5" w:rsidP="005A067F">
            <w:pPr>
              <w:spacing w:before="120" w:after="120"/>
              <w:contextualSpacing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15≤E&lt;20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655F5" w:rsidRPr="00A35A8B" w:rsidRDefault="00D655F5" w:rsidP="005A067F">
            <w:pPr>
              <w:spacing w:before="120" w:after="120"/>
              <w:contextualSpacing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E≥20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  <w:hideMark/>
          </w:tcPr>
          <w:p w:rsidR="00D655F5" w:rsidRPr="00A35A8B" w:rsidRDefault="00E51A4D" w:rsidP="005A067F">
            <w:pPr>
              <w:spacing w:before="120" w:after="120"/>
              <w:contextualSpacing/>
              <w:jc w:val="center"/>
              <w:rPr>
                <w:rFonts w:cstheme="minorHAnsi"/>
                <w:b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0"/>
                <w:szCs w:val="20"/>
                <w:lang w:val="bs-Latn-BA"/>
              </w:rPr>
              <w:t>Укупно</w:t>
            </w:r>
          </w:p>
        </w:tc>
      </w:tr>
      <w:tr w:rsidR="00D655F5" w:rsidRPr="00A35A8B" w:rsidTr="00E51A4D">
        <w:trPr>
          <w:trHeight w:hRule="exact" w:val="810"/>
          <w:jc w:val="center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655F5" w:rsidRPr="00A35A8B" w:rsidRDefault="00E51A4D" w:rsidP="00E51A4D">
            <w:pPr>
              <w:spacing w:before="60" w:after="60"/>
              <w:ind w:left="113" w:right="113"/>
              <w:contextualSpacing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 w:eastAsia="bs-Latn-BA"/>
              </w:rPr>
              <w:t>Медицина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E51A4D" w:rsidP="005A067F">
            <w:pPr>
              <w:spacing w:before="60" w:after="60"/>
              <w:contextualSpacing/>
              <w:rPr>
                <w:rFonts w:cstheme="minorHAnsi"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Дијагностичка</w:t>
            </w:r>
            <w:r w:rsidR="00D655F5"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и</w:t>
            </w:r>
            <w:r w:rsidR="00D655F5"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интервентна</w:t>
            </w:r>
            <w:r w:rsidR="00D655F5"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радиологија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665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183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22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870</w:t>
            </w:r>
          </w:p>
        </w:tc>
      </w:tr>
      <w:tr w:rsidR="00D655F5" w:rsidRPr="00A35A8B" w:rsidTr="005A067F">
        <w:trPr>
          <w:trHeight w:hRule="exact" w:val="397"/>
          <w:jc w:val="center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contextualSpacing/>
              <w:rPr>
                <w:rFonts w:cstheme="minorHAnsi"/>
                <w:noProof/>
                <w:lang w:val="bs-Latn-B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E51A4D" w:rsidP="005A067F">
            <w:pPr>
              <w:spacing w:before="60" w:after="60"/>
              <w:contextualSpacing/>
              <w:rPr>
                <w:rFonts w:cstheme="minorHAnsi"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noProof/>
                <w:sz w:val="20"/>
                <w:szCs w:val="20"/>
                <w:lang w:val="bs-Latn-BA"/>
              </w:rPr>
              <w:t>Радиотерапија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76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2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85</w:t>
            </w:r>
          </w:p>
        </w:tc>
      </w:tr>
      <w:tr w:rsidR="00D655F5" w:rsidRPr="00A35A8B" w:rsidTr="00E51A4D">
        <w:trPr>
          <w:trHeight w:hRule="exact" w:val="601"/>
          <w:jc w:val="center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contextualSpacing/>
              <w:rPr>
                <w:rFonts w:cstheme="minorHAnsi"/>
                <w:noProof/>
                <w:lang w:val="bs-Latn-B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E51A4D" w:rsidP="005A067F">
            <w:pPr>
              <w:spacing w:before="60" w:after="60"/>
              <w:contextualSpacing/>
              <w:rPr>
                <w:rFonts w:cstheme="minorHAnsi"/>
                <w:noProof/>
                <w:sz w:val="20"/>
                <w:szCs w:val="20"/>
                <w:lang w:val="bs-Latn-BA"/>
              </w:rPr>
            </w:pP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Нуклеарна</w:t>
            </w:r>
            <w:r w:rsidR="00D655F5"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0"/>
                <w:szCs w:val="20"/>
                <w:lang w:val="bs-Latn-BA" w:eastAsia="bs-Latn-BA"/>
              </w:rPr>
              <w:t>медицина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73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19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4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2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98</w:t>
            </w:r>
          </w:p>
        </w:tc>
      </w:tr>
      <w:tr w:rsidR="00D655F5" w:rsidRPr="00A35A8B" w:rsidTr="005A067F">
        <w:trPr>
          <w:trHeight w:hRule="exact" w:val="397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5F5" w:rsidRPr="00A35A8B" w:rsidRDefault="00E51A4D" w:rsidP="005A067F">
            <w:pPr>
              <w:spacing w:before="60" w:after="60"/>
              <w:contextualSpacing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Индустрија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8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12</w:t>
            </w:r>
          </w:p>
        </w:tc>
      </w:tr>
      <w:tr w:rsidR="00D655F5" w:rsidRPr="00A35A8B" w:rsidTr="005A067F">
        <w:trPr>
          <w:trHeight w:hRule="exact" w:val="397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5F5" w:rsidRPr="00A35A8B" w:rsidRDefault="00E51A4D" w:rsidP="005A067F">
            <w:pPr>
              <w:spacing w:before="60" w:after="60"/>
              <w:contextualSpacing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Ветерина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</w:tr>
      <w:tr w:rsidR="00D655F5" w:rsidRPr="00A35A8B" w:rsidTr="005A067F">
        <w:trPr>
          <w:trHeight w:hRule="exact" w:val="397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5F5" w:rsidRPr="00A35A8B" w:rsidRDefault="00E51A4D" w:rsidP="005A067F">
            <w:pPr>
              <w:spacing w:before="60" w:after="60"/>
              <w:contextualSpacing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Транспорт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</w:tr>
      <w:tr w:rsidR="00D655F5" w:rsidRPr="00A35A8B" w:rsidTr="005A067F">
        <w:trPr>
          <w:trHeight w:hRule="exact" w:val="313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55F5" w:rsidRPr="00A35A8B" w:rsidRDefault="00E51A4D" w:rsidP="005A067F">
            <w:pPr>
              <w:spacing w:before="60" w:after="60"/>
              <w:contextualSpacing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Истраживања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</w:tr>
      <w:tr w:rsidR="00D655F5" w:rsidRPr="00A35A8B" w:rsidTr="005A067F">
        <w:trPr>
          <w:trHeight w:hRule="exact" w:val="397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themeColor="background1" w:themeShade="D9" w:fill="auto"/>
            <w:vAlign w:val="center"/>
            <w:hideMark/>
          </w:tcPr>
          <w:p w:rsidR="00D655F5" w:rsidRPr="00A35A8B" w:rsidRDefault="00E51A4D" w:rsidP="005A067F">
            <w:pPr>
              <w:spacing w:before="60" w:after="60"/>
              <w:contextualSpacing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Остало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themeColor="background1" w:themeShade="D9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9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themeColor="background1" w:themeShade="D9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themeColor="background1" w:themeShade="D9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themeColor="background1" w:themeShade="D9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themeColor="background1" w:themeShade="D9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themeColor="background1" w:themeShade="D9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themeColor="background1" w:themeShade="D9" w:fill="auto"/>
            <w:vAlign w:val="center"/>
          </w:tcPr>
          <w:p w:rsidR="00D655F5" w:rsidRPr="00A35A8B" w:rsidRDefault="00D655F5" w:rsidP="005A067F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-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themeColor="background1" w:themeShade="D9" w:fill="auto"/>
            <w:vAlign w:val="center"/>
          </w:tcPr>
          <w:p w:rsidR="00D655F5" w:rsidRPr="00A35A8B" w:rsidRDefault="00D655F5" w:rsidP="00D655F5">
            <w:pPr>
              <w:spacing w:before="60" w:after="60"/>
              <w:jc w:val="center"/>
              <w:rPr>
                <w:rFonts w:cstheme="minorHAnsi"/>
                <w:noProof/>
                <w:lang w:val="bs-Latn-BA"/>
              </w:rPr>
            </w:pPr>
            <w:r w:rsidRPr="00A35A8B">
              <w:rPr>
                <w:rFonts w:cstheme="minorHAnsi"/>
                <w:noProof/>
                <w:lang w:val="bs-Latn-BA"/>
              </w:rPr>
              <w:t>10</w:t>
            </w:r>
          </w:p>
        </w:tc>
      </w:tr>
    </w:tbl>
    <w:p w:rsidR="00D655F5" w:rsidRPr="00A35A8B" w:rsidRDefault="00D655F5" w:rsidP="00C96475">
      <w:pPr>
        <w:spacing w:line="240" w:lineRule="auto"/>
        <w:rPr>
          <w:rFonts w:cstheme="minorHAnsi"/>
          <w:i/>
          <w:noProof/>
          <w:lang w:val="bs-Latn-BA" w:eastAsia="bs-Latn-BA"/>
        </w:rPr>
      </w:pPr>
    </w:p>
    <w:p w:rsidR="00C02FF8" w:rsidRPr="00A35A8B" w:rsidRDefault="00C02FF8" w:rsidP="00C96475">
      <w:pPr>
        <w:spacing w:line="240" w:lineRule="auto"/>
        <w:rPr>
          <w:rFonts w:cstheme="minorHAnsi"/>
          <w:noProof/>
          <w:sz w:val="20"/>
          <w:szCs w:val="20"/>
          <w:lang w:val="bs-Latn-BA" w:eastAsia="bs-Latn-BA"/>
        </w:rPr>
      </w:pPr>
      <w:r w:rsidRPr="00A35A8B">
        <w:rPr>
          <w:rFonts w:cstheme="minorHAnsi"/>
          <w:noProof/>
          <w:sz w:val="20"/>
          <w:szCs w:val="20"/>
          <w:lang w:val="bs-Latn-BA" w:eastAsia="bs-Latn-BA"/>
        </w:rPr>
        <w:t>MDL (</w:t>
      </w:r>
      <w:r w:rsidR="00E51A4D" w:rsidRPr="00A35A8B">
        <w:rPr>
          <w:rFonts w:cstheme="minorHAnsi"/>
          <w:noProof/>
          <w:sz w:val="20"/>
          <w:szCs w:val="20"/>
          <w:lang w:val="bs-Latn-BA" w:eastAsia="bs-Latn-BA"/>
        </w:rPr>
        <w:t>енг</w:t>
      </w:r>
      <w:r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.) – </w:t>
      </w:r>
      <w:r w:rsidR="00E51A4D" w:rsidRPr="00A35A8B">
        <w:rPr>
          <w:rFonts w:cstheme="minorHAnsi"/>
          <w:noProof/>
          <w:sz w:val="20"/>
          <w:szCs w:val="20"/>
          <w:lang w:val="bs-Latn-BA" w:eastAsia="bs-Latn-BA"/>
        </w:rPr>
        <w:t>минимални</w:t>
      </w:r>
      <w:r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 </w:t>
      </w:r>
      <w:r w:rsidR="00E51A4D" w:rsidRPr="00A35A8B">
        <w:rPr>
          <w:rFonts w:cstheme="minorHAnsi"/>
          <w:noProof/>
          <w:sz w:val="20"/>
          <w:szCs w:val="20"/>
          <w:lang w:val="bs-Latn-BA" w:eastAsia="bs-Latn-BA"/>
        </w:rPr>
        <w:t>ниво</w:t>
      </w:r>
      <w:r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 </w:t>
      </w:r>
      <w:r w:rsidR="00E51A4D" w:rsidRPr="00A35A8B">
        <w:rPr>
          <w:rFonts w:cstheme="minorHAnsi"/>
          <w:noProof/>
          <w:sz w:val="20"/>
          <w:szCs w:val="20"/>
          <w:lang w:val="bs-Latn-BA" w:eastAsia="bs-Latn-BA"/>
        </w:rPr>
        <w:t>детекције</w:t>
      </w:r>
    </w:p>
    <w:p w:rsidR="00C02FF8" w:rsidRPr="00A35A8B" w:rsidRDefault="00E51A4D" w:rsidP="00C96475">
      <w:pPr>
        <w:spacing w:line="240" w:lineRule="auto"/>
        <w:rPr>
          <w:rFonts w:cstheme="minorHAnsi"/>
          <w:noProof/>
          <w:sz w:val="20"/>
          <w:szCs w:val="20"/>
          <w:lang w:val="bs-Latn-BA" w:eastAsia="bs-Latn-BA"/>
        </w:rPr>
      </w:pPr>
      <w:r w:rsidRPr="00A35A8B">
        <w:rPr>
          <w:rFonts w:cstheme="minorHAnsi"/>
          <w:noProof/>
          <w:sz w:val="20"/>
          <w:szCs w:val="20"/>
          <w:lang w:val="bs-Latn-BA" w:eastAsia="bs-Latn-BA"/>
        </w:rPr>
        <w:t>Е</w:t>
      </w:r>
      <w:r w:rsidR="00C02FF8"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 – </w:t>
      </w:r>
      <w:r w:rsidRPr="00A35A8B">
        <w:rPr>
          <w:rFonts w:cstheme="minorHAnsi"/>
          <w:noProof/>
          <w:sz w:val="20"/>
          <w:szCs w:val="20"/>
          <w:lang w:val="bs-Latn-BA" w:eastAsia="bs-Latn-BA"/>
        </w:rPr>
        <w:t>ефективна</w:t>
      </w:r>
      <w:r w:rsidR="00C02FF8"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 </w:t>
      </w:r>
      <w:r w:rsidRPr="00A35A8B">
        <w:rPr>
          <w:rFonts w:cstheme="minorHAnsi"/>
          <w:noProof/>
          <w:sz w:val="20"/>
          <w:szCs w:val="20"/>
          <w:lang w:val="bs-Latn-BA" w:eastAsia="bs-Latn-BA"/>
        </w:rPr>
        <w:t>доза</w:t>
      </w:r>
      <w:r w:rsidR="00C02FF8"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 </w:t>
      </w:r>
      <w:r w:rsidRPr="00A35A8B">
        <w:rPr>
          <w:rFonts w:cstheme="minorHAnsi"/>
          <w:noProof/>
          <w:sz w:val="20"/>
          <w:szCs w:val="20"/>
          <w:lang w:val="bs-Latn-BA" w:eastAsia="bs-Latn-BA"/>
        </w:rPr>
        <w:t>у</w:t>
      </w:r>
      <w:r w:rsidR="00C02FF8" w:rsidRPr="00A35A8B">
        <w:rPr>
          <w:rFonts w:cstheme="minorHAnsi"/>
          <w:noProof/>
          <w:sz w:val="20"/>
          <w:szCs w:val="20"/>
          <w:lang w:val="bs-Latn-BA" w:eastAsia="bs-Latn-BA"/>
        </w:rPr>
        <w:t xml:space="preserve"> mSv</w:t>
      </w:r>
    </w:p>
    <w:p w:rsidR="000B1432" w:rsidRPr="00A35A8B" w:rsidRDefault="000B1432" w:rsidP="00C96475">
      <w:pPr>
        <w:spacing w:line="240" w:lineRule="auto"/>
        <w:rPr>
          <w:rFonts w:ascii="Calibri" w:hAnsi="Calibri" w:cs="Calibri"/>
          <w:i/>
          <w:noProof/>
          <w:lang w:val="bs-Latn-BA" w:eastAsia="bs-Latn-BA"/>
        </w:rPr>
      </w:pPr>
    </w:p>
    <w:p w:rsidR="00C02FF8" w:rsidRPr="00A35A8B" w:rsidRDefault="00735292" w:rsidP="00C96475">
      <w:pPr>
        <w:spacing w:line="240" w:lineRule="auto"/>
        <w:rPr>
          <w:rFonts w:ascii="Calibri" w:hAnsi="Calibri" w:cs="Calibri"/>
          <w:i/>
          <w:noProof/>
          <w:lang w:val="bs-Latn-BA" w:eastAsia="bs-Latn-BA"/>
        </w:rPr>
      </w:pPr>
      <w:r w:rsidRPr="00A35A8B">
        <w:rPr>
          <w:rFonts w:ascii="Calibri" w:hAnsi="Calibri" w:cs="Calibri"/>
          <w:i/>
          <w:noProof/>
          <w:lang w:val="bs-Latn-BA" w:eastAsia="bs-Latn-BA"/>
        </w:rPr>
        <w:t>Напомена</w:t>
      </w:r>
      <w:r w:rsidR="00C02FF8" w:rsidRPr="00A35A8B">
        <w:rPr>
          <w:rFonts w:ascii="Calibri" w:hAnsi="Calibri" w:cs="Calibri"/>
          <w:i/>
          <w:noProof/>
          <w:lang w:val="bs-Latn-BA" w:eastAsia="bs-Latn-BA"/>
        </w:rPr>
        <w:t>:</w:t>
      </w:r>
    </w:p>
    <w:p w:rsidR="00A77A12" w:rsidRPr="00A35A8B" w:rsidRDefault="00A77A12" w:rsidP="00C96475">
      <w:pPr>
        <w:spacing w:line="240" w:lineRule="auto"/>
        <w:rPr>
          <w:rFonts w:ascii="Calibri" w:hAnsi="Calibri" w:cs="Calibri"/>
          <w:noProof/>
          <w:lang w:val="bs-Latn-BA" w:eastAsia="bs-Latn-BA"/>
        </w:rPr>
      </w:pPr>
    </w:p>
    <w:p w:rsidR="006A25F8" w:rsidRPr="00A35A8B" w:rsidRDefault="00735292" w:rsidP="00C96475">
      <w:pPr>
        <w:spacing w:line="240" w:lineRule="auto"/>
        <w:rPr>
          <w:rFonts w:ascii="Calibri" w:hAnsi="Calibri" w:cs="Calibri"/>
          <w:i/>
          <w:noProof/>
          <w:lang w:val="bs-Latn-BA" w:eastAsia="bs-Latn-BA"/>
        </w:rPr>
      </w:pPr>
      <w:r w:rsidRPr="00A35A8B">
        <w:rPr>
          <w:rFonts w:ascii="Calibri" w:hAnsi="Calibri" w:cs="Calibri"/>
          <w:i/>
          <w:noProof/>
          <w:lang w:val="bs-Latn-BA" w:eastAsia="bs-Latn-BA"/>
        </w:rPr>
        <w:t>Вриједности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ефективних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доза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које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су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током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201</w:t>
      </w:r>
      <w:r w:rsidR="0028796B" w:rsidRPr="00A35A8B">
        <w:rPr>
          <w:rFonts w:ascii="Calibri" w:hAnsi="Calibri" w:cs="Calibri"/>
          <w:i/>
          <w:noProof/>
          <w:lang w:val="bs-Latn-BA" w:eastAsia="bs-Latn-BA"/>
        </w:rPr>
        <w:t>7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. </w:t>
      </w:r>
      <w:r w:rsidRPr="00A35A8B">
        <w:rPr>
          <w:rFonts w:ascii="Calibri" w:hAnsi="Calibri" w:cs="Calibri"/>
          <w:i/>
          <w:noProof/>
          <w:lang w:val="bs-Latn-BA" w:eastAsia="bs-Latn-BA"/>
        </w:rPr>
        <w:t>године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прослијеђене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Агенцији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као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прекорачење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лимита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који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спада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у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ниво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провјере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i/>
          <w:noProof/>
          <w:lang w:val="bs-Latn-BA" w:eastAsia="bs-Latn-BA"/>
        </w:rPr>
        <w:t>а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нису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биле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ни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на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који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начин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оправдане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од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стране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клијента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или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љекара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i/>
          <w:noProof/>
          <w:lang w:val="bs-Latn-BA" w:eastAsia="bs-Latn-BA"/>
        </w:rPr>
        <w:t>као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и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оне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за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које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је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утврђено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да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су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класична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злоупотреба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персоналног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дозиметра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, </w:t>
      </w:r>
      <w:r w:rsidRPr="00A35A8B">
        <w:rPr>
          <w:rFonts w:ascii="Calibri" w:hAnsi="Calibri" w:cs="Calibri"/>
          <w:i/>
          <w:noProof/>
          <w:lang w:val="bs-Latn-BA" w:eastAsia="bs-Latn-BA"/>
        </w:rPr>
        <w:t>нулиране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су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приликом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израде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овог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 xml:space="preserve"> </w:t>
      </w:r>
      <w:r w:rsidRPr="00A35A8B">
        <w:rPr>
          <w:rFonts w:ascii="Calibri" w:hAnsi="Calibri" w:cs="Calibri"/>
          <w:i/>
          <w:noProof/>
          <w:lang w:val="bs-Latn-BA" w:eastAsia="bs-Latn-BA"/>
        </w:rPr>
        <w:t>извјештаја</w:t>
      </w:r>
      <w:r w:rsidR="00836E98" w:rsidRPr="00A35A8B">
        <w:rPr>
          <w:rFonts w:ascii="Calibri" w:hAnsi="Calibri" w:cs="Calibri"/>
          <w:i/>
          <w:noProof/>
          <w:lang w:val="bs-Latn-BA" w:eastAsia="bs-Latn-BA"/>
        </w:rPr>
        <w:t>.</w:t>
      </w:r>
    </w:p>
    <w:p w:rsidR="00260117" w:rsidRPr="00A35A8B" w:rsidRDefault="00260117" w:rsidP="00C96475">
      <w:pPr>
        <w:spacing w:line="240" w:lineRule="auto"/>
        <w:rPr>
          <w:rFonts w:ascii="Calibri" w:hAnsi="Calibri" w:cs="Calibri"/>
          <w:i/>
          <w:noProof/>
          <w:lang w:val="bs-Latn-BA" w:eastAsia="bs-Latn-BA"/>
        </w:rPr>
      </w:pPr>
    </w:p>
    <w:p w:rsidR="00C02FF8" w:rsidRPr="00A35A8B" w:rsidRDefault="00735292" w:rsidP="00442829">
      <w:pPr>
        <w:pStyle w:val="Heading2"/>
      </w:pPr>
      <w:bookmarkStart w:id="114" w:name="_Toc519510672"/>
      <w:bookmarkStart w:id="115" w:name="_Toc352750213"/>
      <w:bookmarkStart w:id="116" w:name="_Toc394420206"/>
      <w:r w:rsidRPr="00A35A8B">
        <w:t>Здравствена</w:t>
      </w:r>
      <w:r w:rsidR="00C02FF8" w:rsidRPr="00A35A8B">
        <w:t xml:space="preserve"> </w:t>
      </w:r>
      <w:r w:rsidRPr="00A35A8B">
        <w:t>контрола</w:t>
      </w:r>
      <w:r w:rsidR="00C02FF8" w:rsidRPr="00A35A8B">
        <w:t xml:space="preserve"> </w:t>
      </w:r>
      <w:r w:rsidRPr="00A35A8B">
        <w:t>лица</w:t>
      </w:r>
      <w:r w:rsidR="00C02FF8" w:rsidRPr="00A35A8B">
        <w:t xml:space="preserve"> </w:t>
      </w:r>
      <w:r w:rsidRPr="00A35A8B">
        <w:t>професионално</w:t>
      </w:r>
      <w:r w:rsidR="00C02FF8" w:rsidRPr="00A35A8B">
        <w:t xml:space="preserve"> </w:t>
      </w:r>
      <w:r w:rsidRPr="00A35A8B">
        <w:t>изложених</w:t>
      </w:r>
      <w:r w:rsidR="00C02FF8" w:rsidRPr="00A35A8B">
        <w:t xml:space="preserve"> </w:t>
      </w:r>
      <w:r w:rsidRPr="00A35A8B">
        <w:t>јонизујућем</w:t>
      </w:r>
      <w:r w:rsidR="00C02FF8" w:rsidRPr="00A35A8B">
        <w:t xml:space="preserve"> </w:t>
      </w:r>
      <w:r w:rsidRPr="00A35A8B">
        <w:t>зрачењу</w:t>
      </w:r>
      <w:bookmarkEnd w:id="114"/>
    </w:p>
    <w:bookmarkEnd w:id="115"/>
    <w:bookmarkEnd w:id="116"/>
    <w:p w:rsidR="00C02FF8" w:rsidRPr="00A35A8B" w:rsidRDefault="00C02FF8" w:rsidP="00A77A12">
      <w:pPr>
        <w:keepNext/>
        <w:spacing w:line="240" w:lineRule="auto"/>
        <w:jc w:val="left"/>
        <w:outlineLvl w:val="1"/>
        <w:rPr>
          <w:rFonts w:cstheme="minorHAnsi"/>
          <w:b/>
          <w:bCs/>
          <w:iCs/>
          <w:noProof/>
          <w:lang w:val="bs-Latn-BA"/>
        </w:rPr>
      </w:pPr>
    </w:p>
    <w:p w:rsidR="00F64013" w:rsidRPr="00A35A8B" w:rsidRDefault="00735292" w:rsidP="00F64013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Здравствена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контрола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професионално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изложених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обавља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складу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</w:t>
      </w:r>
      <w:r w:rsidR="00F64013" w:rsidRPr="00A35A8B">
        <w:rPr>
          <w:rFonts w:cstheme="minorHAnsi"/>
          <w:noProof/>
          <w:lang w:val="bs-Latn-BA" w:eastAsia="bs-Latn-BA"/>
        </w:rPr>
        <w:t xml:space="preserve"> „</w:t>
      </w:r>
      <w:r w:rsidRPr="00A35A8B">
        <w:rPr>
          <w:rFonts w:cstheme="minorHAnsi"/>
          <w:noProof/>
          <w:lang w:val="bs-Latn-BA" w:eastAsia="bs-Latn-BA"/>
        </w:rPr>
        <w:t>Правилником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здравственом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надзору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професионално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изложених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јонизујућем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зрачењу</w:t>
      </w:r>
      <w:r w:rsidR="00F64013" w:rsidRPr="00A35A8B">
        <w:rPr>
          <w:rFonts w:cstheme="minorHAnsi"/>
          <w:noProof/>
          <w:lang w:val="bs-Latn-BA" w:eastAsia="bs-Latn-BA"/>
        </w:rPr>
        <w:t xml:space="preserve">“. </w:t>
      </w:r>
      <w:r w:rsidRPr="00A35A8B">
        <w:rPr>
          <w:rFonts w:cstheme="minorHAnsi"/>
          <w:noProof/>
          <w:lang w:val="bs-Latn-BA" w:eastAsia="bs-Latn-BA"/>
        </w:rPr>
        <w:t>Приликом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упућивања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тих</w:t>
      </w:r>
      <w:r w:rsidR="009C0AB9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здравствену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контролу</w:t>
      </w:r>
      <w:r w:rsidR="00F64013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носилац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ауторизације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дужан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</w:t>
      </w:r>
      <w:r w:rsidR="001A56F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достави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резултате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дозиметријске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контроле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претходни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период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овлашћеном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техничком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сервису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обавља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здравствену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контролу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професионално</w:t>
      </w:r>
      <w:r w:rsidR="004B6F9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изложених</w:t>
      </w:r>
      <w:r w:rsidR="004B6F9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лица</w:t>
      </w:r>
      <w:r w:rsidR="00F64013" w:rsidRPr="00A35A8B">
        <w:rPr>
          <w:rFonts w:cstheme="minorHAnsi"/>
          <w:noProof/>
          <w:lang w:val="bs-Latn-BA" w:eastAsia="bs-Latn-BA"/>
        </w:rPr>
        <w:t xml:space="preserve">. </w:t>
      </w:r>
    </w:p>
    <w:p w:rsidR="00F64013" w:rsidRPr="00A35A8B" w:rsidRDefault="00F64013" w:rsidP="00F64013">
      <w:pPr>
        <w:spacing w:line="240" w:lineRule="auto"/>
        <w:rPr>
          <w:rFonts w:cstheme="minorHAnsi"/>
          <w:noProof/>
          <w:lang w:val="bs-Latn-BA" w:eastAsia="bs-Latn-BA"/>
        </w:rPr>
      </w:pPr>
    </w:p>
    <w:p w:rsidR="00C02FF8" w:rsidRPr="00A35A8B" w:rsidRDefault="00735292" w:rsidP="00F64013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Сваки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носилац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ауторизације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47049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дужан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</w:t>
      </w:r>
      <w:r w:rsidR="001A56F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изврши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категоризацију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професионално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изложених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категорију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или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основу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стручног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мишљења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експерта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заштиту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достави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одлуку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категоризацији</w:t>
      </w:r>
      <w:r w:rsidR="00F64013" w:rsidRPr="00A35A8B">
        <w:rPr>
          <w:rFonts w:cstheme="minorHAnsi"/>
          <w:noProof/>
          <w:lang w:val="bs-Latn-BA" w:eastAsia="bs-Latn-BA"/>
        </w:rPr>
        <w:t xml:space="preserve">. </w:t>
      </w:r>
      <w:r w:rsidR="00A35A8B" w:rsidRPr="00A35A8B">
        <w:rPr>
          <w:rFonts w:cstheme="minorHAnsi"/>
          <w:noProof/>
          <w:lang w:val="bs-Latn-BA" w:eastAsia="bs-Latn-BA"/>
        </w:rPr>
        <w:t>Л</w:t>
      </w:r>
      <w:r w:rsidRPr="00A35A8B">
        <w:rPr>
          <w:rFonts w:cstheme="minorHAnsi"/>
          <w:noProof/>
          <w:lang w:val="bs-Latn-BA" w:eastAsia="bs-Latn-BA"/>
        </w:rPr>
        <w:t>ица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категориј</w:t>
      </w:r>
      <w:r w:rsidR="00A35A8B" w:rsidRPr="00A35A8B">
        <w:rPr>
          <w:rFonts w:cstheme="minorHAnsi"/>
          <w:noProof/>
          <w:lang w:val="bs-Latn-BA" w:eastAsia="bs-Latn-BA"/>
        </w:rPr>
        <w:t>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дужна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</w:t>
      </w:r>
      <w:r w:rsidR="001A56F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врше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редовну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здравствену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контролу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сваких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="0065617F" w:rsidRPr="00A35A8B">
        <w:rPr>
          <w:rFonts w:cstheme="minorHAnsi"/>
          <w:noProof/>
          <w:lang w:val="bs-Latn-BA" w:eastAsia="bs-Latn-BA"/>
        </w:rPr>
        <w:t>12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мјесеци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праћења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оцјене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способности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зони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D86162" w:rsidRPr="00A35A8B">
        <w:rPr>
          <w:rFonts w:cstheme="minorHAnsi"/>
          <w:noProof/>
          <w:lang w:val="bs-Latn-BA" w:eastAsia="bs-Latn-BA"/>
        </w:rPr>
        <w:t>,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док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категорије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нису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дужна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</w:t>
      </w:r>
      <w:r w:rsidR="001A56F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достављају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Агенцији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извјештаје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извршеној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здравственој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контроли</w:t>
      </w:r>
      <w:r w:rsidR="00F64013" w:rsidRPr="00A35A8B">
        <w:rPr>
          <w:rFonts w:cstheme="minorHAnsi"/>
          <w:noProof/>
          <w:lang w:val="bs-Latn-BA" w:eastAsia="bs-Latn-BA"/>
        </w:rPr>
        <w:t>.</w:t>
      </w:r>
    </w:p>
    <w:p w:rsidR="00C02FF8" w:rsidRPr="00A35A8B" w:rsidRDefault="00C02FF8" w:rsidP="00A77A12">
      <w:pPr>
        <w:spacing w:line="240" w:lineRule="auto"/>
        <w:rPr>
          <w:rFonts w:cstheme="minorHAnsi"/>
          <w:noProof/>
          <w:lang w:val="bs-Latn-BA" w:eastAsia="bs-Latn-BA"/>
        </w:rPr>
      </w:pPr>
    </w:p>
    <w:p w:rsidR="00F64013" w:rsidRPr="00A35A8B" w:rsidRDefault="00735292" w:rsidP="00F64013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lastRenderedPageBreak/>
        <w:t>Технички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сервиси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обављају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здравствену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контролу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професионално</w:t>
      </w:r>
      <w:r w:rsidR="004B6F9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изложених</w:t>
      </w:r>
      <w:r w:rsidR="004B6F9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БиХ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</w:t>
      </w:r>
      <w:r w:rsidR="00F64013" w:rsidRPr="00A35A8B">
        <w:rPr>
          <w:rFonts w:cstheme="minorHAnsi"/>
          <w:noProof/>
          <w:lang w:val="bs-Latn-BA" w:eastAsia="bs-Latn-BA"/>
        </w:rPr>
        <w:t>:</w:t>
      </w:r>
    </w:p>
    <w:p w:rsidR="00F64013" w:rsidRPr="00A35A8B" w:rsidRDefault="00F64013" w:rsidP="00F64013">
      <w:pPr>
        <w:spacing w:line="240" w:lineRule="auto"/>
        <w:rPr>
          <w:rFonts w:cstheme="minorHAnsi"/>
          <w:noProof/>
          <w:lang w:val="bs-Latn-BA" w:eastAsia="bs-Latn-BA"/>
        </w:rPr>
      </w:pPr>
    </w:p>
    <w:p w:rsidR="00F64013" w:rsidRPr="00A35A8B" w:rsidRDefault="00735292" w:rsidP="00DD2854">
      <w:pPr>
        <w:numPr>
          <w:ilvl w:val="0"/>
          <w:numId w:val="2"/>
        </w:num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Завод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медицину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спорта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Републике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Српске</w:t>
      </w:r>
      <w:r w:rsidR="00F64013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Бања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Лука</w:t>
      </w:r>
      <w:r w:rsidR="00F64013" w:rsidRPr="00A35A8B">
        <w:rPr>
          <w:rFonts w:cstheme="minorHAnsi"/>
          <w:noProof/>
          <w:lang w:val="bs-Latn-BA" w:eastAsia="bs-Latn-BA"/>
        </w:rPr>
        <w:t>;</w:t>
      </w:r>
    </w:p>
    <w:p w:rsidR="00F64013" w:rsidRPr="00A35A8B" w:rsidRDefault="00735292" w:rsidP="00DD2854">
      <w:pPr>
        <w:numPr>
          <w:ilvl w:val="0"/>
          <w:numId w:val="2"/>
        </w:num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Завод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јавно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здравство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Федерације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БиХ</w:t>
      </w:r>
      <w:r w:rsidR="00F64013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Сарајево</w:t>
      </w:r>
      <w:r w:rsidR="00F64013" w:rsidRPr="00A35A8B">
        <w:rPr>
          <w:rFonts w:cstheme="minorHAnsi"/>
          <w:noProof/>
          <w:lang w:val="bs-Latn-BA" w:eastAsia="bs-Latn-BA"/>
        </w:rPr>
        <w:t>;</w:t>
      </w:r>
    </w:p>
    <w:p w:rsidR="00F64013" w:rsidRPr="00A35A8B" w:rsidRDefault="00735292" w:rsidP="00DD2854">
      <w:pPr>
        <w:numPr>
          <w:ilvl w:val="0"/>
          <w:numId w:val="2"/>
        </w:num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Завод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медицину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Кантона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Сарајево</w:t>
      </w:r>
      <w:r w:rsidR="00F64013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Сарајево</w:t>
      </w:r>
      <w:r w:rsidR="00F64013" w:rsidRPr="00A35A8B">
        <w:rPr>
          <w:rFonts w:cstheme="minorHAnsi"/>
          <w:noProof/>
          <w:lang w:val="bs-Latn-BA" w:eastAsia="bs-Latn-BA"/>
        </w:rPr>
        <w:t>;</w:t>
      </w:r>
    </w:p>
    <w:p w:rsidR="00F64013" w:rsidRPr="00A35A8B" w:rsidRDefault="00735292" w:rsidP="00DD2854">
      <w:pPr>
        <w:numPr>
          <w:ilvl w:val="0"/>
          <w:numId w:val="2"/>
        </w:num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Дом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здравља</w:t>
      </w:r>
      <w:r w:rsidR="00F64013" w:rsidRPr="00A35A8B">
        <w:rPr>
          <w:rFonts w:cstheme="minorHAnsi"/>
          <w:noProof/>
          <w:lang w:val="bs-Latn-BA" w:eastAsia="bs-Latn-BA"/>
        </w:rPr>
        <w:t xml:space="preserve"> „</w:t>
      </w:r>
      <w:r w:rsidRPr="00A35A8B">
        <w:rPr>
          <w:rFonts w:cstheme="minorHAnsi"/>
          <w:noProof/>
          <w:lang w:val="bs-Latn-BA" w:eastAsia="bs-Latn-BA"/>
        </w:rPr>
        <w:t>Мостар</w:t>
      </w:r>
      <w:r w:rsidR="00F64013" w:rsidRPr="00A35A8B">
        <w:rPr>
          <w:rFonts w:cstheme="minorHAnsi"/>
          <w:noProof/>
          <w:lang w:val="bs-Latn-BA" w:eastAsia="bs-Latn-BA"/>
        </w:rPr>
        <w:t xml:space="preserve">“, </w:t>
      </w:r>
      <w:r w:rsidRPr="00A35A8B">
        <w:rPr>
          <w:rFonts w:cstheme="minorHAnsi"/>
          <w:noProof/>
          <w:lang w:val="bs-Latn-BA" w:eastAsia="bs-Latn-BA"/>
        </w:rPr>
        <w:t>Мостар</w:t>
      </w:r>
      <w:r w:rsidR="00F64013" w:rsidRPr="00A35A8B">
        <w:rPr>
          <w:rFonts w:cstheme="minorHAnsi"/>
          <w:noProof/>
          <w:lang w:val="bs-Latn-BA" w:eastAsia="bs-Latn-BA"/>
        </w:rPr>
        <w:t>;</w:t>
      </w:r>
    </w:p>
    <w:p w:rsidR="00F64013" w:rsidRPr="00A35A8B" w:rsidRDefault="00735292" w:rsidP="00DD2854">
      <w:pPr>
        <w:numPr>
          <w:ilvl w:val="0"/>
          <w:numId w:val="2"/>
        </w:num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bCs/>
          <w:noProof/>
          <w:lang w:val="bs-Latn-BA" w:eastAsia="bs-Latn-BA"/>
        </w:rPr>
        <w:t>Завод</w:t>
      </w:r>
      <w:r w:rsidR="00F64013" w:rsidRPr="00A35A8B">
        <w:rPr>
          <w:rFonts w:cstheme="minorHAnsi"/>
          <w:bCs/>
          <w:noProof/>
          <w:lang w:val="bs-Latn-BA" w:eastAsia="bs-Latn-BA"/>
        </w:rPr>
        <w:t xml:space="preserve"> </w:t>
      </w:r>
      <w:r w:rsidRPr="00A35A8B">
        <w:rPr>
          <w:rFonts w:cstheme="minorHAnsi"/>
          <w:bCs/>
          <w:noProof/>
          <w:lang w:val="bs-Latn-BA" w:eastAsia="bs-Latn-BA"/>
        </w:rPr>
        <w:t>за</w:t>
      </w:r>
      <w:r w:rsidR="00F64013" w:rsidRPr="00A35A8B">
        <w:rPr>
          <w:rFonts w:cstheme="minorHAnsi"/>
          <w:bCs/>
          <w:noProof/>
          <w:lang w:val="bs-Latn-BA" w:eastAsia="bs-Latn-BA"/>
        </w:rPr>
        <w:t xml:space="preserve"> </w:t>
      </w:r>
      <w:r w:rsidRPr="00A35A8B">
        <w:rPr>
          <w:rFonts w:cstheme="minorHAnsi"/>
          <w:bCs/>
          <w:noProof/>
          <w:lang w:val="bs-Latn-BA" w:eastAsia="bs-Latn-BA"/>
        </w:rPr>
        <w:t>медицину</w:t>
      </w:r>
      <w:r w:rsidR="00F64013" w:rsidRPr="00A35A8B">
        <w:rPr>
          <w:rFonts w:cstheme="minorHAnsi"/>
          <w:bCs/>
          <w:noProof/>
          <w:lang w:val="bs-Latn-BA" w:eastAsia="bs-Latn-BA"/>
        </w:rPr>
        <w:t xml:space="preserve"> </w:t>
      </w:r>
      <w:r w:rsidRPr="00A35A8B">
        <w:rPr>
          <w:rFonts w:cstheme="minorHAnsi"/>
          <w:bCs/>
          <w:noProof/>
          <w:lang w:val="bs-Latn-BA" w:eastAsia="bs-Latn-BA"/>
        </w:rPr>
        <w:t>рада</w:t>
      </w:r>
      <w:r w:rsidR="00F64013" w:rsidRPr="00A35A8B">
        <w:rPr>
          <w:rFonts w:cstheme="minorHAnsi"/>
          <w:bCs/>
          <w:noProof/>
          <w:lang w:val="bs-Latn-BA" w:eastAsia="bs-Latn-BA"/>
        </w:rPr>
        <w:t xml:space="preserve"> </w:t>
      </w:r>
      <w:r w:rsidRPr="00A35A8B">
        <w:rPr>
          <w:rFonts w:cstheme="minorHAnsi"/>
          <w:bCs/>
          <w:noProof/>
          <w:lang w:val="bs-Latn-BA" w:eastAsia="bs-Latn-BA"/>
        </w:rPr>
        <w:t>и</w:t>
      </w:r>
      <w:r w:rsidR="00F64013" w:rsidRPr="00A35A8B">
        <w:rPr>
          <w:rFonts w:cstheme="minorHAnsi"/>
          <w:bCs/>
          <w:noProof/>
          <w:lang w:val="bs-Latn-BA" w:eastAsia="bs-Latn-BA"/>
        </w:rPr>
        <w:t xml:space="preserve"> </w:t>
      </w:r>
      <w:r w:rsidRPr="00A35A8B">
        <w:rPr>
          <w:rFonts w:cstheme="minorHAnsi"/>
          <w:bCs/>
          <w:noProof/>
          <w:lang w:val="bs-Latn-BA" w:eastAsia="bs-Latn-BA"/>
        </w:rPr>
        <w:t>спортску</w:t>
      </w:r>
      <w:r w:rsidR="00F64013" w:rsidRPr="00A35A8B">
        <w:rPr>
          <w:rFonts w:cstheme="minorHAnsi"/>
          <w:bCs/>
          <w:noProof/>
          <w:lang w:val="bs-Latn-BA" w:eastAsia="bs-Latn-BA"/>
        </w:rPr>
        <w:t xml:space="preserve"> </w:t>
      </w:r>
      <w:r w:rsidRPr="00A35A8B">
        <w:rPr>
          <w:rFonts w:cstheme="minorHAnsi"/>
          <w:bCs/>
          <w:noProof/>
          <w:lang w:val="bs-Latn-BA" w:eastAsia="bs-Latn-BA"/>
        </w:rPr>
        <w:t>медицину</w:t>
      </w:r>
      <w:r w:rsidR="00F64013" w:rsidRPr="00A35A8B">
        <w:rPr>
          <w:rFonts w:cstheme="minorHAnsi"/>
          <w:bCs/>
          <w:noProof/>
          <w:lang w:val="bs-Latn-BA" w:eastAsia="bs-Latn-BA"/>
        </w:rPr>
        <w:t xml:space="preserve"> </w:t>
      </w:r>
      <w:r w:rsidRPr="00A35A8B">
        <w:rPr>
          <w:rFonts w:cstheme="minorHAnsi"/>
          <w:bCs/>
          <w:noProof/>
          <w:lang w:val="bs-Latn-BA" w:eastAsia="bs-Latn-BA"/>
        </w:rPr>
        <w:t>Зеничко</w:t>
      </w:r>
      <w:r w:rsidR="00F64013" w:rsidRPr="00A35A8B">
        <w:rPr>
          <w:rFonts w:cstheme="minorHAnsi"/>
          <w:bCs/>
          <w:noProof/>
          <w:lang w:val="bs-Latn-BA" w:eastAsia="bs-Latn-BA"/>
        </w:rPr>
        <w:t>-</w:t>
      </w:r>
      <w:r w:rsidRPr="00A35A8B">
        <w:rPr>
          <w:rFonts w:cstheme="minorHAnsi"/>
          <w:bCs/>
          <w:noProof/>
          <w:lang w:val="bs-Latn-BA" w:eastAsia="bs-Latn-BA"/>
        </w:rPr>
        <w:t>добојског</w:t>
      </w:r>
      <w:r w:rsidR="00F64013" w:rsidRPr="00A35A8B">
        <w:rPr>
          <w:rFonts w:cstheme="minorHAnsi"/>
          <w:bCs/>
          <w:noProof/>
          <w:lang w:val="bs-Latn-BA" w:eastAsia="bs-Latn-BA"/>
        </w:rPr>
        <w:t xml:space="preserve"> </w:t>
      </w:r>
      <w:r w:rsidRPr="00A35A8B">
        <w:rPr>
          <w:rFonts w:cstheme="minorHAnsi"/>
          <w:bCs/>
          <w:noProof/>
          <w:lang w:val="bs-Latn-BA" w:eastAsia="bs-Latn-BA"/>
        </w:rPr>
        <w:t>кантона</w:t>
      </w:r>
      <w:r w:rsidR="00F64013" w:rsidRPr="00A35A8B">
        <w:rPr>
          <w:rFonts w:cstheme="minorHAnsi"/>
          <w:bCs/>
          <w:noProof/>
          <w:lang w:val="bs-Latn-BA" w:eastAsia="bs-Latn-BA"/>
        </w:rPr>
        <w:t xml:space="preserve">, </w:t>
      </w:r>
      <w:r w:rsidRPr="00A35A8B">
        <w:rPr>
          <w:rFonts w:cstheme="minorHAnsi"/>
          <w:bCs/>
          <w:noProof/>
          <w:lang w:val="bs-Latn-BA" w:eastAsia="bs-Latn-BA"/>
        </w:rPr>
        <w:t>Зеница</w:t>
      </w:r>
      <w:r w:rsidR="00F64013" w:rsidRPr="00A35A8B">
        <w:rPr>
          <w:rFonts w:cstheme="minorHAnsi"/>
          <w:bCs/>
          <w:noProof/>
          <w:lang w:val="bs-Latn-BA" w:eastAsia="bs-Latn-BA"/>
        </w:rPr>
        <w:t>;</w:t>
      </w:r>
    </w:p>
    <w:p w:rsidR="00F64013" w:rsidRPr="00A35A8B" w:rsidRDefault="00735292" w:rsidP="00DD2854">
      <w:pPr>
        <w:numPr>
          <w:ilvl w:val="0"/>
          <w:numId w:val="2"/>
        </w:num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bCs/>
          <w:noProof/>
          <w:lang w:val="bs-Latn-BA" w:eastAsia="bs-Latn-BA"/>
        </w:rPr>
        <w:t>Дом</w:t>
      </w:r>
      <w:r w:rsidR="00F64013" w:rsidRPr="00A35A8B">
        <w:rPr>
          <w:rFonts w:cstheme="minorHAnsi"/>
          <w:bCs/>
          <w:noProof/>
          <w:lang w:val="bs-Latn-BA" w:eastAsia="bs-Latn-BA"/>
        </w:rPr>
        <w:t xml:space="preserve"> </w:t>
      </w:r>
      <w:r w:rsidRPr="00A35A8B">
        <w:rPr>
          <w:rFonts w:cstheme="minorHAnsi"/>
          <w:bCs/>
          <w:noProof/>
          <w:lang w:val="bs-Latn-BA" w:eastAsia="bs-Latn-BA"/>
        </w:rPr>
        <w:t>здравља</w:t>
      </w:r>
      <w:r w:rsidR="00F64013" w:rsidRPr="00A35A8B">
        <w:rPr>
          <w:rFonts w:cstheme="minorHAnsi"/>
          <w:bCs/>
          <w:noProof/>
          <w:lang w:val="bs-Latn-BA" w:eastAsia="bs-Latn-BA"/>
        </w:rPr>
        <w:t xml:space="preserve"> „</w:t>
      </w:r>
      <w:r w:rsidRPr="00A35A8B">
        <w:rPr>
          <w:rFonts w:cstheme="minorHAnsi"/>
          <w:bCs/>
          <w:noProof/>
          <w:lang w:val="bs-Latn-BA" w:eastAsia="bs-Latn-BA"/>
        </w:rPr>
        <w:t>Др</w:t>
      </w:r>
      <w:r w:rsidR="00F64013" w:rsidRPr="00A35A8B">
        <w:rPr>
          <w:rFonts w:cstheme="minorHAnsi"/>
          <w:bCs/>
          <w:noProof/>
          <w:lang w:val="bs-Latn-BA" w:eastAsia="bs-Latn-BA"/>
        </w:rPr>
        <w:t xml:space="preserve">. </w:t>
      </w:r>
      <w:r w:rsidRPr="00A35A8B">
        <w:rPr>
          <w:rFonts w:cstheme="minorHAnsi"/>
          <w:bCs/>
          <w:noProof/>
          <w:lang w:val="bs-Latn-BA" w:eastAsia="bs-Latn-BA"/>
        </w:rPr>
        <w:t>Мустафа</w:t>
      </w:r>
      <w:r w:rsidR="00F64013" w:rsidRPr="00A35A8B">
        <w:rPr>
          <w:rFonts w:cstheme="minorHAnsi"/>
          <w:bCs/>
          <w:noProof/>
          <w:lang w:val="bs-Latn-BA" w:eastAsia="bs-Latn-BA"/>
        </w:rPr>
        <w:t xml:space="preserve"> </w:t>
      </w:r>
      <w:r w:rsidRPr="00A35A8B">
        <w:rPr>
          <w:rFonts w:cstheme="minorHAnsi"/>
          <w:bCs/>
          <w:noProof/>
          <w:lang w:val="bs-Latn-BA" w:eastAsia="bs-Latn-BA"/>
        </w:rPr>
        <w:t>Шеховић</w:t>
      </w:r>
      <w:r w:rsidR="00F64013" w:rsidRPr="00A35A8B">
        <w:rPr>
          <w:rFonts w:cstheme="minorHAnsi"/>
          <w:bCs/>
          <w:noProof/>
          <w:lang w:val="bs-Latn-BA" w:eastAsia="bs-Latn-BA"/>
        </w:rPr>
        <w:t xml:space="preserve">“ </w:t>
      </w:r>
      <w:r w:rsidRPr="00A35A8B">
        <w:rPr>
          <w:rFonts w:cstheme="minorHAnsi"/>
          <w:bCs/>
          <w:noProof/>
          <w:lang w:val="bs-Latn-BA" w:eastAsia="bs-Latn-BA"/>
        </w:rPr>
        <w:t>Тузла</w:t>
      </w:r>
      <w:r w:rsidR="00F64013" w:rsidRPr="00A35A8B">
        <w:rPr>
          <w:rFonts w:cstheme="minorHAnsi"/>
          <w:bCs/>
          <w:noProof/>
          <w:lang w:val="bs-Latn-BA" w:eastAsia="bs-Latn-BA"/>
        </w:rPr>
        <w:t xml:space="preserve">, </w:t>
      </w:r>
      <w:r w:rsidRPr="00A35A8B">
        <w:rPr>
          <w:rFonts w:cstheme="minorHAnsi"/>
          <w:bCs/>
          <w:noProof/>
          <w:lang w:val="bs-Latn-BA" w:eastAsia="bs-Latn-BA"/>
        </w:rPr>
        <w:t>Тузла</w:t>
      </w:r>
      <w:r w:rsidR="00F64013" w:rsidRPr="00A35A8B">
        <w:rPr>
          <w:rFonts w:cstheme="minorHAnsi"/>
          <w:bCs/>
          <w:noProof/>
          <w:lang w:val="bs-Latn-BA" w:eastAsia="bs-Latn-BA"/>
        </w:rPr>
        <w:t>.</w:t>
      </w:r>
    </w:p>
    <w:p w:rsidR="00E51A4D" w:rsidRPr="00A35A8B" w:rsidRDefault="00E51A4D" w:rsidP="00E51A4D">
      <w:pPr>
        <w:spacing w:line="240" w:lineRule="auto"/>
        <w:ind w:left="720"/>
        <w:rPr>
          <w:rFonts w:cstheme="minorHAnsi"/>
          <w:noProof/>
          <w:lang w:val="bs-Latn-BA" w:eastAsia="bs-Latn-BA"/>
        </w:rPr>
      </w:pPr>
    </w:p>
    <w:p w:rsidR="00C02FF8" w:rsidRPr="00A35A8B" w:rsidRDefault="00735292" w:rsidP="00A77A12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У</w:t>
      </w:r>
      <w:r w:rsidR="00056656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табели</w:t>
      </w:r>
      <w:r w:rsidR="00C02FF8" w:rsidRPr="00A35A8B">
        <w:rPr>
          <w:rFonts w:cstheme="minorHAnsi"/>
          <w:noProof/>
          <w:lang w:val="bs-Latn-BA" w:eastAsia="bs-Latn-BA"/>
        </w:rPr>
        <w:t xml:space="preserve"> 3.7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дати</w:t>
      </w:r>
      <w:r w:rsidR="0047049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подаци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укупном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броју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извршених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здравствених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контрола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које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обавили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лиценцирани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технички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сервиси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БиХ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току</w:t>
      </w:r>
      <w:r w:rsidR="00F64013" w:rsidRPr="00A35A8B">
        <w:rPr>
          <w:rFonts w:cstheme="minorHAnsi"/>
          <w:noProof/>
          <w:lang w:val="bs-Latn-BA" w:eastAsia="bs-Latn-BA"/>
        </w:rPr>
        <w:t xml:space="preserve"> 201</w:t>
      </w:r>
      <w:r w:rsidR="003F4B21" w:rsidRPr="00A35A8B">
        <w:rPr>
          <w:rFonts w:cstheme="minorHAnsi"/>
          <w:noProof/>
          <w:lang w:val="bs-Latn-BA" w:eastAsia="bs-Latn-BA"/>
        </w:rPr>
        <w:t>7</w:t>
      </w:r>
      <w:r w:rsidR="00F64013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године</w:t>
      </w:r>
      <w:r w:rsidR="00F64013" w:rsidRPr="00A35A8B">
        <w:rPr>
          <w:rFonts w:cstheme="minorHAnsi"/>
          <w:noProof/>
          <w:lang w:val="bs-Latn-BA" w:eastAsia="bs-Latn-BA"/>
        </w:rPr>
        <w:t>.</w:t>
      </w:r>
    </w:p>
    <w:p w:rsidR="00C02FF8" w:rsidRPr="00A35A8B" w:rsidRDefault="00C02FF8" w:rsidP="00A77A12">
      <w:pPr>
        <w:spacing w:line="240" w:lineRule="auto"/>
        <w:rPr>
          <w:rFonts w:cstheme="minorHAnsi"/>
          <w:i/>
          <w:noProof/>
          <w:lang w:val="bs-Latn-BA" w:eastAsia="bs-Latn-BA"/>
        </w:rPr>
      </w:pPr>
    </w:p>
    <w:p w:rsidR="00C02FF8" w:rsidRPr="00A35A8B" w:rsidRDefault="00E51A4D" w:rsidP="00A77A12">
      <w:pPr>
        <w:spacing w:line="240" w:lineRule="auto"/>
        <w:rPr>
          <w:rFonts w:cstheme="minorHAnsi"/>
          <w:i/>
          <w:noProof/>
          <w:lang w:val="bs-Latn-BA" w:eastAsia="bs-Latn-BA"/>
        </w:rPr>
      </w:pPr>
      <w:r w:rsidRPr="00A35A8B">
        <w:rPr>
          <w:rFonts w:cstheme="minorHAnsi"/>
          <w:i/>
          <w:noProof/>
          <w:lang w:val="bs-Latn-BA" w:eastAsia="bs-Latn-BA"/>
        </w:rPr>
        <w:t>Табела</w:t>
      </w:r>
      <w:r w:rsidR="00F64013" w:rsidRPr="00A35A8B">
        <w:rPr>
          <w:rFonts w:cstheme="minorHAnsi"/>
          <w:i/>
          <w:noProof/>
          <w:lang w:val="bs-Latn-BA" w:eastAsia="bs-Latn-BA"/>
        </w:rPr>
        <w:t xml:space="preserve"> 3.7: </w:t>
      </w:r>
      <w:r w:rsidRPr="00A35A8B">
        <w:rPr>
          <w:rFonts w:cstheme="minorHAnsi"/>
          <w:i/>
          <w:noProof/>
          <w:lang w:val="bs-Latn-BA" w:eastAsia="bs-Latn-BA"/>
        </w:rPr>
        <w:t>Здравствени</w:t>
      </w:r>
      <w:r w:rsidR="00F64013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преглед</w:t>
      </w:r>
      <w:r w:rsidR="00F64013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професионално</w:t>
      </w:r>
      <w:r w:rsidR="00F64013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изложених</w:t>
      </w:r>
      <w:r w:rsidR="00F64013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лица</w:t>
      </w:r>
      <w:r w:rsidR="00F64013" w:rsidRPr="00A35A8B">
        <w:rPr>
          <w:rFonts w:cstheme="minorHAnsi"/>
          <w:i/>
          <w:noProof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lang w:val="bs-Latn-BA" w:eastAsia="bs-Latn-BA"/>
        </w:rPr>
        <w:t>у</w:t>
      </w:r>
      <w:r w:rsidR="00F64013" w:rsidRPr="00A35A8B">
        <w:rPr>
          <w:rFonts w:cstheme="minorHAnsi"/>
          <w:i/>
          <w:noProof/>
          <w:lang w:val="bs-Latn-BA" w:eastAsia="bs-Latn-BA"/>
        </w:rPr>
        <w:t xml:space="preserve"> 201</w:t>
      </w:r>
      <w:r w:rsidR="003F4B21" w:rsidRPr="00A35A8B">
        <w:rPr>
          <w:rFonts w:cstheme="minorHAnsi"/>
          <w:i/>
          <w:noProof/>
          <w:lang w:val="bs-Latn-BA" w:eastAsia="bs-Latn-BA"/>
        </w:rPr>
        <w:t>7</w:t>
      </w:r>
      <w:r w:rsidR="00F64013" w:rsidRPr="00A35A8B">
        <w:rPr>
          <w:rFonts w:cstheme="minorHAnsi"/>
          <w:i/>
          <w:noProof/>
          <w:lang w:val="bs-Latn-BA" w:eastAsia="bs-Latn-BA"/>
        </w:rPr>
        <w:t xml:space="preserve">. </w:t>
      </w:r>
      <w:r w:rsidRPr="00A35A8B">
        <w:rPr>
          <w:rFonts w:cstheme="minorHAnsi"/>
          <w:i/>
          <w:noProof/>
          <w:lang w:val="bs-Latn-BA" w:eastAsia="bs-Latn-BA"/>
        </w:rPr>
        <w:t>години</w:t>
      </w:r>
    </w:p>
    <w:p w:rsidR="00D86162" w:rsidRPr="00A35A8B" w:rsidRDefault="00D86162" w:rsidP="00A77A12">
      <w:pPr>
        <w:spacing w:line="240" w:lineRule="auto"/>
        <w:rPr>
          <w:rFonts w:cstheme="minorHAnsi"/>
          <w:i/>
          <w:noProof/>
          <w:lang w:val="bs-Latn-BA" w:eastAsia="bs-Latn-BA"/>
        </w:rPr>
      </w:pPr>
    </w:p>
    <w:tbl>
      <w:tblPr>
        <w:tblStyle w:val="TableGrid4"/>
        <w:tblW w:w="9165" w:type="dxa"/>
        <w:jc w:val="center"/>
        <w:tblLayout w:type="fixed"/>
        <w:tblLook w:val="04A0" w:firstRow="1" w:lastRow="0" w:firstColumn="1" w:lastColumn="0" w:noHBand="0" w:noVBand="1"/>
      </w:tblPr>
      <w:tblGrid>
        <w:gridCol w:w="2897"/>
        <w:gridCol w:w="911"/>
        <w:gridCol w:w="1275"/>
        <w:gridCol w:w="1398"/>
        <w:gridCol w:w="1550"/>
        <w:gridCol w:w="1134"/>
      </w:tblGrid>
      <w:tr w:rsidR="00F64013" w:rsidRPr="00A35A8B" w:rsidTr="00E51A4D">
        <w:trPr>
          <w:trHeight w:val="504"/>
          <w:jc w:val="center"/>
        </w:trPr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F64013" w:rsidRPr="00A35A8B" w:rsidRDefault="00E51A4D" w:rsidP="001B13AF">
            <w:pPr>
              <w:spacing w:line="240" w:lineRule="auto"/>
              <w:jc w:val="left"/>
              <w:rPr>
                <w:rFonts w:cstheme="minorHAnsi"/>
                <w:b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Установа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F64013" w:rsidRPr="00A35A8B" w:rsidRDefault="00E51A4D" w:rsidP="001B13AF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Укупно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F64013" w:rsidRPr="00A35A8B" w:rsidRDefault="00E51A4D" w:rsidP="001B13AF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Способни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F64013" w:rsidRPr="00A35A8B" w:rsidRDefault="00E51A4D" w:rsidP="001B13AF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Ограничено</w:t>
            </w:r>
            <w:r w:rsidR="00F64013"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способни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F64013" w:rsidRPr="00A35A8B" w:rsidRDefault="00E51A4D" w:rsidP="001B13AF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Привремено</w:t>
            </w:r>
            <w:r w:rsidR="00F64013"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неспособни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F64013" w:rsidRPr="00A35A8B" w:rsidRDefault="00E51A4D" w:rsidP="001B13AF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Оцјена</w:t>
            </w:r>
            <w:r w:rsidR="00F64013"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није</w:t>
            </w:r>
            <w:r w:rsidR="00F64013"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дата</w:t>
            </w:r>
          </w:p>
        </w:tc>
      </w:tr>
      <w:tr w:rsidR="00F64013" w:rsidRPr="00A35A8B" w:rsidTr="00E51A4D">
        <w:trPr>
          <w:trHeight w:hRule="exact" w:val="685"/>
          <w:jc w:val="center"/>
        </w:trPr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E51A4D" w:rsidP="001B13AF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Завод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за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медицину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рада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и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спорта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РС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,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Бања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Лука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E745E3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598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9069D4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596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F64013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-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E745E3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F64013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-</w:t>
            </w:r>
          </w:p>
        </w:tc>
      </w:tr>
      <w:tr w:rsidR="00F64013" w:rsidRPr="00A35A8B" w:rsidTr="00E51A4D">
        <w:trPr>
          <w:trHeight w:hRule="exact" w:val="624"/>
          <w:jc w:val="center"/>
        </w:trPr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E51A4D" w:rsidP="001B13AF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Завод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за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јавно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здравство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ФБиХ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,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Сарајево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A67589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283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A67589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233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A67589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44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A67589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A67589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highlight w:val="green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5</w:t>
            </w:r>
          </w:p>
        </w:tc>
      </w:tr>
      <w:tr w:rsidR="00F64013" w:rsidRPr="00A35A8B" w:rsidTr="00E51A4D">
        <w:trPr>
          <w:trHeight w:hRule="exact" w:val="624"/>
          <w:jc w:val="center"/>
        </w:trPr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E51A4D" w:rsidP="001B13AF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Завод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за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медицину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рада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Кантона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Сарајево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,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Сарајево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4013" w:rsidRPr="00A35A8B" w:rsidRDefault="0017672A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17672A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4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17672A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4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F64013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F64013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-</w:t>
            </w:r>
          </w:p>
        </w:tc>
      </w:tr>
      <w:tr w:rsidR="00F64013" w:rsidRPr="00A35A8B" w:rsidTr="00E51A4D">
        <w:trPr>
          <w:trHeight w:hRule="exact" w:val="624"/>
          <w:jc w:val="center"/>
        </w:trPr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E51A4D" w:rsidP="001B13AF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Дом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здравља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„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Мостар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“,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Мостар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7F165F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49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7F165F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49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F64013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-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F64013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F64013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-</w:t>
            </w:r>
          </w:p>
        </w:tc>
      </w:tr>
      <w:tr w:rsidR="00F64013" w:rsidRPr="00A35A8B" w:rsidTr="00E51A4D">
        <w:trPr>
          <w:trHeight w:hRule="exact" w:val="832"/>
          <w:jc w:val="center"/>
        </w:trPr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E51A4D" w:rsidP="001B13AF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Завод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за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медицину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рада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и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спортску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медицину</w:t>
            </w:r>
            <w:r w:rsidR="0035285B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ЗДК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,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Зеница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9069D4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377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9069D4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335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F64013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1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9069D4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9069D4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29</w:t>
            </w:r>
          </w:p>
        </w:tc>
      </w:tr>
      <w:tr w:rsidR="00F64013" w:rsidRPr="00A35A8B" w:rsidTr="00E51A4D">
        <w:trPr>
          <w:trHeight w:hRule="exact" w:val="624"/>
          <w:jc w:val="center"/>
        </w:trPr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E51A4D" w:rsidP="001B13AF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Дом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здравља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„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Др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.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Мустафа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Шеховић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“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Тузла</w:t>
            </w:r>
            <w:r w:rsidR="00F64013" w:rsidRPr="00A35A8B">
              <w:rPr>
                <w:rFonts w:cstheme="minorHAnsi"/>
                <w:noProof/>
                <w:sz w:val="22"/>
                <w:lang w:val="bs-Latn-BA" w:eastAsia="bs-Latn-BA"/>
              </w:rPr>
              <w:t xml:space="preserve">, </w:t>
            </w: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Тузла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E745E3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318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E745E3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305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E745E3" w:rsidP="00E745E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10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E745E3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4013" w:rsidRPr="00A35A8B" w:rsidRDefault="00F64013" w:rsidP="001B13AF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noProof/>
                <w:sz w:val="22"/>
                <w:lang w:val="bs-Latn-BA" w:eastAsia="bs-Latn-BA"/>
              </w:rPr>
              <w:t>-</w:t>
            </w:r>
          </w:p>
        </w:tc>
      </w:tr>
      <w:tr w:rsidR="00F64013" w:rsidRPr="00A35A8B" w:rsidTr="00E51A4D">
        <w:trPr>
          <w:trHeight w:val="445"/>
          <w:jc w:val="center"/>
        </w:trPr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F64013" w:rsidRPr="00A35A8B" w:rsidRDefault="00E51A4D" w:rsidP="001B13AF">
            <w:pPr>
              <w:spacing w:line="240" w:lineRule="auto"/>
              <w:jc w:val="left"/>
              <w:rPr>
                <w:rFonts w:cstheme="minorHAnsi"/>
                <w:b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УКУПНО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F64013" w:rsidRPr="00A35A8B" w:rsidRDefault="00A67589" w:rsidP="001B13AF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1</w:t>
            </w:r>
            <w:r w:rsidR="00470493"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.</w:t>
            </w:r>
            <w:r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633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F64013" w:rsidRPr="00A35A8B" w:rsidRDefault="00A67589" w:rsidP="001B13AF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1</w:t>
            </w:r>
            <w:r w:rsidR="00470493"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.</w:t>
            </w:r>
            <w:r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522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F64013" w:rsidRPr="00A35A8B" w:rsidRDefault="00F64013" w:rsidP="001B13AF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5</w:t>
            </w:r>
            <w:r w:rsidR="00A67589"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9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F64013" w:rsidRPr="00A35A8B" w:rsidRDefault="00F64013" w:rsidP="001B13AF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1</w:t>
            </w:r>
            <w:r w:rsidR="00A67589"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themeColor="background1" w:themeShade="D9" w:fill="auto"/>
            <w:vAlign w:val="center"/>
            <w:hideMark/>
          </w:tcPr>
          <w:p w:rsidR="00F64013" w:rsidRPr="00A35A8B" w:rsidRDefault="00A67589" w:rsidP="001B13AF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 w:eastAsia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 w:eastAsia="bs-Latn-BA"/>
              </w:rPr>
              <w:t>34</w:t>
            </w:r>
          </w:p>
        </w:tc>
      </w:tr>
    </w:tbl>
    <w:p w:rsidR="00F64013" w:rsidRPr="00A35A8B" w:rsidRDefault="00F64013" w:rsidP="00A77A12">
      <w:pPr>
        <w:spacing w:line="240" w:lineRule="auto"/>
        <w:rPr>
          <w:rFonts w:cstheme="minorHAnsi"/>
          <w:noProof/>
          <w:color w:val="FF0000"/>
          <w:lang w:val="bs-Latn-BA" w:eastAsia="bs-Latn-BA"/>
        </w:rPr>
      </w:pPr>
    </w:p>
    <w:p w:rsidR="00C02FF8" w:rsidRPr="00A35A8B" w:rsidRDefault="00735292" w:rsidP="00A77A12">
      <w:pPr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>У</w:t>
      </w:r>
      <w:r w:rsidR="00F64013" w:rsidRPr="00A35A8B">
        <w:rPr>
          <w:rFonts w:cstheme="minorHAnsi"/>
          <w:noProof/>
          <w:lang w:val="bs-Latn-BA" w:eastAsia="bs-Latn-BA"/>
        </w:rPr>
        <w:t xml:space="preserve"> 201</w:t>
      </w:r>
      <w:r w:rsidR="003F4B21" w:rsidRPr="00A35A8B">
        <w:rPr>
          <w:rFonts w:cstheme="minorHAnsi"/>
          <w:noProof/>
          <w:lang w:val="bs-Latn-BA" w:eastAsia="bs-Latn-BA"/>
        </w:rPr>
        <w:t>7</w:t>
      </w:r>
      <w:r w:rsidR="00F64013" w:rsidRPr="00A35A8B">
        <w:rPr>
          <w:rFonts w:cstheme="minorHAnsi"/>
          <w:noProof/>
          <w:lang w:val="bs-Latn-BA" w:eastAsia="bs-Latn-BA"/>
        </w:rPr>
        <w:t xml:space="preserve">. </w:t>
      </w:r>
      <w:r w:rsidRPr="00A35A8B">
        <w:rPr>
          <w:rFonts w:cstheme="minorHAnsi"/>
          <w:noProof/>
          <w:lang w:val="bs-Latn-BA" w:eastAsia="bs-Latn-BA"/>
        </w:rPr>
        <w:t>години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прегледана</w:t>
      </w:r>
      <w:r w:rsidR="00FC305F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су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укупно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="00A67589" w:rsidRPr="00A35A8B">
        <w:rPr>
          <w:rFonts w:cstheme="minorHAnsi"/>
          <w:noProof/>
          <w:lang w:val="bs-Latn-BA" w:eastAsia="bs-Latn-BA"/>
        </w:rPr>
        <w:t>1</w:t>
      </w:r>
      <w:r w:rsidR="009D6BCD" w:rsidRPr="00A35A8B">
        <w:rPr>
          <w:rFonts w:cstheme="minorHAnsi"/>
          <w:noProof/>
          <w:lang w:val="bs-Latn-BA" w:eastAsia="bs-Latn-BA"/>
        </w:rPr>
        <w:t>.</w:t>
      </w:r>
      <w:r w:rsidR="00A67589" w:rsidRPr="00A35A8B">
        <w:rPr>
          <w:rFonts w:cstheme="minorHAnsi"/>
          <w:noProof/>
          <w:lang w:val="bs-Latn-BA" w:eastAsia="bs-Latn-BA"/>
        </w:rPr>
        <w:t>633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професионално</w:t>
      </w:r>
      <w:r w:rsidR="004B6F9D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изложена</w:t>
      </w:r>
      <w:r w:rsidR="00557177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лица</w:t>
      </w:r>
      <w:r w:rsidR="00F64013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="00A67589" w:rsidRPr="00A35A8B">
        <w:rPr>
          <w:rFonts w:cstheme="minorHAnsi"/>
          <w:noProof/>
          <w:lang w:val="bs-Latn-BA" w:eastAsia="bs-Latn-BA"/>
        </w:rPr>
        <w:t>1</w:t>
      </w:r>
      <w:r w:rsidR="009D6BCD" w:rsidRPr="00A35A8B">
        <w:rPr>
          <w:rFonts w:cstheme="minorHAnsi"/>
          <w:noProof/>
          <w:lang w:val="bs-Latn-BA" w:eastAsia="bs-Latn-BA"/>
        </w:rPr>
        <w:t>.</w:t>
      </w:r>
      <w:r w:rsidR="00A67589" w:rsidRPr="00A35A8B">
        <w:rPr>
          <w:rFonts w:cstheme="minorHAnsi"/>
          <w:noProof/>
          <w:lang w:val="bs-Latn-BA" w:eastAsia="bs-Latn-BA"/>
        </w:rPr>
        <w:t>522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је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оцијењено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способним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рад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с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изворима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јонизујућег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зрачења</w:t>
      </w:r>
      <w:r w:rsidR="00F64013" w:rsidRPr="00A35A8B">
        <w:rPr>
          <w:rFonts w:cstheme="minorHAnsi"/>
          <w:noProof/>
          <w:lang w:val="bs-Latn-BA" w:eastAsia="bs-Latn-BA"/>
        </w:rPr>
        <w:t xml:space="preserve">, </w:t>
      </w:r>
      <w:r w:rsidRPr="00A35A8B">
        <w:rPr>
          <w:rFonts w:cstheme="minorHAnsi"/>
          <w:noProof/>
          <w:lang w:val="bs-Latn-BA" w:eastAsia="bs-Latn-BA"/>
        </w:rPr>
        <w:t>што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износи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="00A67589" w:rsidRPr="00A35A8B">
        <w:rPr>
          <w:rFonts w:cstheme="minorHAnsi"/>
          <w:noProof/>
          <w:lang w:val="bs-Latn-BA" w:eastAsia="bs-Latn-BA"/>
        </w:rPr>
        <w:t>93</w:t>
      </w:r>
      <w:r w:rsidR="00F64013" w:rsidRPr="00A35A8B">
        <w:rPr>
          <w:rFonts w:cstheme="minorHAnsi"/>
          <w:noProof/>
          <w:lang w:val="bs-Latn-BA" w:eastAsia="bs-Latn-BA"/>
        </w:rPr>
        <w:t>,</w:t>
      </w:r>
      <w:r w:rsidR="00A67589" w:rsidRPr="00A35A8B">
        <w:rPr>
          <w:rFonts w:cstheme="minorHAnsi"/>
          <w:noProof/>
          <w:lang w:val="bs-Latn-BA" w:eastAsia="bs-Latn-BA"/>
        </w:rPr>
        <w:t>2</w:t>
      </w:r>
      <w:r w:rsidR="00F64013" w:rsidRPr="00A35A8B">
        <w:rPr>
          <w:rFonts w:cstheme="minorHAnsi"/>
          <w:noProof/>
          <w:lang w:val="bs-Latn-BA" w:eastAsia="bs-Latn-BA"/>
        </w:rPr>
        <w:t xml:space="preserve">% </w:t>
      </w:r>
      <w:r w:rsidRPr="00A35A8B">
        <w:rPr>
          <w:rFonts w:cstheme="minorHAnsi"/>
          <w:noProof/>
          <w:lang w:val="bs-Latn-BA" w:eastAsia="bs-Latn-BA"/>
        </w:rPr>
        <w:t>од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укупно</w:t>
      </w:r>
      <w:r w:rsidR="00F64013" w:rsidRPr="00A35A8B">
        <w:rPr>
          <w:rFonts w:cstheme="minorHAnsi"/>
          <w:noProof/>
          <w:lang w:val="bs-Latn-BA" w:eastAsia="bs-Latn-BA"/>
        </w:rPr>
        <w:t xml:space="preserve"> </w:t>
      </w:r>
      <w:r w:rsidRPr="00A35A8B">
        <w:rPr>
          <w:rFonts w:cstheme="minorHAnsi"/>
          <w:noProof/>
          <w:lang w:val="bs-Latn-BA" w:eastAsia="bs-Latn-BA"/>
        </w:rPr>
        <w:t>прегледаних</w:t>
      </w:r>
      <w:r w:rsidR="00F64013" w:rsidRPr="00A35A8B">
        <w:rPr>
          <w:rFonts w:cstheme="minorHAnsi"/>
          <w:noProof/>
          <w:lang w:val="bs-Latn-BA" w:eastAsia="bs-Latn-BA"/>
        </w:rPr>
        <w:t>.</w:t>
      </w:r>
      <w:r w:rsidR="00A67589" w:rsidRPr="00A35A8B">
        <w:rPr>
          <w:rFonts w:cstheme="minorHAnsi"/>
          <w:noProof/>
          <w:lang w:val="bs-Latn-BA" w:eastAsia="bs-Latn-BA"/>
        </w:rPr>
        <w:t xml:space="preserve"> </w:t>
      </w:r>
    </w:p>
    <w:p w:rsidR="00FC7689" w:rsidRPr="00A35A8B" w:rsidRDefault="00FC7689" w:rsidP="00A77A12">
      <w:pPr>
        <w:spacing w:line="240" w:lineRule="auto"/>
        <w:rPr>
          <w:rFonts w:cstheme="minorHAnsi"/>
          <w:noProof/>
          <w:lang w:val="bs-Latn-BA" w:eastAsia="bs-Latn-BA"/>
        </w:rPr>
      </w:pPr>
    </w:p>
    <w:p w:rsidR="00C02FF8" w:rsidRPr="00A35A8B" w:rsidRDefault="00F64013" w:rsidP="00C02FF8">
      <w:pPr>
        <w:spacing w:line="240" w:lineRule="auto"/>
        <w:jc w:val="center"/>
        <w:rPr>
          <w:rFonts w:ascii="Times New Roman" w:hAnsi="Times New Roman"/>
          <w:i/>
          <w:noProof/>
          <w:color w:val="FF0000"/>
          <w:sz w:val="28"/>
          <w:lang w:val="bs-Latn-BA" w:eastAsia="bs-Latn-BA"/>
        </w:rPr>
      </w:pPr>
      <w:r w:rsidRPr="00A35A8B">
        <w:rPr>
          <w:rFonts w:cstheme="minorHAnsi"/>
          <w:i/>
          <w:noProof/>
          <w:sz w:val="22"/>
          <w:lang w:val="en-US"/>
        </w:rPr>
        <w:drawing>
          <wp:inline distT="0" distB="0" distL="0" distR="0">
            <wp:extent cx="4964687" cy="2485149"/>
            <wp:effectExtent l="19050" t="0" r="26413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470493" w:rsidRPr="00A35A8B" w:rsidRDefault="00470493" w:rsidP="00B809D2">
      <w:pPr>
        <w:spacing w:line="240" w:lineRule="auto"/>
        <w:jc w:val="center"/>
        <w:rPr>
          <w:rFonts w:cstheme="minorHAnsi"/>
          <w:i/>
          <w:noProof/>
          <w:sz w:val="22"/>
          <w:lang w:val="bs-Latn-BA" w:eastAsia="bs-Latn-BA"/>
        </w:rPr>
      </w:pPr>
    </w:p>
    <w:p w:rsidR="00B809D2" w:rsidRPr="00A35A8B" w:rsidRDefault="00E51A4D" w:rsidP="00B809D2">
      <w:pPr>
        <w:spacing w:line="240" w:lineRule="auto"/>
        <w:jc w:val="center"/>
        <w:rPr>
          <w:rFonts w:cstheme="minorHAnsi"/>
          <w:i/>
          <w:noProof/>
          <w:sz w:val="22"/>
          <w:lang w:val="bs-Latn-BA" w:eastAsia="bs-Latn-BA"/>
        </w:rPr>
      </w:pPr>
      <w:r w:rsidRPr="00A35A8B">
        <w:rPr>
          <w:rFonts w:cstheme="minorHAnsi"/>
          <w:i/>
          <w:noProof/>
          <w:sz w:val="22"/>
          <w:lang w:val="bs-Latn-BA" w:eastAsia="bs-Latn-BA"/>
        </w:rPr>
        <w:t>График</w:t>
      </w:r>
      <w:r w:rsidR="00F64013" w:rsidRPr="00A35A8B">
        <w:rPr>
          <w:rFonts w:cstheme="minorHAnsi"/>
          <w:i/>
          <w:noProof/>
          <w:sz w:val="22"/>
          <w:lang w:val="bs-Latn-BA" w:eastAsia="bs-Latn-BA"/>
        </w:rPr>
        <w:t xml:space="preserve"> 3.2: </w:t>
      </w:r>
      <w:r w:rsidRPr="00A35A8B">
        <w:rPr>
          <w:rFonts w:cstheme="minorHAnsi"/>
          <w:i/>
          <w:noProof/>
          <w:sz w:val="22"/>
          <w:lang w:val="bs-Latn-BA" w:eastAsia="bs-Latn-BA"/>
        </w:rPr>
        <w:t>Здравствена</w:t>
      </w:r>
      <w:r w:rsidR="00F64013" w:rsidRPr="00A35A8B">
        <w:rPr>
          <w:rFonts w:cstheme="minorHAnsi"/>
          <w:i/>
          <w:noProof/>
          <w:sz w:val="22"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 w:eastAsia="bs-Latn-BA"/>
        </w:rPr>
        <w:t>способност</w:t>
      </w:r>
      <w:r w:rsidR="00557177" w:rsidRPr="00A35A8B">
        <w:rPr>
          <w:rFonts w:cstheme="minorHAnsi"/>
          <w:i/>
          <w:noProof/>
          <w:sz w:val="22"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 w:eastAsia="bs-Latn-BA"/>
        </w:rPr>
        <w:t>професионално</w:t>
      </w:r>
      <w:r w:rsidR="00557177" w:rsidRPr="00A35A8B">
        <w:rPr>
          <w:rFonts w:cstheme="minorHAnsi"/>
          <w:i/>
          <w:noProof/>
          <w:sz w:val="22"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 w:eastAsia="bs-Latn-BA"/>
        </w:rPr>
        <w:t>изложених</w:t>
      </w:r>
      <w:r w:rsidR="00557177" w:rsidRPr="00A35A8B">
        <w:rPr>
          <w:rFonts w:cstheme="minorHAnsi"/>
          <w:i/>
          <w:noProof/>
          <w:sz w:val="22"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 w:eastAsia="bs-Latn-BA"/>
        </w:rPr>
        <w:t>лица</w:t>
      </w:r>
    </w:p>
    <w:p w:rsidR="00AA56A6" w:rsidRPr="00A35A8B" w:rsidRDefault="00AA56A6" w:rsidP="00B809D2">
      <w:pPr>
        <w:spacing w:line="240" w:lineRule="auto"/>
        <w:jc w:val="center"/>
        <w:rPr>
          <w:rFonts w:cstheme="minorHAnsi"/>
          <w:noProof/>
          <w:color w:val="FF0000"/>
          <w:lang w:val="bs-Latn-BA" w:eastAsia="bs-Latn-BA"/>
        </w:rPr>
      </w:pPr>
    </w:p>
    <w:p w:rsidR="00470493" w:rsidRPr="00A35A8B" w:rsidRDefault="00470493">
      <w:pPr>
        <w:spacing w:after="240"/>
        <w:rPr>
          <w:lang w:val="bs-Latn-BA"/>
        </w:rPr>
      </w:pPr>
      <w:r w:rsidRPr="00A35A8B">
        <w:rPr>
          <w:lang w:val="bs-Latn-BA"/>
        </w:rPr>
        <w:br w:type="page"/>
      </w:r>
    </w:p>
    <w:p w:rsidR="00CD1AC7" w:rsidRPr="00A35A8B" w:rsidRDefault="00735292" w:rsidP="00F4447F">
      <w:pPr>
        <w:pStyle w:val="Heading1"/>
      </w:pPr>
      <w:bookmarkStart w:id="117" w:name="_Toc519510673"/>
      <w:r w:rsidRPr="00A35A8B">
        <w:t>КОНТРОЛА</w:t>
      </w:r>
      <w:r w:rsidR="00CD1AC7" w:rsidRPr="00A35A8B">
        <w:t xml:space="preserve"> </w:t>
      </w:r>
      <w:r w:rsidRPr="00A35A8B">
        <w:t>ИЗВОРА</w:t>
      </w:r>
      <w:r w:rsidR="00CD1AC7" w:rsidRPr="00A35A8B">
        <w:t xml:space="preserve"> </w:t>
      </w:r>
      <w:r w:rsidRPr="00A35A8B">
        <w:t>ЗРАЧЕЊА</w:t>
      </w:r>
      <w:r w:rsidR="00CD1AC7" w:rsidRPr="00A35A8B">
        <w:t xml:space="preserve"> </w:t>
      </w:r>
      <w:r w:rsidRPr="00A35A8B">
        <w:t>У</w:t>
      </w:r>
      <w:r w:rsidR="00CD1AC7" w:rsidRPr="00A35A8B">
        <w:t xml:space="preserve"> </w:t>
      </w:r>
      <w:r w:rsidRPr="00A35A8B">
        <w:t>Б</w:t>
      </w:r>
      <w:r w:rsidRPr="00A35A8B">
        <w:rPr>
          <w:sz w:val="22"/>
          <w:szCs w:val="22"/>
        </w:rPr>
        <w:t>И</w:t>
      </w:r>
      <w:r w:rsidRPr="00A35A8B">
        <w:t>Х</w:t>
      </w:r>
      <w:r w:rsidR="00CD1AC7" w:rsidRPr="00A35A8B">
        <w:t xml:space="preserve"> </w:t>
      </w:r>
      <w:r w:rsidRPr="00A35A8B">
        <w:t>КОЈУ</w:t>
      </w:r>
      <w:r w:rsidR="00CD1AC7" w:rsidRPr="00A35A8B">
        <w:t xml:space="preserve"> </w:t>
      </w:r>
      <w:r w:rsidRPr="00A35A8B">
        <w:t>ВРШЕ</w:t>
      </w:r>
      <w:r w:rsidR="00CD1AC7" w:rsidRPr="00A35A8B">
        <w:t xml:space="preserve"> </w:t>
      </w:r>
      <w:r w:rsidRPr="00A35A8B">
        <w:t>ТЕХНИЧКИ</w:t>
      </w:r>
      <w:r w:rsidR="00CD1AC7" w:rsidRPr="00A35A8B">
        <w:t xml:space="preserve"> </w:t>
      </w:r>
      <w:r w:rsidRPr="00A35A8B">
        <w:t>СЕРВИСИ</w:t>
      </w:r>
      <w:bookmarkEnd w:id="117"/>
      <w:r w:rsidR="00253258" w:rsidRPr="00A35A8B">
        <w:t xml:space="preserve"> </w:t>
      </w:r>
    </w:p>
    <w:p w:rsidR="003D1303" w:rsidRPr="00A35A8B" w:rsidRDefault="003D1303" w:rsidP="003D1303">
      <w:pPr>
        <w:rPr>
          <w:noProof/>
          <w:lang w:val="bs-Latn-BA" w:eastAsia="bs-Latn-BA"/>
        </w:rPr>
      </w:pPr>
    </w:p>
    <w:p w:rsidR="00253258" w:rsidRPr="00A35A8B" w:rsidRDefault="00735292" w:rsidP="00253258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циљу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обезбјеђења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адекватног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нивоа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заштите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становништва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професионално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изложених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лица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Агенција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спроводи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регулаторну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кроз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доношење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прописа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уређују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област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издавање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ауторизација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дјелатности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изворима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инспекцијску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корисника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Регулаторна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укључује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ауторизацију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техничких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сервиса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обављају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послове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издавањем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лиценце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или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регистрације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зависности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дјелатности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обављају</w:t>
      </w:r>
      <w:r w:rsidR="00253258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Регулаторна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спроводи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Агенција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посебно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обрађена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овом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извјештају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између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осталог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поглављима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ауторизацији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дјелатности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инспекцијском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надзору</w:t>
      </w:r>
      <w:r w:rsidR="00253258" w:rsidRPr="00A35A8B">
        <w:rPr>
          <w:rFonts w:cstheme="minorHAnsi"/>
          <w:noProof/>
          <w:lang w:val="bs-Latn-BA"/>
        </w:rPr>
        <w:t>.</w:t>
      </w:r>
    </w:p>
    <w:p w:rsidR="00253258" w:rsidRPr="00A35A8B" w:rsidRDefault="00253258" w:rsidP="00253258">
      <w:pPr>
        <w:spacing w:line="240" w:lineRule="auto"/>
        <w:rPr>
          <w:rFonts w:cstheme="minorHAnsi"/>
          <w:noProof/>
          <w:lang w:val="bs-Latn-BA"/>
        </w:rPr>
      </w:pPr>
    </w:p>
    <w:p w:rsidR="00253258" w:rsidRPr="00A35A8B" w:rsidRDefault="00735292" w:rsidP="00253258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Према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дефиницији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контрола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квалитета</w:t>
      </w:r>
      <w:r w:rsidR="00253258" w:rsidRPr="00A35A8B">
        <w:rPr>
          <w:rFonts w:cstheme="minorHAnsi"/>
          <w:noProof/>
          <w:lang w:val="bs-Latn-BA"/>
        </w:rPr>
        <w:t xml:space="preserve"> (</w:t>
      </w:r>
      <w:r w:rsidRPr="00A35A8B">
        <w:rPr>
          <w:rFonts w:cstheme="minorHAnsi"/>
          <w:noProof/>
          <w:lang w:val="bs-Latn-BA"/>
        </w:rPr>
        <w:t>Правилник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условима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промет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коришћење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>, „</w:t>
      </w:r>
      <w:r w:rsidRPr="00A35A8B">
        <w:rPr>
          <w:rFonts w:cstheme="minorHAnsi"/>
          <w:noProof/>
          <w:lang w:val="bs-Latn-BA"/>
        </w:rPr>
        <w:t>Службени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гласник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253258" w:rsidRPr="00A35A8B">
        <w:rPr>
          <w:rFonts w:cstheme="minorHAnsi"/>
          <w:noProof/>
          <w:lang w:val="bs-Latn-BA"/>
        </w:rPr>
        <w:t xml:space="preserve">“, </w:t>
      </w:r>
      <w:r w:rsidRPr="00A35A8B">
        <w:rPr>
          <w:rFonts w:cstheme="minorHAnsi"/>
          <w:noProof/>
          <w:lang w:val="bs-Latn-BA"/>
        </w:rPr>
        <w:t>број</w:t>
      </w:r>
      <w:r w:rsidR="00253258" w:rsidRPr="00A35A8B">
        <w:rPr>
          <w:rFonts w:cstheme="minorHAnsi"/>
          <w:noProof/>
          <w:lang w:val="bs-Latn-BA"/>
        </w:rPr>
        <w:t xml:space="preserve"> 66/10) </w:t>
      </w:r>
      <w:r w:rsidRPr="00A35A8B">
        <w:rPr>
          <w:rFonts w:cstheme="minorHAnsi"/>
          <w:noProof/>
          <w:lang w:val="bs-Latn-BA"/>
        </w:rPr>
        <w:t>представља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саставни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дио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осигурања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квалитета</w:t>
      </w:r>
      <w:r w:rsidR="00253258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То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скуп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поступака</w:t>
      </w:r>
      <w:r w:rsidR="00253258" w:rsidRPr="00A35A8B">
        <w:rPr>
          <w:rFonts w:cstheme="minorHAnsi"/>
          <w:noProof/>
          <w:lang w:val="bs-Latn-BA"/>
        </w:rPr>
        <w:t xml:space="preserve"> (</w:t>
      </w:r>
      <w:r w:rsidRPr="00A35A8B">
        <w:rPr>
          <w:rFonts w:cstheme="minorHAnsi"/>
          <w:noProof/>
          <w:lang w:val="bs-Latn-BA"/>
        </w:rPr>
        <w:t>програмирање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усклађивање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спровођење</w:t>
      </w:r>
      <w:r w:rsidR="00253258" w:rsidRPr="00A35A8B">
        <w:rPr>
          <w:rFonts w:cstheme="minorHAnsi"/>
          <w:noProof/>
          <w:lang w:val="bs-Latn-BA"/>
        </w:rPr>
        <w:t xml:space="preserve">) </w:t>
      </w:r>
      <w:r w:rsidRPr="00A35A8B">
        <w:rPr>
          <w:rFonts w:cstheme="minorHAnsi"/>
          <w:noProof/>
          <w:lang w:val="bs-Latn-BA"/>
        </w:rPr>
        <w:t>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сврху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одржавања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унапређења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квалитета</w:t>
      </w:r>
      <w:r w:rsidR="00253258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Контрола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квалитета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обухвата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испитивање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оцјену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одржавање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свих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провјерљивих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мјерљивих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карактеристика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система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или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уређаја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прописаном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нивоу</w:t>
      </w:r>
      <w:r w:rsidR="00253258" w:rsidRPr="00A35A8B">
        <w:rPr>
          <w:rFonts w:cstheme="minorHAnsi"/>
          <w:noProof/>
          <w:lang w:val="bs-Latn-BA"/>
        </w:rPr>
        <w:t xml:space="preserve">. </w:t>
      </w:r>
    </w:p>
    <w:p w:rsidR="00253258" w:rsidRPr="00A35A8B" w:rsidRDefault="00253258" w:rsidP="00253258">
      <w:pPr>
        <w:spacing w:line="240" w:lineRule="auto"/>
        <w:rPr>
          <w:rFonts w:cstheme="minorHAnsi"/>
          <w:noProof/>
          <w:lang w:val="bs-Latn-BA"/>
        </w:rPr>
      </w:pPr>
    </w:p>
    <w:p w:rsidR="00253258" w:rsidRPr="00A35A8B" w:rsidRDefault="00735292" w:rsidP="00253258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Контрола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квалитета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уређаја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производе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или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користе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један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основних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елемената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оптимизацији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експозиције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примарно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медицинској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примјени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Захтјеви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спровођење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прописани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253258" w:rsidRPr="00A35A8B">
        <w:rPr>
          <w:rFonts w:cstheme="minorHAnsi"/>
          <w:noProof/>
          <w:lang w:val="bs-Latn-BA"/>
        </w:rPr>
        <w:t xml:space="preserve"> „</w:t>
      </w:r>
      <w:r w:rsidRPr="00A35A8B">
        <w:rPr>
          <w:rFonts w:cstheme="minorHAnsi"/>
          <w:noProof/>
          <w:lang w:val="bs-Latn-BA"/>
        </w:rPr>
        <w:t>Правилником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нотификацији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ауторизацији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дјелатности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изворима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“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„</w:t>
      </w:r>
      <w:r w:rsidRPr="00A35A8B">
        <w:rPr>
          <w:rFonts w:cstheme="minorHAnsi"/>
          <w:noProof/>
          <w:lang w:val="bs-Latn-BA"/>
        </w:rPr>
        <w:t>Правилником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условима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промет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коришћење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“. </w:t>
      </w:r>
      <w:r w:rsidRPr="00A35A8B">
        <w:rPr>
          <w:rFonts w:cstheme="minorHAnsi"/>
          <w:noProof/>
          <w:lang w:val="bs-Latn-BA"/>
        </w:rPr>
        <w:t>Такође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детаљни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тестови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квалитета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њихове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учесталости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код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медицинске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експозиције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дефинисани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253258" w:rsidRPr="00A35A8B">
        <w:rPr>
          <w:rFonts w:cstheme="minorHAnsi"/>
          <w:noProof/>
          <w:lang w:val="bs-Latn-BA"/>
        </w:rPr>
        <w:t xml:space="preserve"> „</w:t>
      </w:r>
      <w:r w:rsidRPr="00A35A8B">
        <w:rPr>
          <w:rFonts w:cstheme="minorHAnsi"/>
          <w:noProof/>
          <w:lang w:val="bs-Latn-BA"/>
        </w:rPr>
        <w:t>Правилником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заштити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код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медицинске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експозиције</w:t>
      </w:r>
      <w:r w:rsidR="00253258" w:rsidRPr="00A35A8B">
        <w:rPr>
          <w:rFonts w:cstheme="minorHAnsi"/>
          <w:noProof/>
          <w:lang w:val="bs-Latn-BA"/>
        </w:rPr>
        <w:t xml:space="preserve">“. </w:t>
      </w:r>
      <w:r w:rsidRPr="00A35A8B">
        <w:rPr>
          <w:rFonts w:cstheme="minorHAnsi"/>
          <w:noProof/>
          <w:lang w:val="bs-Latn-BA"/>
        </w:rPr>
        <w:t>Правилник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техничким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сервисима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заштиту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(„</w:t>
      </w:r>
      <w:r w:rsidRPr="00A35A8B">
        <w:rPr>
          <w:rFonts w:cstheme="minorHAnsi"/>
          <w:noProof/>
          <w:lang w:val="bs-Latn-BA"/>
        </w:rPr>
        <w:t>Службени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гласник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253258" w:rsidRPr="00A35A8B">
        <w:rPr>
          <w:rFonts w:cstheme="minorHAnsi"/>
          <w:noProof/>
          <w:lang w:val="bs-Latn-BA"/>
        </w:rPr>
        <w:t xml:space="preserve">“, </w:t>
      </w:r>
      <w:r w:rsidRPr="00A35A8B">
        <w:rPr>
          <w:rFonts w:cstheme="minorHAnsi"/>
          <w:noProof/>
          <w:lang w:val="bs-Latn-BA"/>
        </w:rPr>
        <w:t>број</w:t>
      </w:r>
      <w:r w:rsidR="00253258" w:rsidRPr="00A35A8B">
        <w:rPr>
          <w:rFonts w:cstheme="minorHAnsi"/>
          <w:noProof/>
          <w:lang w:val="bs-Latn-BA"/>
        </w:rPr>
        <w:t xml:space="preserve"> 68/15)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Правилник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Служби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заштиту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медицинску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физику</w:t>
      </w:r>
      <w:r w:rsidR="00253258" w:rsidRPr="00A35A8B">
        <w:rPr>
          <w:rFonts w:cstheme="minorHAnsi"/>
          <w:noProof/>
          <w:lang w:val="bs-Latn-BA"/>
        </w:rPr>
        <w:t xml:space="preserve"> („</w:t>
      </w:r>
      <w:r w:rsidRPr="00A35A8B">
        <w:rPr>
          <w:rFonts w:cstheme="minorHAnsi"/>
          <w:noProof/>
          <w:lang w:val="bs-Latn-BA"/>
        </w:rPr>
        <w:t>Службени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гласник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253258" w:rsidRPr="00A35A8B">
        <w:rPr>
          <w:rFonts w:cstheme="minorHAnsi"/>
          <w:noProof/>
          <w:lang w:val="bs-Latn-BA"/>
        </w:rPr>
        <w:t xml:space="preserve">“, </w:t>
      </w:r>
      <w:r w:rsidRPr="00A35A8B">
        <w:rPr>
          <w:rFonts w:cstheme="minorHAnsi"/>
          <w:noProof/>
          <w:lang w:val="bs-Latn-BA"/>
        </w:rPr>
        <w:t>број</w:t>
      </w:r>
      <w:r w:rsidR="00253258" w:rsidRPr="00A35A8B">
        <w:rPr>
          <w:rFonts w:cstheme="minorHAnsi"/>
          <w:noProof/>
          <w:lang w:val="bs-Latn-BA"/>
        </w:rPr>
        <w:t xml:space="preserve"> 86/15) </w:t>
      </w:r>
      <w:r w:rsidRPr="00A35A8B">
        <w:rPr>
          <w:rFonts w:cstheme="minorHAnsi"/>
          <w:noProof/>
          <w:lang w:val="bs-Latn-BA"/>
        </w:rPr>
        <w:t>регулишу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техничких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сервиса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заштиту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служби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заштиту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медицинску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физику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укључујући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документацију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издају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сервиси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службе</w:t>
      </w:r>
      <w:r w:rsidR="00253258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Правилником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техничким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сервисима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између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осталих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дефинисани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технички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сервиси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радијационе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сигурности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медицинску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физику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те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извјештаји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потврде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они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издају</w:t>
      </w:r>
      <w:r w:rsidR="00253258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Један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захтјева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током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лиценцирања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корисника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као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инспекцијског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надзора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јесте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посједовање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важеће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потврде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радијационој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сигурности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потврде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квалитета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издају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технички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сервиси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ауторизовани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дјелатност</w:t>
      </w:r>
      <w:r w:rsidR="00253258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Дакле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на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захтјев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корисника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технички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сервиси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спроводе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потребна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мјерења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издају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наведене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потврде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Агенција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процесу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ауторизације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инспекције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дјелатности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изворима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провјерава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ли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корисници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посједују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адекватне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важеће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потврде</w:t>
      </w:r>
      <w:r w:rsidR="00253258" w:rsidRPr="00A35A8B">
        <w:rPr>
          <w:rFonts w:cstheme="minorHAnsi"/>
          <w:noProof/>
          <w:lang w:val="bs-Latn-BA"/>
        </w:rPr>
        <w:t>.</w:t>
      </w:r>
    </w:p>
    <w:p w:rsidR="00253258" w:rsidRPr="00A35A8B" w:rsidRDefault="00253258" w:rsidP="00253258">
      <w:pPr>
        <w:spacing w:line="240" w:lineRule="auto"/>
        <w:rPr>
          <w:rFonts w:cstheme="minorHAnsi"/>
          <w:noProof/>
          <w:lang w:val="bs-Latn-BA"/>
        </w:rPr>
      </w:pPr>
    </w:p>
    <w:p w:rsidR="00253258" w:rsidRPr="00A35A8B" w:rsidRDefault="00735292" w:rsidP="00253258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На</w:t>
      </w:r>
      <w:r w:rsidR="00285F1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основу</w:t>
      </w:r>
      <w:r w:rsidR="00285F13" w:rsidRPr="00A35A8B">
        <w:rPr>
          <w:rFonts w:cstheme="minorHAnsi"/>
          <w:noProof/>
          <w:lang w:val="bs-Latn-BA"/>
        </w:rPr>
        <w:t xml:space="preserve"> „</w:t>
      </w:r>
      <w:r w:rsidRPr="00A35A8B">
        <w:rPr>
          <w:rFonts w:cstheme="minorHAnsi"/>
          <w:noProof/>
          <w:lang w:val="bs-Latn-BA"/>
        </w:rPr>
        <w:t>Правилника</w:t>
      </w:r>
      <w:r w:rsidR="00285F1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85F1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техничким</w:t>
      </w:r>
      <w:r w:rsidR="00285F1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сервисима</w:t>
      </w:r>
      <w:r w:rsidR="00285F1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285F1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заштиту</w:t>
      </w:r>
      <w:r w:rsidR="00285F1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285F1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285F13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85F13" w:rsidRPr="00A35A8B">
        <w:rPr>
          <w:rFonts w:cstheme="minorHAnsi"/>
          <w:noProof/>
          <w:lang w:val="bs-Latn-BA"/>
        </w:rPr>
        <w:t xml:space="preserve">“, </w:t>
      </w:r>
      <w:r w:rsidRPr="00A35A8B">
        <w:rPr>
          <w:rFonts w:cstheme="minorHAnsi"/>
          <w:noProof/>
          <w:lang w:val="bs-Latn-BA"/>
        </w:rPr>
        <w:t>ауторизовани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технички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сервиси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радијационе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сигурности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могу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издати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потврду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радијационој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сигурности</w:t>
      </w:r>
      <w:r w:rsidR="00253258" w:rsidRPr="00A35A8B">
        <w:rPr>
          <w:rFonts w:cstheme="minorHAnsi"/>
          <w:noProof/>
          <w:lang w:val="bs-Latn-BA"/>
        </w:rPr>
        <w:t>:</w:t>
      </w:r>
    </w:p>
    <w:p w:rsidR="00253258" w:rsidRPr="00A35A8B" w:rsidRDefault="00253258" w:rsidP="00253258">
      <w:pPr>
        <w:spacing w:line="240" w:lineRule="auto"/>
        <w:rPr>
          <w:rFonts w:cstheme="minorHAnsi"/>
          <w:noProof/>
          <w:lang w:val="bs-Latn-BA"/>
        </w:rPr>
      </w:pPr>
    </w:p>
    <w:p w:rsidR="00253258" w:rsidRPr="00A35A8B" w:rsidRDefault="00735292" w:rsidP="008F30E1">
      <w:pPr>
        <w:pStyle w:val="ListParagraph"/>
        <w:numPr>
          <w:ilvl w:val="0"/>
          <w:numId w:val="29"/>
        </w:numPr>
        <w:spacing w:line="240" w:lineRule="auto"/>
        <w:rPr>
          <w:rFonts w:asciiTheme="minorHAnsi" w:hAnsiTheme="minorHAnsi" w:cstheme="minorHAnsi"/>
          <w:noProof/>
          <w:lang w:val="bs-Latn-BA"/>
        </w:rPr>
      </w:pPr>
      <w:r w:rsidRPr="00A35A8B">
        <w:rPr>
          <w:rFonts w:asciiTheme="minorHAnsi" w:hAnsiTheme="minorHAnsi" w:cstheme="minorHAnsi"/>
          <w:noProof/>
          <w:lang w:val="bs-Latn-BA"/>
        </w:rPr>
        <w:t>за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извор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зрачења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који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се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користи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за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обављање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дјелатности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са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изворима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зрачења</w:t>
      </w:r>
      <w:r w:rsidR="00253258" w:rsidRPr="00A35A8B">
        <w:rPr>
          <w:rFonts w:asciiTheme="minorHAnsi" w:hAnsiTheme="minorHAnsi" w:cstheme="minorHAnsi"/>
          <w:noProof/>
          <w:lang w:val="bs-Latn-BA"/>
        </w:rPr>
        <w:t>;</w:t>
      </w:r>
    </w:p>
    <w:p w:rsidR="00253258" w:rsidRPr="00A35A8B" w:rsidRDefault="00735292" w:rsidP="008F30E1">
      <w:pPr>
        <w:pStyle w:val="ListParagraph"/>
        <w:numPr>
          <w:ilvl w:val="0"/>
          <w:numId w:val="29"/>
        </w:numPr>
        <w:spacing w:line="240" w:lineRule="auto"/>
        <w:rPr>
          <w:rFonts w:asciiTheme="minorHAnsi" w:hAnsiTheme="minorHAnsi" w:cstheme="minorHAnsi"/>
          <w:noProof/>
          <w:lang w:val="bs-Latn-BA"/>
        </w:rPr>
      </w:pPr>
      <w:r w:rsidRPr="00A35A8B">
        <w:rPr>
          <w:rFonts w:asciiTheme="minorHAnsi" w:hAnsiTheme="minorHAnsi" w:cstheme="minorHAnsi"/>
          <w:noProof/>
          <w:lang w:val="bs-Latn-BA"/>
        </w:rPr>
        <w:t>за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просторије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у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којима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се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извор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зрачења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користи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за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дјелатности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са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изворима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зрачења</w:t>
      </w:r>
      <w:r w:rsidR="00253258" w:rsidRPr="00A35A8B">
        <w:rPr>
          <w:rFonts w:asciiTheme="minorHAnsi" w:hAnsiTheme="minorHAnsi" w:cstheme="minorHAnsi"/>
          <w:noProof/>
          <w:lang w:val="bs-Latn-BA"/>
        </w:rPr>
        <w:t>;</w:t>
      </w:r>
    </w:p>
    <w:p w:rsidR="00253258" w:rsidRPr="00A35A8B" w:rsidRDefault="00735292" w:rsidP="008F30E1">
      <w:pPr>
        <w:pStyle w:val="ListParagraph"/>
        <w:numPr>
          <w:ilvl w:val="0"/>
          <w:numId w:val="29"/>
        </w:numPr>
        <w:spacing w:line="240" w:lineRule="auto"/>
        <w:rPr>
          <w:rFonts w:asciiTheme="minorHAnsi" w:hAnsiTheme="minorHAnsi" w:cstheme="minorHAnsi"/>
          <w:noProof/>
          <w:lang w:val="bs-Latn-BA"/>
        </w:rPr>
      </w:pPr>
      <w:r w:rsidRPr="00A35A8B">
        <w:rPr>
          <w:rFonts w:asciiTheme="minorHAnsi" w:hAnsiTheme="minorHAnsi" w:cstheme="minorHAnsi"/>
          <w:noProof/>
          <w:lang w:val="bs-Latn-BA"/>
        </w:rPr>
        <w:t>за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просторије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у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којима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се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складиште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извори</w:t>
      </w:r>
      <w:r w:rsidR="00253258" w:rsidRPr="00A35A8B">
        <w:rPr>
          <w:rFonts w:asciiTheme="minorHAnsi" w:hAnsiTheme="minorHAnsi" w:cstheme="minorHAnsi"/>
          <w:noProof/>
          <w:lang w:val="bs-Latn-BA"/>
        </w:rPr>
        <w:t xml:space="preserve"> </w:t>
      </w:r>
      <w:r w:rsidRPr="00A35A8B">
        <w:rPr>
          <w:rFonts w:asciiTheme="minorHAnsi" w:hAnsiTheme="minorHAnsi" w:cstheme="minorHAnsi"/>
          <w:noProof/>
          <w:lang w:val="bs-Latn-BA"/>
        </w:rPr>
        <w:t>зрачења</w:t>
      </w:r>
      <w:r w:rsidR="00253258" w:rsidRPr="00A35A8B">
        <w:rPr>
          <w:rFonts w:asciiTheme="minorHAnsi" w:hAnsiTheme="minorHAnsi" w:cstheme="minorHAnsi"/>
          <w:noProof/>
          <w:lang w:val="bs-Latn-BA"/>
        </w:rPr>
        <w:t>.</w:t>
      </w:r>
    </w:p>
    <w:p w:rsidR="00253258" w:rsidRPr="00A35A8B" w:rsidRDefault="00253258" w:rsidP="00253258">
      <w:pPr>
        <w:spacing w:line="240" w:lineRule="auto"/>
        <w:rPr>
          <w:rFonts w:cstheme="minorHAnsi"/>
          <w:noProof/>
          <w:lang w:val="bs-Latn-BA"/>
        </w:rPr>
      </w:pPr>
    </w:p>
    <w:p w:rsidR="00253258" w:rsidRPr="00A35A8B" w:rsidRDefault="00735292" w:rsidP="00253258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Технички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сервиси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медицинску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физику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заштиту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квалитета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интраоралној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стоматолошкој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радиологији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издају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потврду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квалитета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параметре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мјере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роковима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шест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мјесеци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дуже</w:t>
      </w:r>
      <w:r w:rsidR="00253258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Ауторизовани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технички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сервис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смије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издати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потврду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или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просторију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уколико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или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просторије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задовољавају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одредбе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важећих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прописа</w:t>
      </w:r>
      <w:r w:rsidR="00253258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Изглед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садржај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потврде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радијационој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сигурности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потврде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квалитета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потврде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заштити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квалитета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интраоралној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стоматолошкој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радиологији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као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рокови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важења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потврда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зависности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врсте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дјелатности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извором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дефинисани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Правилником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техничким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сервисима</w:t>
      </w:r>
      <w:r w:rsidR="00253258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Ове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потврде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издају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основу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извјештаја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оцјени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радијационе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сигурности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извјештаја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оцјени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квалитета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такође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припремају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технички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сервиси</w:t>
      </w:r>
      <w:r w:rsidR="00253258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Наведене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потврде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сматрају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доказом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просторије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задовољавају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одредбе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одговарајућих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важећих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прописа</w:t>
      </w:r>
      <w:r w:rsidR="00253258" w:rsidRPr="00A35A8B">
        <w:rPr>
          <w:rFonts w:cstheme="minorHAnsi"/>
          <w:noProof/>
          <w:lang w:val="bs-Latn-BA"/>
        </w:rPr>
        <w:t>.</w:t>
      </w:r>
    </w:p>
    <w:p w:rsidR="00253258" w:rsidRPr="00A35A8B" w:rsidRDefault="00253258" w:rsidP="00253258">
      <w:pPr>
        <w:spacing w:line="240" w:lineRule="auto"/>
        <w:rPr>
          <w:rFonts w:cstheme="minorHAnsi"/>
          <w:noProof/>
          <w:lang w:val="bs-Latn-BA"/>
        </w:rPr>
      </w:pPr>
    </w:p>
    <w:p w:rsidR="00253258" w:rsidRPr="00A35A8B" w:rsidRDefault="00735292" w:rsidP="00253258">
      <w:pPr>
        <w:spacing w:line="240" w:lineRule="auto"/>
        <w:rPr>
          <w:rFonts w:cstheme="minorHAnsi"/>
          <w:noProof/>
          <w:lang w:val="bs-Latn-BA"/>
        </w:rPr>
      </w:pPr>
      <w:r w:rsidRPr="00A35A8B">
        <w:rPr>
          <w:rFonts w:cstheme="minorHAnsi"/>
          <w:noProof/>
          <w:lang w:val="bs-Latn-BA"/>
        </w:rPr>
        <w:t>Редовна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квалитета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настављена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током</w:t>
      </w:r>
      <w:r w:rsidR="00253258" w:rsidRPr="00A35A8B">
        <w:rPr>
          <w:rFonts w:cstheme="minorHAnsi"/>
          <w:noProof/>
          <w:lang w:val="bs-Latn-BA"/>
        </w:rPr>
        <w:t xml:space="preserve"> 2017. </w:t>
      </w:r>
      <w:r w:rsidRPr="00A35A8B">
        <w:rPr>
          <w:rFonts w:cstheme="minorHAnsi"/>
          <w:noProof/>
          <w:lang w:val="bs-Latn-BA"/>
        </w:rPr>
        <w:t>године</w:t>
      </w:r>
      <w:r w:rsidR="00253258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Преглед</w:t>
      </w:r>
      <w:r w:rsidR="000F420A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броја</w:t>
      </w:r>
      <w:r w:rsidR="000F420A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контролисаних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уређаја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производе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уређаја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који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садрже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радиоактивне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дјелатностима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као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провјера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радијационе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сигурности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код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корисника</w:t>
      </w:r>
      <w:r w:rsidR="00253258" w:rsidRPr="00A35A8B">
        <w:rPr>
          <w:rFonts w:cstheme="minorHAnsi"/>
          <w:noProof/>
          <w:lang w:val="bs-Latn-BA"/>
        </w:rPr>
        <w:t xml:space="preserve">, </w:t>
      </w:r>
      <w:r w:rsidRPr="00A35A8B">
        <w:rPr>
          <w:rFonts w:cstheme="minorHAnsi"/>
          <w:noProof/>
          <w:lang w:val="bs-Latn-BA"/>
        </w:rPr>
        <w:t>обављених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од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стране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ауторизованих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техничких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сервиса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дати</w:t>
      </w:r>
      <w:r w:rsidR="0047156D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табелама</w:t>
      </w:r>
      <w:r w:rsidR="00253258" w:rsidRPr="00A35A8B">
        <w:rPr>
          <w:rFonts w:cstheme="minorHAnsi"/>
          <w:noProof/>
          <w:lang w:val="bs-Latn-BA"/>
        </w:rPr>
        <w:t xml:space="preserve"> 4.1</w:t>
      </w:r>
      <w:r w:rsidR="00A35A8B">
        <w:rPr>
          <w:rFonts w:cstheme="minorHAnsi"/>
          <w:noProof/>
        </w:rPr>
        <w:t>–</w:t>
      </w:r>
      <w:r w:rsidR="00253258" w:rsidRPr="00A35A8B">
        <w:rPr>
          <w:rFonts w:cstheme="minorHAnsi"/>
          <w:noProof/>
          <w:lang w:val="bs-Latn-BA"/>
        </w:rPr>
        <w:t xml:space="preserve">4.3, </w:t>
      </w:r>
      <w:r w:rsidRPr="00A35A8B">
        <w:rPr>
          <w:rFonts w:cstheme="minorHAnsi"/>
          <w:noProof/>
          <w:lang w:val="bs-Latn-BA"/>
        </w:rPr>
        <w:t>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графички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приказ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графицима</w:t>
      </w:r>
      <w:r w:rsidR="00253258" w:rsidRPr="00A35A8B">
        <w:rPr>
          <w:rFonts w:cstheme="minorHAnsi"/>
          <w:noProof/>
          <w:lang w:val="bs-Latn-BA"/>
        </w:rPr>
        <w:t xml:space="preserve"> 4.1</w:t>
      </w:r>
      <w:r w:rsidR="00A35A8B">
        <w:rPr>
          <w:rFonts w:cstheme="minorHAnsi"/>
          <w:noProof/>
        </w:rPr>
        <w:t>–</w:t>
      </w:r>
      <w:r w:rsidR="00253258" w:rsidRPr="00A35A8B">
        <w:rPr>
          <w:rFonts w:cstheme="minorHAnsi"/>
          <w:noProof/>
          <w:lang w:val="bs-Latn-BA"/>
        </w:rPr>
        <w:t xml:space="preserve">4.4. </w:t>
      </w:r>
      <w:r w:rsidRPr="00A35A8B">
        <w:rPr>
          <w:rFonts w:cstheme="minorHAnsi"/>
          <w:noProof/>
          <w:lang w:val="bs-Latn-BA"/>
        </w:rPr>
        <w:t>Подаци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приказани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наведеним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табелама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графицима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достављени</w:t>
      </w:r>
      <w:r w:rsidR="004035F3" w:rsidRPr="004035F3">
        <w:rPr>
          <w:rFonts w:cstheme="minorHAnsi"/>
          <w:noProof/>
          <w:lang w:val="bs-Latn-BA"/>
        </w:rPr>
        <w:t xml:space="preserve"> </w:t>
      </w:r>
      <w:r w:rsidR="004035F3" w:rsidRPr="00A35A8B">
        <w:rPr>
          <w:rFonts w:cstheme="minorHAnsi"/>
          <w:noProof/>
          <w:lang w:val="bs-Latn-BA"/>
        </w:rPr>
        <w:t>су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Агенцији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оквиру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годишњих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извјештаја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ауторизованих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техничких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сервиса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за</w:t>
      </w:r>
      <w:r w:rsidR="00253258" w:rsidRPr="00A35A8B">
        <w:rPr>
          <w:rFonts w:cstheme="minorHAnsi"/>
          <w:noProof/>
          <w:lang w:val="bs-Latn-BA"/>
        </w:rPr>
        <w:t xml:space="preserve"> 2017. </w:t>
      </w:r>
      <w:r w:rsidRPr="00A35A8B">
        <w:rPr>
          <w:rFonts w:cstheme="minorHAnsi"/>
          <w:noProof/>
          <w:lang w:val="bs-Latn-BA"/>
        </w:rPr>
        <w:t>годину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обављеним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прегледима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извора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јонизујућег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зрачења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код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корисника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издатим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потврдама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о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радијационој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сигурности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контроли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квалитета</w:t>
      </w:r>
      <w:r w:rsidR="00253258" w:rsidRPr="00A35A8B">
        <w:rPr>
          <w:rFonts w:cstheme="minorHAnsi"/>
          <w:noProof/>
          <w:lang w:val="bs-Latn-BA"/>
        </w:rPr>
        <w:t xml:space="preserve">. </w:t>
      </w:r>
      <w:r w:rsidRPr="00A35A8B">
        <w:rPr>
          <w:rFonts w:cstheme="minorHAnsi"/>
          <w:noProof/>
          <w:lang w:val="bs-Latn-BA"/>
        </w:rPr>
        <w:t>Ажурирани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списак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ауторизованих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техничких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сервиса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у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БиХ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је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доступан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на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званичној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интернет</w:t>
      </w:r>
      <w:r w:rsidR="00A90C29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страни</w:t>
      </w:r>
      <w:r w:rsidR="00253258" w:rsidRPr="00A35A8B">
        <w:rPr>
          <w:rFonts w:cstheme="minorHAnsi"/>
          <w:noProof/>
          <w:lang w:val="bs-Latn-BA"/>
        </w:rPr>
        <w:t xml:space="preserve"> </w:t>
      </w:r>
      <w:r w:rsidRPr="00A35A8B">
        <w:rPr>
          <w:rFonts w:cstheme="minorHAnsi"/>
          <w:noProof/>
          <w:lang w:val="bs-Latn-BA"/>
        </w:rPr>
        <w:t>Агенције</w:t>
      </w:r>
      <w:r w:rsidR="00253258" w:rsidRPr="00A35A8B">
        <w:rPr>
          <w:rFonts w:cstheme="minorHAnsi"/>
          <w:noProof/>
          <w:lang w:val="bs-Latn-BA"/>
        </w:rPr>
        <w:t>.</w:t>
      </w:r>
    </w:p>
    <w:p w:rsidR="00253258" w:rsidRPr="00A35A8B" w:rsidRDefault="00253258" w:rsidP="00253258">
      <w:pPr>
        <w:spacing w:line="240" w:lineRule="auto"/>
        <w:rPr>
          <w:rFonts w:cstheme="minorHAnsi"/>
          <w:noProof/>
          <w:lang w:val="bs-Latn-BA"/>
        </w:rPr>
      </w:pPr>
    </w:p>
    <w:p w:rsidR="00253258" w:rsidRPr="00A35A8B" w:rsidRDefault="00253258" w:rsidP="00253258">
      <w:pPr>
        <w:spacing w:line="240" w:lineRule="auto"/>
        <w:jc w:val="center"/>
        <w:rPr>
          <w:rFonts w:cstheme="minorHAnsi"/>
          <w:noProof/>
          <w:lang w:val="bs-Latn-BA"/>
        </w:rPr>
      </w:pPr>
      <w:r w:rsidRPr="00A35A8B">
        <w:rPr>
          <w:rFonts w:ascii="Times New Roman" w:hAnsi="Times New Roman"/>
          <w:i/>
          <w:noProof/>
          <w:szCs w:val="24"/>
          <w:lang w:val="en-U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956945</wp:posOffset>
            </wp:positionH>
            <wp:positionV relativeFrom="paragraph">
              <wp:posOffset>19685</wp:posOffset>
            </wp:positionV>
            <wp:extent cx="3592830" cy="2314575"/>
            <wp:effectExtent l="19050" t="0" r="26670" b="0"/>
            <wp:wrapSquare wrapText="bothSides"/>
            <wp:docPr id="5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anchor>
        </w:drawing>
      </w:r>
    </w:p>
    <w:p w:rsidR="00253258" w:rsidRPr="00A35A8B" w:rsidRDefault="00253258" w:rsidP="00253258">
      <w:pPr>
        <w:spacing w:line="240" w:lineRule="auto"/>
        <w:rPr>
          <w:rFonts w:ascii="Times New Roman" w:hAnsi="Times New Roman"/>
          <w:i/>
          <w:noProof/>
          <w:szCs w:val="24"/>
          <w:lang w:val="bs-Latn-BA"/>
        </w:rPr>
      </w:pPr>
    </w:p>
    <w:p w:rsidR="00253258" w:rsidRPr="00A35A8B" w:rsidRDefault="00253258" w:rsidP="00253258">
      <w:pPr>
        <w:spacing w:line="240" w:lineRule="auto"/>
        <w:rPr>
          <w:rFonts w:cstheme="minorHAnsi"/>
          <w:i/>
          <w:noProof/>
          <w:szCs w:val="24"/>
          <w:lang w:val="bs-Latn-BA"/>
        </w:rPr>
      </w:pPr>
    </w:p>
    <w:p w:rsidR="00253258" w:rsidRPr="00A35A8B" w:rsidRDefault="00253258" w:rsidP="00253258">
      <w:pPr>
        <w:spacing w:line="240" w:lineRule="auto"/>
        <w:rPr>
          <w:rFonts w:cstheme="minorHAnsi"/>
          <w:i/>
          <w:noProof/>
          <w:szCs w:val="24"/>
          <w:lang w:val="bs-Latn-BA"/>
        </w:rPr>
      </w:pPr>
    </w:p>
    <w:p w:rsidR="00253258" w:rsidRPr="00A35A8B" w:rsidRDefault="00253258" w:rsidP="00253258">
      <w:pPr>
        <w:spacing w:line="240" w:lineRule="auto"/>
        <w:rPr>
          <w:rFonts w:cstheme="minorHAnsi"/>
          <w:i/>
          <w:noProof/>
          <w:szCs w:val="24"/>
          <w:lang w:val="bs-Latn-BA"/>
        </w:rPr>
      </w:pPr>
    </w:p>
    <w:p w:rsidR="00253258" w:rsidRPr="00A35A8B" w:rsidRDefault="00253258" w:rsidP="00253258">
      <w:pPr>
        <w:spacing w:line="240" w:lineRule="auto"/>
        <w:rPr>
          <w:rFonts w:cstheme="minorHAnsi"/>
          <w:i/>
          <w:noProof/>
          <w:szCs w:val="24"/>
          <w:lang w:val="bs-Latn-BA"/>
        </w:rPr>
      </w:pPr>
    </w:p>
    <w:p w:rsidR="00253258" w:rsidRPr="00A35A8B" w:rsidRDefault="00253258" w:rsidP="00253258">
      <w:pPr>
        <w:spacing w:line="240" w:lineRule="auto"/>
        <w:rPr>
          <w:rFonts w:cstheme="minorHAnsi"/>
          <w:i/>
          <w:noProof/>
          <w:szCs w:val="24"/>
          <w:lang w:val="bs-Latn-BA"/>
        </w:rPr>
      </w:pPr>
    </w:p>
    <w:p w:rsidR="00253258" w:rsidRPr="00A35A8B" w:rsidRDefault="00253258" w:rsidP="00253258">
      <w:pPr>
        <w:spacing w:line="240" w:lineRule="auto"/>
        <w:rPr>
          <w:rFonts w:cstheme="minorHAnsi"/>
          <w:i/>
          <w:noProof/>
          <w:szCs w:val="24"/>
          <w:lang w:val="bs-Latn-BA"/>
        </w:rPr>
      </w:pPr>
    </w:p>
    <w:p w:rsidR="00253258" w:rsidRPr="00A35A8B" w:rsidRDefault="00253258" w:rsidP="00253258">
      <w:pPr>
        <w:spacing w:line="240" w:lineRule="auto"/>
        <w:rPr>
          <w:rFonts w:cstheme="minorHAnsi"/>
          <w:i/>
          <w:noProof/>
          <w:szCs w:val="24"/>
          <w:lang w:val="bs-Latn-BA"/>
        </w:rPr>
      </w:pPr>
    </w:p>
    <w:p w:rsidR="00253258" w:rsidRPr="00A35A8B" w:rsidRDefault="00253258" w:rsidP="00253258">
      <w:pPr>
        <w:spacing w:line="240" w:lineRule="auto"/>
        <w:rPr>
          <w:rFonts w:cstheme="minorHAnsi"/>
          <w:i/>
          <w:noProof/>
          <w:szCs w:val="24"/>
          <w:lang w:val="bs-Latn-BA"/>
        </w:rPr>
      </w:pPr>
    </w:p>
    <w:p w:rsidR="00253258" w:rsidRPr="00A35A8B" w:rsidRDefault="00253258" w:rsidP="00253258">
      <w:pPr>
        <w:spacing w:line="240" w:lineRule="auto"/>
        <w:rPr>
          <w:rFonts w:cstheme="minorHAnsi"/>
          <w:i/>
          <w:noProof/>
          <w:szCs w:val="24"/>
          <w:lang w:val="bs-Latn-BA"/>
        </w:rPr>
      </w:pPr>
    </w:p>
    <w:p w:rsidR="00253258" w:rsidRPr="00A35A8B" w:rsidRDefault="00253258" w:rsidP="00253258">
      <w:pPr>
        <w:spacing w:line="240" w:lineRule="auto"/>
        <w:rPr>
          <w:rFonts w:cstheme="minorHAnsi"/>
          <w:i/>
          <w:noProof/>
          <w:szCs w:val="24"/>
          <w:lang w:val="bs-Latn-BA"/>
        </w:rPr>
      </w:pPr>
    </w:p>
    <w:p w:rsidR="00253258" w:rsidRPr="00A35A8B" w:rsidRDefault="00253258" w:rsidP="00253258">
      <w:pPr>
        <w:spacing w:line="240" w:lineRule="auto"/>
        <w:rPr>
          <w:rFonts w:cstheme="minorHAnsi"/>
          <w:i/>
          <w:noProof/>
          <w:szCs w:val="24"/>
          <w:lang w:val="bs-Latn-BA"/>
        </w:rPr>
      </w:pPr>
    </w:p>
    <w:p w:rsidR="00253258" w:rsidRPr="00A35A8B" w:rsidRDefault="00E51A4D" w:rsidP="00285F13">
      <w:pPr>
        <w:spacing w:line="240" w:lineRule="auto"/>
        <w:jc w:val="center"/>
        <w:rPr>
          <w:rFonts w:cstheme="minorHAnsi"/>
          <w:i/>
          <w:noProof/>
          <w:sz w:val="22"/>
          <w:lang w:val="bs-Latn-BA"/>
        </w:rPr>
      </w:pPr>
      <w:r w:rsidRPr="00A35A8B">
        <w:rPr>
          <w:rFonts w:cstheme="minorHAnsi"/>
          <w:i/>
          <w:noProof/>
          <w:sz w:val="22"/>
          <w:lang w:val="bs-Latn-BA"/>
        </w:rPr>
        <w:t>График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4.1: </w:t>
      </w:r>
      <w:r w:rsidRPr="00A35A8B">
        <w:rPr>
          <w:rFonts w:cstheme="minorHAnsi"/>
          <w:i/>
          <w:noProof/>
          <w:sz w:val="22"/>
          <w:lang w:val="bs-Latn-BA"/>
        </w:rPr>
        <w:t>Контрола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квалитета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извора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јонизујућег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зрачења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="00253258" w:rsidRPr="00A35A8B">
        <w:rPr>
          <w:rFonts w:cstheme="minorHAnsi"/>
          <w:i/>
          <w:noProof/>
          <w:sz w:val="22"/>
          <w:lang w:val="bs-Latn-BA"/>
        </w:rPr>
        <w:br/>
      </w:r>
      <w:r w:rsidRPr="00A35A8B">
        <w:rPr>
          <w:rFonts w:cstheme="minorHAnsi"/>
          <w:i/>
          <w:noProof/>
          <w:sz w:val="22"/>
          <w:lang w:val="bs-Latn-BA"/>
        </w:rPr>
        <w:t>по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специфичним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медицинским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дјелатностима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у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2017. </w:t>
      </w:r>
      <w:r w:rsidRPr="00A35A8B">
        <w:rPr>
          <w:rFonts w:cstheme="minorHAnsi"/>
          <w:i/>
          <w:noProof/>
          <w:sz w:val="22"/>
          <w:lang w:val="bs-Latn-BA"/>
        </w:rPr>
        <w:t>години</w:t>
      </w:r>
    </w:p>
    <w:p w:rsidR="00253258" w:rsidRDefault="00253258" w:rsidP="00253258">
      <w:pPr>
        <w:spacing w:line="240" w:lineRule="auto"/>
        <w:rPr>
          <w:rFonts w:cstheme="minorHAnsi"/>
          <w:i/>
          <w:noProof/>
          <w:szCs w:val="24"/>
        </w:rPr>
      </w:pPr>
    </w:p>
    <w:p w:rsidR="00A35A8B" w:rsidRDefault="00A35A8B" w:rsidP="00253258">
      <w:pPr>
        <w:spacing w:line="240" w:lineRule="auto"/>
        <w:rPr>
          <w:rFonts w:cstheme="minorHAnsi"/>
          <w:i/>
          <w:noProof/>
          <w:szCs w:val="24"/>
        </w:rPr>
      </w:pPr>
    </w:p>
    <w:p w:rsidR="00A35A8B" w:rsidRDefault="00A35A8B" w:rsidP="00253258">
      <w:pPr>
        <w:spacing w:line="240" w:lineRule="auto"/>
        <w:rPr>
          <w:rFonts w:cstheme="minorHAnsi"/>
          <w:i/>
          <w:noProof/>
          <w:szCs w:val="24"/>
        </w:rPr>
      </w:pPr>
    </w:p>
    <w:p w:rsidR="00A35A8B" w:rsidRPr="00A35A8B" w:rsidRDefault="00A35A8B" w:rsidP="00253258">
      <w:pPr>
        <w:spacing w:line="240" w:lineRule="auto"/>
        <w:rPr>
          <w:rFonts w:cstheme="minorHAnsi"/>
          <w:i/>
          <w:noProof/>
          <w:szCs w:val="24"/>
        </w:rPr>
      </w:pPr>
    </w:p>
    <w:p w:rsidR="00253258" w:rsidRPr="00A35A8B" w:rsidRDefault="00E51A4D" w:rsidP="00253258">
      <w:pPr>
        <w:spacing w:line="240" w:lineRule="auto"/>
        <w:rPr>
          <w:rFonts w:cstheme="minorHAnsi"/>
          <w:i/>
          <w:noProof/>
          <w:szCs w:val="24"/>
          <w:lang w:val="bs-Latn-BA"/>
        </w:rPr>
      </w:pPr>
      <w:r w:rsidRPr="00A35A8B">
        <w:rPr>
          <w:rFonts w:cstheme="minorHAnsi"/>
          <w:i/>
          <w:noProof/>
          <w:szCs w:val="24"/>
          <w:lang w:val="bs-Latn-BA"/>
        </w:rPr>
        <w:t>Табела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4.1: </w:t>
      </w:r>
      <w:r w:rsidRPr="00A35A8B">
        <w:rPr>
          <w:rFonts w:cstheme="minorHAnsi"/>
          <w:i/>
          <w:noProof/>
          <w:szCs w:val="24"/>
          <w:lang w:val="bs-Latn-BA"/>
        </w:rPr>
        <w:t>Број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обављених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контрола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квалитета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извора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јонизујућег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зрачења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који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се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користе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у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медицини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у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2017. </w:t>
      </w:r>
      <w:r w:rsidRPr="00A35A8B">
        <w:rPr>
          <w:rFonts w:cstheme="minorHAnsi"/>
          <w:i/>
          <w:noProof/>
          <w:szCs w:val="24"/>
          <w:lang w:val="bs-Latn-BA"/>
        </w:rPr>
        <w:t>години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(</w:t>
      </w:r>
      <w:r w:rsidRPr="00A35A8B">
        <w:rPr>
          <w:rFonts w:cstheme="minorHAnsi"/>
          <w:i/>
          <w:noProof/>
          <w:szCs w:val="24"/>
          <w:lang w:val="bs-Latn-BA"/>
        </w:rPr>
        <w:t>потврда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о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контроли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квалитета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)  </w:t>
      </w:r>
    </w:p>
    <w:p w:rsidR="00253258" w:rsidRPr="00A35A8B" w:rsidRDefault="00253258" w:rsidP="00253258">
      <w:pPr>
        <w:spacing w:line="240" w:lineRule="auto"/>
        <w:rPr>
          <w:rFonts w:cstheme="minorHAnsi"/>
          <w:i/>
          <w:noProof/>
          <w:sz w:val="22"/>
          <w:lang w:val="bs-Latn-BA"/>
        </w:rPr>
      </w:pPr>
    </w:p>
    <w:tbl>
      <w:tblPr>
        <w:tblStyle w:val="TableGrid51"/>
        <w:tblW w:w="5012" w:type="pct"/>
        <w:tblLook w:val="04A0" w:firstRow="1" w:lastRow="0" w:firstColumn="1" w:lastColumn="0" w:noHBand="0" w:noVBand="1"/>
      </w:tblPr>
      <w:tblGrid>
        <w:gridCol w:w="2511"/>
        <w:gridCol w:w="2416"/>
        <w:gridCol w:w="2020"/>
        <w:gridCol w:w="2318"/>
      </w:tblGrid>
      <w:tr w:rsidR="00253258" w:rsidRPr="00A35A8B" w:rsidTr="003D1303">
        <w:trPr>
          <w:trHeight w:val="484"/>
        </w:trPr>
        <w:tc>
          <w:tcPr>
            <w:tcW w:w="1355" w:type="pct"/>
            <w:vAlign w:val="center"/>
          </w:tcPr>
          <w:p w:rsidR="00253258" w:rsidRPr="00A35A8B" w:rsidRDefault="00E51A4D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Дјелатност</w:t>
            </w:r>
          </w:p>
        </w:tc>
        <w:tc>
          <w:tcPr>
            <w:tcW w:w="1304" w:type="pct"/>
            <w:vAlign w:val="center"/>
          </w:tcPr>
          <w:p w:rsidR="00253258" w:rsidRPr="00A35A8B" w:rsidRDefault="00E51A4D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Број</w:t>
            </w:r>
            <w:r w:rsidR="00253258" w:rsidRPr="00A35A8B">
              <w:rPr>
                <w:rFonts w:cstheme="minorHAnsi"/>
                <w:b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контролисаних</w:t>
            </w:r>
          </w:p>
          <w:p w:rsidR="00253258" w:rsidRPr="00A35A8B" w:rsidRDefault="00E51A4D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уређаја</w:t>
            </w:r>
          </w:p>
        </w:tc>
        <w:tc>
          <w:tcPr>
            <w:tcW w:w="1090" w:type="pct"/>
            <w:vAlign w:val="center"/>
          </w:tcPr>
          <w:p w:rsidR="00253258" w:rsidRPr="00A35A8B" w:rsidRDefault="00E51A4D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Задовољава</w:t>
            </w:r>
          </w:p>
        </w:tc>
        <w:tc>
          <w:tcPr>
            <w:tcW w:w="1251" w:type="pct"/>
            <w:vAlign w:val="center"/>
          </w:tcPr>
          <w:p w:rsidR="00253258" w:rsidRPr="00A35A8B" w:rsidRDefault="00E51A4D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Не</w:t>
            </w:r>
            <w:r w:rsidR="00253258" w:rsidRPr="00A35A8B">
              <w:rPr>
                <w:rFonts w:cstheme="minorHAnsi"/>
                <w:b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задовољава</w:t>
            </w:r>
          </w:p>
        </w:tc>
      </w:tr>
      <w:tr w:rsidR="00253258" w:rsidRPr="00A35A8B" w:rsidTr="003D1303">
        <w:trPr>
          <w:trHeight w:val="538"/>
        </w:trPr>
        <w:tc>
          <w:tcPr>
            <w:tcW w:w="5000" w:type="pct"/>
            <w:gridSpan w:val="4"/>
            <w:vAlign w:val="center"/>
          </w:tcPr>
          <w:p w:rsidR="00253258" w:rsidRPr="00A35A8B" w:rsidRDefault="00E51A4D" w:rsidP="003D1303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МЕДИЦИНА</w:t>
            </w:r>
          </w:p>
        </w:tc>
      </w:tr>
      <w:tr w:rsidR="00253258" w:rsidRPr="00A35A8B" w:rsidTr="003D1303">
        <w:trPr>
          <w:trHeight w:val="538"/>
        </w:trPr>
        <w:tc>
          <w:tcPr>
            <w:tcW w:w="1355" w:type="pct"/>
            <w:tcBorders>
              <w:bottom w:val="single" w:sz="4" w:space="0" w:color="000000"/>
            </w:tcBorders>
            <w:vAlign w:val="center"/>
          </w:tcPr>
          <w:p w:rsidR="00253258" w:rsidRPr="00A35A8B" w:rsidRDefault="00E51A4D" w:rsidP="003D1303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Дијагностичка</w:t>
            </w:r>
            <w:r w:rsidR="00253258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и</w:t>
            </w:r>
            <w:r w:rsidR="00253258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интервентна</w:t>
            </w:r>
            <w:r w:rsidR="00253258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радиологија</w:t>
            </w:r>
          </w:p>
        </w:tc>
        <w:tc>
          <w:tcPr>
            <w:tcW w:w="1304" w:type="pct"/>
            <w:tcBorders>
              <w:bottom w:val="single" w:sz="4" w:space="0" w:color="000000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306</w:t>
            </w:r>
          </w:p>
        </w:tc>
        <w:tc>
          <w:tcPr>
            <w:tcW w:w="1090" w:type="pct"/>
            <w:tcBorders>
              <w:bottom w:val="single" w:sz="4" w:space="0" w:color="000000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301</w:t>
            </w:r>
          </w:p>
        </w:tc>
        <w:tc>
          <w:tcPr>
            <w:tcW w:w="1251" w:type="pct"/>
            <w:tcBorders>
              <w:bottom w:val="single" w:sz="4" w:space="0" w:color="000000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5</w:t>
            </w:r>
          </w:p>
        </w:tc>
      </w:tr>
      <w:tr w:rsidR="00253258" w:rsidRPr="00A35A8B" w:rsidTr="003D1303">
        <w:trPr>
          <w:trHeight w:val="538"/>
        </w:trPr>
        <w:tc>
          <w:tcPr>
            <w:tcW w:w="1355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253258" w:rsidRPr="00A35A8B" w:rsidRDefault="00E51A4D" w:rsidP="003D1303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Радиотерапија</w:t>
            </w:r>
          </w:p>
        </w:tc>
        <w:tc>
          <w:tcPr>
            <w:tcW w:w="1304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12</w:t>
            </w:r>
          </w:p>
        </w:tc>
        <w:tc>
          <w:tcPr>
            <w:tcW w:w="1090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12</w:t>
            </w:r>
          </w:p>
        </w:tc>
        <w:tc>
          <w:tcPr>
            <w:tcW w:w="1251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0</w:t>
            </w:r>
          </w:p>
        </w:tc>
      </w:tr>
      <w:tr w:rsidR="00253258" w:rsidRPr="00A35A8B" w:rsidTr="003D1303">
        <w:trPr>
          <w:trHeight w:val="538"/>
        </w:trPr>
        <w:tc>
          <w:tcPr>
            <w:tcW w:w="1355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253258" w:rsidRPr="00A35A8B" w:rsidRDefault="00E51A4D" w:rsidP="003D1303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Нуклеарна</w:t>
            </w:r>
            <w:r w:rsidR="00253258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медицина</w:t>
            </w:r>
          </w:p>
        </w:tc>
        <w:tc>
          <w:tcPr>
            <w:tcW w:w="1304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4</w:t>
            </w:r>
          </w:p>
        </w:tc>
        <w:tc>
          <w:tcPr>
            <w:tcW w:w="1090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4</w:t>
            </w:r>
          </w:p>
        </w:tc>
        <w:tc>
          <w:tcPr>
            <w:tcW w:w="1251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0</w:t>
            </w:r>
          </w:p>
        </w:tc>
      </w:tr>
      <w:tr w:rsidR="00253258" w:rsidRPr="00A35A8B" w:rsidTr="003D1303">
        <w:trPr>
          <w:trHeight w:val="538"/>
        </w:trPr>
        <w:tc>
          <w:tcPr>
            <w:tcW w:w="1355" w:type="pct"/>
            <w:tcBorders>
              <w:top w:val="double" w:sz="4" w:space="0" w:color="auto"/>
            </w:tcBorders>
            <w:vAlign w:val="center"/>
          </w:tcPr>
          <w:p w:rsidR="00253258" w:rsidRPr="00A35A8B" w:rsidRDefault="00E51A4D" w:rsidP="003D1303">
            <w:pPr>
              <w:spacing w:line="240" w:lineRule="auto"/>
              <w:jc w:val="left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УКУПНО</w:t>
            </w:r>
          </w:p>
        </w:tc>
        <w:tc>
          <w:tcPr>
            <w:tcW w:w="1304" w:type="pct"/>
            <w:tcBorders>
              <w:top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322</w:t>
            </w:r>
          </w:p>
        </w:tc>
        <w:tc>
          <w:tcPr>
            <w:tcW w:w="1090" w:type="pct"/>
            <w:tcBorders>
              <w:top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317</w:t>
            </w:r>
          </w:p>
        </w:tc>
        <w:tc>
          <w:tcPr>
            <w:tcW w:w="1251" w:type="pct"/>
            <w:tcBorders>
              <w:top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5</w:t>
            </w:r>
          </w:p>
        </w:tc>
      </w:tr>
    </w:tbl>
    <w:p w:rsidR="00253258" w:rsidRPr="00A35A8B" w:rsidRDefault="00253258" w:rsidP="00253258">
      <w:pPr>
        <w:spacing w:line="240" w:lineRule="auto"/>
        <w:jc w:val="center"/>
        <w:rPr>
          <w:rFonts w:cstheme="minorHAnsi"/>
          <w:noProof/>
          <w:color w:val="FF0000"/>
          <w:sz w:val="22"/>
          <w:lang w:val="bs-Latn-BA"/>
        </w:rPr>
      </w:pPr>
    </w:p>
    <w:p w:rsidR="00253258" w:rsidRPr="00A35A8B" w:rsidRDefault="00253258" w:rsidP="00253258">
      <w:pPr>
        <w:spacing w:line="240" w:lineRule="auto"/>
        <w:jc w:val="center"/>
        <w:rPr>
          <w:rFonts w:cstheme="minorHAnsi"/>
          <w:i/>
          <w:noProof/>
          <w:sz w:val="22"/>
          <w:lang w:val="bs-Latn-BA"/>
        </w:rPr>
      </w:pPr>
    </w:p>
    <w:p w:rsidR="00253258" w:rsidRPr="00A35A8B" w:rsidRDefault="00253258" w:rsidP="00253258">
      <w:pPr>
        <w:spacing w:line="240" w:lineRule="auto"/>
        <w:jc w:val="center"/>
        <w:rPr>
          <w:rFonts w:cstheme="minorHAnsi"/>
          <w:i/>
          <w:noProof/>
          <w:sz w:val="22"/>
          <w:lang w:val="bs-Latn-BA"/>
        </w:rPr>
      </w:pPr>
      <w:r w:rsidRPr="00A35A8B">
        <w:rPr>
          <w:rFonts w:cstheme="minorHAnsi"/>
          <w:i/>
          <w:noProof/>
          <w:sz w:val="22"/>
          <w:lang w:val="en-US"/>
        </w:rPr>
        <w:drawing>
          <wp:inline distT="0" distB="0" distL="0" distR="0">
            <wp:extent cx="4675517" cy="2811780"/>
            <wp:effectExtent l="19050" t="0" r="10783" b="7620"/>
            <wp:docPr id="12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:rsidR="00253258" w:rsidRPr="00A35A8B" w:rsidRDefault="00E65AAE" w:rsidP="00253258">
      <w:pPr>
        <w:spacing w:line="240" w:lineRule="auto"/>
        <w:jc w:val="center"/>
        <w:rPr>
          <w:rFonts w:cstheme="minorHAnsi"/>
          <w:i/>
          <w:noProof/>
          <w:sz w:val="22"/>
          <w:lang w:val="bs-Latn-BA"/>
        </w:rPr>
      </w:pPr>
      <w:r w:rsidRPr="00A35A8B">
        <w:rPr>
          <w:rFonts w:cstheme="minorHAnsi"/>
          <w:i/>
          <w:noProof/>
          <w:sz w:val="22"/>
          <w:lang w:val="bs-Latn-BA"/>
        </w:rPr>
        <w:t>График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4.2: </w:t>
      </w:r>
      <w:r w:rsidRPr="00A35A8B">
        <w:rPr>
          <w:rFonts w:cstheme="minorHAnsi"/>
          <w:i/>
          <w:noProof/>
          <w:sz w:val="22"/>
          <w:lang w:val="bs-Latn-BA"/>
        </w:rPr>
        <w:t>Потврда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о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радијационој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сигурности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за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уређаје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</w:p>
    <w:p w:rsidR="00253258" w:rsidRPr="00A35A8B" w:rsidRDefault="00E65AAE" w:rsidP="00253258">
      <w:pPr>
        <w:spacing w:line="240" w:lineRule="auto"/>
        <w:jc w:val="center"/>
        <w:rPr>
          <w:rFonts w:cstheme="minorHAnsi"/>
          <w:i/>
          <w:noProof/>
          <w:sz w:val="22"/>
          <w:lang w:val="bs-Latn-BA"/>
        </w:rPr>
      </w:pPr>
      <w:r w:rsidRPr="00A35A8B">
        <w:rPr>
          <w:rFonts w:cstheme="minorHAnsi"/>
          <w:i/>
          <w:noProof/>
          <w:sz w:val="22"/>
          <w:lang w:val="bs-Latn-BA"/>
        </w:rPr>
        <w:t>који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садрже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радиоактивни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извор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по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дјелатностима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у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2017. </w:t>
      </w:r>
      <w:r w:rsidRPr="00A35A8B">
        <w:rPr>
          <w:rFonts w:cstheme="minorHAnsi"/>
          <w:i/>
          <w:noProof/>
          <w:sz w:val="22"/>
          <w:lang w:val="bs-Latn-BA"/>
        </w:rPr>
        <w:t>години</w:t>
      </w:r>
    </w:p>
    <w:p w:rsidR="00253258" w:rsidRPr="00A35A8B" w:rsidRDefault="00253258" w:rsidP="00253258">
      <w:pPr>
        <w:spacing w:line="240" w:lineRule="auto"/>
        <w:rPr>
          <w:rFonts w:cstheme="minorHAnsi"/>
          <w:i/>
          <w:noProof/>
          <w:sz w:val="22"/>
          <w:lang w:val="bs-Latn-BA"/>
        </w:rPr>
      </w:pPr>
    </w:p>
    <w:p w:rsidR="00253258" w:rsidRPr="00A35A8B" w:rsidRDefault="00253258" w:rsidP="00253258">
      <w:pPr>
        <w:spacing w:line="240" w:lineRule="auto"/>
        <w:rPr>
          <w:rFonts w:cstheme="minorHAnsi"/>
          <w:i/>
          <w:noProof/>
          <w:sz w:val="22"/>
          <w:lang w:val="bs-Latn-BA"/>
        </w:rPr>
      </w:pPr>
    </w:p>
    <w:p w:rsidR="00253258" w:rsidRPr="00A35A8B" w:rsidRDefault="00E65AAE" w:rsidP="00253258">
      <w:pPr>
        <w:spacing w:line="240" w:lineRule="auto"/>
        <w:rPr>
          <w:rFonts w:cstheme="minorHAnsi"/>
          <w:i/>
          <w:noProof/>
          <w:szCs w:val="24"/>
          <w:lang w:val="bs-Latn-BA"/>
        </w:rPr>
      </w:pPr>
      <w:r w:rsidRPr="00A35A8B">
        <w:rPr>
          <w:rFonts w:cstheme="minorHAnsi"/>
          <w:i/>
          <w:noProof/>
          <w:szCs w:val="24"/>
          <w:lang w:val="bs-Latn-BA"/>
        </w:rPr>
        <w:t>Табела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4.2: </w:t>
      </w:r>
      <w:r w:rsidRPr="00A35A8B">
        <w:rPr>
          <w:rFonts w:cstheme="minorHAnsi"/>
          <w:i/>
          <w:noProof/>
          <w:szCs w:val="24"/>
          <w:lang w:val="bs-Latn-BA"/>
        </w:rPr>
        <w:t>Број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контролисаних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уређаја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који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садрже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радиоактивни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извор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у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2017. </w:t>
      </w:r>
      <w:r w:rsidRPr="00A35A8B">
        <w:rPr>
          <w:rFonts w:cstheme="minorHAnsi"/>
          <w:i/>
          <w:noProof/>
          <w:szCs w:val="24"/>
          <w:lang w:val="bs-Latn-BA"/>
        </w:rPr>
        <w:t>години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(</w:t>
      </w:r>
      <w:r w:rsidRPr="00A35A8B">
        <w:rPr>
          <w:rFonts w:cstheme="minorHAnsi"/>
          <w:i/>
          <w:noProof/>
          <w:szCs w:val="24"/>
          <w:lang w:val="bs-Latn-BA"/>
        </w:rPr>
        <w:t>потврда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о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радијацијској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сигурности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) </w:t>
      </w:r>
    </w:p>
    <w:p w:rsidR="00253258" w:rsidRPr="00A35A8B" w:rsidRDefault="00253258" w:rsidP="00253258">
      <w:pPr>
        <w:spacing w:line="240" w:lineRule="auto"/>
        <w:rPr>
          <w:rFonts w:cstheme="minorHAnsi"/>
          <w:i/>
          <w:noProof/>
          <w:szCs w:val="24"/>
          <w:lang w:val="bs-Latn-BA"/>
        </w:rPr>
      </w:pPr>
    </w:p>
    <w:tbl>
      <w:tblPr>
        <w:tblStyle w:val="TableGrid52"/>
        <w:tblW w:w="5012" w:type="pct"/>
        <w:tblLook w:val="04A0" w:firstRow="1" w:lastRow="0" w:firstColumn="1" w:lastColumn="0" w:noHBand="0" w:noVBand="1"/>
      </w:tblPr>
      <w:tblGrid>
        <w:gridCol w:w="2511"/>
        <w:gridCol w:w="2416"/>
        <w:gridCol w:w="2020"/>
        <w:gridCol w:w="2318"/>
      </w:tblGrid>
      <w:tr w:rsidR="00253258" w:rsidRPr="00A35A8B" w:rsidTr="003D1303">
        <w:trPr>
          <w:trHeight w:val="484"/>
        </w:trPr>
        <w:tc>
          <w:tcPr>
            <w:tcW w:w="1355" w:type="pct"/>
            <w:vAlign w:val="center"/>
          </w:tcPr>
          <w:p w:rsidR="00253258" w:rsidRPr="00A35A8B" w:rsidRDefault="00E65AAE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Дјелатност</w:t>
            </w:r>
          </w:p>
        </w:tc>
        <w:tc>
          <w:tcPr>
            <w:tcW w:w="1304" w:type="pct"/>
            <w:vAlign w:val="center"/>
          </w:tcPr>
          <w:p w:rsidR="00253258" w:rsidRPr="00A35A8B" w:rsidRDefault="00E65AAE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Број</w:t>
            </w:r>
            <w:r w:rsidR="00253258" w:rsidRPr="00A35A8B">
              <w:rPr>
                <w:rFonts w:cstheme="minorHAnsi"/>
                <w:b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контролисаних</w:t>
            </w:r>
          </w:p>
          <w:p w:rsidR="00253258" w:rsidRPr="00A35A8B" w:rsidRDefault="00E65AAE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уређаја</w:t>
            </w:r>
          </w:p>
        </w:tc>
        <w:tc>
          <w:tcPr>
            <w:tcW w:w="1090" w:type="pct"/>
            <w:vAlign w:val="center"/>
          </w:tcPr>
          <w:p w:rsidR="00253258" w:rsidRPr="00A35A8B" w:rsidRDefault="00E65AAE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Задовољава</w:t>
            </w:r>
          </w:p>
        </w:tc>
        <w:tc>
          <w:tcPr>
            <w:tcW w:w="1251" w:type="pct"/>
            <w:vAlign w:val="center"/>
          </w:tcPr>
          <w:p w:rsidR="00253258" w:rsidRPr="00A35A8B" w:rsidRDefault="00E65AAE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Не</w:t>
            </w:r>
            <w:r w:rsidR="00253258" w:rsidRPr="00A35A8B">
              <w:rPr>
                <w:rFonts w:cstheme="minorHAnsi"/>
                <w:b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задовољава</w:t>
            </w:r>
          </w:p>
        </w:tc>
      </w:tr>
      <w:tr w:rsidR="00253258" w:rsidRPr="00A35A8B" w:rsidTr="003D1303">
        <w:trPr>
          <w:trHeight w:val="538"/>
        </w:trPr>
        <w:tc>
          <w:tcPr>
            <w:tcW w:w="5000" w:type="pct"/>
            <w:gridSpan w:val="4"/>
            <w:vAlign w:val="center"/>
          </w:tcPr>
          <w:p w:rsidR="00253258" w:rsidRPr="00A35A8B" w:rsidRDefault="00E65AAE" w:rsidP="003D1303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МЕДИЦИНА</w:t>
            </w:r>
          </w:p>
        </w:tc>
      </w:tr>
      <w:tr w:rsidR="00253258" w:rsidRPr="00A35A8B" w:rsidTr="003D1303">
        <w:trPr>
          <w:trHeight w:val="538"/>
        </w:trPr>
        <w:tc>
          <w:tcPr>
            <w:tcW w:w="1355" w:type="pct"/>
            <w:tcBorders>
              <w:bottom w:val="single" w:sz="4" w:space="0" w:color="000000"/>
            </w:tcBorders>
            <w:vAlign w:val="center"/>
          </w:tcPr>
          <w:p w:rsidR="00253258" w:rsidRPr="00A35A8B" w:rsidRDefault="00E65AAE" w:rsidP="003D1303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Дијагностичка</w:t>
            </w:r>
            <w:r w:rsidR="00253258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и</w:t>
            </w:r>
            <w:r w:rsidR="00253258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интервентна</w:t>
            </w:r>
            <w:r w:rsidR="00253258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радиологија</w:t>
            </w:r>
          </w:p>
        </w:tc>
        <w:tc>
          <w:tcPr>
            <w:tcW w:w="1304" w:type="pct"/>
            <w:tcBorders>
              <w:bottom w:val="single" w:sz="4" w:space="0" w:color="000000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0</w:t>
            </w:r>
          </w:p>
        </w:tc>
        <w:tc>
          <w:tcPr>
            <w:tcW w:w="1090" w:type="pct"/>
            <w:tcBorders>
              <w:bottom w:val="single" w:sz="4" w:space="0" w:color="000000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0</w:t>
            </w:r>
          </w:p>
        </w:tc>
        <w:tc>
          <w:tcPr>
            <w:tcW w:w="1251" w:type="pct"/>
            <w:tcBorders>
              <w:bottom w:val="single" w:sz="4" w:space="0" w:color="000000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0</w:t>
            </w:r>
          </w:p>
        </w:tc>
      </w:tr>
      <w:tr w:rsidR="00253258" w:rsidRPr="00A35A8B" w:rsidTr="003D1303">
        <w:trPr>
          <w:trHeight w:val="538"/>
        </w:trPr>
        <w:tc>
          <w:tcPr>
            <w:tcW w:w="1355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253258" w:rsidRPr="00A35A8B" w:rsidRDefault="00E65AAE" w:rsidP="003D1303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Радиотерапија</w:t>
            </w:r>
          </w:p>
        </w:tc>
        <w:tc>
          <w:tcPr>
            <w:tcW w:w="1304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3</w:t>
            </w:r>
          </w:p>
        </w:tc>
        <w:tc>
          <w:tcPr>
            <w:tcW w:w="1090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3</w:t>
            </w:r>
          </w:p>
        </w:tc>
        <w:tc>
          <w:tcPr>
            <w:tcW w:w="1251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0</w:t>
            </w:r>
          </w:p>
        </w:tc>
      </w:tr>
      <w:tr w:rsidR="00253258" w:rsidRPr="00A35A8B" w:rsidTr="003D1303">
        <w:trPr>
          <w:trHeight w:val="538"/>
        </w:trPr>
        <w:tc>
          <w:tcPr>
            <w:tcW w:w="1355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253258" w:rsidRPr="00A35A8B" w:rsidRDefault="00E65AAE" w:rsidP="003D1303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Нуклеарна</w:t>
            </w:r>
            <w:r w:rsidR="00253258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медицина</w:t>
            </w:r>
          </w:p>
        </w:tc>
        <w:tc>
          <w:tcPr>
            <w:tcW w:w="1304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2</w:t>
            </w:r>
          </w:p>
        </w:tc>
        <w:tc>
          <w:tcPr>
            <w:tcW w:w="1090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2</w:t>
            </w:r>
          </w:p>
        </w:tc>
        <w:tc>
          <w:tcPr>
            <w:tcW w:w="1251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0</w:t>
            </w:r>
          </w:p>
        </w:tc>
      </w:tr>
      <w:tr w:rsidR="00253258" w:rsidRPr="00A35A8B" w:rsidTr="003D1303">
        <w:trPr>
          <w:trHeight w:val="538"/>
        </w:trPr>
        <w:tc>
          <w:tcPr>
            <w:tcW w:w="1355" w:type="pct"/>
            <w:vAlign w:val="center"/>
          </w:tcPr>
          <w:p w:rsidR="00253258" w:rsidRPr="00A35A8B" w:rsidRDefault="00E65AAE" w:rsidP="003D1303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ИНДУСТРИЈА</w:t>
            </w:r>
          </w:p>
        </w:tc>
        <w:tc>
          <w:tcPr>
            <w:tcW w:w="1304" w:type="pct"/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18</w:t>
            </w:r>
          </w:p>
        </w:tc>
        <w:tc>
          <w:tcPr>
            <w:tcW w:w="1090" w:type="pct"/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18</w:t>
            </w:r>
          </w:p>
        </w:tc>
        <w:tc>
          <w:tcPr>
            <w:tcW w:w="1251" w:type="pct"/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0</w:t>
            </w:r>
          </w:p>
        </w:tc>
      </w:tr>
      <w:tr w:rsidR="00253258" w:rsidRPr="00A35A8B" w:rsidTr="003D1303">
        <w:trPr>
          <w:trHeight w:val="538"/>
        </w:trPr>
        <w:tc>
          <w:tcPr>
            <w:tcW w:w="1355" w:type="pct"/>
            <w:vAlign w:val="center"/>
          </w:tcPr>
          <w:p w:rsidR="00253258" w:rsidRPr="00A35A8B" w:rsidRDefault="00E65AAE" w:rsidP="003D1303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ТРАНСПОРТ</w:t>
            </w:r>
          </w:p>
        </w:tc>
        <w:tc>
          <w:tcPr>
            <w:tcW w:w="1304" w:type="pct"/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15</w:t>
            </w:r>
          </w:p>
        </w:tc>
        <w:tc>
          <w:tcPr>
            <w:tcW w:w="1090" w:type="pct"/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15</w:t>
            </w:r>
          </w:p>
        </w:tc>
        <w:tc>
          <w:tcPr>
            <w:tcW w:w="1251" w:type="pct"/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0</w:t>
            </w:r>
          </w:p>
        </w:tc>
      </w:tr>
      <w:tr w:rsidR="00253258" w:rsidRPr="00A35A8B" w:rsidTr="003D1303">
        <w:trPr>
          <w:trHeight w:val="538"/>
        </w:trPr>
        <w:tc>
          <w:tcPr>
            <w:tcW w:w="1355" w:type="pct"/>
            <w:tcBorders>
              <w:bottom w:val="double" w:sz="4" w:space="0" w:color="auto"/>
            </w:tcBorders>
            <w:vAlign w:val="center"/>
          </w:tcPr>
          <w:p w:rsidR="00253258" w:rsidRPr="00A35A8B" w:rsidRDefault="00E65AAE" w:rsidP="003D1303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ОСТАЛО</w:t>
            </w:r>
          </w:p>
        </w:tc>
        <w:tc>
          <w:tcPr>
            <w:tcW w:w="1304" w:type="pct"/>
            <w:tcBorders>
              <w:bottom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5</w:t>
            </w:r>
          </w:p>
        </w:tc>
        <w:tc>
          <w:tcPr>
            <w:tcW w:w="1090" w:type="pct"/>
            <w:tcBorders>
              <w:bottom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5</w:t>
            </w:r>
          </w:p>
        </w:tc>
        <w:tc>
          <w:tcPr>
            <w:tcW w:w="1251" w:type="pct"/>
            <w:tcBorders>
              <w:bottom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0</w:t>
            </w:r>
          </w:p>
        </w:tc>
      </w:tr>
      <w:tr w:rsidR="00253258" w:rsidRPr="00A35A8B" w:rsidTr="003D1303">
        <w:trPr>
          <w:trHeight w:val="538"/>
        </w:trPr>
        <w:tc>
          <w:tcPr>
            <w:tcW w:w="1355" w:type="pct"/>
            <w:tcBorders>
              <w:top w:val="double" w:sz="4" w:space="0" w:color="auto"/>
            </w:tcBorders>
            <w:vAlign w:val="center"/>
          </w:tcPr>
          <w:p w:rsidR="00253258" w:rsidRPr="00A35A8B" w:rsidRDefault="00E65AAE" w:rsidP="003D1303">
            <w:pPr>
              <w:spacing w:line="240" w:lineRule="auto"/>
              <w:jc w:val="left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УКУПНО</w:t>
            </w:r>
          </w:p>
        </w:tc>
        <w:tc>
          <w:tcPr>
            <w:tcW w:w="1304" w:type="pct"/>
            <w:tcBorders>
              <w:top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43</w:t>
            </w:r>
          </w:p>
        </w:tc>
        <w:tc>
          <w:tcPr>
            <w:tcW w:w="1090" w:type="pct"/>
            <w:tcBorders>
              <w:top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43</w:t>
            </w:r>
          </w:p>
        </w:tc>
        <w:tc>
          <w:tcPr>
            <w:tcW w:w="1251" w:type="pct"/>
            <w:tcBorders>
              <w:top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0</w:t>
            </w:r>
          </w:p>
        </w:tc>
      </w:tr>
    </w:tbl>
    <w:p w:rsidR="00253258" w:rsidRPr="00A35A8B" w:rsidRDefault="00253258" w:rsidP="00253258">
      <w:pPr>
        <w:spacing w:line="240" w:lineRule="auto"/>
        <w:jc w:val="center"/>
        <w:rPr>
          <w:rFonts w:cstheme="minorHAnsi"/>
          <w:noProof/>
          <w:color w:val="FF0000"/>
          <w:sz w:val="22"/>
          <w:lang w:val="bs-Latn-BA"/>
        </w:rPr>
      </w:pPr>
    </w:p>
    <w:p w:rsidR="00253258" w:rsidRPr="00A35A8B" w:rsidRDefault="00253258" w:rsidP="00253258">
      <w:pPr>
        <w:spacing w:line="240" w:lineRule="auto"/>
        <w:jc w:val="center"/>
        <w:rPr>
          <w:rFonts w:cstheme="minorHAnsi"/>
          <w:noProof/>
          <w:color w:val="FF0000"/>
          <w:sz w:val="22"/>
          <w:lang w:val="bs-Latn-BA"/>
        </w:rPr>
      </w:pPr>
    </w:p>
    <w:p w:rsidR="00253258" w:rsidRPr="00A35A8B" w:rsidRDefault="00253258" w:rsidP="00253258">
      <w:pPr>
        <w:spacing w:line="240" w:lineRule="auto"/>
        <w:jc w:val="center"/>
        <w:rPr>
          <w:rFonts w:cstheme="minorHAnsi"/>
          <w:noProof/>
          <w:color w:val="FF0000"/>
          <w:sz w:val="22"/>
          <w:lang w:val="bs-Latn-BA"/>
        </w:rPr>
      </w:pPr>
    </w:p>
    <w:p w:rsidR="00253258" w:rsidRPr="00A35A8B" w:rsidRDefault="00253258" w:rsidP="00253258">
      <w:pPr>
        <w:spacing w:line="240" w:lineRule="auto"/>
        <w:jc w:val="center"/>
        <w:rPr>
          <w:rFonts w:cstheme="minorHAnsi"/>
          <w:noProof/>
          <w:color w:val="FF0000"/>
          <w:sz w:val="22"/>
          <w:lang w:val="bs-Latn-BA"/>
        </w:rPr>
      </w:pPr>
      <w:r w:rsidRPr="00A35A8B">
        <w:rPr>
          <w:rFonts w:cstheme="minorHAnsi"/>
          <w:noProof/>
          <w:color w:val="FF0000"/>
          <w:sz w:val="22"/>
          <w:lang w:val="en-US"/>
        </w:rPr>
        <w:drawing>
          <wp:inline distT="0" distB="0" distL="0" distR="0">
            <wp:extent cx="3427013" cy="1900362"/>
            <wp:effectExtent l="19050" t="0" r="21037" b="4638"/>
            <wp:docPr id="6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:rsidR="00253258" w:rsidRPr="00A35A8B" w:rsidRDefault="00E65AAE" w:rsidP="00253258">
      <w:pPr>
        <w:spacing w:line="240" w:lineRule="auto"/>
        <w:jc w:val="center"/>
        <w:rPr>
          <w:rFonts w:cstheme="minorHAnsi"/>
          <w:i/>
          <w:noProof/>
          <w:sz w:val="22"/>
          <w:lang w:val="bs-Latn-BA"/>
        </w:rPr>
      </w:pPr>
      <w:r w:rsidRPr="00A35A8B">
        <w:rPr>
          <w:rFonts w:cstheme="minorHAnsi"/>
          <w:i/>
          <w:noProof/>
          <w:sz w:val="22"/>
          <w:lang w:val="bs-Latn-BA"/>
        </w:rPr>
        <w:t>График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4.3: </w:t>
      </w:r>
      <w:r w:rsidRPr="00A35A8B">
        <w:rPr>
          <w:rFonts w:cstheme="minorHAnsi"/>
          <w:i/>
          <w:noProof/>
          <w:sz w:val="22"/>
          <w:lang w:val="bs-Latn-BA"/>
        </w:rPr>
        <w:t>Потврда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о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радијационој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сигурности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уређаја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који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производе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="00253258" w:rsidRPr="00A35A8B">
        <w:rPr>
          <w:rFonts w:cstheme="minorHAnsi"/>
          <w:i/>
          <w:noProof/>
          <w:sz w:val="22"/>
          <w:lang w:val="bs-Latn-BA"/>
        </w:rPr>
        <w:br/>
      </w:r>
      <w:r w:rsidRPr="00A35A8B">
        <w:rPr>
          <w:rFonts w:cstheme="minorHAnsi"/>
          <w:i/>
          <w:noProof/>
          <w:sz w:val="22"/>
          <w:lang w:val="bs-Latn-BA"/>
        </w:rPr>
        <w:t>јонизујуће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зрачење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по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дјелатностима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/>
        </w:rPr>
        <w:t>у</w:t>
      </w:r>
      <w:r w:rsidR="00253258" w:rsidRPr="00A35A8B">
        <w:rPr>
          <w:rFonts w:cstheme="minorHAnsi"/>
          <w:i/>
          <w:noProof/>
          <w:sz w:val="22"/>
          <w:lang w:val="bs-Latn-BA"/>
        </w:rPr>
        <w:t xml:space="preserve"> 2017. </w:t>
      </w:r>
      <w:r w:rsidRPr="00A35A8B">
        <w:rPr>
          <w:rFonts w:cstheme="minorHAnsi"/>
          <w:i/>
          <w:noProof/>
          <w:sz w:val="22"/>
          <w:lang w:val="bs-Latn-BA"/>
        </w:rPr>
        <w:t>години</w:t>
      </w:r>
    </w:p>
    <w:p w:rsidR="00253258" w:rsidRPr="00A35A8B" w:rsidRDefault="00253258" w:rsidP="00253258">
      <w:pPr>
        <w:spacing w:line="240" w:lineRule="auto"/>
        <w:rPr>
          <w:rFonts w:cstheme="minorHAnsi"/>
          <w:i/>
          <w:noProof/>
          <w:sz w:val="22"/>
          <w:lang w:val="bs-Latn-BA"/>
        </w:rPr>
      </w:pPr>
    </w:p>
    <w:p w:rsidR="00253258" w:rsidRPr="00A35A8B" w:rsidRDefault="00253258" w:rsidP="00253258">
      <w:pPr>
        <w:spacing w:line="240" w:lineRule="auto"/>
        <w:rPr>
          <w:rFonts w:cstheme="minorHAnsi"/>
          <w:i/>
          <w:noProof/>
          <w:sz w:val="22"/>
          <w:lang w:val="bs-Latn-BA"/>
        </w:rPr>
      </w:pPr>
    </w:p>
    <w:p w:rsidR="00253258" w:rsidRPr="00A35A8B" w:rsidRDefault="00EA19A5" w:rsidP="00253258">
      <w:pPr>
        <w:spacing w:line="240" w:lineRule="auto"/>
        <w:rPr>
          <w:rFonts w:cstheme="minorHAnsi"/>
          <w:i/>
          <w:noProof/>
          <w:szCs w:val="24"/>
          <w:lang w:val="bs-Latn-BA"/>
        </w:rPr>
      </w:pPr>
      <w:r w:rsidRPr="00A35A8B">
        <w:rPr>
          <w:rFonts w:cstheme="minorHAnsi"/>
          <w:i/>
          <w:noProof/>
          <w:szCs w:val="24"/>
          <w:lang w:val="bs-Latn-BA"/>
        </w:rPr>
        <w:t>Табела</w:t>
      </w:r>
      <w:r w:rsidR="000F420A" w:rsidRPr="00A35A8B">
        <w:rPr>
          <w:rFonts w:cstheme="minorHAnsi"/>
          <w:i/>
          <w:noProof/>
          <w:szCs w:val="24"/>
          <w:lang w:val="bs-Latn-BA"/>
        </w:rPr>
        <w:t xml:space="preserve"> 4.3: </w:t>
      </w:r>
      <w:r w:rsidRPr="00A35A8B">
        <w:rPr>
          <w:rFonts w:cstheme="minorHAnsi"/>
          <w:i/>
          <w:noProof/>
          <w:szCs w:val="24"/>
          <w:lang w:val="bs-Latn-BA"/>
        </w:rPr>
        <w:t>Број</w:t>
      </w:r>
      <w:r w:rsidR="000F420A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контролисаних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уређаја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који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производе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јонизујуће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зрачење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у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2017. </w:t>
      </w:r>
      <w:r w:rsidRPr="00A35A8B">
        <w:rPr>
          <w:rFonts w:cstheme="minorHAnsi"/>
          <w:i/>
          <w:noProof/>
          <w:szCs w:val="24"/>
          <w:lang w:val="bs-Latn-BA"/>
        </w:rPr>
        <w:t>години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(</w:t>
      </w:r>
      <w:r w:rsidRPr="00A35A8B">
        <w:rPr>
          <w:rFonts w:cstheme="minorHAnsi"/>
          <w:i/>
          <w:noProof/>
          <w:szCs w:val="24"/>
          <w:lang w:val="bs-Latn-BA"/>
        </w:rPr>
        <w:t>потврда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о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радијационој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 </w:t>
      </w:r>
      <w:r w:rsidRPr="00A35A8B">
        <w:rPr>
          <w:rFonts w:cstheme="minorHAnsi"/>
          <w:i/>
          <w:noProof/>
          <w:szCs w:val="24"/>
          <w:lang w:val="bs-Latn-BA"/>
        </w:rPr>
        <w:t>сигурности</w:t>
      </w:r>
      <w:r w:rsidR="00253258" w:rsidRPr="00A35A8B">
        <w:rPr>
          <w:rFonts w:cstheme="minorHAnsi"/>
          <w:i/>
          <w:noProof/>
          <w:szCs w:val="24"/>
          <w:lang w:val="bs-Latn-BA"/>
        </w:rPr>
        <w:t xml:space="preserve">) </w:t>
      </w:r>
    </w:p>
    <w:p w:rsidR="00253258" w:rsidRPr="00A35A8B" w:rsidRDefault="00253258" w:rsidP="00253258">
      <w:pPr>
        <w:spacing w:line="240" w:lineRule="auto"/>
        <w:rPr>
          <w:rFonts w:cstheme="minorHAnsi"/>
          <w:i/>
          <w:noProof/>
          <w:szCs w:val="24"/>
          <w:lang w:val="bs-Latn-BA"/>
        </w:rPr>
      </w:pPr>
    </w:p>
    <w:tbl>
      <w:tblPr>
        <w:tblStyle w:val="TableGrid53"/>
        <w:tblW w:w="5012" w:type="pct"/>
        <w:tblLook w:val="04A0" w:firstRow="1" w:lastRow="0" w:firstColumn="1" w:lastColumn="0" w:noHBand="0" w:noVBand="1"/>
      </w:tblPr>
      <w:tblGrid>
        <w:gridCol w:w="2511"/>
        <w:gridCol w:w="2416"/>
        <w:gridCol w:w="2020"/>
        <w:gridCol w:w="2318"/>
      </w:tblGrid>
      <w:tr w:rsidR="00253258" w:rsidRPr="00A35A8B" w:rsidTr="003D1303">
        <w:trPr>
          <w:trHeight w:val="484"/>
        </w:trPr>
        <w:tc>
          <w:tcPr>
            <w:tcW w:w="1355" w:type="pct"/>
            <w:vAlign w:val="center"/>
          </w:tcPr>
          <w:p w:rsidR="00253258" w:rsidRPr="00A35A8B" w:rsidRDefault="00EA19A5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Дјелатност</w:t>
            </w:r>
          </w:p>
        </w:tc>
        <w:tc>
          <w:tcPr>
            <w:tcW w:w="1304" w:type="pct"/>
            <w:vAlign w:val="center"/>
          </w:tcPr>
          <w:p w:rsidR="00253258" w:rsidRPr="00A35A8B" w:rsidRDefault="00EA19A5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Број</w:t>
            </w:r>
            <w:r w:rsidR="000F420A" w:rsidRPr="00A35A8B">
              <w:rPr>
                <w:rFonts w:cstheme="minorHAnsi"/>
                <w:b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контролисаних</w:t>
            </w:r>
          </w:p>
          <w:p w:rsidR="00253258" w:rsidRPr="00A35A8B" w:rsidRDefault="00EA19A5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уређаја</w:t>
            </w:r>
          </w:p>
        </w:tc>
        <w:tc>
          <w:tcPr>
            <w:tcW w:w="1090" w:type="pct"/>
            <w:vAlign w:val="center"/>
          </w:tcPr>
          <w:p w:rsidR="00253258" w:rsidRPr="00A35A8B" w:rsidRDefault="00EA19A5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Задовољава</w:t>
            </w:r>
          </w:p>
        </w:tc>
        <w:tc>
          <w:tcPr>
            <w:tcW w:w="1251" w:type="pct"/>
            <w:vAlign w:val="center"/>
          </w:tcPr>
          <w:p w:rsidR="00253258" w:rsidRPr="00A35A8B" w:rsidRDefault="00EA19A5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Не</w:t>
            </w:r>
            <w:r w:rsidR="00253258" w:rsidRPr="00A35A8B">
              <w:rPr>
                <w:rFonts w:cstheme="minorHAnsi"/>
                <w:b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задовољава</w:t>
            </w:r>
          </w:p>
        </w:tc>
      </w:tr>
      <w:tr w:rsidR="00253258" w:rsidRPr="00A35A8B" w:rsidTr="003D1303">
        <w:trPr>
          <w:trHeight w:val="538"/>
        </w:trPr>
        <w:tc>
          <w:tcPr>
            <w:tcW w:w="5000" w:type="pct"/>
            <w:gridSpan w:val="4"/>
            <w:vAlign w:val="center"/>
          </w:tcPr>
          <w:p w:rsidR="00253258" w:rsidRPr="00A35A8B" w:rsidRDefault="00EA19A5" w:rsidP="003D1303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МЕДИЦИНА</w:t>
            </w:r>
          </w:p>
        </w:tc>
      </w:tr>
      <w:tr w:rsidR="00253258" w:rsidRPr="00A35A8B" w:rsidTr="003D1303">
        <w:trPr>
          <w:trHeight w:val="538"/>
        </w:trPr>
        <w:tc>
          <w:tcPr>
            <w:tcW w:w="1355" w:type="pct"/>
            <w:tcBorders>
              <w:bottom w:val="single" w:sz="4" w:space="0" w:color="000000"/>
            </w:tcBorders>
            <w:vAlign w:val="center"/>
          </w:tcPr>
          <w:p w:rsidR="00253258" w:rsidRPr="00A35A8B" w:rsidRDefault="00EA19A5" w:rsidP="003D1303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Дијагностичка</w:t>
            </w:r>
            <w:r w:rsidR="00253258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и</w:t>
            </w:r>
            <w:r w:rsidR="00253258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интервентна</w:t>
            </w:r>
            <w:r w:rsidR="00253258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радиологија</w:t>
            </w:r>
          </w:p>
        </w:tc>
        <w:tc>
          <w:tcPr>
            <w:tcW w:w="1304" w:type="pct"/>
            <w:tcBorders>
              <w:bottom w:val="single" w:sz="4" w:space="0" w:color="000000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313</w:t>
            </w:r>
          </w:p>
        </w:tc>
        <w:tc>
          <w:tcPr>
            <w:tcW w:w="1090" w:type="pct"/>
            <w:tcBorders>
              <w:bottom w:val="single" w:sz="4" w:space="0" w:color="000000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308</w:t>
            </w:r>
          </w:p>
        </w:tc>
        <w:tc>
          <w:tcPr>
            <w:tcW w:w="1251" w:type="pct"/>
            <w:tcBorders>
              <w:bottom w:val="single" w:sz="4" w:space="0" w:color="000000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5</w:t>
            </w:r>
          </w:p>
        </w:tc>
      </w:tr>
      <w:tr w:rsidR="00253258" w:rsidRPr="00A35A8B" w:rsidTr="003D1303">
        <w:trPr>
          <w:trHeight w:val="538"/>
        </w:trPr>
        <w:tc>
          <w:tcPr>
            <w:tcW w:w="1355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253258" w:rsidRPr="00A35A8B" w:rsidRDefault="00EA19A5" w:rsidP="003D1303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Радиотерапија</w:t>
            </w:r>
          </w:p>
        </w:tc>
        <w:tc>
          <w:tcPr>
            <w:tcW w:w="1304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9</w:t>
            </w:r>
          </w:p>
        </w:tc>
        <w:tc>
          <w:tcPr>
            <w:tcW w:w="1090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9</w:t>
            </w:r>
          </w:p>
        </w:tc>
        <w:tc>
          <w:tcPr>
            <w:tcW w:w="1251" w:type="pct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0</w:t>
            </w:r>
          </w:p>
        </w:tc>
      </w:tr>
      <w:tr w:rsidR="00253258" w:rsidRPr="00A35A8B" w:rsidTr="003D1303">
        <w:trPr>
          <w:trHeight w:val="538"/>
        </w:trPr>
        <w:tc>
          <w:tcPr>
            <w:tcW w:w="1355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253258" w:rsidRPr="00A35A8B" w:rsidRDefault="00EA19A5" w:rsidP="003D1303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Нуклеарна</w:t>
            </w:r>
            <w:r w:rsidR="00253258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медицина</w:t>
            </w:r>
          </w:p>
        </w:tc>
        <w:tc>
          <w:tcPr>
            <w:tcW w:w="1304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4</w:t>
            </w:r>
          </w:p>
        </w:tc>
        <w:tc>
          <w:tcPr>
            <w:tcW w:w="1090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4</w:t>
            </w:r>
          </w:p>
        </w:tc>
        <w:tc>
          <w:tcPr>
            <w:tcW w:w="1251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0</w:t>
            </w:r>
          </w:p>
        </w:tc>
      </w:tr>
      <w:tr w:rsidR="00253258" w:rsidRPr="00A35A8B" w:rsidTr="003D1303">
        <w:trPr>
          <w:trHeight w:val="538"/>
        </w:trPr>
        <w:tc>
          <w:tcPr>
            <w:tcW w:w="1355" w:type="pct"/>
            <w:tcBorders>
              <w:top w:val="double" w:sz="4" w:space="0" w:color="auto"/>
            </w:tcBorders>
            <w:vAlign w:val="center"/>
          </w:tcPr>
          <w:p w:rsidR="00253258" w:rsidRPr="00A35A8B" w:rsidRDefault="00EA19A5" w:rsidP="003D1303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ВЕТЕРИНА</w:t>
            </w:r>
          </w:p>
        </w:tc>
        <w:tc>
          <w:tcPr>
            <w:tcW w:w="1304" w:type="pct"/>
            <w:tcBorders>
              <w:top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4</w:t>
            </w:r>
          </w:p>
        </w:tc>
        <w:tc>
          <w:tcPr>
            <w:tcW w:w="1090" w:type="pct"/>
            <w:tcBorders>
              <w:top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4</w:t>
            </w:r>
          </w:p>
        </w:tc>
        <w:tc>
          <w:tcPr>
            <w:tcW w:w="1251" w:type="pct"/>
            <w:tcBorders>
              <w:top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0</w:t>
            </w:r>
          </w:p>
        </w:tc>
      </w:tr>
      <w:tr w:rsidR="00253258" w:rsidRPr="00A35A8B" w:rsidTr="003D1303">
        <w:trPr>
          <w:trHeight w:val="538"/>
        </w:trPr>
        <w:tc>
          <w:tcPr>
            <w:tcW w:w="1355" w:type="pct"/>
            <w:vAlign w:val="center"/>
          </w:tcPr>
          <w:p w:rsidR="00253258" w:rsidRPr="00A35A8B" w:rsidRDefault="00EA19A5" w:rsidP="003D1303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ИНДУСТРИЈА</w:t>
            </w:r>
          </w:p>
        </w:tc>
        <w:tc>
          <w:tcPr>
            <w:tcW w:w="1304" w:type="pct"/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19</w:t>
            </w:r>
          </w:p>
        </w:tc>
        <w:tc>
          <w:tcPr>
            <w:tcW w:w="1090" w:type="pct"/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19</w:t>
            </w:r>
          </w:p>
        </w:tc>
        <w:tc>
          <w:tcPr>
            <w:tcW w:w="1251" w:type="pct"/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0</w:t>
            </w:r>
          </w:p>
        </w:tc>
      </w:tr>
      <w:tr w:rsidR="00253258" w:rsidRPr="00A35A8B" w:rsidTr="003D1303">
        <w:trPr>
          <w:trHeight w:val="538"/>
        </w:trPr>
        <w:tc>
          <w:tcPr>
            <w:tcW w:w="1355" w:type="pct"/>
            <w:tcBorders>
              <w:bottom w:val="double" w:sz="4" w:space="0" w:color="auto"/>
            </w:tcBorders>
            <w:vAlign w:val="center"/>
          </w:tcPr>
          <w:p w:rsidR="00253258" w:rsidRPr="00A35A8B" w:rsidRDefault="00EA19A5" w:rsidP="003D1303">
            <w:pPr>
              <w:spacing w:line="240" w:lineRule="auto"/>
              <w:jc w:val="left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ОСТАЛО</w:t>
            </w:r>
          </w:p>
        </w:tc>
        <w:tc>
          <w:tcPr>
            <w:tcW w:w="1304" w:type="pct"/>
            <w:tcBorders>
              <w:bottom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143</w:t>
            </w:r>
          </w:p>
        </w:tc>
        <w:tc>
          <w:tcPr>
            <w:tcW w:w="1090" w:type="pct"/>
            <w:tcBorders>
              <w:bottom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143</w:t>
            </w:r>
          </w:p>
        </w:tc>
        <w:tc>
          <w:tcPr>
            <w:tcW w:w="1251" w:type="pct"/>
            <w:tcBorders>
              <w:bottom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0</w:t>
            </w:r>
          </w:p>
        </w:tc>
      </w:tr>
      <w:tr w:rsidR="00253258" w:rsidRPr="00A35A8B" w:rsidTr="003D1303">
        <w:trPr>
          <w:trHeight w:val="538"/>
        </w:trPr>
        <w:tc>
          <w:tcPr>
            <w:tcW w:w="1355" w:type="pct"/>
            <w:tcBorders>
              <w:top w:val="double" w:sz="4" w:space="0" w:color="auto"/>
            </w:tcBorders>
            <w:vAlign w:val="center"/>
          </w:tcPr>
          <w:p w:rsidR="00253258" w:rsidRPr="00A35A8B" w:rsidRDefault="00EA19A5" w:rsidP="003D1303">
            <w:pPr>
              <w:spacing w:line="240" w:lineRule="auto"/>
              <w:jc w:val="left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УКУПНО</w:t>
            </w:r>
          </w:p>
        </w:tc>
        <w:tc>
          <w:tcPr>
            <w:tcW w:w="1304" w:type="pct"/>
            <w:tcBorders>
              <w:top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492</w:t>
            </w:r>
          </w:p>
        </w:tc>
        <w:tc>
          <w:tcPr>
            <w:tcW w:w="1090" w:type="pct"/>
            <w:tcBorders>
              <w:top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487</w:t>
            </w:r>
          </w:p>
        </w:tc>
        <w:tc>
          <w:tcPr>
            <w:tcW w:w="1251" w:type="pct"/>
            <w:tcBorders>
              <w:top w:val="double" w:sz="4" w:space="0" w:color="auto"/>
            </w:tcBorders>
            <w:vAlign w:val="center"/>
          </w:tcPr>
          <w:p w:rsidR="00253258" w:rsidRPr="00A35A8B" w:rsidRDefault="00253258" w:rsidP="003D1303">
            <w:pPr>
              <w:spacing w:line="240" w:lineRule="auto"/>
              <w:jc w:val="center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5</w:t>
            </w:r>
          </w:p>
        </w:tc>
      </w:tr>
    </w:tbl>
    <w:p w:rsidR="00253258" w:rsidRPr="00A35A8B" w:rsidRDefault="00253258" w:rsidP="00253258">
      <w:pPr>
        <w:rPr>
          <w:rFonts w:ascii="Times New Roman" w:hAnsi="Times New Roman"/>
          <w:noProof/>
          <w:color w:val="FF0000"/>
          <w:szCs w:val="24"/>
          <w:lang w:val="bs-Latn-BA"/>
        </w:rPr>
      </w:pPr>
    </w:p>
    <w:p w:rsidR="00253258" w:rsidRPr="00A35A8B" w:rsidRDefault="00253258" w:rsidP="00253258">
      <w:pPr>
        <w:jc w:val="center"/>
        <w:rPr>
          <w:rFonts w:ascii="Times New Roman" w:hAnsi="Times New Roman"/>
          <w:noProof/>
          <w:color w:val="FF0000"/>
          <w:szCs w:val="24"/>
          <w:lang w:val="bs-Latn-BA"/>
        </w:rPr>
      </w:pPr>
      <w:r w:rsidRPr="00A35A8B">
        <w:rPr>
          <w:rFonts w:ascii="Times New Roman" w:hAnsi="Times New Roman"/>
          <w:i/>
          <w:noProof/>
          <w:szCs w:val="24"/>
          <w:lang w:val="en-US"/>
        </w:rPr>
        <w:drawing>
          <wp:inline distT="0" distB="0" distL="0" distR="0">
            <wp:extent cx="3343413" cy="1868556"/>
            <wp:effectExtent l="19050" t="0" r="28437" b="0"/>
            <wp:docPr id="23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735292" w:rsidRPr="00A35A8B" w:rsidRDefault="003F1E0D" w:rsidP="00253258">
      <w:pPr>
        <w:spacing w:line="240" w:lineRule="auto"/>
        <w:jc w:val="center"/>
        <w:rPr>
          <w:rFonts w:cstheme="minorHAnsi"/>
          <w:i/>
          <w:noProof/>
          <w:sz w:val="22"/>
          <w:lang w:val="bs-Latn-BA" w:eastAsia="bs-Latn-BA"/>
        </w:rPr>
      </w:pPr>
      <w:r w:rsidRPr="00A35A8B">
        <w:rPr>
          <w:rFonts w:cstheme="minorHAnsi"/>
          <w:i/>
          <w:noProof/>
          <w:sz w:val="22"/>
          <w:lang w:val="bs-Latn-BA" w:eastAsia="bs-Latn-BA"/>
        </w:rPr>
        <w:t>График</w:t>
      </w:r>
      <w:r w:rsidR="00253258" w:rsidRPr="00A35A8B">
        <w:rPr>
          <w:rFonts w:cstheme="minorHAnsi"/>
          <w:i/>
          <w:noProof/>
          <w:sz w:val="22"/>
          <w:lang w:val="bs-Latn-BA" w:eastAsia="bs-Latn-BA"/>
        </w:rPr>
        <w:t xml:space="preserve"> 4.4: </w:t>
      </w:r>
      <w:r w:rsidRPr="00A35A8B">
        <w:rPr>
          <w:rFonts w:cstheme="minorHAnsi"/>
          <w:i/>
          <w:noProof/>
          <w:sz w:val="22"/>
          <w:lang w:val="bs-Latn-BA" w:eastAsia="bs-Latn-BA"/>
        </w:rPr>
        <w:t>Потврда</w:t>
      </w:r>
      <w:r w:rsidR="00253258" w:rsidRPr="00A35A8B">
        <w:rPr>
          <w:rFonts w:cstheme="minorHAnsi"/>
          <w:i/>
          <w:noProof/>
          <w:sz w:val="22"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 w:eastAsia="bs-Latn-BA"/>
        </w:rPr>
        <w:t>о</w:t>
      </w:r>
      <w:r w:rsidR="00253258" w:rsidRPr="00A35A8B">
        <w:rPr>
          <w:rFonts w:cstheme="minorHAnsi"/>
          <w:i/>
          <w:noProof/>
          <w:sz w:val="22"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 w:eastAsia="bs-Latn-BA"/>
        </w:rPr>
        <w:t>радијационој</w:t>
      </w:r>
      <w:r w:rsidR="00253258" w:rsidRPr="00A35A8B">
        <w:rPr>
          <w:rFonts w:cstheme="minorHAnsi"/>
          <w:i/>
          <w:noProof/>
          <w:sz w:val="22"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 w:eastAsia="bs-Latn-BA"/>
        </w:rPr>
        <w:t>сигурности</w:t>
      </w:r>
      <w:r w:rsidR="00253258" w:rsidRPr="00A35A8B">
        <w:rPr>
          <w:rFonts w:cstheme="minorHAnsi"/>
          <w:i/>
          <w:noProof/>
          <w:sz w:val="22"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 w:eastAsia="bs-Latn-BA"/>
        </w:rPr>
        <w:t>извора</w:t>
      </w:r>
      <w:r w:rsidR="00253258" w:rsidRPr="00A35A8B">
        <w:rPr>
          <w:rFonts w:cstheme="minorHAnsi"/>
          <w:i/>
          <w:noProof/>
          <w:sz w:val="22"/>
          <w:lang w:val="bs-Latn-BA" w:eastAsia="bs-Latn-BA"/>
        </w:rPr>
        <w:t xml:space="preserve">  </w:t>
      </w:r>
      <w:r w:rsidRPr="00A35A8B">
        <w:rPr>
          <w:rFonts w:cstheme="minorHAnsi"/>
          <w:i/>
          <w:noProof/>
          <w:sz w:val="22"/>
          <w:lang w:val="bs-Latn-BA" w:eastAsia="bs-Latn-BA"/>
        </w:rPr>
        <w:t>јонизујућег</w:t>
      </w:r>
      <w:r w:rsidR="00253258" w:rsidRPr="00A35A8B">
        <w:rPr>
          <w:rFonts w:cstheme="minorHAnsi"/>
          <w:i/>
          <w:noProof/>
          <w:sz w:val="22"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 w:eastAsia="bs-Latn-BA"/>
        </w:rPr>
        <w:t>зрачења</w:t>
      </w:r>
      <w:r w:rsidR="00253258" w:rsidRPr="00A35A8B">
        <w:rPr>
          <w:rFonts w:cstheme="minorHAnsi"/>
          <w:i/>
          <w:noProof/>
          <w:sz w:val="22"/>
          <w:lang w:val="bs-Latn-BA" w:eastAsia="bs-Latn-BA"/>
        </w:rPr>
        <w:t xml:space="preserve"> </w:t>
      </w:r>
      <w:r w:rsidR="00253258" w:rsidRPr="00A35A8B">
        <w:rPr>
          <w:rFonts w:cstheme="minorHAnsi"/>
          <w:i/>
          <w:noProof/>
          <w:sz w:val="22"/>
          <w:lang w:val="bs-Latn-BA" w:eastAsia="bs-Latn-BA"/>
        </w:rPr>
        <w:br/>
      </w:r>
      <w:r w:rsidRPr="00A35A8B">
        <w:rPr>
          <w:rFonts w:cstheme="minorHAnsi"/>
          <w:i/>
          <w:noProof/>
          <w:sz w:val="22"/>
          <w:lang w:val="bs-Latn-BA" w:eastAsia="bs-Latn-BA"/>
        </w:rPr>
        <w:t>по</w:t>
      </w:r>
      <w:r w:rsidR="00253258" w:rsidRPr="00A35A8B">
        <w:rPr>
          <w:rFonts w:cstheme="minorHAnsi"/>
          <w:i/>
          <w:noProof/>
          <w:sz w:val="22"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 w:eastAsia="bs-Latn-BA"/>
        </w:rPr>
        <w:t>специфичним</w:t>
      </w:r>
      <w:r w:rsidR="00253258" w:rsidRPr="00A35A8B">
        <w:rPr>
          <w:rFonts w:cstheme="minorHAnsi"/>
          <w:i/>
          <w:noProof/>
          <w:sz w:val="22"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 w:eastAsia="bs-Latn-BA"/>
        </w:rPr>
        <w:t>медицинским</w:t>
      </w:r>
      <w:r w:rsidR="00253258" w:rsidRPr="00A35A8B">
        <w:rPr>
          <w:rFonts w:cstheme="minorHAnsi"/>
          <w:i/>
          <w:noProof/>
          <w:sz w:val="22"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 w:eastAsia="bs-Latn-BA"/>
        </w:rPr>
        <w:t>дјелатностима</w:t>
      </w:r>
      <w:r w:rsidR="00253258" w:rsidRPr="00A35A8B">
        <w:rPr>
          <w:rFonts w:cstheme="minorHAnsi"/>
          <w:i/>
          <w:noProof/>
          <w:sz w:val="22"/>
          <w:lang w:val="bs-Latn-BA" w:eastAsia="bs-Latn-BA"/>
        </w:rPr>
        <w:t xml:space="preserve"> </w:t>
      </w:r>
      <w:r w:rsidRPr="00A35A8B">
        <w:rPr>
          <w:rFonts w:cstheme="minorHAnsi"/>
          <w:i/>
          <w:noProof/>
          <w:sz w:val="22"/>
          <w:lang w:val="bs-Latn-BA" w:eastAsia="bs-Latn-BA"/>
        </w:rPr>
        <w:t>у</w:t>
      </w:r>
      <w:r w:rsidR="00253258" w:rsidRPr="00A35A8B">
        <w:rPr>
          <w:rFonts w:cstheme="minorHAnsi"/>
          <w:i/>
          <w:noProof/>
          <w:sz w:val="22"/>
          <w:lang w:val="bs-Latn-BA" w:eastAsia="bs-Latn-BA"/>
        </w:rPr>
        <w:t xml:space="preserve"> 2017. </w:t>
      </w:r>
      <w:r w:rsidR="00202F5F" w:rsidRPr="00A35A8B">
        <w:rPr>
          <w:rFonts w:cstheme="minorHAnsi"/>
          <w:i/>
          <w:noProof/>
          <w:sz w:val="22"/>
          <w:lang w:val="bs-Latn-BA" w:eastAsia="bs-Latn-BA"/>
        </w:rPr>
        <w:t>г</w:t>
      </w:r>
      <w:r w:rsidRPr="00A35A8B">
        <w:rPr>
          <w:rFonts w:cstheme="minorHAnsi"/>
          <w:i/>
          <w:noProof/>
          <w:sz w:val="22"/>
          <w:lang w:val="bs-Latn-BA" w:eastAsia="bs-Latn-BA"/>
        </w:rPr>
        <w:t>одини</w:t>
      </w:r>
    </w:p>
    <w:p w:rsidR="00735292" w:rsidRPr="00A35A8B" w:rsidRDefault="00735292">
      <w:pPr>
        <w:spacing w:after="240"/>
        <w:rPr>
          <w:rFonts w:cstheme="minorHAnsi"/>
          <w:i/>
          <w:noProof/>
          <w:sz w:val="22"/>
          <w:lang w:val="bs-Latn-BA" w:eastAsia="bs-Latn-BA"/>
        </w:rPr>
      </w:pPr>
      <w:r w:rsidRPr="00A35A8B">
        <w:rPr>
          <w:rFonts w:cstheme="minorHAnsi"/>
          <w:i/>
          <w:noProof/>
          <w:sz w:val="22"/>
          <w:lang w:val="bs-Latn-BA" w:eastAsia="bs-Latn-BA"/>
        </w:rPr>
        <w:br w:type="page"/>
      </w:r>
    </w:p>
    <w:p w:rsidR="00CB1594" w:rsidRPr="00E9771E" w:rsidRDefault="00E9771E" w:rsidP="00F4447F">
      <w:pPr>
        <w:pStyle w:val="Heading1"/>
        <w:rPr>
          <w:lang w:val="sr-Cyrl-CS"/>
        </w:rPr>
      </w:pPr>
      <w:bookmarkStart w:id="118" w:name="_Toc519510674"/>
      <w:r>
        <w:rPr>
          <w:lang w:val="sr-Cyrl-CS"/>
        </w:rPr>
        <w:t>ЗАШТИТА</w:t>
      </w:r>
      <w:r w:rsidR="00FC479E" w:rsidRPr="00E9771E">
        <w:rPr>
          <w:lang w:val="sr-Cyrl-CS"/>
        </w:rPr>
        <w:t xml:space="preserve"> </w:t>
      </w:r>
      <w:r>
        <w:rPr>
          <w:lang w:val="sr-Cyrl-CS"/>
        </w:rPr>
        <w:t>ОД</w:t>
      </w:r>
      <w:r w:rsidR="00FC479E" w:rsidRPr="00E9771E">
        <w:rPr>
          <w:lang w:val="sr-Cyrl-CS"/>
        </w:rPr>
        <w:t xml:space="preserve"> </w:t>
      </w:r>
      <w:r>
        <w:rPr>
          <w:lang w:val="sr-Cyrl-CS"/>
        </w:rPr>
        <w:t>ЈОНИЗУЈУЋЕГ</w:t>
      </w:r>
      <w:r w:rsidR="00FC479E" w:rsidRPr="00E9771E">
        <w:rPr>
          <w:lang w:val="sr-Cyrl-CS"/>
        </w:rPr>
        <w:t xml:space="preserve"> </w:t>
      </w:r>
      <w:r>
        <w:rPr>
          <w:lang w:val="sr-Cyrl-CS"/>
        </w:rPr>
        <w:t>ЗРАЧЕЊА</w:t>
      </w:r>
      <w:r w:rsidR="00FC479E" w:rsidRPr="00E9771E">
        <w:rPr>
          <w:lang w:val="sr-Cyrl-CS"/>
        </w:rPr>
        <w:t xml:space="preserve"> </w:t>
      </w:r>
      <w:r>
        <w:rPr>
          <w:lang w:val="sr-Cyrl-CS"/>
        </w:rPr>
        <w:t>У</w:t>
      </w:r>
      <w:r w:rsidR="00FC479E" w:rsidRPr="00E9771E">
        <w:rPr>
          <w:lang w:val="sr-Cyrl-CS"/>
        </w:rPr>
        <w:t xml:space="preserve"> </w:t>
      </w:r>
      <w:r>
        <w:rPr>
          <w:lang w:val="sr-Cyrl-CS"/>
        </w:rPr>
        <w:t>МЕДИЦИНИ</w:t>
      </w:r>
      <w:bookmarkEnd w:id="118"/>
    </w:p>
    <w:p w:rsidR="00CB1594" w:rsidRPr="00E9771E" w:rsidRDefault="00CB1594" w:rsidP="00330DDE">
      <w:pPr>
        <w:spacing w:line="240" w:lineRule="auto"/>
        <w:rPr>
          <w:noProof/>
          <w:lang w:val="sr-Cyrl-CS"/>
        </w:rPr>
      </w:pPr>
    </w:p>
    <w:p w:rsidR="00330DDE" w:rsidRPr="00E9771E" w:rsidRDefault="00E9771E" w:rsidP="00330DDE">
      <w:p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Становништво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свакодневно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изложено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јонизујућем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зрачењу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природних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повремено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вјештачких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користе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медицини</w:t>
      </w:r>
      <w:r w:rsidR="00330DDE" w:rsidRPr="00E9771E">
        <w:rPr>
          <w:noProof/>
          <w:lang w:val="sr-Cyrl-CS"/>
        </w:rPr>
        <w:t xml:space="preserve">. </w:t>
      </w:r>
      <w:r>
        <w:rPr>
          <w:noProof/>
          <w:lang w:val="sr-Cyrl-CS"/>
        </w:rPr>
        <w:t>Медицински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користе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дијагностичкој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интервентној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радиологији</w:t>
      </w:r>
      <w:r w:rsidR="00330DDE" w:rsidRPr="00E9771E">
        <w:rPr>
          <w:noProof/>
          <w:lang w:val="sr-Cyrl-CS"/>
        </w:rPr>
        <w:t xml:space="preserve">, </w:t>
      </w:r>
      <w:r>
        <w:rPr>
          <w:noProof/>
          <w:lang w:val="sr-Cyrl-CS"/>
        </w:rPr>
        <w:t>нуклеарној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радиотерапији</w:t>
      </w:r>
      <w:r w:rsidR="00330DDE" w:rsidRPr="00E9771E">
        <w:rPr>
          <w:noProof/>
          <w:lang w:val="sr-Cyrl-CS"/>
        </w:rPr>
        <w:t xml:space="preserve">. </w:t>
      </w:r>
      <w:r>
        <w:rPr>
          <w:noProof/>
          <w:lang w:val="sr-Cyrl-CS"/>
        </w:rPr>
        <w:t>При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коришћењу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медицинских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извора</w:t>
      </w:r>
      <w:r w:rsidR="00335ACE" w:rsidRPr="00E9771E">
        <w:rPr>
          <w:noProof/>
          <w:lang w:val="sr-Cyrl-CS"/>
        </w:rPr>
        <w:t>,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јонизујућем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зрачењу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су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изложени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пацијенти</w:t>
      </w:r>
      <w:r w:rsidR="00330DDE" w:rsidRPr="00E9771E">
        <w:rPr>
          <w:noProof/>
          <w:lang w:val="sr-Cyrl-CS"/>
        </w:rPr>
        <w:t xml:space="preserve">, </w:t>
      </w:r>
      <w:r>
        <w:rPr>
          <w:noProof/>
          <w:lang w:val="sr-Cyrl-CS"/>
        </w:rPr>
        <w:t>професионално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изложена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лица</w:t>
      </w:r>
      <w:r w:rsidR="00330DDE" w:rsidRPr="00E9771E">
        <w:rPr>
          <w:rStyle w:val="FootnoteReference"/>
          <w:noProof/>
          <w:lang w:val="sr-Cyrl-CS"/>
        </w:rPr>
        <w:footnoteReference w:id="7"/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лица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им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добровољно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помажу</w:t>
      </w:r>
      <w:r w:rsidR="00330DDE" w:rsidRPr="00E9771E">
        <w:rPr>
          <w:noProof/>
          <w:lang w:val="sr-Cyrl-CS"/>
        </w:rPr>
        <w:t xml:space="preserve">, </w:t>
      </w:r>
      <w:r>
        <w:rPr>
          <w:noProof/>
          <w:lang w:val="sr-Cyrl-CS"/>
        </w:rPr>
        <w:t>као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добровољци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учествују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програму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биомедицинског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истраживања</w:t>
      </w:r>
      <w:r w:rsidR="00330DDE" w:rsidRPr="00E9771E">
        <w:rPr>
          <w:noProof/>
          <w:lang w:val="sr-Cyrl-CS"/>
        </w:rPr>
        <w:t xml:space="preserve">. </w:t>
      </w:r>
    </w:p>
    <w:p w:rsidR="00330DDE" w:rsidRPr="00E9771E" w:rsidRDefault="00330DDE" w:rsidP="00330DDE">
      <w:pPr>
        <w:spacing w:line="240" w:lineRule="auto"/>
        <w:rPr>
          <w:noProof/>
          <w:lang w:val="sr-Cyrl-CS"/>
        </w:rPr>
      </w:pPr>
    </w:p>
    <w:p w:rsidR="00330DDE" w:rsidRPr="00E9771E" w:rsidRDefault="00E9771E" w:rsidP="00330DDE">
      <w:p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У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сврху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регулисања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ове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области</w:t>
      </w:r>
      <w:r w:rsidR="000F420A" w:rsidRPr="00E9771E">
        <w:rPr>
          <w:noProof/>
          <w:lang w:val="sr-Cyrl-CS"/>
        </w:rPr>
        <w:t>,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Агенција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објавила</w:t>
      </w:r>
      <w:r w:rsidR="00330DDE" w:rsidRPr="00E9771E">
        <w:rPr>
          <w:noProof/>
          <w:lang w:val="sr-Cyrl-CS"/>
        </w:rPr>
        <w:t xml:space="preserve"> „</w:t>
      </w:r>
      <w:r>
        <w:rPr>
          <w:noProof/>
          <w:lang w:val="sr-Cyrl-CS"/>
        </w:rPr>
        <w:t>Правилник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заштити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код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професионалне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експозиције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експозиције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становништва</w:t>
      </w:r>
      <w:r w:rsidR="00330DDE" w:rsidRPr="00E9771E">
        <w:rPr>
          <w:noProof/>
          <w:lang w:val="sr-Cyrl-CS"/>
        </w:rPr>
        <w:t xml:space="preserve">“ </w:t>
      </w:r>
      <w:r>
        <w:rPr>
          <w:noProof/>
          <w:lang w:val="sr-Cyrl-CS"/>
        </w:rPr>
        <w:t>и</w:t>
      </w:r>
      <w:r w:rsidR="00330DDE" w:rsidRPr="00E9771E">
        <w:rPr>
          <w:noProof/>
          <w:lang w:val="sr-Cyrl-CS"/>
        </w:rPr>
        <w:t xml:space="preserve"> „</w:t>
      </w:r>
      <w:r>
        <w:rPr>
          <w:noProof/>
          <w:lang w:val="sr-Cyrl-CS"/>
        </w:rPr>
        <w:t>Правилник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заштити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код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медицинске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експозиције</w:t>
      </w:r>
      <w:r w:rsidR="00F6732E" w:rsidRPr="00E9771E">
        <w:rPr>
          <w:noProof/>
          <w:lang w:val="sr-Cyrl-CS"/>
        </w:rPr>
        <w:t xml:space="preserve">“ </w:t>
      </w:r>
      <w:r>
        <w:rPr>
          <w:noProof/>
          <w:lang w:val="sr-Cyrl-CS"/>
        </w:rPr>
        <w:t>који</w:t>
      </w:r>
      <w:r w:rsidR="00F6732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дефинишу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заштиту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јонизујућег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медицини</w:t>
      </w:r>
      <w:r w:rsidR="00330DDE" w:rsidRPr="00E9771E">
        <w:rPr>
          <w:noProof/>
          <w:lang w:val="sr-Cyrl-CS"/>
        </w:rPr>
        <w:t xml:space="preserve">. </w:t>
      </w:r>
    </w:p>
    <w:p w:rsidR="00330DDE" w:rsidRPr="00E9771E" w:rsidRDefault="00330DDE" w:rsidP="00330DDE">
      <w:pPr>
        <w:spacing w:line="240" w:lineRule="auto"/>
        <w:rPr>
          <w:noProof/>
          <w:lang w:val="sr-Cyrl-CS"/>
        </w:rPr>
      </w:pPr>
    </w:p>
    <w:p w:rsidR="00330DDE" w:rsidRPr="00E9771E" w:rsidRDefault="00E9771E" w:rsidP="00330DDE">
      <w:p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Конкретније</w:t>
      </w:r>
      <w:r w:rsidR="00330DDE" w:rsidRPr="00E9771E">
        <w:rPr>
          <w:noProof/>
          <w:lang w:val="sr-Cyrl-CS"/>
        </w:rPr>
        <w:t xml:space="preserve">, </w:t>
      </w:r>
      <w:r w:rsidR="00F6732E" w:rsidRPr="00E9771E">
        <w:rPr>
          <w:noProof/>
          <w:lang w:val="sr-Cyrl-CS"/>
        </w:rPr>
        <w:t>„</w:t>
      </w:r>
      <w:r>
        <w:rPr>
          <w:noProof/>
          <w:lang w:val="sr-Cyrl-CS"/>
        </w:rPr>
        <w:t>Правилник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="00F6732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заштити</w:t>
      </w:r>
      <w:r w:rsidR="00F6732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="00F6732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F6732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код</w:t>
      </w:r>
      <w:r w:rsidR="00F6732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медицинске</w:t>
      </w:r>
      <w:r w:rsidR="00F6732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експозиције</w:t>
      </w:r>
      <w:r w:rsidR="00F6732E" w:rsidRPr="00E9771E">
        <w:rPr>
          <w:noProof/>
          <w:lang w:val="sr-Cyrl-CS"/>
        </w:rPr>
        <w:t xml:space="preserve">“ </w:t>
      </w:r>
      <w:r>
        <w:rPr>
          <w:noProof/>
          <w:lang w:val="sr-Cyrl-CS"/>
        </w:rPr>
        <w:t>прописује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основне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принципе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заштите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лица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јонизујућег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код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медицинске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експозиције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те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одговорности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обавезе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власника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јонизујућег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приликом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примјене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радиодијагностици</w:t>
      </w:r>
      <w:r w:rsidR="00330DDE" w:rsidRPr="00E9771E">
        <w:rPr>
          <w:noProof/>
          <w:lang w:val="sr-Cyrl-CS"/>
        </w:rPr>
        <w:t xml:space="preserve">, </w:t>
      </w:r>
      <w:r>
        <w:rPr>
          <w:noProof/>
          <w:lang w:val="sr-Cyrl-CS"/>
        </w:rPr>
        <w:t>нуклеарној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радиотерапији</w:t>
      </w:r>
      <w:r w:rsidR="00330DDE" w:rsidRPr="00E9771E">
        <w:rPr>
          <w:noProof/>
          <w:lang w:val="sr-Cyrl-CS"/>
        </w:rPr>
        <w:t xml:space="preserve">. </w:t>
      </w:r>
      <w:r>
        <w:rPr>
          <w:noProof/>
          <w:lang w:val="sr-Cyrl-CS"/>
        </w:rPr>
        <w:t>Основни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принципи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заштите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су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оправданост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праксе</w:t>
      </w:r>
      <w:r w:rsidR="00330DDE" w:rsidRPr="00E9771E">
        <w:rPr>
          <w:noProof/>
          <w:lang w:val="sr-Cyrl-CS"/>
        </w:rPr>
        <w:t xml:space="preserve">, </w:t>
      </w:r>
      <w:r>
        <w:rPr>
          <w:noProof/>
          <w:lang w:val="sr-Cyrl-CS"/>
        </w:rPr>
        <w:t>оптимизација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заштите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ограничење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дозе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330DDE" w:rsidRPr="00E9771E">
        <w:rPr>
          <w:noProof/>
          <w:lang w:val="sr-Cyrl-CS"/>
        </w:rPr>
        <w:t>.</w:t>
      </w:r>
    </w:p>
    <w:p w:rsidR="00330DDE" w:rsidRPr="00E9771E" w:rsidRDefault="00330DDE" w:rsidP="00330DDE">
      <w:pPr>
        <w:spacing w:line="240" w:lineRule="auto"/>
        <w:rPr>
          <w:noProof/>
          <w:lang w:val="sr-Cyrl-CS"/>
        </w:rPr>
      </w:pPr>
    </w:p>
    <w:p w:rsidR="00330DDE" w:rsidRPr="00E9771E" w:rsidRDefault="00E9771E" w:rsidP="00330DDE">
      <w:p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Због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тога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заштита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јонизујућег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може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бити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подијељена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сљедеће</w:t>
      </w:r>
      <w:r w:rsidR="00335AC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двије</w:t>
      </w:r>
      <w:r w:rsidR="00330DDE"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групе</w:t>
      </w:r>
      <w:r w:rsidR="00330DDE" w:rsidRPr="00E9771E">
        <w:rPr>
          <w:noProof/>
          <w:lang w:val="sr-Cyrl-CS"/>
        </w:rPr>
        <w:t>:</w:t>
      </w:r>
    </w:p>
    <w:p w:rsidR="00330DDE" w:rsidRPr="00E9771E" w:rsidRDefault="00330DDE" w:rsidP="00330DDE">
      <w:pPr>
        <w:spacing w:line="240" w:lineRule="auto"/>
        <w:rPr>
          <w:noProof/>
          <w:lang w:val="sr-Cyrl-CS"/>
        </w:rPr>
      </w:pPr>
    </w:p>
    <w:p w:rsidR="00330DDE" w:rsidRPr="00E9771E" w:rsidRDefault="00E9771E" w:rsidP="008F30E1">
      <w:pPr>
        <w:pStyle w:val="ListParagraph"/>
        <w:numPr>
          <w:ilvl w:val="0"/>
          <w:numId w:val="20"/>
        </w:numPr>
        <w:spacing w:line="240" w:lineRule="auto"/>
        <w:rPr>
          <w:rFonts w:asciiTheme="minorHAnsi" w:hAnsiTheme="minorHAnsi"/>
          <w:noProof/>
          <w:lang w:val="sr-Cyrl-CS"/>
        </w:rPr>
      </w:pPr>
      <w:r>
        <w:rPr>
          <w:rFonts w:asciiTheme="minorHAnsi" w:hAnsiTheme="minorHAnsi"/>
          <w:noProof/>
          <w:lang w:val="sr-Cyrl-CS"/>
        </w:rPr>
        <w:t>Заштита</w:t>
      </w:r>
      <w:r w:rsidR="00330DDE" w:rsidRPr="00E9771E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професионално</w:t>
      </w:r>
      <w:r w:rsidR="00330DDE" w:rsidRPr="00E9771E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изложених</w:t>
      </w:r>
      <w:r w:rsidR="00330DDE" w:rsidRPr="00E9771E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лица</w:t>
      </w:r>
      <w:r w:rsidR="00FE7D49" w:rsidRPr="00E9771E">
        <w:rPr>
          <w:rFonts w:asciiTheme="minorHAnsi" w:hAnsiTheme="minorHAnsi"/>
          <w:noProof/>
          <w:lang w:val="sr-Cyrl-CS"/>
        </w:rPr>
        <w:t>;</w:t>
      </w:r>
    </w:p>
    <w:p w:rsidR="00330DDE" w:rsidRPr="00E9771E" w:rsidRDefault="00E9771E" w:rsidP="008F30E1">
      <w:pPr>
        <w:pStyle w:val="ListParagraph"/>
        <w:numPr>
          <w:ilvl w:val="0"/>
          <w:numId w:val="20"/>
        </w:numPr>
        <w:spacing w:line="240" w:lineRule="auto"/>
        <w:rPr>
          <w:rFonts w:asciiTheme="minorHAnsi" w:hAnsiTheme="minorHAnsi"/>
          <w:noProof/>
          <w:lang w:val="sr-Cyrl-CS"/>
        </w:rPr>
      </w:pPr>
      <w:r>
        <w:rPr>
          <w:rFonts w:asciiTheme="minorHAnsi" w:hAnsiTheme="minorHAnsi"/>
          <w:noProof/>
          <w:lang w:val="sr-Cyrl-CS"/>
        </w:rPr>
        <w:t>Заштита</w:t>
      </w:r>
      <w:r w:rsidR="00330DDE" w:rsidRPr="00E9771E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лица</w:t>
      </w:r>
      <w:r w:rsidR="00330DDE" w:rsidRPr="00E9771E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која</w:t>
      </w:r>
      <w:r w:rsidR="00330DDE" w:rsidRPr="00E9771E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нису</w:t>
      </w:r>
      <w:r w:rsidR="00330DDE" w:rsidRPr="00E9771E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професионално</w:t>
      </w:r>
      <w:r w:rsidR="00330DDE" w:rsidRPr="00E9771E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изложена</w:t>
      </w:r>
      <w:r w:rsidR="00FE7D49" w:rsidRPr="00E9771E">
        <w:rPr>
          <w:rFonts w:asciiTheme="minorHAnsi" w:hAnsiTheme="minorHAnsi"/>
          <w:noProof/>
          <w:lang w:val="sr-Cyrl-CS"/>
        </w:rPr>
        <w:t>.</w:t>
      </w:r>
    </w:p>
    <w:p w:rsidR="00330DDE" w:rsidRPr="00E9771E" w:rsidRDefault="00330DDE" w:rsidP="00330DDE">
      <w:pPr>
        <w:spacing w:line="240" w:lineRule="auto"/>
        <w:rPr>
          <w:noProof/>
          <w:lang w:val="sr-Cyrl-CS"/>
        </w:rPr>
      </w:pPr>
    </w:p>
    <w:p w:rsidR="008B643D" w:rsidRPr="00E9771E" w:rsidRDefault="008B643D" w:rsidP="008F30E1">
      <w:pPr>
        <w:pStyle w:val="ListParagraph"/>
        <w:keepNext/>
        <w:numPr>
          <w:ilvl w:val="0"/>
          <w:numId w:val="19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119" w:name="_Toc518545375"/>
      <w:bookmarkStart w:id="120" w:name="_Toc518545475"/>
      <w:bookmarkStart w:id="121" w:name="_Toc518546381"/>
      <w:bookmarkStart w:id="122" w:name="_Toc518546481"/>
      <w:bookmarkStart w:id="123" w:name="_Toc518929951"/>
      <w:bookmarkStart w:id="124" w:name="_Toc519013255"/>
      <w:bookmarkStart w:id="125" w:name="_Toc519013379"/>
      <w:bookmarkStart w:id="126" w:name="_Toc519069149"/>
      <w:bookmarkStart w:id="127" w:name="_Toc519159405"/>
      <w:bookmarkStart w:id="128" w:name="_Toc519510675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</w:p>
    <w:p w:rsidR="008B643D" w:rsidRPr="00E9771E" w:rsidRDefault="008B643D" w:rsidP="008F30E1">
      <w:pPr>
        <w:pStyle w:val="ListParagraph"/>
        <w:keepNext/>
        <w:numPr>
          <w:ilvl w:val="0"/>
          <w:numId w:val="19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129" w:name="_Toc518545376"/>
      <w:bookmarkStart w:id="130" w:name="_Toc518545476"/>
      <w:bookmarkStart w:id="131" w:name="_Toc518546382"/>
      <w:bookmarkStart w:id="132" w:name="_Toc518546482"/>
      <w:bookmarkStart w:id="133" w:name="_Toc518929952"/>
      <w:bookmarkStart w:id="134" w:name="_Toc519013256"/>
      <w:bookmarkStart w:id="135" w:name="_Toc519013380"/>
      <w:bookmarkStart w:id="136" w:name="_Toc519069150"/>
      <w:bookmarkStart w:id="137" w:name="_Toc519159406"/>
      <w:bookmarkStart w:id="138" w:name="_Toc519510676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</w:p>
    <w:p w:rsidR="00B51771" w:rsidRPr="00E9771E" w:rsidRDefault="00B51771" w:rsidP="008F30E1">
      <w:pPr>
        <w:pStyle w:val="ListParagraph"/>
        <w:keepNext/>
        <w:numPr>
          <w:ilvl w:val="0"/>
          <w:numId w:val="34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139" w:name="_Toc518545377"/>
      <w:bookmarkStart w:id="140" w:name="_Toc518545477"/>
      <w:bookmarkStart w:id="141" w:name="_Toc518546383"/>
      <w:bookmarkStart w:id="142" w:name="_Toc518546483"/>
      <w:bookmarkStart w:id="143" w:name="_Toc518929953"/>
      <w:bookmarkStart w:id="144" w:name="_Toc519013257"/>
      <w:bookmarkStart w:id="145" w:name="_Toc519013381"/>
      <w:bookmarkStart w:id="146" w:name="_Toc519069151"/>
      <w:bookmarkStart w:id="147" w:name="_Toc519159407"/>
      <w:bookmarkStart w:id="148" w:name="_Toc519510677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  <w:bookmarkEnd w:id="148"/>
    </w:p>
    <w:p w:rsidR="00B51771" w:rsidRPr="00E9771E" w:rsidRDefault="00B51771" w:rsidP="008F30E1">
      <w:pPr>
        <w:pStyle w:val="ListParagraph"/>
        <w:keepNext/>
        <w:numPr>
          <w:ilvl w:val="0"/>
          <w:numId w:val="34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149" w:name="_Toc518545378"/>
      <w:bookmarkStart w:id="150" w:name="_Toc518545478"/>
      <w:bookmarkStart w:id="151" w:name="_Toc518546384"/>
      <w:bookmarkStart w:id="152" w:name="_Toc518546484"/>
      <w:bookmarkStart w:id="153" w:name="_Toc518929954"/>
      <w:bookmarkStart w:id="154" w:name="_Toc519013258"/>
      <w:bookmarkStart w:id="155" w:name="_Toc519013382"/>
      <w:bookmarkStart w:id="156" w:name="_Toc519069152"/>
      <w:bookmarkStart w:id="157" w:name="_Toc519159408"/>
      <w:bookmarkStart w:id="158" w:name="_Toc51951067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</w:p>
    <w:p w:rsidR="00112052" w:rsidRPr="00E9771E" w:rsidRDefault="00112052" w:rsidP="008F30E1">
      <w:pPr>
        <w:pStyle w:val="ListParagraph"/>
        <w:keepNext/>
        <w:numPr>
          <w:ilvl w:val="0"/>
          <w:numId w:val="35"/>
        </w:numPr>
        <w:tabs>
          <w:tab w:val="left" w:pos="993"/>
        </w:tabs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159" w:name="_Toc518545379"/>
      <w:bookmarkStart w:id="160" w:name="_Toc518545479"/>
      <w:bookmarkStart w:id="161" w:name="_Toc518546385"/>
      <w:bookmarkStart w:id="162" w:name="_Toc518546485"/>
      <w:bookmarkStart w:id="163" w:name="_Toc518929955"/>
      <w:bookmarkStart w:id="164" w:name="_Toc519013259"/>
      <w:bookmarkStart w:id="165" w:name="_Toc519013383"/>
      <w:bookmarkStart w:id="166" w:name="_Toc519069153"/>
      <w:bookmarkStart w:id="167" w:name="_Toc519159409"/>
      <w:bookmarkStart w:id="168" w:name="_Toc519510679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</w:p>
    <w:p w:rsidR="00112052" w:rsidRPr="00E9771E" w:rsidRDefault="00112052" w:rsidP="008F30E1">
      <w:pPr>
        <w:pStyle w:val="ListParagraph"/>
        <w:keepNext/>
        <w:numPr>
          <w:ilvl w:val="0"/>
          <w:numId w:val="35"/>
        </w:numPr>
        <w:tabs>
          <w:tab w:val="left" w:pos="993"/>
        </w:tabs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169" w:name="_Toc518545380"/>
      <w:bookmarkStart w:id="170" w:name="_Toc518545480"/>
      <w:bookmarkStart w:id="171" w:name="_Toc518546386"/>
      <w:bookmarkStart w:id="172" w:name="_Toc518546486"/>
      <w:bookmarkStart w:id="173" w:name="_Toc518929956"/>
      <w:bookmarkStart w:id="174" w:name="_Toc519013260"/>
      <w:bookmarkStart w:id="175" w:name="_Toc519013384"/>
      <w:bookmarkStart w:id="176" w:name="_Toc519069154"/>
      <w:bookmarkStart w:id="177" w:name="_Toc519159410"/>
      <w:bookmarkStart w:id="178" w:name="_Toc519510680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</w:p>
    <w:p w:rsidR="008C1A62" w:rsidRPr="00E9771E" w:rsidRDefault="00E9771E" w:rsidP="00442829">
      <w:pPr>
        <w:pStyle w:val="Heading2"/>
        <w:rPr>
          <w:lang w:val="sr-Cyrl-CS"/>
        </w:rPr>
      </w:pPr>
      <w:bookmarkStart w:id="179" w:name="_Toc519510681"/>
      <w:r>
        <w:rPr>
          <w:lang w:val="sr-Cyrl-CS"/>
        </w:rPr>
        <w:t>Заштита</w:t>
      </w:r>
      <w:r w:rsidR="00330DDE" w:rsidRPr="00E9771E">
        <w:rPr>
          <w:lang w:val="sr-Cyrl-CS"/>
        </w:rPr>
        <w:t xml:space="preserve"> </w:t>
      </w:r>
      <w:r>
        <w:rPr>
          <w:lang w:val="sr-Cyrl-CS"/>
        </w:rPr>
        <w:t>професионално</w:t>
      </w:r>
      <w:r w:rsidR="00330DDE" w:rsidRPr="00E9771E">
        <w:rPr>
          <w:lang w:val="sr-Cyrl-CS"/>
        </w:rPr>
        <w:t xml:space="preserve"> </w:t>
      </w:r>
      <w:r>
        <w:rPr>
          <w:lang w:val="sr-Cyrl-CS"/>
        </w:rPr>
        <w:t>изложених</w:t>
      </w:r>
      <w:r w:rsidR="00330DDE" w:rsidRPr="00E9771E">
        <w:rPr>
          <w:lang w:val="sr-Cyrl-CS"/>
        </w:rPr>
        <w:t xml:space="preserve"> </w:t>
      </w:r>
      <w:r>
        <w:rPr>
          <w:lang w:val="sr-Cyrl-CS"/>
        </w:rPr>
        <w:t>лица</w:t>
      </w:r>
      <w:bookmarkEnd w:id="179"/>
    </w:p>
    <w:p w:rsidR="00582B01" w:rsidRPr="00E9771E" w:rsidRDefault="00582B01" w:rsidP="00FC479E">
      <w:pPr>
        <w:spacing w:line="240" w:lineRule="auto"/>
        <w:rPr>
          <w:rFonts w:cstheme="minorHAnsi"/>
          <w:noProof/>
          <w:lang w:val="sr-Cyrl-CS" w:eastAsia="bs-Latn-BA"/>
        </w:rPr>
      </w:pPr>
    </w:p>
    <w:p w:rsidR="00330DDE" w:rsidRPr="00E9771E" w:rsidRDefault="00E9771E" w:rsidP="00330DDE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У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сврху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регулисања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заштите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професионално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изложених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лица</w:t>
      </w:r>
      <w:r w:rsidR="00330DDE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поред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горе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наведених</w:t>
      </w:r>
      <w:r w:rsidR="00952363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правилника</w:t>
      </w:r>
      <w:r w:rsidR="00952363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Агенција</w:t>
      </w:r>
      <w:r w:rsidR="00952363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такође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донијела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сљедеће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правилнике</w:t>
      </w:r>
      <w:r w:rsidR="00330DDE" w:rsidRPr="00E9771E">
        <w:rPr>
          <w:rFonts w:cstheme="minorHAnsi"/>
          <w:noProof/>
          <w:lang w:val="sr-Cyrl-CS" w:eastAsia="bs-Latn-BA"/>
        </w:rPr>
        <w:t xml:space="preserve">: </w:t>
      </w:r>
      <w:r w:rsidR="00335ACE" w:rsidRPr="00E9771E">
        <w:rPr>
          <w:noProof/>
          <w:lang w:val="sr-Cyrl-CS"/>
        </w:rPr>
        <w:t>„</w:t>
      </w:r>
      <w:r>
        <w:rPr>
          <w:rFonts w:cstheme="minorHAnsi"/>
          <w:noProof/>
          <w:lang w:val="sr-Cyrl-CS" w:eastAsia="bs-Latn-BA"/>
        </w:rPr>
        <w:t>Правилник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здравственом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надзору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лица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професионално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изложених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јонизујућем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зрачењу</w:t>
      </w:r>
      <w:r w:rsidR="00335ACE" w:rsidRPr="00E9771E">
        <w:rPr>
          <w:noProof/>
          <w:lang w:val="sr-Cyrl-CS"/>
        </w:rPr>
        <w:t>“</w:t>
      </w:r>
      <w:r w:rsidR="00330DDE" w:rsidRPr="00E9771E">
        <w:rPr>
          <w:rFonts w:cstheme="minorHAnsi"/>
          <w:noProof/>
          <w:lang w:val="sr-Cyrl-CS" w:eastAsia="bs-Latn-BA"/>
        </w:rPr>
        <w:t xml:space="preserve">, </w:t>
      </w:r>
      <w:r w:rsidR="00335ACE" w:rsidRPr="00E9771E">
        <w:rPr>
          <w:noProof/>
          <w:lang w:val="sr-Cyrl-CS"/>
        </w:rPr>
        <w:t>„</w:t>
      </w:r>
      <w:r>
        <w:rPr>
          <w:rFonts w:cstheme="minorHAnsi"/>
          <w:noProof/>
          <w:lang w:val="sr-Cyrl-CS" w:eastAsia="bs-Latn-BA"/>
        </w:rPr>
        <w:t>Правилник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заштити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спољних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радника</w:t>
      </w:r>
      <w:r w:rsidR="00335ACE" w:rsidRPr="00E9771E">
        <w:rPr>
          <w:noProof/>
          <w:lang w:val="sr-Cyrl-CS"/>
        </w:rPr>
        <w:t>“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 w:rsidR="00335ACE" w:rsidRPr="00E9771E">
        <w:rPr>
          <w:noProof/>
          <w:lang w:val="sr-Cyrl-CS"/>
        </w:rPr>
        <w:t>„</w:t>
      </w:r>
      <w:r>
        <w:rPr>
          <w:rFonts w:cstheme="minorHAnsi"/>
          <w:noProof/>
          <w:lang w:val="sr-Cyrl-CS" w:eastAsia="bs-Latn-BA"/>
        </w:rPr>
        <w:t>Правилник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техничким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сервисима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заштиту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јонизујућег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335ACE" w:rsidRPr="00E9771E">
        <w:rPr>
          <w:noProof/>
          <w:lang w:val="sr-Cyrl-CS"/>
        </w:rPr>
        <w:t>“</w:t>
      </w:r>
      <w:r w:rsidR="00330DDE" w:rsidRPr="00E9771E">
        <w:rPr>
          <w:rFonts w:cstheme="minorHAnsi"/>
          <w:noProof/>
          <w:lang w:val="sr-Cyrl-CS" w:eastAsia="bs-Latn-BA"/>
        </w:rPr>
        <w:t xml:space="preserve">. </w:t>
      </w:r>
    </w:p>
    <w:p w:rsidR="00330DDE" w:rsidRPr="00E9771E" w:rsidRDefault="00330DDE" w:rsidP="00330DDE">
      <w:pPr>
        <w:spacing w:line="240" w:lineRule="auto"/>
        <w:rPr>
          <w:rFonts w:cstheme="minorHAnsi"/>
          <w:noProof/>
          <w:lang w:val="sr-Cyrl-CS" w:eastAsia="bs-Latn-BA"/>
        </w:rPr>
      </w:pPr>
    </w:p>
    <w:p w:rsidR="00330DDE" w:rsidRPr="00E9771E" w:rsidRDefault="00E9771E" w:rsidP="00330DDE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Овакав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законски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оквир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има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циљ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осигурати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примје</w:t>
      </w:r>
      <w:r w:rsidR="00C42833">
        <w:rPr>
          <w:rFonts w:cstheme="minorHAnsi"/>
          <w:noProof/>
          <w:lang w:val="sr-Cyrl-CS" w:eastAsia="bs-Latn-BA"/>
        </w:rPr>
        <w:t>нљ</w:t>
      </w:r>
      <w:r>
        <w:rPr>
          <w:rFonts w:cstheme="minorHAnsi"/>
          <w:noProof/>
          <w:lang w:val="sr-Cyrl-CS" w:eastAsia="bs-Latn-BA"/>
        </w:rPr>
        <w:t>ивост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основних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принципа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заштите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јонизујућег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330DDE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Наиме</w:t>
      </w:r>
      <w:r w:rsidR="00330DDE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прописане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дозе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којима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професионално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изложена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лица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смију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бити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изложена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јасно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дефинисаним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временским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периодима</w:t>
      </w:r>
      <w:r w:rsidR="00330DDE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Надаље</w:t>
      </w:r>
      <w:r w:rsidR="00330DDE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прописани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принципи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одређеним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поступцима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коришћења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јонизујућег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 w:rsidR="00C42833">
        <w:rPr>
          <w:rFonts w:cstheme="minorHAnsi"/>
          <w:noProof/>
          <w:lang w:val="sr-Cyrl-CS" w:eastAsia="bs-Latn-BA"/>
        </w:rPr>
        <w:t>да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могла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постићи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оптимизација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заштите</w:t>
      </w:r>
      <w:r w:rsidR="00330DDE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Уједно</w:t>
      </w:r>
      <w:r w:rsidR="00330DDE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дефинисани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рокови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провјере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квалитета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јонизујућег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330DDE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те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провјере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заштите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професионално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изложених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лица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кроз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коришћење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термолуминисцентних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дозиметара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здравствене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прегледе</w:t>
      </w:r>
      <w:r w:rsidR="00330DDE" w:rsidRPr="00E9771E">
        <w:rPr>
          <w:rFonts w:cstheme="minorHAnsi"/>
          <w:noProof/>
          <w:lang w:val="sr-Cyrl-CS" w:eastAsia="bs-Latn-BA"/>
        </w:rPr>
        <w:t>.</w:t>
      </w:r>
    </w:p>
    <w:p w:rsidR="00330DDE" w:rsidRPr="00E9771E" w:rsidRDefault="00330DDE" w:rsidP="00330DDE">
      <w:pPr>
        <w:spacing w:line="240" w:lineRule="auto"/>
        <w:rPr>
          <w:rFonts w:cstheme="minorHAnsi"/>
          <w:noProof/>
          <w:lang w:val="sr-Cyrl-CS" w:eastAsia="bs-Latn-BA"/>
        </w:rPr>
      </w:pPr>
    </w:p>
    <w:p w:rsidR="00330DDE" w:rsidRDefault="00E9771E" w:rsidP="00330DDE">
      <w:pPr>
        <w:spacing w:line="240" w:lineRule="auto"/>
        <w:rPr>
          <w:rFonts w:cstheme="minorHAnsi"/>
          <w:noProof/>
          <w:lang w:val="hr-HR" w:eastAsia="bs-Latn-BA"/>
        </w:rPr>
      </w:pPr>
      <w:r>
        <w:rPr>
          <w:rFonts w:cstheme="minorHAnsi"/>
          <w:noProof/>
          <w:lang w:val="sr-Cyrl-CS" w:eastAsia="bs-Latn-BA"/>
        </w:rPr>
        <w:t>Поред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професионално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изложених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лица</w:t>
      </w:r>
      <w:r w:rsidR="00995D52" w:rsidRPr="00E9771E">
        <w:rPr>
          <w:rFonts w:cstheme="minorHAnsi"/>
          <w:noProof/>
          <w:lang w:val="sr-Cyrl-CS" w:eastAsia="bs-Latn-BA"/>
        </w:rPr>
        <w:t>,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овом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дијелу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легислативе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подлијежу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лица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обуци</w:t>
      </w:r>
      <w:r w:rsidR="00330DDE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ученици</w:t>
      </w:r>
      <w:r w:rsidR="00330DD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6F7778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студенти</w:t>
      </w:r>
      <w:r w:rsidR="00330DDE" w:rsidRPr="00E9771E">
        <w:rPr>
          <w:rStyle w:val="FootnoteReference"/>
          <w:rFonts w:cstheme="minorHAnsi"/>
          <w:noProof/>
          <w:lang w:val="sr-Cyrl-CS" w:eastAsia="bs-Latn-BA"/>
        </w:rPr>
        <w:footnoteReference w:id="8"/>
      </w:r>
      <w:r w:rsidR="00330DDE" w:rsidRPr="00E9771E">
        <w:rPr>
          <w:rFonts w:cstheme="minorHAnsi"/>
          <w:noProof/>
          <w:lang w:val="sr-Cyrl-CS" w:eastAsia="bs-Latn-BA"/>
        </w:rPr>
        <w:t>.</w:t>
      </w:r>
      <w:r w:rsidR="005C06E0" w:rsidRPr="00E9771E">
        <w:rPr>
          <w:rFonts w:cstheme="minorHAnsi"/>
          <w:noProof/>
          <w:lang w:val="sr-Cyrl-CS" w:eastAsia="bs-Latn-BA"/>
        </w:rPr>
        <w:t xml:space="preserve"> </w:t>
      </w:r>
    </w:p>
    <w:p w:rsidR="00E9771E" w:rsidRPr="00E9771E" w:rsidRDefault="00E9771E" w:rsidP="00330DDE">
      <w:pPr>
        <w:spacing w:line="240" w:lineRule="auto"/>
        <w:rPr>
          <w:rFonts w:cstheme="minorHAnsi"/>
          <w:noProof/>
          <w:lang w:val="hr-HR" w:eastAsia="bs-Latn-BA"/>
        </w:rPr>
      </w:pPr>
    </w:p>
    <w:p w:rsidR="008C1A62" w:rsidRPr="00E9771E" w:rsidRDefault="00E9771E" w:rsidP="00442829">
      <w:pPr>
        <w:pStyle w:val="Heading2"/>
        <w:rPr>
          <w:lang w:val="sr-Cyrl-CS"/>
        </w:rPr>
      </w:pPr>
      <w:bookmarkStart w:id="180" w:name="_Toc519510682"/>
      <w:r>
        <w:rPr>
          <w:lang w:val="sr-Cyrl-CS"/>
        </w:rPr>
        <w:t>Заштита</w:t>
      </w:r>
      <w:r w:rsidR="0048171A" w:rsidRPr="00E9771E">
        <w:rPr>
          <w:lang w:val="sr-Cyrl-CS"/>
        </w:rPr>
        <w:t xml:space="preserve"> </w:t>
      </w:r>
      <w:r>
        <w:rPr>
          <w:lang w:val="sr-Cyrl-CS"/>
        </w:rPr>
        <w:t>лица</w:t>
      </w:r>
      <w:r w:rsidR="0048171A" w:rsidRPr="00E9771E">
        <w:rPr>
          <w:lang w:val="sr-Cyrl-CS"/>
        </w:rPr>
        <w:t xml:space="preserve"> </w:t>
      </w:r>
      <w:r>
        <w:rPr>
          <w:lang w:val="sr-Cyrl-CS"/>
        </w:rPr>
        <w:t>која</w:t>
      </w:r>
      <w:r w:rsidR="0048171A" w:rsidRPr="00E9771E">
        <w:rPr>
          <w:lang w:val="sr-Cyrl-CS"/>
        </w:rPr>
        <w:t xml:space="preserve"> </w:t>
      </w:r>
      <w:r>
        <w:rPr>
          <w:lang w:val="sr-Cyrl-CS"/>
        </w:rPr>
        <w:t>нису</w:t>
      </w:r>
      <w:r w:rsidR="0048171A" w:rsidRPr="00E9771E">
        <w:rPr>
          <w:lang w:val="sr-Cyrl-CS"/>
        </w:rPr>
        <w:t xml:space="preserve"> </w:t>
      </w:r>
      <w:r>
        <w:rPr>
          <w:lang w:val="sr-Cyrl-CS"/>
        </w:rPr>
        <w:t>професионално</w:t>
      </w:r>
      <w:r w:rsidR="0048171A" w:rsidRPr="00E9771E">
        <w:rPr>
          <w:lang w:val="sr-Cyrl-CS"/>
        </w:rPr>
        <w:t xml:space="preserve"> </w:t>
      </w:r>
      <w:r>
        <w:rPr>
          <w:lang w:val="sr-Cyrl-CS"/>
        </w:rPr>
        <w:t>изложена</w:t>
      </w:r>
      <w:bookmarkEnd w:id="180"/>
    </w:p>
    <w:p w:rsidR="00D924B3" w:rsidRPr="00E9771E" w:rsidRDefault="00D924B3" w:rsidP="00FC479E">
      <w:pPr>
        <w:spacing w:line="240" w:lineRule="auto"/>
        <w:rPr>
          <w:rFonts w:cstheme="minorHAnsi"/>
          <w:noProof/>
          <w:lang w:val="sr-Cyrl-CS" w:eastAsia="bs-Latn-BA"/>
        </w:rPr>
      </w:pPr>
    </w:p>
    <w:p w:rsidR="0048171A" w:rsidRPr="00E9771E" w:rsidRDefault="00E9771E" w:rsidP="0048171A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Како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напријед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наведено</w:t>
      </w:r>
      <w:r w:rsidR="0048171A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поред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професионално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изложених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лица</w:t>
      </w:r>
      <w:r w:rsidR="0048171A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поступку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медицинске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експозиције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јонизујућем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могу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бити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изложени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8171A" w:rsidRPr="00E9771E">
        <w:rPr>
          <w:rFonts w:cstheme="minorHAnsi"/>
          <w:noProof/>
          <w:lang w:val="sr-Cyrl-CS" w:eastAsia="bs-Latn-BA"/>
        </w:rPr>
        <w:t>:</w:t>
      </w:r>
    </w:p>
    <w:p w:rsidR="0048171A" w:rsidRPr="00E9771E" w:rsidRDefault="0048171A" w:rsidP="0048171A">
      <w:pPr>
        <w:spacing w:line="240" w:lineRule="auto"/>
        <w:rPr>
          <w:rFonts w:cstheme="minorHAnsi"/>
          <w:noProof/>
          <w:lang w:val="sr-Cyrl-CS" w:eastAsia="bs-Latn-BA"/>
        </w:rPr>
      </w:pPr>
    </w:p>
    <w:p w:rsidR="0048171A" w:rsidRPr="00E9771E" w:rsidRDefault="00E9771E" w:rsidP="008F30E1">
      <w:pPr>
        <w:pStyle w:val="ListParagraph"/>
        <w:numPr>
          <w:ilvl w:val="0"/>
          <w:numId w:val="21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Пацијенти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као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дио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свог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дијагностичког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поступка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или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третмана</w:t>
      </w:r>
      <w:r w:rsidR="00CE08CD" w:rsidRPr="00E9771E">
        <w:rPr>
          <w:rFonts w:asciiTheme="minorHAnsi" w:hAnsiTheme="minorHAnsi" w:cstheme="minorHAnsi"/>
          <w:noProof/>
          <w:lang w:val="sr-Cyrl-CS" w:eastAsia="bs-Latn-BA"/>
        </w:rPr>
        <w:t>;</w:t>
      </w:r>
    </w:p>
    <w:p w:rsidR="0048171A" w:rsidRPr="00E9771E" w:rsidRDefault="00E9771E" w:rsidP="008F30E1">
      <w:pPr>
        <w:pStyle w:val="ListParagraph"/>
        <w:numPr>
          <w:ilvl w:val="0"/>
          <w:numId w:val="21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Лица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оквиру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својих</w:t>
      </w:r>
      <w:r w:rsidR="006F7778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редовних</w:t>
      </w:r>
      <w:r w:rsidR="00CE08CD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здравствених</w:t>
      </w:r>
      <w:r w:rsidR="00CE08CD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прегледа</w:t>
      </w:r>
      <w:r w:rsidR="00CE08CD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радника</w:t>
      </w:r>
      <w:r w:rsidR="00CE08CD" w:rsidRPr="00E9771E">
        <w:rPr>
          <w:rFonts w:asciiTheme="minorHAnsi" w:hAnsiTheme="minorHAnsi" w:cstheme="minorHAnsi"/>
          <w:noProof/>
          <w:lang w:val="sr-Cyrl-CS" w:eastAsia="bs-Latn-BA"/>
        </w:rPr>
        <w:t>;</w:t>
      </w:r>
    </w:p>
    <w:p w:rsidR="0048171A" w:rsidRPr="00E9771E" w:rsidRDefault="00E9771E" w:rsidP="008F30E1">
      <w:pPr>
        <w:pStyle w:val="ListParagraph"/>
        <w:numPr>
          <w:ilvl w:val="0"/>
          <w:numId w:val="21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Лица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која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су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дио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програма</w:t>
      </w:r>
      <w:r w:rsidR="00CE08CD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здравствених</w:t>
      </w:r>
      <w:r w:rsidR="00CE08CD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скрининга</w:t>
      </w:r>
      <w:r w:rsidR="00CE08CD" w:rsidRPr="00E9771E">
        <w:rPr>
          <w:rFonts w:asciiTheme="minorHAnsi" w:hAnsiTheme="minorHAnsi" w:cstheme="minorHAnsi"/>
          <w:noProof/>
          <w:lang w:val="sr-Cyrl-CS" w:eastAsia="bs-Latn-BA"/>
        </w:rPr>
        <w:t>;</w:t>
      </w:r>
    </w:p>
    <w:p w:rsidR="0048171A" w:rsidRPr="00E9771E" w:rsidRDefault="00E9771E" w:rsidP="008F30E1">
      <w:pPr>
        <w:pStyle w:val="ListParagraph"/>
        <w:numPr>
          <w:ilvl w:val="0"/>
          <w:numId w:val="21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Лица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или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пацијенти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који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добровољно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учествују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медицинским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или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биомедицинским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дијагностичким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или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терапијским</w:t>
      </w:r>
      <w:r w:rsidR="00CE08CD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истраживачким</w:t>
      </w:r>
      <w:r w:rsidR="00CE08CD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програмима</w:t>
      </w:r>
      <w:r w:rsidR="00CE08CD" w:rsidRPr="00E9771E">
        <w:rPr>
          <w:rFonts w:asciiTheme="minorHAnsi" w:hAnsiTheme="minorHAnsi" w:cstheme="minorHAnsi"/>
          <w:noProof/>
          <w:lang w:val="sr-Cyrl-CS" w:eastAsia="bs-Latn-BA"/>
        </w:rPr>
        <w:t>;</w:t>
      </w:r>
    </w:p>
    <w:p w:rsidR="0048171A" w:rsidRPr="00E9771E" w:rsidRDefault="00E9771E" w:rsidP="008F30E1">
      <w:pPr>
        <w:pStyle w:val="ListParagraph"/>
        <w:numPr>
          <w:ilvl w:val="0"/>
          <w:numId w:val="21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Лица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као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дио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медицинско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>-</w:t>
      </w:r>
      <w:r>
        <w:rPr>
          <w:rFonts w:asciiTheme="minorHAnsi" w:hAnsiTheme="minorHAnsi" w:cstheme="minorHAnsi"/>
          <w:noProof/>
          <w:lang w:val="sr-Cyrl-CS" w:eastAsia="bs-Latn-BA"/>
        </w:rPr>
        <w:t>правне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процедуре</w:t>
      </w:r>
      <w:r w:rsidR="0048171A" w:rsidRPr="00E9771E">
        <w:rPr>
          <w:rFonts w:asciiTheme="minorHAnsi" w:hAnsiTheme="minorHAnsi" w:cstheme="minorHAnsi"/>
          <w:noProof/>
          <w:lang w:val="sr-Cyrl-CS" w:eastAsia="bs-Latn-BA"/>
        </w:rPr>
        <w:t>.</w:t>
      </w:r>
    </w:p>
    <w:p w:rsidR="0048171A" w:rsidRPr="00E9771E" w:rsidRDefault="0048171A" w:rsidP="0048171A">
      <w:pPr>
        <w:spacing w:line="240" w:lineRule="auto"/>
        <w:rPr>
          <w:rFonts w:cstheme="minorHAnsi"/>
          <w:noProof/>
          <w:lang w:val="sr-Cyrl-CS" w:eastAsia="bs-Latn-BA"/>
        </w:rPr>
      </w:pPr>
    </w:p>
    <w:p w:rsidR="0048171A" w:rsidRPr="00E9771E" w:rsidRDefault="00E9771E" w:rsidP="0048171A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Такође</w:t>
      </w:r>
      <w:r w:rsidR="0048171A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поред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горе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наведених</w:t>
      </w:r>
      <w:r w:rsidR="006D114E" w:rsidRPr="00E9771E">
        <w:rPr>
          <w:rFonts w:cstheme="minorHAnsi"/>
          <w:noProof/>
          <w:lang w:val="sr-Cyrl-CS" w:eastAsia="bs-Latn-BA"/>
        </w:rPr>
        <w:t>,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медицинској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експозицији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могу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бити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изложена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лица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им</w:t>
      </w:r>
      <w:r w:rsidR="00393BB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помажу</w:t>
      </w:r>
      <w:r w:rsidR="0048171A" w:rsidRPr="00E9771E">
        <w:rPr>
          <w:rStyle w:val="FootnoteReference"/>
          <w:rFonts w:cstheme="minorHAnsi"/>
          <w:noProof/>
          <w:lang w:val="sr-Cyrl-CS" w:eastAsia="bs-Latn-BA"/>
        </w:rPr>
        <w:footnoteReference w:id="9"/>
      </w:r>
      <w:r w:rsidR="006F7778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поступку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обављања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медицинке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експозиције</w:t>
      </w:r>
      <w:r w:rsidR="0048171A" w:rsidRPr="00E9771E">
        <w:rPr>
          <w:rFonts w:cstheme="minorHAnsi"/>
          <w:noProof/>
          <w:lang w:val="sr-Cyrl-CS" w:eastAsia="bs-Latn-BA"/>
        </w:rPr>
        <w:t>.</w:t>
      </w:r>
    </w:p>
    <w:p w:rsidR="0048171A" w:rsidRPr="00E9771E" w:rsidRDefault="0048171A" w:rsidP="0048171A">
      <w:pPr>
        <w:spacing w:line="240" w:lineRule="auto"/>
        <w:rPr>
          <w:rFonts w:cstheme="minorHAnsi"/>
          <w:noProof/>
          <w:lang w:val="sr-Cyrl-CS" w:eastAsia="bs-Latn-BA"/>
        </w:rPr>
      </w:pPr>
    </w:p>
    <w:p w:rsidR="0048171A" w:rsidRPr="00E9771E" w:rsidRDefault="00E9771E" w:rsidP="0048171A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Стога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прописана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лица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нису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професионално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изложена</w:t>
      </w:r>
      <w:r w:rsidR="0048171A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Надаље</w:t>
      </w:r>
      <w:r w:rsidR="0048171A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циљу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имплементације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оптимизације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принципа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оправданости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излагању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јонизујућем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зрачењу</w:t>
      </w:r>
      <w:r w:rsidR="00C42833">
        <w:rPr>
          <w:rFonts w:cstheme="minorHAnsi"/>
          <w:noProof/>
          <w:lang w:val="sr-Cyrl-CS" w:eastAsia="bs-Latn-BA"/>
        </w:rPr>
        <w:t>,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прописано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393BB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здравствене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установе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врше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услуге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изворима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јонизујућег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имају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запослене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специјалисте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медицинске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физике</w:t>
      </w:r>
      <w:r w:rsidR="0048171A" w:rsidRPr="00E9771E">
        <w:rPr>
          <w:rStyle w:val="FootnoteReference"/>
          <w:rFonts w:cstheme="minorHAnsi"/>
          <w:noProof/>
          <w:lang w:val="sr-Cyrl-CS" w:eastAsia="bs-Latn-BA"/>
        </w:rPr>
        <w:footnoteReference w:id="10"/>
      </w:r>
      <w:r w:rsidR="0048171A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односно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одређеним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случајевима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службу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медицинску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физику</w:t>
      </w:r>
      <w:r w:rsidR="0048171A" w:rsidRPr="00E9771E">
        <w:rPr>
          <w:rStyle w:val="FootnoteReference"/>
          <w:rFonts w:cstheme="minorHAnsi"/>
          <w:noProof/>
          <w:lang w:val="sr-Cyrl-CS" w:eastAsia="bs-Latn-BA"/>
        </w:rPr>
        <w:footnoteReference w:id="11"/>
      </w:r>
      <w:r w:rsidR="0048171A" w:rsidRPr="00E9771E">
        <w:rPr>
          <w:rFonts w:cstheme="minorHAnsi"/>
          <w:noProof/>
          <w:lang w:val="sr-Cyrl-CS" w:eastAsia="bs-Latn-BA"/>
        </w:rPr>
        <w:t xml:space="preserve">. </w:t>
      </w:r>
    </w:p>
    <w:p w:rsidR="0048171A" w:rsidRPr="00E9771E" w:rsidRDefault="0048171A" w:rsidP="0048171A">
      <w:pPr>
        <w:spacing w:line="240" w:lineRule="auto"/>
        <w:rPr>
          <w:rFonts w:cstheme="minorHAnsi"/>
          <w:noProof/>
          <w:lang w:val="sr-Cyrl-CS" w:eastAsia="bs-Latn-BA"/>
        </w:rPr>
      </w:pPr>
    </w:p>
    <w:p w:rsidR="0048171A" w:rsidRPr="00E9771E" w:rsidRDefault="00E9771E" w:rsidP="0048171A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Будући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постоји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адекватан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систем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образовања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медицинских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физичара</w:t>
      </w:r>
      <w:r w:rsidR="00B40C92" w:rsidRPr="00E9771E">
        <w:rPr>
          <w:rFonts w:cstheme="minorHAnsi"/>
          <w:noProof/>
          <w:lang w:val="sr-Cyrl-CS" w:eastAsia="bs-Latn-BA"/>
        </w:rPr>
        <w:t>,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Агенција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израдила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критериј</w:t>
      </w:r>
      <w:r>
        <w:rPr>
          <w:rFonts w:cstheme="minorHAnsi"/>
          <w:noProof/>
          <w:lang w:eastAsia="bs-Latn-BA"/>
        </w:rPr>
        <w:t>ум</w:t>
      </w:r>
      <w:r>
        <w:rPr>
          <w:rFonts w:cstheme="minorHAnsi"/>
          <w:noProof/>
          <w:lang w:val="sr-Cyrl-CS" w:eastAsia="bs-Latn-BA"/>
        </w:rPr>
        <w:t>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процјену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квалификованости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лица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пословима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медицинске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физике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здравственим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установама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обављање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послова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специјалисте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медицинске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физике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радиодијагностици</w:t>
      </w:r>
      <w:r w:rsidR="0048171A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нуклеарној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медицини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радиотерапији</w:t>
      </w:r>
      <w:r w:rsidR="0048171A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Агенција</w:t>
      </w:r>
      <w:r w:rsidR="004715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4715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више</w:t>
      </w:r>
      <w:r w:rsidR="004715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пута</w:t>
      </w:r>
      <w:r w:rsidR="004715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тражила</w:t>
      </w:r>
      <w:r w:rsidR="004715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4715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Федералног</w:t>
      </w:r>
      <w:r w:rsidR="004715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министарства</w:t>
      </w:r>
      <w:r w:rsidR="004715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здравства</w:t>
      </w:r>
      <w:r w:rsidR="004715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4715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успостави</w:t>
      </w:r>
      <w:r w:rsidR="004715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специјализацију</w:t>
      </w:r>
      <w:r w:rsidR="0047156D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што</w:t>
      </w:r>
      <w:r w:rsidR="004715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још</w:t>
      </w:r>
      <w:r w:rsidR="004715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није</w:t>
      </w:r>
      <w:r w:rsidR="004715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урађено</w:t>
      </w:r>
      <w:r w:rsidR="004715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нивоу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Федерације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разлику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Министарства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здравља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социјалне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РС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већ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успоставило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специјализацију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нивоу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Републике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Српске</w:t>
      </w:r>
      <w:r w:rsidR="0048171A" w:rsidRPr="00E9771E">
        <w:rPr>
          <w:rFonts w:cstheme="minorHAnsi"/>
          <w:noProof/>
          <w:lang w:val="sr-Cyrl-CS" w:eastAsia="bs-Latn-BA"/>
        </w:rPr>
        <w:t xml:space="preserve">. </w:t>
      </w:r>
    </w:p>
    <w:p w:rsidR="0048171A" w:rsidRPr="00E9771E" w:rsidRDefault="0048171A" w:rsidP="0048171A">
      <w:pPr>
        <w:spacing w:line="240" w:lineRule="auto"/>
        <w:rPr>
          <w:rFonts w:cstheme="minorHAnsi"/>
          <w:noProof/>
          <w:lang w:val="sr-Cyrl-CS" w:eastAsia="bs-Latn-BA"/>
        </w:rPr>
      </w:pPr>
    </w:p>
    <w:p w:rsidR="0048171A" w:rsidRPr="00E9771E" w:rsidRDefault="00E9771E" w:rsidP="0048171A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На</w:t>
      </w:r>
      <w:r w:rsidR="004715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основу</w:t>
      </w:r>
      <w:r w:rsidR="004715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донесених</w:t>
      </w:r>
      <w:r w:rsidR="004715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критериј</w:t>
      </w:r>
      <w:r w:rsidRPr="00E9771E">
        <w:rPr>
          <w:rFonts w:cstheme="minorHAnsi"/>
          <w:noProof/>
          <w:lang w:val="sr-Cyrl-CS" w:eastAsia="bs-Latn-BA"/>
        </w:rPr>
        <w:t>ум</w:t>
      </w:r>
      <w:r>
        <w:rPr>
          <w:rFonts w:cstheme="minorHAnsi"/>
          <w:noProof/>
          <w:lang w:val="sr-Cyrl-CS" w:eastAsia="bs-Latn-BA"/>
        </w:rPr>
        <w:t>а</w:t>
      </w:r>
      <w:r w:rsidR="0047156D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Агенција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</w:t>
      </w:r>
      <w:r w:rsidR="00B8542B" w:rsidRPr="00E9771E">
        <w:rPr>
          <w:rFonts w:cstheme="minorHAnsi"/>
          <w:noProof/>
          <w:lang w:val="sr-Cyrl-CS" w:eastAsia="bs-Latn-BA"/>
        </w:rPr>
        <w:t xml:space="preserve"> 31.12.2017. </w:t>
      </w:r>
      <w:r>
        <w:rPr>
          <w:rFonts w:cstheme="minorHAnsi"/>
          <w:noProof/>
          <w:lang w:val="sr-Cyrl-CS" w:eastAsia="bs-Latn-BA"/>
        </w:rPr>
        <w:t>године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издала</w:t>
      </w:r>
      <w:r w:rsidR="004D7A9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укупно</w:t>
      </w:r>
      <w:r w:rsidR="004D7A99" w:rsidRPr="00E9771E">
        <w:rPr>
          <w:rFonts w:cstheme="minorHAnsi"/>
          <w:noProof/>
          <w:lang w:val="sr-Cyrl-CS" w:eastAsia="bs-Latn-BA"/>
        </w:rPr>
        <w:t xml:space="preserve"> 33 </w:t>
      </w:r>
      <w:r>
        <w:rPr>
          <w:rFonts w:cstheme="minorHAnsi"/>
          <w:noProof/>
          <w:lang w:val="sr-Cyrl-CS" w:eastAsia="bs-Latn-BA"/>
        </w:rPr>
        <w:t>рјешења</w:t>
      </w:r>
      <w:r w:rsidR="004D7A9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обављање</w:t>
      </w:r>
      <w:r w:rsidR="0048171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послова</w:t>
      </w:r>
      <w:r w:rsidR="00B8542B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специјалисте</w:t>
      </w:r>
      <w:r w:rsidR="00B8542B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медицинске</w:t>
      </w:r>
      <w:r w:rsidR="00B8542B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физике</w:t>
      </w:r>
      <w:r w:rsidR="00B8542B" w:rsidRPr="00E9771E">
        <w:rPr>
          <w:rFonts w:cstheme="minorHAnsi"/>
          <w:noProof/>
          <w:lang w:val="sr-Cyrl-CS" w:eastAsia="bs-Latn-BA"/>
        </w:rPr>
        <w:t>.</w:t>
      </w:r>
    </w:p>
    <w:p w:rsidR="00B8542B" w:rsidRPr="00E9771E" w:rsidRDefault="00B8542B" w:rsidP="0048171A">
      <w:pPr>
        <w:spacing w:line="240" w:lineRule="auto"/>
        <w:rPr>
          <w:rFonts w:cstheme="minorHAnsi"/>
          <w:noProof/>
          <w:lang w:val="sr-Cyrl-CS" w:eastAsia="bs-Latn-BA"/>
        </w:rPr>
      </w:pPr>
    </w:p>
    <w:p w:rsidR="00AF55D4" w:rsidRPr="00E9771E" w:rsidRDefault="00E9771E" w:rsidP="00442829">
      <w:pPr>
        <w:pStyle w:val="Heading2"/>
        <w:rPr>
          <w:lang w:val="sr-Cyrl-CS"/>
        </w:rPr>
      </w:pPr>
      <w:bookmarkStart w:id="181" w:name="_Toc519510683"/>
      <w:r>
        <w:rPr>
          <w:lang w:val="sr-Cyrl-CS"/>
        </w:rPr>
        <w:t>Служба</w:t>
      </w:r>
      <w:r w:rsidR="00AF55D4" w:rsidRPr="00E9771E">
        <w:rPr>
          <w:lang w:val="sr-Cyrl-CS"/>
        </w:rPr>
        <w:t xml:space="preserve"> </w:t>
      </w:r>
      <w:r>
        <w:rPr>
          <w:lang w:val="sr-Cyrl-CS"/>
        </w:rPr>
        <w:t>за</w:t>
      </w:r>
      <w:r w:rsidR="00AF55D4" w:rsidRPr="00E9771E">
        <w:rPr>
          <w:lang w:val="sr-Cyrl-CS"/>
        </w:rPr>
        <w:t xml:space="preserve"> </w:t>
      </w:r>
      <w:r>
        <w:rPr>
          <w:lang w:val="sr-Cyrl-CS"/>
        </w:rPr>
        <w:t>заштиту</w:t>
      </w:r>
      <w:r w:rsidR="00AF55D4" w:rsidRPr="00E9771E">
        <w:rPr>
          <w:lang w:val="sr-Cyrl-CS"/>
        </w:rPr>
        <w:t xml:space="preserve"> </w:t>
      </w:r>
      <w:r>
        <w:rPr>
          <w:lang w:val="sr-Cyrl-CS"/>
        </w:rPr>
        <w:t>од</w:t>
      </w:r>
      <w:r w:rsidR="00AF55D4" w:rsidRPr="00E9771E">
        <w:rPr>
          <w:lang w:val="sr-Cyrl-CS"/>
        </w:rPr>
        <w:t xml:space="preserve"> </w:t>
      </w:r>
      <w:r>
        <w:rPr>
          <w:lang w:val="sr-Cyrl-CS"/>
        </w:rPr>
        <w:t>зрачења</w:t>
      </w:r>
      <w:r w:rsidR="00AF55D4" w:rsidRPr="00E9771E">
        <w:rPr>
          <w:lang w:val="sr-Cyrl-CS"/>
        </w:rPr>
        <w:t xml:space="preserve"> </w:t>
      </w:r>
      <w:r>
        <w:rPr>
          <w:lang w:val="sr-Cyrl-CS"/>
        </w:rPr>
        <w:t>и</w:t>
      </w:r>
      <w:r w:rsidR="00AF55D4" w:rsidRPr="00E9771E">
        <w:rPr>
          <w:lang w:val="sr-Cyrl-CS"/>
        </w:rPr>
        <w:t xml:space="preserve"> </w:t>
      </w:r>
      <w:r>
        <w:rPr>
          <w:lang w:val="sr-Cyrl-CS"/>
        </w:rPr>
        <w:t>медицинску</w:t>
      </w:r>
      <w:r w:rsidR="00AF55D4" w:rsidRPr="00E9771E">
        <w:rPr>
          <w:lang w:val="sr-Cyrl-CS"/>
        </w:rPr>
        <w:t xml:space="preserve"> </w:t>
      </w:r>
      <w:r>
        <w:rPr>
          <w:lang w:val="sr-Cyrl-CS"/>
        </w:rPr>
        <w:t>физику</w:t>
      </w:r>
      <w:bookmarkEnd w:id="181"/>
    </w:p>
    <w:p w:rsidR="0048171A" w:rsidRPr="00E9771E" w:rsidRDefault="0048171A" w:rsidP="0048171A">
      <w:pPr>
        <w:spacing w:line="240" w:lineRule="auto"/>
        <w:rPr>
          <w:rFonts w:cstheme="minorHAnsi"/>
          <w:noProof/>
          <w:lang w:val="sr-Cyrl-CS" w:eastAsia="bs-Latn-BA"/>
        </w:rPr>
      </w:pPr>
    </w:p>
    <w:p w:rsidR="00AF55D4" w:rsidRPr="00E9771E" w:rsidRDefault="00E9771E" w:rsidP="00AF55D4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С</w:t>
      </w:r>
      <w:r w:rsidR="00B40C92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обзиром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веће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медицинске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установе</w:t>
      </w:r>
      <w:r w:rsidR="00AF55D4" w:rsidRPr="00E9771E">
        <w:rPr>
          <w:rFonts w:cstheme="minorHAnsi"/>
          <w:noProof/>
          <w:lang w:val="sr-Cyrl-CS" w:eastAsia="bs-Latn-BA"/>
        </w:rPr>
        <w:t xml:space="preserve"> (</w:t>
      </w:r>
      <w:r>
        <w:rPr>
          <w:rFonts w:cstheme="minorHAnsi"/>
          <w:noProof/>
          <w:lang w:val="sr-Cyrl-CS" w:eastAsia="bs-Latn-BA"/>
        </w:rPr>
        <w:t>нпр</w:t>
      </w:r>
      <w:r w:rsidR="00AF55D4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болнице</w:t>
      </w:r>
      <w:r w:rsidR="00AF55D4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клинички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центри</w:t>
      </w:r>
      <w:r w:rsidR="00AF55D4" w:rsidRPr="00E9771E">
        <w:rPr>
          <w:rFonts w:cstheme="minorHAnsi"/>
          <w:noProof/>
          <w:lang w:val="sr-Cyrl-CS" w:eastAsia="bs-Latn-BA"/>
        </w:rPr>
        <w:t xml:space="preserve">) </w:t>
      </w:r>
      <w:r>
        <w:rPr>
          <w:rFonts w:cstheme="minorHAnsi"/>
          <w:noProof/>
          <w:lang w:val="sr-Cyrl-CS" w:eastAsia="bs-Latn-BA"/>
        </w:rPr>
        <w:t>могу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нудити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све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три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специфичне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дјелатности</w:t>
      </w:r>
      <w:r w:rsidR="00AF55D4" w:rsidRPr="00E9771E">
        <w:rPr>
          <w:rFonts w:cstheme="minorHAnsi"/>
          <w:noProof/>
          <w:lang w:val="sr-Cyrl-CS" w:eastAsia="bs-Latn-BA"/>
        </w:rPr>
        <w:t xml:space="preserve"> (</w:t>
      </w:r>
      <w:r>
        <w:rPr>
          <w:rFonts w:cstheme="minorHAnsi"/>
          <w:noProof/>
          <w:lang w:val="sr-Cyrl-CS" w:eastAsia="bs-Latn-BA"/>
        </w:rPr>
        <w:t>дијагностичку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интервентну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радиологију</w:t>
      </w:r>
      <w:r w:rsidR="00AF55D4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нуклеарну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медицину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радиотерапију</w:t>
      </w:r>
      <w:r w:rsidR="00AF55D4" w:rsidRPr="00E9771E">
        <w:rPr>
          <w:rFonts w:cstheme="minorHAnsi"/>
          <w:noProof/>
          <w:lang w:val="sr-Cyrl-CS" w:eastAsia="bs-Latn-BA"/>
        </w:rPr>
        <w:t>)</w:t>
      </w:r>
      <w:r w:rsidR="00393BBA" w:rsidRPr="00E9771E">
        <w:rPr>
          <w:rFonts w:cstheme="minorHAnsi"/>
          <w:noProof/>
          <w:lang w:val="sr-Cyrl-CS" w:eastAsia="bs-Latn-BA"/>
        </w:rPr>
        <w:t>,</w:t>
      </w:r>
      <w:r w:rsidR="00C4682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оне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морају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свом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организационом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саставу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имати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службу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медицинску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физику</w:t>
      </w:r>
      <w:r w:rsidR="00AF55D4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Ова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служба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има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задатак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ED57A7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носиоца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ауторизације</w:t>
      </w:r>
      <w:r w:rsidR="00C4682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C4682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наведене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специфичне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дјелатности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спроводи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основне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принципе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заштите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AF55D4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Служба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то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</w:t>
      </w:r>
      <w:r w:rsidR="00AF55D4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поред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осталих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послова</w:t>
      </w:r>
      <w:r w:rsidR="00AF55D4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кроз</w:t>
      </w:r>
      <w:r w:rsidR="00AF55D4" w:rsidRPr="00E9771E">
        <w:rPr>
          <w:rFonts w:cstheme="minorHAnsi"/>
          <w:noProof/>
          <w:lang w:val="sr-Cyrl-CS" w:eastAsia="bs-Latn-BA"/>
        </w:rPr>
        <w:t xml:space="preserve">: </w:t>
      </w:r>
    </w:p>
    <w:p w:rsidR="00AF55D4" w:rsidRPr="00E9771E" w:rsidRDefault="00AF55D4" w:rsidP="00AF55D4">
      <w:pPr>
        <w:spacing w:line="240" w:lineRule="auto"/>
        <w:rPr>
          <w:rFonts w:cstheme="minorHAnsi"/>
          <w:noProof/>
          <w:lang w:val="sr-Cyrl-CS" w:eastAsia="bs-Latn-BA"/>
        </w:rPr>
      </w:pPr>
    </w:p>
    <w:p w:rsidR="00AF55D4" w:rsidRPr="00E9771E" w:rsidRDefault="00E9771E" w:rsidP="008F30E1">
      <w:pPr>
        <w:pStyle w:val="ListParagraph"/>
        <w:numPr>
          <w:ilvl w:val="0"/>
          <w:numId w:val="22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учествовање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или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надгледање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свих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фаза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пројектовања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, </w:t>
      </w:r>
      <w:r>
        <w:rPr>
          <w:rFonts w:asciiTheme="minorHAnsi" w:hAnsiTheme="minorHAnsi" w:cstheme="minorHAnsi"/>
          <w:noProof/>
          <w:lang w:val="sr-Cyrl-CS" w:eastAsia="bs-Latn-BA"/>
        </w:rPr>
        <w:t>инсталирања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, </w:t>
      </w:r>
      <w:r>
        <w:rPr>
          <w:rFonts w:asciiTheme="minorHAnsi" w:hAnsiTheme="minorHAnsi" w:cstheme="minorHAnsi"/>
          <w:noProof/>
          <w:lang w:val="sr-Cyrl-CS" w:eastAsia="bs-Latn-BA"/>
        </w:rPr>
        <w:t>рада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, </w:t>
      </w:r>
      <w:r>
        <w:rPr>
          <w:rFonts w:asciiTheme="minorHAnsi" w:hAnsiTheme="minorHAnsi" w:cstheme="minorHAnsi"/>
          <w:noProof/>
          <w:lang w:val="sr-Cyrl-CS" w:eastAsia="bs-Latn-BA"/>
        </w:rPr>
        <w:t>модификације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декомисионирања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објекта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, </w:t>
      </w:r>
      <w:r>
        <w:rPr>
          <w:rFonts w:asciiTheme="minorHAnsi" w:hAnsiTheme="minorHAnsi" w:cstheme="minorHAnsi"/>
          <w:noProof/>
          <w:lang w:val="sr-Cyrl-CS" w:eastAsia="bs-Latn-BA"/>
        </w:rPr>
        <w:t>посебно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оних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које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односе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радиолошке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системе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уређаје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, </w:t>
      </w:r>
      <w:r>
        <w:rPr>
          <w:rFonts w:asciiTheme="minorHAnsi" w:hAnsiTheme="minorHAnsi" w:cstheme="minorHAnsi"/>
          <w:noProof/>
          <w:lang w:val="sr-Cyrl-CS" w:eastAsia="bs-Latn-BA"/>
        </w:rPr>
        <w:t>као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све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мјере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заштите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од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јонизујућег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зрачења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објекту</w:t>
      </w:r>
      <w:r w:rsidR="00580D4B" w:rsidRPr="00E9771E">
        <w:rPr>
          <w:rFonts w:asciiTheme="minorHAnsi" w:hAnsiTheme="minorHAnsi" w:cstheme="minorHAnsi"/>
          <w:noProof/>
          <w:lang w:val="sr-Cyrl-CS" w:eastAsia="bs-Latn-BA"/>
        </w:rPr>
        <w:t>;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</w:p>
    <w:p w:rsidR="00AF55D4" w:rsidRPr="00E9771E" w:rsidRDefault="00E9771E" w:rsidP="008F30E1">
      <w:pPr>
        <w:pStyle w:val="ListParagraph"/>
        <w:numPr>
          <w:ilvl w:val="0"/>
          <w:numId w:val="22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савјетовање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носиоца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ауторизације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код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планирања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новог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објекта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прихватања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коришћење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нових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или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модификованих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извора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везаних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било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коју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инжењерску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контролу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, </w:t>
      </w:r>
      <w:r>
        <w:rPr>
          <w:rFonts w:asciiTheme="minorHAnsi" w:hAnsiTheme="minorHAnsi" w:cstheme="minorHAnsi"/>
          <w:noProof/>
          <w:lang w:val="sr-Cyrl-CS" w:eastAsia="bs-Latn-BA"/>
        </w:rPr>
        <w:t>карактеристике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пројекта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, </w:t>
      </w:r>
      <w:r>
        <w:rPr>
          <w:rFonts w:asciiTheme="minorHAnsi" w:hAnsiTheme="minorHAnsi" w:cstheme="minorHAnsi"/>
          <w:noProof/>
          <w:lang w:val="sr-Cyrl-CS" w:eastAsia="bs-Latn-BA"/>
        </w:rPr>
        <w:t>карактеристике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сигурности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извора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средстава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упозоравање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релевантних</w:t>
      </w:r>
      <w:r w:rsidR="00580D4B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за</w:t>
      </w:r>
      <w:r w:rsidR="00580D4B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заштиту</w:t>
      </w:r>
      <w:r w:rsidR="00580D4B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од</w:t>
      </w:r>
      <w:r w:rsidR="00580D4B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зрачења</w:t>
      </w:r>
      <w:r w:rsidR="00580D4B" w:rsidRPr="00E9771E">
        <w:rPr>
          <w:rFonts w:asciiTheme="minorHAnsi" w:hAnsiTheme="minorHAnsi" w:cstheme="minorHAnsi"/>
          <w:noProof/>
          <w:lang w:val="sr-Cyrl-CS" w:eastAsia="bs-Latn-BA"/>
        </w:rPr>
        <w:t>;</w:t>
      </w:r>
    </w:p>
    <w:p w:rsidR="00AF55D4" w:rsidRPr="00E9771E" w:rsidRDefault="00E9771E" w:rsidP="008F30E1">
      <w:pPr>
        <w:pStyle w:val="ListParagraph"/>
        <w:numPr>
          <w:ilvl w:val="0"/>
          <w:numId w:val="22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савјетовање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о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набавци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набављање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свих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врста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радиоактивних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материјала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или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уређаја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који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производе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јонизујуће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зрачење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, </w:t>
      </w:r>
      <w:r>
        <w:rPr>
          <w:rFonts w:asciiTheme="minorHAnsi" w:hAnsiTheme="minorHAnsi" w:cstheme="minorHAnsi"/>
          <w:noProof/>
          <w:lang w:val="sr-Cyrl-CS" w:eastAsia="bs-Latn-BA"/>
        </w:rPr>
        <w:t>као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нуклеарних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материјала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одговарајућих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личних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заштитних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средстава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инструментације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радијациони</w:t>
      </w:r>
      <w:r w:rsidR="00580D4B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мониторинг</w:t>
      </w:r>
      <w:r w:rsidR="00580D4B" w:rsidRPr="00E9771E">
        <w:rPr>
          <w:rFonts w:asciiTheme="minorHAnsi" w:hAnsiTheme="minorHAnsi" w:cstheme="minorHAnsi"/>
          <w:noProof/>
          <w:lang w:val="sr-Cyrl-CS" w:eastAsia="bs-Latn-BA"/>
        </w:rPr>
        <w:t>;</w:t>
      </w:r>
    </w:p>
    <w:p w:rsidR="00AF55D4" w:rsidRPr="00E9771E" w:rsidRDefault="00E9771E" w:rsidP="008F30E1">
      <w:pPr>
        <w:pStyle w:val="ListParagraph"/>
        <w:numPr>
          <w:ilvl w:val="0"/>
          <w:numId w:val="22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категоризацију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професионално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изложених</w:t>
      </w:r>
      <w:r w:rsidR="000F420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лица</w:t>
      </w:r>
      <w:r w:rsidR="000F420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0F420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класификацију</w:t>
      </w:r>
      <w:r w:rsidR="000F420A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контролисаних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надгледаних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зона</w:t>
      </w:r>
      <w:r w:rsidR="00C42833">
        <w:rPr>
          <w:rFonts w:asciiTheme="minorHAnsi" w:hAnsiTheme="minorHAnsi" w:cstheme="minorHAnsi"/>
          <w:noProof/>
          <w:lang w:val="sr-Cyrl-CS" w:eastAsia="bs-Latn-BA"/>
        </w:rPr>
        <w:t>;</w:t>
      </w:r>
    </w:p>
    <w:p w:rsidR="00AF55D4" w:rsidRPr="00E9771E" w:rsidRDefault="00E9771E" w:rsidP="008F30E1">
      <w:pPr>
        <w:pStyle w:val="ListParagraph"/>
        <w:numPr>
          <w:ilvl w:val="0"/>
          <w:numId w:val="22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обучавање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из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области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заштите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од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зрачења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запосленика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установи</w:t>
      </w:r>
      <w:r w:rsidR="00580D4B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</w:t>
      </w:r>
      <w:r w:rsidR="00580D4B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чијем</w:t>
      </w:r>
      <w:r w:rsidR="00580D4B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се</w:t>
      </w:r>
      <w:r w:rsidR="00580D4B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саставу</w:t>
      </w:r>
      <w:r w:rsidR="00580D4B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налази</w:t>
      </w:r>
      <w:r w:rsidR="00580D4B" w:rsidRPr="00E9771E">
        <w:rPr>
          <w:rFonts w:asciiTheme="minorHAnsi" w:hAnsiTheme="minorHAnsi" w:cstheme="minorHAnsi"/>
          <w:noProof/>
          <w:lang w:val="sr-Cyrl-CS" w:eastAsia="bs-Latn-BA"/>
        </w:rPr>
        <w:t>;</w:t>
      </w:r>
    </w:p>
    <w:p w:rsidR="00AF55D4" w:rsidRPr="00E9771E" w:rsidRDefault="00E9771E" w:rsidP="008F30E1">
      <w:pPr>
        <w:pStyle w:val="ListParagraph"/>
        <w:numPr>
          <w:ilvl w:val="0"/>
          <w:numId w:val="22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вршење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физичких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мјерења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процјену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дозе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пацијента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друге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појединце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који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су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субјекти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медицинске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експозиције</w:t>
      </w:r>
      <w:r w:rsidR="00AF55D4" w:rsidRPr="00E9771E">
        <w:rPr>
          <w:rFonts w:asciiTheme="minorHAnsi" w:hAnsiTheme="minorHAnsi" w:cstheme="minorHAnsi"/>
          <w:noProof/>
          <w:lang w:val="sr-Cyrl-CS" w:eastAsia="bs-Latn-BA"/>
        </w:rPr>
        <w:t>.</w:t>
      </w:r>
    </w:p>
    <w:p w:rsidR="00AF55D4" w:rsidRPr="00E9771E" w:rsidRDefault="00AF55D4" w:rsidP="00AF55D4">
      <w:pPr>
        <w:spacing w:line="240" w:lineRule="auto"/>
        <w:rPr>
          <w:rFonts w:cstheme="minorHAnsi"/>
          <w:noProof/>
          <w:lang w:val="sr-Cyrl-CS" w:eastAsia="bs-Latn-BA"/>
        </w:rPr>
      </w:pPr>
    </w:p>
    <w:p w:rsidR="00AF55D4" w:rsidRPr="00E9771E" w:rsidRDefault="00E9771E" w:rsidP="00AF55D4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Тренутно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постоји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пет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служби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медицинску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физику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345CF4" w:rsidRPr="00E9771E">
        <w:rPr>
          <w:rFonts w:cstheme="minorHAnsi"/>
          <w:noProof/>
          <w:lang w:val="sr-Cyrl-CS" w:eastAsia="bs-Latn-BA"/>
        </w:rPr>
        <w:t>,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то</w:t>
      </w:r>
      <w:r w:rsidR="00AF55D4" w:rsidRPr="00E9771E">
        <w:rPr>
          <w:rFonts w:cstheme="minorHAnsi"/>
          <w:noProof/>
          <w:lang w:val="sr-Cyrl-CS" w:eastAsia="bs-Latn-BA"/>
        </w:rPr>
        <w:t>:</w:t>
      </w:r>
    </w:p>
    <w:p w:rsidR="00AF55D4" w:rsidRPr="00E9771E" w:rsidRDefault="00AF55D4" w:rsidP="00AF55D4">
      <w:pPr>
        <w:spacing w:line="240" w:lineRule="auto"/>
        <w:rPr>
          <w:rFonts w:cstheme="minorHAnsi"/>
          <w:noProof/>
          <w:lang w:val="sr-Cyrl-CS" w:eastAsia="bs-Latn-BA"/>
        </w:rPr>
      </w:pPr>
    </w:p>
    <w:p w:rsidR="00ED57A7" w:rsidRPr="00E9771E" w:rsidRDefault="00E9771E" w:rsidP="00ED57A7">
      <w:pPr>
        <w:pStyle w:val="ListParagraph"/>
        <w:numPr>
          <w:ilvl w:val="0"/>
          <w:numId w:val="23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Клинички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центар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Универзита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Сарајеву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, </w:t>
      </w:r>
      <w:r>
        <w:rPr>
          <w:rFonts w:asciiTheme="minorHAnsi" w:hAnsiTheme="minorHAnsi" w:cstheme="minorHAnsi"/>
          <w:noProof/>
          <w:lang w:val="sr-Cyrl-CS" w:eastAsia="bs-Latn-BA"/>
        </w:rPr>
        <w:t>Сарајево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>;</w:t>
      </w:r>
    </w:p>
    <w:p w:rsidR="00ED57A7" w:rsidRPr="00E9771E" w:rsidRDefault="00E9771E" w:rsidP="00ED57A7">
      <w:pPr>
        <w:pStyle w:val="ListParagraph"/>
        <w:numPr>
          <w:ilvl w:val="0"/>
          <w:numId w:val="23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Универзитетски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клинички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центар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Тузла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, </w:t>
      </w:r>
      <w:r>
        <w:rPr>
          <w:rFonts w:asciiTheme="minorHAnsi" w:hAnsiTheme="minorHAnsi" w:cstheme="minorHAnsi"/>
          <w:noProof/>
          <w:lang w:val="sr-Cyrl-CS" w:eastAsia="bs-Latn-BA"/>
        </w:rPr>
        <w:t>Тузла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>;</w:t>
      </w:r>
    </w:p>
    <w:p w:rsidR="00ED57A7" w:rsidRPr="00E9771E" w:rsidRDefault="00E9771E" w:rsidP="00ED57A7">
      <w:pPr>
        <w:pStyle w:val="ListParagraph"/>
        <w:numPr>
          <w:ilvl w:val="0"/>
          <w:numId w:val="23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Кантонална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болница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Зеница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, </w:t>
      </w:r>
      <w:r>
        <w:rPr>
          <w:rFonts w:asciiTheme="minorHAnsi" w:hAnsiTheme="minorHAnsi" w:cstheme="minorHAnsi"/>
          <w:noProof/>
          <w:lang w:val="sr-Cyrl-CS" w:eastAsia="bs-Latn-BA"/>
        </w:rPr>
        <w:t>Зеница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>;</w:t>
      </w:r>
    </w:p>
    <w:p w:rsidR="00ED57A7" w:rsidRPr="00E9771E" w:rsidRDefault="00E9771E" w:rsidP="00ED57A7">
      <w:pPr>
        <w:pStyle w:val="ListParagraph"/>
        <w:numPr>
          <w:ilvl w:val="0"/>
          <w:numId w:val="23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iCs/>
          <w:noProof/>
          <w:lang w:val="sr-Cyrl-CS" w:eastAsia="bs-Latn-BA"/>
        </w:rPr>
        <w:t>Свеучилишна</w:t>
      </w:r>
      <w:r w:rsidR="00ED57A7" w:rsidRPr="00E9771E">
        <w:rPr>
          <w:rFonts w:asciiTheme="minorHAnsi" w:hAnsiTheme="minorHAnsi" w:cstheme="minorHAnsi"/>
          <w:i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iCs/>
          <w:noProof/>
          <w:lang w:val="sr-Cyrl-CS" w:eastAsia="bs-Latn-BA"/>
        </w:rPr>
        <w:t>клиничка</w:t>
      </w:r>
      <w:r w:rsidR="00ED57A7" w:rsidRPr="00E9771E">
        <w:rPr>
          <w:rFonts w:asciiTheme="minorHAnsi" w:hAnsiTheme="minorHAnsi" w:cstheme="minorHAnsi"/>
          <w:i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iCs/>
          <w:noProof/>
          <w:lang w:val="sr-Cyrl-CS" w:eastAsia="bs-Latn-BA"/>
        </w:rPr>
        <w:t>болница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Мостар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, </w:t>
      </w:r>
      <w:r>
        <w:rPr>
          <w:rFonts w:asciiTheme="minorHAnsi" w:hAnsiTheme="minorHAnsi" w:cstheme="minorHAnsi"/>
          <w:noProof/>
          <w:lang w:val="sr-Cyrl-CS" w:eastAsia="bs-Latn-BA"/>
        </w:rPr>
        <w:t>Мостар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>;</w:t>
      </w:r>
    </w:p>
    <w:p w:rsidR="00ED57A7" w:rsidRPr="00E9771E" w:rsidRDefault="00E9771E" w:rsidP="00ED57A7">
      <w:pPr>
        <w:pStyle w:val="ListParagraph"/>
        <w:numPr>
          <w:ilvl w:val="0"/>
          <w:numId w:val="23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Универзитетски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клинички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центар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Републике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Српске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Бања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Лука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, </w:t>
      </w:r>
      <w:r>
        <w:rPr>
          <w:rFonts w:asciiTheme="minorHAnsi" w:hAnsiTheme="minorHAnsi" w:cstheme="minorHAnsi"/>
          <w:noProof/>
          <w:lang w:val="sr-Cyrl-CS" w:eastAsia="bs-Latn-BA"/>
        </w:rPr>
        <w:t>Бања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Лука</w:t>
      </w:r>
      <w:r w:rsidR="00ED57A7" w:rsidRPr="00E9771E">
        <w:rPr>
          <w:rFonts w:asciiTheme="minorHAnsi" w:hAnsiTheme="minorHAnsi" w:cstheme="minorHAnsi"/>
          <w:noProof/>
          <w:lang w:val="sr-Cyrl-CS" w:eastAsia="bs-Latn-BA"/>
        </w:rPr>
        <w:t>.</w:t>
      </w:r>
    </w:p>
    <w:p w:rsidR="00AF55D4" w:rsidRPr="00E9771E" w:rsidRDefault="00AF55D4" w:rsidP="00AF55D4">
      <w:pPr>
        <w:spacing w:line="240" w:lineRule="auto"/>
        <w:rPr>
          <w:rFonts w:cstheme="minorHAnsi"/>
          <w:noProof/>
          <w:lang w:val="sr-Cyrl-CS" w:eastAsia="bs-Latn-BA"/>
        </w:rPr>
      </w:pPr>
    </w:p>
    <w:p w:rsidR="00AF55D4" w:rsidRPr="00E9771E" w:rsidRDefault="00E9771E" w:rsidP="0048171A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Ове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службе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поступку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ауторизације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складу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 w:rsidR="00183BD6" w:rsidRPr="00E9771E">
        <w:rPr>
          <w:noProof/>
          <w:lang w:val="sr-Cyrl-CS"/>
        </w:rPr>
        <w:t>„</w:t>
      </w:r>
      <w:r>
        <w:rPr>
          <w:rFonts w:cstheme="minorHAnsi"/>
          <w:noProof/>
          <w:lang w:val="sr-Cyrl-CS" w:eastAsia="bs-Latn-BA"/>
        </w:rPr>
        <w:t>Правилником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Служби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медицинску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физику</w:t>
      </w:r>
      <w:r w:rsidR="00183BD6" w:rsidRPr="00E9771E">
        <w:rPr>
          <w:noProof/>
          <w:lang w:val="sr-Cyrl-CS"/>
        </w:rPr>
        <w:t>“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очекује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ће</w:t>
      </w:r>
      <w:r w:rsidR="00ED57A7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тај</w:t>
      </w:r>
      <w:r w:rsidR="00ED57A7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поступак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бити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окончан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</w:t>
      </w:r>
      <w:r w:rsidR="00AF55D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краја</w:t>
      </w:r>
      <w:r w:rsidR="00AF55D4" w:rsidRPr="00E9771E">
        <w:rPr>
          <w:rFonts w:cstheme="minorHAnsi"/>
          <w:noProof/>
          <w:lang w:val="sr-Cyrl-CS" w:eastAsia="bs-Latn-BA"/>
        </w:rPr>
        <w:t xml:space="preserve"> 2017. </w:t>
      </w:r>
      <w:r>
        <w:rPr>
          <w:rFonts w:cstheme="minorHAnsi"/>
          <w:noProof/>
          <w:lang w:val="sr-Cyrl-CS" w:eastAsia="bs-Latn-BA"/>
        </w:rPr>
        <w:t>године</w:t>
      </w:r>
      <w:r w:rsidR="00AF55D4" w:rsidRPr="00E9771E">
        <w:rPr>
          <w:rFonts w:cstheme="minorHAnsi"/>
          <w:noProof/>
          <w:lang w:val="sr-Cyrl-CS" w:eastAsia="bs-Latn-BA"/>
        </w:rPr>
        <w:t>.</w:t>
      </w:r>
    </w:p>
    <w:p w:rsidR="008D3B49" w:rsidRPr="00E9771E" w:rsidRDefault="008D3B49" w:rsidP="0048171A">
      <w:pPr>
        <w:spacing w:line="240" w:lineRule="auto"/>
        <w:rPr>
          <w:rFonts w:cstheme="minorHAnsi"/>
          <w:noProof/>
          <w:lang w:val="sr-Cyrl-CS" w:eastAsia="bs-Latn-BA"/>
        </w:rPr>
      </w:pPr>
    </w:p>
    <w:p w:rsidR="008B643D" w:rsidRPr="00A35A8B" w:rsidRDefault="008B643D">
      <w:pPr>
        <w:spacing w:after="240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br w:type="page"/>
      </w:r>
    </w:p>
    <w:p w:rsidR="00C14254" w:rsidRPr="00E9771E" w:rsidRDefault="00E9771E" w:rsidP="00F4447F">
      <w:pPr>
        <w:pStyle w:val="Heading1"/>
        <w:rPr>
          <w:lang w:val="sr-Cyrl-CS"/>
        </w:rPr>
      </w:pPr>
      <w:bookmarkStart w:id="182" w:name="_Toc519510684"/>
      <w:r>
        <w:rPr>
          <w:lang w:val="sr-Cyrl-CS"/>
        </w:rPr>
        <w:t>ЗАШТИТА</w:t>
      </w:r>
      <w:r w:rsidR="003000CD" w:rsidRPr="00E9771E">
        <w:rPr>
          <w:lang w:val="sr-Cyrl-CS"/>
        </w:rPr>
        <w:t xml:space="preserve"> </w:t>
      </w:r>
      <w:r>
        <w:rPr>
          <w:lang w:val="sr-Cyrl-CS"/>
        </w:rPr>
        <w:t>СТАНОВНИШТВА</w:t>
      </w:r>
      <w:r w:rsidR="003000CD" w:rsidRPr="00E9771E">
        <w:rPr>
          <w:lang w:val="sr-Cyrl-CS"/>
        </w:rPr>
        <w:t xml:space="preserve"> </w:t>
      </w:r>
      <w:r>
        <w:rPr>
          <w:lang w:val="sr-Cyrl-CS"/>
        </w:rPr>
        <w:t>И</w:t>
      </w:r>
      <w:r w:rsidR="003000CD" w:rsidRPr="00E9771E">
        <w:rPr>
          <w:lang w:val="sr-Cyrl-CS"/>
        </w:rPr>
        <w:t xml:space="preserve"> </w:t>
      </w:r>
      <w:r>
        <w:rPr>
          <w:lang w:val="sr-Cyrl-CS"/>
        </w:rPr>
        <w:t>ЖИВОТНЕ</w:t>
      </w:r>
      <w:r w:rsidR="00241B41" w:rsidRPr="00E9771E">
        <w:rPr>
          <w:lang w:val="sr-Cyrl-CS"/>
        </w:rPr>
        <w:t xml:space="preserve"> </w:t>
      </w:r>
      <w:r>
        <w:rPr>
          <w:lang w:val="sr-Cyrl-CS"/>
        </w:rPr>
        <w:t>СРЕДИНЕ</w:t>
      </w:r>
      <w:r w:rsidR="003000CD" w:rsidRPr="00E9771E">
        <w:rPr>
          <w:lang w:val="sr-Cyrl-CS"/>
        </w:rPr>
        <w:t xml:space="preserve"> </w:t>
      </w:r>
      <w:r>
        <w:rPr>
          <w:lang w:val="sr-Cyrl-CS"/>
        </w:rPr>
        <w:t>ОД</w:t>
      </w:r>
      <w:r w:rsidR="003000CD" w:rsidRPr="00E9771E">
        <w:rPr>
          <w:lang w:val="sr-Cyrl-CS"/>
        </w:rPr>
        <w:t xml:space="preserve"> </w:t>
      </w:r>
      <w:r>
        <w:rPr>
          <w:lang w:val="sr-Cyrl-CS"/>
        </w:rPr>
        <w:t>ЗРАЧЕЊА</w:t>
      </w:r>
      <w:bookmarkEnd w:id="182"/>
    </w:p>
    <w:p w:rsidR="00CB1594" w:rsidRPr="00E9771E" w:rsidRDefault="00CB1594" w:rsidP="00CB1594">
      <w:pPr>
        <w:spacing w:line="240" w:lineRule="auto"/>
        <w:rPr>
          <w:rFonts w:cstheme="minorHAnsi"/>
          <w:noProof/>
          <w:sz w:val="28"/>
          <w:lang w:val="sr-Cyrl-CS" w:eastAsia="bs-Latn-BA"/>
        </w:rPr>
      </w:pPr>
    </w:p>
    <w:p w:rsidR="00E63879" w:rsidRPr="00E9771E" w:rsidRDefault="00E9771E" w:rsidP="00E63879">
      <w:pPr>
        <w:spacing w:line="240" w:lineRule="auto"/>
        <w:rPr>
          <w:rFonts w:cstheme="minorHAnsi"/>
          <w:noProof/>
          <w:lang w:val="sr-Cyrl-CS" w:eastAsia="bs-Latn-BA"/>
        </w:rPr>
      </w:pPr>
      <w:bookmarkStart w:id="183" w:name="_Toc352749648"/>
      <w:r>
        <w:rPr>
          <w:rFonts w:cstheme="minorHAnsi"/>
          <w:noProof/>
          <w:lang w:val="sr-Cyrl-CS" w:eastAsia="bs-Latn-BA"/>
        </w:rPr>
        <w:t>Сваки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становник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Земље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изложен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радиоактивном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потиче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природних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вјештачких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E63879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Природна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радиоактивност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потиче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космоса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саме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земље</w:t>
      </w:r>
      <w:r w:rsidR="00E63879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док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вјештачка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радиоактивност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посљедица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људског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дјеловања</w:t>
      </w:r>
      <w:r w:rsidR="00E63879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Зрачење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потиче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природних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учествује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више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E63879" w:rsidRPr="00E9771E">
        <w:rPr>
          <w:rFonts w:cstheme="minorHAnsi"/>
          <w:noProof/>
          <w:lang w:val="sr-Cyrl-CS" w:eastAsia="bs-Latn-BA"/>
        </w:rPr>
        <w:t xml:space="preserve"> 80% </w:t>
      </w:r>
      <w:r>
        <w:rPr>
          <w:rFonts w:cstheme="minorHAnsi"/>
          <w:noProof/>
          <w:lang w:val="sr-Cyrl-CS" w:eastAsia="bs-Latn-BA"/>
        </w:rPr>
        <w:t>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укупном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озрачењу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популације</w:t>
      </w:r>
      <w:r w:rsidR="00E63879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Дио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односи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спољно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зрачење</w:t>
      </w:r>
      <w:r w:rsidR="00E63879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односно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кад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налази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изван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тијела</w:t>
      </w:r>
      <w:r w:rsidR="00E63879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дио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унутрашње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озрачивање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уколико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унесе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људско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тијело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ингестијом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инхалацијом</w:t>
      </w:r>
      <w:r w:rsidR="00E63879" w:rsidRPr="00E9771E">
        <w:rPr>
          <w:rFonts w:cstheme="minorHAnsi"/>
          <w:noProof/>
          <w:lang w:val="sr-Cyrl-CS" w:eastAsia="bs-Latn-BA"/>
        </w:rPr>
        <w:t>.</w:t>
      </w:r>
    </w:p>
    <w:p w:rsidR="008B643D" w:rsidRPr="00E9771E" w:rsidRDefault="008B643D" w:rsidP="00E6387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E63879" w:rsidRPr="00A35A8B" w:rsidRDefault="00E9771E" w:rsidP="00E63879">
      <w:pPr>
        <w:spacing w:line="240" w:lineRule="auto"/>
        <w:rPr>
          <w:rFonts w:cstheme="minorHAnsi"/>
          <w:noProof/>
          <w:lang w:val="bs-Latn-BA" w:eastAsia="bs-Latn-BA"/>
        </w:rPr>
      </w:pPr>
      <w:r>
        <w:rPr>
          <w:rFonts w:cstheme="minorHAnsi"/>
          <w:noProof/>
          <w:lang w:val="sr-Cyrl-CS" w:eastAsia="bs-Latn-BA"/>
        </w:rPr>
        <w:t>Један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видова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становништва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јонизујућег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спровођење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систематског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мониторинга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радиоактивности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животној</w:t>
      </w:r>
      <w:r w:rsidR="00241B41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средини</w:t>
      </w:r>
      <w:r w:rsidR="00E63879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Редован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мониторинг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суштински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елемент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контроле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изложености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популације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животне</w:t>
      </w:r>
      <w:r w:rsidR="00241B41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средине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јонизујућем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зрачењу</w:t>
      </w:r>
      <w:r w:rsidR="00E63879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Мониторингом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радиоактивности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утврђују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нивои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контаминације</w:t>
      </w:r>
      <w:r w:rsidR="00E63879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прате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трендови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концентрацијама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радионуклида</w:t>
      </w:r>
      <w:r w:rsidR="005D0FCF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5D0FCF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омогућава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благовремено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упозорење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изненадних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повећања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нивоа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E63879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Мониторинг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омогућава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процјену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ефективне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годишње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дозе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усљед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унутрашње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експозиције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којој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изложен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просјечан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становник</w:t>
      </w:r>
      <w:r w:rsidR="00E63879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Дугоживећи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радионуклиди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дисперзирани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атмосферу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након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тестирања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нуклеарног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оружја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акцидената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нуклеарним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постројењима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другој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половини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прошлог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вијека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данас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присутни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животној</w:t>
      </w:r>
      <w:r w:rsidR="00241B41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средини</w:t>
      </w:r>
      <w:r w:rsidR="00E63879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Стога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анализи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ваздуха</w:t>
      </w:r>
      <w:r w:rsidR="00E63879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воде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хране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мјери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концентрација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активности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дугоживећих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изотопа</w:t>
      </w:r>
      <w:r w:rsidR="00E63879" w:rsidRPr="00A35A8B">
        <w:rPr>
          <w:rFonts w:cstheme="minorHAnsi"/>
          <w:noProof/>
          <w:lang w:val="bs-Latn-BA" w:eastAsia="bs-Latn-BA"/>
        </w:rPr>
        <w:t xml:space="preserve"> Sr-90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E63879" w:rsidRPr="00A35A8B">
        <w:rPr>
          <w:rFonts w:cstheme="minorHAnsi"/>
          <w:noProof/>
          <w:lang w:val="bs-Latn-BA" w:eastAsia="bs-Latn-BA"/>
        </w:rPr>
        <w:t xml:space="preserve"> Cs-137. </w:t>
      </w:r>
    </w:p>
    <w:p w:rsidR="00FE7D49" w:rsidRPr="00A35A8B" w:rsidRDefault="00FE7D49" w:rsidP="00E63879">
      <w:pPr>
        <w:spacing w:line="240" w:lineRule="auto"/>
        <w:rPr>
          <w:rFonts w:cstheme="minorHAnsi"/>
          <w:noProof/>
          <w:highlight w:val="lightGray"/>
          <w:lang w:val="bs-Latn-BA" w:eastAsia="bs-Latn-BA"/>
        </w:rPr>
      </w:pPr>
    </w:p>
    <w:p w:rsidR="00E63879" w:rsidRPr="00E9771E" w:rsidRDefault="00E9771E" w:rsidP="00E63879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Поред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систематског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мониторинга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узимањем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узорака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анализирају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лабораторијама</w:t>
      </w:r>
      <w:r w:rsidR="00E63879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данашње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вријеме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користи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аутоматски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онлајн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систем</w:t>
      </w:r>
      <w:r w:rsidR="00E63879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који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пројектован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тако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одмах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открију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повишени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нивои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животној</w:t>
      </w:r>
      <w:r w:rsidR="00241B41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средини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један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кључних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елемената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упозорења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ванредним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радијационим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ситуацијама</w:t>
      </w:r>
      <w:r w:rsidR="00E63879" w:rsidRPr="00E9771E">
        <w:rPr>
          <w:rFonts w:cstheme="minorHAnsi"/>
          <w:noProof/>
          <w:lang w:val="sr-Cyrl-CS" w:eastAsia="bs-Latn-BA"/>
        </w:rPr>
        <w:t xml:space="preserve">. </w:t>
      </w:r>
    </w:p>
    <w:p w:rsidR="00FE7D49" w:rsidRPr="00E9771E" w:rsidRDefault="00FE7D49" w:rsidP="00E6387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E63879" w:rsidRPr="00E9771E" w:rsidRDefault="00E9771E" w:rsidP="00E63879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Такође</w:t>
      </w:r>
      <w:r w:rsidR="00E63879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у</w:t>
      </w:r>
      <w:r w:rsidR="00E63879" w:rsidRPr="00E9771E">
        <w:rPr>
          <w:rFonts w:cstheme="minorHAnsi"/>
          <w:noProof/>
          <w:lang w:val="sr-Cyrl-CS" w:eastAsia="bs-Latn-BA"/>
        </w:rPr>
        <w:t xml:space="preserve"> 201</w:t>
      </w:r>
      <w:r w:rsidR="00F913C4" w:rsidRPr="00E9771E">
        <w:rPr>
          <w:rFonts w:cstheme="minorHAnsi"/>
          <w:noProof/>
          <w:lang w:val="sr-Cyrl-CS" w:eastAsia="bs-Latn-BA"/>
        </w:rPr>
        <w:t>7</w:t>
      </w:r>
      <w:r w:rsidR="00E63879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години</w:t>
      </w:r>
      <w:r w:rsidR="00961DBF" w:rsidRPr="00E9771E">
        <w:rPr>
          <w:rFonts w:cstheme="minorHAnsi"/>
          <w:noProof/>
          <w:lang w:val="sr-Cyrl-CS" w:eastAsia="bs-Latn-BA"/>
        </w:rPr>
        <w:t>,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оквиру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пројекта</w:t>
      </w:r>
      <w:r w:rsidR="00934B1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ИПА</w:t>
      </w:r>
      <w:r w:rsidR="00E63879" w:rsidRPr="00E9771E">
        <w:rPr>
          <w:rFonts w:cstheme="minorHAnsi"/>
          <w:noProof/>
          <w:lang w:val="sr-Cyrl-CS" w:eastAsia="bs-Latn-BA"/>
        </w:rPr>
        <w:t xml:space="preserve"> 2011 „</w:t>
      </w:r>
      <w:r>
        <w:rPr>
          <w:rFonts w:cstheme="minorHAnsi"/>
          <w:noProof/>
          <w:lang w:val="sr-Cyrl-CS" w:eastAsia="bs-Latn-BA"/>
        </w:rPr>
        <w:t>Даље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јачање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техничких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капацитета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надлежних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органа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Албанији</w:t>
      </w:r>
      <w:r w:rsidR="00E63879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БиХ</w:t>
      </w:r>
      <w:r w:rsidR="00E63879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Бившој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Југословенској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Републици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Македонији</w:t>
      </w:r>
      <w:r w:rsidR="00E63879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Косову</w:t>
      </w:r>
      <w:r w:rsidR="00E63879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Црној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Гори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Србији</w:t>
      </w:r>
      <w:r w:rsidR="00E63879" w:rsidRPr="00E9771E">
        <w:rPr>
          <w:rFonts w:cstheme="minorHAnsi"/>
          <w:noProof/>
          <w:lang w:val="sr-Cyrl-CS" w:eastAsia="bs-Latn-BA"/>
        </w:rPr>
        <w:t xml:space="preserve">“ </w:t>
      </w:r>
      <w:r>
        <w:rPr>
          <w:rFonts w:cstheme="minorHAnsi"/>
          <w:noProof/>
          <w:lang w:val="sr-Cyrl-CS" w:eastAsia="bs-Latn-BA"/>
        </w:rPr>
        <w:t>настављене</w:t>
      </w:r>
      <w:r w:rsidR="00F913C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961DBF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активности</w:t>
      </w:r>
      <w:r w:rsidR="00F913C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F913C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изради</w:t>
      </w:r>
      <w:r w:rsidR="00F913C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нацрта</w:t>
      </w:r>
      <w:r w:rsidR="007817EF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новог</w:t>
      </w:r>
      <w:r w:rsidR="00864A7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правилника</w:t>
      </w:r>
      <w:r w:rsidR="00F913C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F913C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мониторингу</w:t>
      </w:r>
      <w:r w:rsidR="00F913C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радиоактивности</w:t>
      </w:r>
      <w:r w:rsidR="00F913C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F913C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животној</w:t>
      </w:r>
      <w:r w:rsidR="00241B41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средини</w:t>
      </w:r>
      <w:r w:rsidR="00F913C4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којим</w:t>
      </w:r>
      <w:r w:rsidR="00F913C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</w:t>
      </w:r>
      <w:r w:rsidR="00F913C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F913C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замијенио</w:t>
      </w:r>
      <w:r w:rsidR="00F913C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постојећи</w:t>
      </w:r>
      <w:r w:rsidR="00F913C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правилник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увело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редовно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мјерење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радона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води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пиће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95559C" w:rsidRPr="00E9771E">
        <w:rPr>
          <w:rFonts w:cstheme="minorHAnsi"/>
          <w:noProof/>
          <w:lang w:val="sr-Cyrl-CS" w:eastAsia="bs-Latn-BA"/>
        </w:rPr>
        <w:t xml:space="preserve">  </w:t>
      </w:r>
      <w:r>
        <w:rPr>
          <w:rFonts w:cstheme="minorHAnsi"/>
          <w:noProof/>
          <w:lang w:val="sr-Cyrl-CS" w:eastAsia="bs-Latn-BA"/>
        </w:rPr>
        <w:t>затвореним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просторијама</w:t>
      </w:r>
      <w:r w:rsidR="0095559C" w:rsidRPr="00E9771E">
        <w:rPr>
          <w:rFonts w:cstheme="minorHAnsi"/>
          <w:noProof/>
          <w:lang w:val="sr-Cyrl-CS" w:eastAsia="bs-Latn-BA"/>
        </w:rPr>
        <w:t xml:space="preserve"> (</w:t>
      </w:r>
      <w:r>
        <w:rPr>
          <w:rFonts w:cstheme="minorHAnsi"/>
          <w:noProof/>
          <w:lang w:val="sr-Cyrl-CS" w:eastAsia="bs-Latn-BA"/>
        </w:rPr>
        <w:t>за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становање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радно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мјесто</w:t>
      </w:r>
      <w:r w:rsidR="0095559C" w:rsidRPr="00E9771E">
        <w:rPr>
          <w:rFonts w:cstheme="minorHAnsi"/>
          <w:noProof/>
          <w:lang w:val="sr-Cyrl-CS" w:eastAsia="bs-Latn-BA"/>
        </w:rPr>
        <w:t xml:space="preserve">). </w:t>
      </w:r>
      <w:r>
        <w:rPr>
          <w:rFonts w:cstheme="minorHAnsi"/>
          <w:noProof/>
          <w:lang w:val="sr-Cyrl-CS" w:eastAsia="bs-Latn-BA"/>
        </w:rPr>
        <w:t>На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овај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начин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ће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постојеће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босанскохерцеговачко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законодавство</w:t>
      </w:r>
      <w:r w:rsidR="0095559C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са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фокусом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предметну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област</w:t>
      </w:r>
      <w:r w:rsidR="0095559C" w:rsidRPr="00E9771E">
        <w:rPr>
          <w:rFonts w:cstheme="minorHAnsi"/>
          <w:noProof/>
          <w:lang w:val="sr-Cyrl-CS" w:eastAsia="bs-Latn-BA"/>
        </w:rPr>
        <w:t>,</w:t>
      </w:r>
      <w:r w:rsidR="00F913C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ускладити</w:t>
      </w:r>
      <w:r w:rsidR="00F913C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F913C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директивама</w:t>
      </w:r>
      <w:r w:rsidR="00F913C4" w:rsidRPr="00E9771E">
        <w:rPr>
          <w:rFonts w:cstheme="minorHAnsi"/>
          <w:noProof/>
          <w:lang w:val="sr-Cyrl-CS" w:eastAsia="bs-Latn-BA"/>
        </w:rPr>
        <w:t xml:space="preserve"> 59/2013/</w:t>
      </w:r>
      <w:r>
        <w:rPr>
          <w:rFonts w:cstheme="minorHAnsi"/>
          <w:noProof/>
          <w:lang w:val="sr-Cyrl-CS" w:eastAsia="bs-Latn-BA"/>
        </w:rPr>
        <w:t>ЕУРАТОМ</w:t>
      </w:r>
      <w:r w:rsidR="00F913C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F913C4" w:rsidRPr="00E9771E">
        <w:rPr>
          <w:rFonts w:cstheme="minorHAnsi"/>
          <w:noProof/>
          <w:lang w:val="sr-Cyrl-CS" w:eastAsia="bs-Latn-BA"/>
        </w:rPr>
        <w:t xml:space="preserve"> 51/2013/</w:t>
      </w:r>
      <w:r>
        <w:rPr>
          <w:rFonts w:cstheme="minorHAnsi"/>
          <w:noProof/>
          <w:lang w:val="sr-Cyrl-CS" w:eastAsia="bs-Latn-BA"/>
        </w:rPr>
        <w:t>ЕУРАТОМ</w:t>
      </w:r>
      <w:r w:rsidR="00E63879" w:rsidRPr="00E9771E">
        <w:rPr>
          <w:rFonts w:cstheme="minorHAnsi"/>
          <w:noProof/>
          <w:lang w:val="sr-Cyrl-CS" w:eastAsia="bs-Latn-BA"/>
        </w:rPr>
        <w:t>.</w:t>
      </w:r>
      <w:r w:rsidR="0095559C" w:rsidRPr="00E9771E">
        <w:rPr>
          <w:rFonts w:cstheme="minorHAnsi"/>
          <w:noProof/>
          <w:lang w:val="sr-Cyrl-CS" w:eastAsia="bs-Latn-BA"/>
        </w:rPr>
        <w:t xml:space="preserve"> </w:t>
      </w:r>
    </w:p>
    <w:p w:rsidR="00FE7D49" w:rsidRPr="00E9771E" w:rsidRDefault="00FE7D49" w:rsidP="00E6387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295EC3" w:rsidRPr="00E9771E" w:rsidRDefault="00E9771E" w:rsidP="00E63879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Међутим</w:t>
      </w:r>
      <w:r w:rsidR="001514AB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сходно</w:t>
      </w:r>
      <w:r w:rsidR="004B42B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постојећем</w:t>
      </w:r>
      <w:r w:rsidR="004B42BE" w:rsidRPr="00E9771E">
        <w:rPr>
          <w:rFonts w:cstheme="minorHAnsi"/>
          <w:noProof/>
          <w:lang w:val="sr-Cyrl-CS" w:eastAsia="bs-Latn-BA"/>
        </w:rPr>
        <w:t xml:space="preserve"> </w:t>
      </w:r>
      <w:r w:rsidR="00E63879" w:rsidRPr="00E9771E">
        <w:rPr>
          <w:rFonts w:cstheme="minorHAnsi"/>
          <w:noProof/>
          <w:lang w:val="sr-Cyrl-CS" w:eastAsia="bs-Latn-BA"/>
        </w:rPr>
        <w:t>„</w:t>
      </w:r>
      <w:r>
        <w:rPr>
          <w:rFonts w:cstheme="minorHAnsi"/>
          <w:noProof/>
          <w:lang w:val="sr-Cyrl-CS" w:eastAsia="bs-Latn-BA"/>
        </w:rPr>
        <w:t>Правилнику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мониторингу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радиоактивности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животној</w:t>
      </w:r>
      <w:r w:rsidR="00241B41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средини</w:t>
      </w:r>
      <w:r w:rsidR="00E63879" w:rsidRPr="00E9771E">
        <w:rPr>
          <w:rFonts w:cstheme="minorHAnsi"/>
          <w:noProof/>
          <w:lang w:val="sr-Cyrl-CS" w:eastAsia="bs-Latn-BA"/>
        </w:rPr>
        <w:t>“,</w:t>
      </w:r>
      <w:r w:rsidR="004B42B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E63879" w:rsidRPr="00E9771E">
        <w:rPr>
          <w:rFonts w:cstheme="minorHAnsi"/>
          <w:noProof/>
          <w:lang w:val="sr-Cyrl-CS" w:eastAsia="bs-Latn-BA"/>
        </w:rPr>
        <w:t xml:space="preserve"> 201</w:t>
      </w:r>
      <w:r w:rsidR="004B42BE" w:rsidRPr="00E9771E">
        <w:rPr>
          <w:rFonts w:cstheme="minorHAnsi"/>
          <w:noProof/>
          <w:lang w:val="sr-Cyrl-CS" w:eastAsia="bs-Latn-BA"/>
        </w:rPr>
        <w:t>7</w:t>
      </w:r>
      <w:r w:rsidR="004C5C6D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години</w:t>
      </w:r>
      <w:r w:rsidR="004C5C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Агенција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извршила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јавну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набавку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услуга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мониторинга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животне</w:t>
      </w:r>
      <w:r w:rsidR="00241B41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средине</w:t>
      </w:r>
      <w:r w:rsidR="00241B41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E63879" w:rsidRPr="00E9771E">
        <w:rPr>
          <w:rFonts w:cstheme="minorHAnsi"/>
          <w:noProof/>
          <w:lang w:val="sr-Cyrl-CS" w:eastAsia="bs-Latn-BA"/>
        </w:rPr>
        <w:t xml:space="preserve"> 201</w:t>
      </w:r>
      <w:r w:rsidR="004B42BE" w:rsidRPr="00E9771E">
        <w:rPr>
          <w:rFonts w:cstheme="minorHAnsi"/>
          <w:noProof/>
          <w:lang w:val="sr-Cyrl-CS" w:eastAsia="bs-Latn-BA"/>
        </w:rPr>
        <w:t>7</w:t>
      </w:r>
      <w:r w:rsidR="00E63879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годину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цијелој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територији</w:t>
      </w:r>
      <w:r w:rsidR="00E6387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E63879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Мониторинг</w:t>
      </w:r>
      <w:r w:rsidR="0096003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96003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показао</w:t>
      </w:r>
      <w:r w:rsidR="0096003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96003E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FB344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измјерене</w:t>
      </w:r>
      <w:r w:rsidR="00FB344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вриједности</w:t>
      </w:r>
      <w:r w:rsidR="00FB344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FB344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појед</w:t>
      </w:r>
      <w:r w:rsidR="00C42833">
        <w:rPr>
          <w:rFonts w:cstheme="minorHAnsi"/>
          <w:noProof/>
          <w:lang w:val="sr-Cyrl-CS" w:eastAsia="bs-Latn-BA"/>
        </w:rPr>
        <w:t>и</w:t>
      </w:r>
      <w:r>
        <w:rPr>
          <w:rFonts w:cstheme="minorHAnsi"/>
          <w:noProof/>
          <w:lang w:val="sr-Cyrl-CS" w:eastAsia="bs-Latn-BA"/>
        </w:rPr>
        <w:t>ним</w:t>
      </w:r>
      <w:r w:rsidR="00FB344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медијима</w:t>
      </w:r>
      <w:r w:rsidR="00FB344D" w:rsidRPr="00E9771E">
        <w:rPr>
          <w:rStyle w:val="FootnoteReference"/>
          <w:rFonts w:cstheme="minorHAnsi"/>
          <w:noProof/>
          <w:lang w:val="sr-Cyrl-CS" w:eastAsia="bs-Latn-BA"/>
        </w:rPr>
        <w:footnoteReference w:id="12"/>
      </w:r>
      <w:r w:rsidR="004C5C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C5C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оквиру</w:t>
      </w:r>
      <w:r w:rsidR="004C5C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дозвољених</w:t>
      </w:r>
      <w:r w:rsidR="004C5C6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граница</w:t>
      </w:r>
      <w:r w:rsidR="006B15F1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из</w:t>
      </w:r>
      <w:r w:rsidR="006B15F1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чега</w:t>
      </w:r>
      <w:r w:rsidR="006B15F1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6B15F1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може</w:t>
      </w:r>
      <w:r w:rsidR="006B15F1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закључити</w:t>
      </w:r>
      <w:r w:rsidR="006B15F1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295EC3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295EC3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процјена</w:t>
      </w:r>
      <w:r w:rsidR="00611B8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ефективне</w:t>
      </w:r>
      <w:r w:rsidR="00611B8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дозе</w:t>
      </w:r>
      <w:r w:rsidR="00611B8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611B8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јонизујућег</w:t>
      </w:r>
      <w:r w:rsidR="00611B8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611B8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295EC3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појединца</w:t>
      </w:r>
      <w:r w:rsidR="00295EC3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</w:t>
      </w:r>
      <w:r w:rsidR="00295EC3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становништва</w:t>
      </w:r>
      <w:r w:rsidR="00295EC3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испод</w:t>
      </w:r>
      <w:r w:rsidR="00611B8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законски</w:t>
      </w:r>
      <w:r w:rsidR="00611B8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прописаног</w:t>
      </w:r>
      <w:r w:rsidR="00611B8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максимума</w:t>
      </w:r>
      <w:r w:rsidR="00611B8D" w:rsidRPr="00E9771E">
        <w:rPr>
          <w:rFonts w:cstheme="minorHAnsi"/>
          <w:noProof/>
          <w:lang w:val="sr-Cyrl-CS" w:eastAsia="bs-Latn-BA"/>
        </w:rPr>
        <w:t xml:space="preserve">  </w:t>
      </w:r>
      <w:r>
        <w:rPr>
          <w:rFonts w:cstheme="minorHAnsi"/>
          <w:noProof/>
          <w:lang w:val="sr-Cyrl-CS" w:eastAsia="bs-Latn-BA"/>
        </w:rPr>
        <w:t>за</w:t>
      </w:r>
      <w:r w:rsidR="00611B8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анализиране</w:t>
      </w:r>
      <w:r w:rsidR="00611B8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медије</w:t>
      </w:r>
      <w:r w:rsidR="00611B8D" w:rsidRPr="00E9771E">
        <w:rPr>
          <w:rFonts w:cstheme="minorHAnsi"/>
          <w:noProof/>
          <w:lang w:val="sr-Cyrl-CS" w:eastAsia="bs-Latn-BA"/>
        </w:rPr>
        <w:t>.</w:t>
      </w:r>
    </w:p>
    <w:p w:rsidR="0096003E" w:rsidRPr="00A35A8B" w:rsidRDefault="004C5C6D" w:rsidP="00295EC3">
      <w:pPr>
        <w:tabs>
          <w:tab w:val="left" w:pos="5760"/>
        </w:tabs>
        <w:spacing w:line="240" w:lineRule="auto"/>
        <w:rPr>
          <w:rFonts w:cstheme="minorHAnsi"/>
          <w:noProof/>
          <w:lang w:val="bs-Latn-BA" w:eastAsia="bs-Latn-BA"/>
        </w:rPr>
      </w:pPr>
      <w:r w:rsidRPr="00A35A8B">
        <w:rPr>
          <w:rFonts w:cstheme="minorHAnsi"/>
          <w:noProof/>
          <w:lang w:val="bs-Latn-BA" w:eastAsia="bs-Latn-BA"/>
        </w:rPr>
        <w:t xml:space="preserve"> </w:t>
      </w:r>
      <w:r w:rsidR="0096003E" w:rsidRPr="00A35A8B">
        <w:rPr>
          <w:rFonts w:cstheme="minorHAnsi"/>
          <w:noProof/>
          <w:lang w:val="bs-Latn-BA" w:eastAsia="bs-Latn-BA"/>
        </w:rPr>
        <w:t xml:space="preserve"> </w:t>
      </w:r>
      <w:r w:rsidR="00295EC3" w:rsidRPr="00A35A8B">
        <w:rPr>
          <w:rFonts w:cstheme="minorHAnsi"/>
          <w:noProof/>
          <w:lang w:val="bs-Latn-BA" w:eastAsia="bs-Latn-BA"/>
        </w:rPr>
        <w:tab/>
      </w:r>
    </w:p>
    <w:p w:rsidR="003000CD" w:rsidRPr="00E9771E" w:rsidRDefault="00E9771E" w:rsidP="00E63879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Сам</w:t>
      </w:r>
      <w:r w:rsidR="0076245F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поступак</w:t>
      </w:r>
      <w:r w:rsidR="0076245F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спровођења</w:t>
      </w:r>
      <w:r w:rsidR="0076245F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напријед</w:t>
      </w:r>
      <w:r w:rsidR="0076245F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наведене</w:t>
      </w:r>
      <w:r w:rsidR="0076245F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активности</w:t>
      </w:r>
      <w:r w:rsidR="0076245F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дат</w:t>
      </w:r>
      <w:r w:rsidR="00934B1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76245F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76245F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Анексу</w:t>
      </w:r>
      <w:r w:rsidR="0076245F" w:rsidRPr="00E9771E">
        <w:rPr>
          <w:rFonts w:cstheme="minorHAnsi"/>
          <w:noProof/>
          <w:lang w:val="sr-Cyrl-CS" w:eastAsia="bs-Latn-BA"/>
        </w:rPr>
        <w:t xml:space="preserve"> 1 </w:t>
      </w:r>
      <w:r>
        <w:rPr>
          <w:rFonts w:cstheme="minorHAnsi"/>
          <w:noProof/>
          <w:lang w:val="sr-Cyrl-CS" w:eastAsia="bs-Latn-BA"/>
        </w:rPr>
        <w:t>овог</w:t>
      </w:r>
      <w:r w:rsidR="0076245F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извјештаја</w:t>
      </w:r>
      <w:r w:rsidR="0076245F" w:rsidRPr="00E9771E">
        <w:rPr>
          <w:rFonts w:cstheme="minorHAnsi"/>
          <w:noProof/>
          <w:lang w:val="sr-Cyrl-CS" w:eastAsia="bs-Latn-BA"/>
        </w:rPr>
        <w:t>.</w:t>
      </w:r>
    </w:p>
    <w:p w:rsidR="00E9771E" w:rsidRPr="00E9771E" w:rsidRDefault="00E9771E" w:rsidP="00E6387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8F39F6" w:rsidRPr="00E9771E" w:rsidRDefault="008F39F6" w:rsidP="008F30E1">
      <w:pPr>
        <w:pStyle w:val="ListParagraph"/>
        <w:keepNext/>
        <w:numPr>
          <w:ilvl w:val="0"/>
          <w:numId w:val="19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184" w:name="_Toc518545385"/>
      <w:bookmarkStart w:id="185" w:name="_Toc518545485"/>
      <w:bookmarkStart w:id="186" w:name="_Toc518546391"/>
      <w:bookmarkStart w:id="187" w:name="_Toc518546491"/>
      <w:bookmarkStart w:id="188" w:name="_Toc518929961"/>
      <w:bookmarkStart w:id="189" w:name="_Toc519013265"/>
      <w:bookmarkStart w:id="190" w:name="_Toc519013389"/>
      <w:bookmarkStart w:id="191" w:name="_Toc519069159"/>
      <w:bookmarkStart w:id="192" w:name="_Toc519159415"/>
      <w:bookmarkStart w:id="193" w:name="_Toc519510685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</w:p>
    <w:p w:rsidR="00B51771" w:rsidRPr="00E9771E" w:rsidRDefault="00B51771" w:rsidP="008F30E1">
      <w:pPr>
        <w:pStyle w:val="ListParagraph"/>
        <w:keepNext/>
        <w:numPr>
          <w:ilvl w:val="0"/>
          <w:numId w:val="34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194" w:name="_Toc518545386"/>
      <w:bookmarkStart w:id="195" w:name="_Toc518545486"/>
      <w:bookmarkStart w:id="196" w:name="_Toc518546392"/>
      <w:bookmarkStart w:id="197" w:name="_Toc518546492"/>
      <w:bookmarkStart w:id="198" w:name="_Toc518929962"/>
      <w:bookmarkStart w:id="199" w:name="_Toc519013266"/>
      <w:bookmarkStart w:id="200" w:name="_Toc519013390"/>
      <w:bookmarkStart w:id="201" w:name="_Toc519069160"/>
      <w:bookmarkStart w:id="202" w:name="_Toc519159416"/>
      <w:bookmarkStart w:id="203" w:name="_Toc519510686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</w:p>
    <w:p w:rsidR="00112052" w:rsidRPr="00E9771E" w:rsidRDefault="00112052" w:rsidP="008F30E1">
      <w:pPr>
        <w:pStyle w:val="ListParagraph"/>
        <w:keepNext/>
        <w:numPr>
          <w:ilvl w:val="0"/>
          <w:numId w:val="35"/>
        </w:numPr>
        <w:tabs>
          <w:tab w:val="left" w:pos="993"/>
        </w:tabs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204" w:name="_Toc518545387"/>
      <w:bookmarkStart w:id="205" w:name="_Toc518545487"/>
      <w:bookmarkStart w:id="206" w:name="_Toc518546393"/>
      <w:bookmarkStart w:id="207" w:name="_Toc518546493"/>
      <w:bookmarkStart w:id="208" w:name="_Toc518929963"/>
      <w:bookmarkStart w:id="209" w:name="_Toc519013267"/>
      <w:bookmarkStart w:id="210" w:name="_Toc519013391"/>
      <w:bookmarkStart w:id="211" w:name="_Toc519069161"/>
      <w:bookmarkStart w:id="212" w:name="_Toc519159417"/>
      <w:bookmarkStart w:id="213" w:name="_Toc519510687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</w:p>
    <w:p w:rsidR="00FA1512" w:rsidRPr="00E9771E" w:rsidRDefault="00E9771E" w:rsidP="00442829">
      <w:pPr>
        <w:pStyle w:val="Heading2"/>
        <w:rPr>
          <w:lang w:val="sr-Cyrl-CS"/>
        </w:rPr>
      </w:pPr>
      <w:bookmarkStart w:id="214" w:name="_Toc519510688"/>
      <w:r>
        <w:rPr>
          <w:lang w:val="sr-Cyrl-CS"/>
        </w:rPr>
        <w:t>Мониторинг</w:t>
      </w:r>
      <w:r w:rsidR="003000CD" w:rsidRPr="00E9771E">
        <w:rPr>
          <w:lang w:val="sr-Cyrl-CS"/>
        </w:rPr>
        <w:t xml:space="preserve"> </w:t>
      </w:r>
      <w:r>
        <w:rPr>
          <w:lang w:val="sr-Cyrl-CS"/>
        </w:rPr>
        <w:t>радиоактивности</w:t>
      </w:r>
      <w:r w:rsidR="003000CD" w:rsidRPr="00E9771E">
        <w:rPr>
          <w:lang w:val="sr-Cyrl-CS"/>
        </w:rPr>
        <w:t xml:space="preserve"> </w:t>
      </w:r>
      <w:r>
        <w:rPr>
          <w:lang w:val="sr-Cyrl-CS"/>
        </w:rPr>
        <w:t>у</w:t>
      </w:r>
      <w:r w:rsidR="003000CD" w:rsidRPr="00E9771E">
        <w:rPr>
          <w:lang w:val="sr-Cyrl-CS"/>
        </w:rPr>
        <w:t xml:space="preserve"> </w:t>
      </w:r>
      <w:r>
        <w:rPr>
          <w:lang w:val="sr-Cyrl-CS"/>
        </w:rPr>
        <w:t>животној</w:t>
      </w:r>
      <w:r w:rsidR="00241B41" w:rsidRPr="00E9771E">
        <w:rPr>
          <w:lang w:val="sr-Cyrl-CS"/>
        </w:rPr>
        <w:t xml:space="preserve"> </w:t>
      </w:r>
      <w:r>
        <w:rPr>
          <w:lang w:val="sr-Cyrl-CS"/>
        </w:rPr>
        <w:t>средини</w:t>
      </w:r>
      <w:bookmarkEnd w:id="214"/>
    </w:p>
    <w:p w:rsidR="001D515C" w:rsidRPr="00E9771E" w:rsidRDefault="001D515C" w:rsidP="00C6033B">
      <w:pPr>
        <w:spacing w:line="240" w:lineRule="auto"/>
        <w:rPr>
          <w:rFonts w:cstheme="minorHAnsi"/>
          <w:noProof/>
          <w:lang w:val="sr-Cyrl-CS" w:eastAsia="bs-Latn-BA"/>
        </w:rPr>
      </w:pPr>
    </w:p>
    <w:p w:rsidR="00633A30" w:rsidRPr="00E9771E" w:rsidRDefault="00E9771E" w:rsidP="00633A30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постоје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три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техничка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сервиса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изводе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послове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радијационог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мониторинга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животне</w:t>
      </w:r>
      <w:r w:rsidR="00241B41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средине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то</w:t>
      </w:r>
      <w:r w:rsidR="00633A30" w:rsidRPr="00E9771E">
        <w:rPr>
          <w:rFonts w:cstheme="minorHAnsi"/>
          <w:noProof/>
          <w:lang w:val="sr-Cyrl-CS" w:eastAsia="bs-Latn-BA"/>
        </w:rPr>
        <w:t xml:space="preserve">: </w:t>
      </w:r>
      <w:r>
        <w:rPr>
          <w:rFonts w:cstheme="minorHAnsi"/>
          <w:noProof/>
          <w:lang w:val="sr-Cyrl-CS" w:eastAsia="bs-Latn-BA"/>
        </w:rPr>
        <w:t>Ветеринарски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факултет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Сарајево</w:t>
      </w:r>
      <w:r w:rsidR="00633A30" w:rsidRPr="00E9771E">
        <w:rPr>
          <w:rFonts w:cstheme="minorHAnsi"/>
          <w:noProof/>
          <w:lang w:val="sr-Cyrl-CS" w:eastAsia="bs-Latn-BA"/>
        </w:rPr>
        <w:t xml:space="preserve"> – </w:t>
      </w:r>
      <w:r>
        <w:rPr>
          <w:rFonts w:cstheme="minorHAnsi"/>
          <w:noProof/>
          <w:lang w:val="sr-Cyrl-CS" w:eastAsia="bs-Latn-BA"/>
        </w:rPr>
        <w:t>Лабораторија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контролу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радиоактивности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ЈЗУ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Институт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јавно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здравство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РС</w:t>
      </w:r>
      <w:r w:rsidR="00633A30" w:rsidRPr="00E9771E">
        <w:rPr>
          <w:rFonts w:cstheme="minorHAnsi"/>
          <w:noProof/>
          <w:lang w:val="sr-Cyrl-CS" w:eastAsia="bs-Latn-BA"/>
        </w:rPr>
        <w:t xml:space="preserve"> – </w:t>
      </w:r>
      <w:r>
        <w:rPr>
          <w:rFonts w:cstheme="minorHAnsi"/>
          <w:noProof/>
          <w:lang w:val="sr-Cyrl-CS" w:eastAsia="bs-Latn-BA"/>
        </w:rPr>
        <w:t>Центар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Завод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јавно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здравство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ФБиХ</w:t>
      </w:r>
      <w:r w:rsidR="00633A30" w:rsidRPr="00E9771E">
        <w:rPr>
          <w:rFonts w:cstheme="minorHAnsi"/>
          <w:noProof/>
          <w:lang w:val="sr-Cyrl-CS" w:eastAsia="bs-Latn-BA"/>
        </w:rPr>
        <w:t xml:space="preserve"> – </w:t>
      </w:r>
      <w:r>
        <w:rPr>
          <w:rFonts w:cstheme="minorHAnsi"/>
          <w:noProof/>
          <w:lang w:val="sr-Cyrl-CS" w:eastAsia="bs-Latn-BA"/>
        </w:rPr>
        <w:t>Центар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633A30" w:rsidRPr="00E9771E">
        <w:rPr>
          <w:rFonts w:cstheme="minorHAnsi"/>
          <w:noProof/>
          <w:lang w:val="sr-Cyrl-CS" w:eastAsia="bs-Latn-BA"/>
        </w:rPr>
        <w:t>.</w:t>
      </w:r>
    </w:p>
    <w:p w:rsidR="00FE7D49" w:rsidRPr="00E9771E" w:rsidRDefault="00FE7D49" w:rsidP="00633A30">
      <w:pPr>
        <w:spacing w:line="240" w:lineRule="auto"/>
        <w:rPr>
          <w:rFonts w:cstheme="minorHAnsi"/>
          <w:noProof/>
          <w:lang w:val="sr-Cyrl-CS" w:eastAsia="bs-Latn-BA"/>
        </w:rPr>
      </w:pPr>
    </w:p>
    <w:p w:rsidR="00633A30" w:rsidRPr="00E9771E" w:rsidRDefault="00E9771E" w:rsidP="00633A30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Као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претходних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година</w:t>
      </w:r>
      <w:r w:rsidR="000E4BCE" w:rsidRPr="00E9771E">
        <w:rPr>
          <w:rFonts w:cstheme="minorHAnsi"/>
          <w:noProof/>
          <w:lang w:val="sr-Cyrl-CS" w:eastAsia="bs-Latn-BA"/>
        </w:rPr>
        <w:t>,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633A30" w:rsidRPr="00E9771E">
        <w:rPr>
          <w:rFonts w:cstheme="minorHAnsi"/>
          <w:noProof/>
          <w:lang w:val="sr-Cyrl-CS" w:eastAsia="bs-Latn-BA"/>
        </w:rPr>
        <w:t xml:space="preserve"> 201</w:t>
      </w:r>
      <w:r w:rsidR="005458C2" w:rsidRPr="00E9771E">
        <w:rPr>
          <w:rFonts w:cstheme="minorHAnsi"/>
          <w:noProof/>
          <w:lang w:val="sr-Cyrl-CS" w:eastAsia="bs-Latn-BA"/>
        </w:rPr>
        <w:t>7</w:t>
      </w:r>
      <w:r w:rsidR="00633A30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години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Ветеринарски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факултет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Универзитета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Сарајеву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вршио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мјерење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радиоактивности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процесу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производње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електричне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енергије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потребе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</w:t>
      </w:r>
      <w:r w:rsidR="00633A30" w:rsidRPr="00E9771E">
        <w:rPr>
          <w:rFonts w:cstheme="minorHAnsi"/>
          <w:noProof/>
          <w:lang w:val="sr-Cyrl-CS" w:eastAsia="bs-Latn-BA"/>
        </w:rPr>
        <w:t>.</w:t>
      </w:r>
      <w:r>
        <w:rPr>
          <w:rFonts w:cstheme="minorHAnsi"/>
          <w:noProof/>
          <w:lang w:val="sr-Cyrl-CS" w:eastAsia="bs-Latn-BA"/>
        </w:rPr>
        <w:t>П</w:t>
      </w:r>
      <w:r w:rsidR="00633A30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Електропривреда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</w:t>
      </w:r>
      <w:r w:rsidR="00633A30" w:rsidRPr="00E9771E">
        <w:rPr>
          <w:rFonts w:cstheme="minorHAnsi"/>
          <w:noProof/>
          <w:lang w:val="sr-Cyrl-CS" w:eastAsia="bs-Latn-BA"/>
        </w:rPr>
        <w:t>.</w:t>
      </w:r>
      <w:r>
        <w:rPr>
          <w:rFonts w:cstheme="minorHAnsi"/>
          <w:noProof/>
          <w:lang w:val="sr-Cyrl-CS" w:eastAsia="bs-Latn-BA"/>
        </w:rPr>
        <w:t>д</w:t>
      </w:r>
      <w:r w:rsidR="00633A30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Сарајево</w:t>
      </w:r>
      <w:r w:rsidR="00633A30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Стога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израђени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елаборати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основу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извршених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мјерења</w:t>
      </w:r>
      <w:r w:rsidR="00633A30" w:rsidRPr="00E9771E">
        <w:rPr>
          <w:rFonts w:cstheme="minorHAnsi"/>
          <w:noProof/>
          <w:lang w:val="sr-Cyrl-CS" w:eastAsia="bs-Latn-BA"/>
        </w:rPr>
        <w:t xml:space="preserve">: </w:t>
      </w:r>
      <w:r>
        <w:rPr>
          <w:rFonts w:cstheme="minorHAnsi"/>
          <w:noProof/>
          <w:lang w:val="sr-Cyrl-CS" w:eastAsia="bs-Latn-BA"/>
        </w:rPr>
        <w:t>мјерење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радиоактивности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процесу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производње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електричне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енергије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ближој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околини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Подружнице</w:t>
      </w:r>
      <w:r w:rsidR="00633A30" w:rsidRPr="00E9771E">
        <w:rPr>
          <w:rFonts w:cstheme="minorHAnsi"/>
          <w:noProof/>
          <w:lang w:val="sr-Cyrl-CS" w:eastAsia="bs-Latn-BA"/>
        </w:rPr>
        <w:t xml:space="preserve"> „</w:t>
      </w:r>
      <w:r>
        <w:rPr>
          <w:rFonts w:cstheme="minorHAnsi"/>
          <w:noProof/>
          <w:lang w:val="sr-Cyrl-CS" w:eastAsia="bs-Latn-BA"/>
        </w:rPr>
        <w:t>ТЕ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Какањ</w:t>
      </w:r>
      <w:r w:rsidR="00633A30" w:rsidRPr="00E9771E">
        <w:rPr>
          <w:rFonts w:cstheme="minorHAnsi"/>
          <w:noProof/>
          <w:lang w:val="sr-Cyrl-CS" w:eastAsia="bs-Latn-BA"/>
        </w:rPr>
        <w:t xml:space="preserve">“ </w:t>
      </w:r>
      <w:r>
        <w:rPr>
          <w:rFonts w:cstheme="minorHAnsi"/>
          <w:noProof/>
          <w:lang w:val="sr-Cyrl-CS" w:eastAsia="bs-Latn-BA"/>
        </w:rPr>
        <w:t>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Радиолошка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испитивања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еколошком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ланцу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Подружницу</w:t>
      </w:r>
      <w:r w:rsidR="00633A30" w:rsidRPr="00E9771E">
        <w:rPr>
          <w:rFonts w:cstheme="minorHAnsi"/>
          <w:noProof/>
          <w:lang w:val="sr-Cyrl-CS" w:eastAsia="bs-Latn-BA"/>
        </w:rPr>
        <w:t xml:space="preserve"> „</w:t>
      </w:r>
      <w:r>
        <w:rPr>
          <w:rFonts w:cstheme="minorHAnsi"/>
          <w:noProof/>
          <w:lang w:val="sr-Cyrl-CS" w:eastAsia="bs-Latn-BA"/>
        </w:rPr>
        <w:t>ТЕ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Какањ</w:t>
      </w:r>
      <w:r w:rsidR="00633A30" w:rsidRPr="00E9771E">
        <w:rPr>
          <w:rFonts w:cstheme="minorHAnsi"/>
          <w:noProof/>
          <w:lang w:val="sr-Cyrl-CS" w:eastAsia="bs-Latn-BA"/>
        </w:rPr>
        <w:t xml:space="preserve">“, </w:t>
      </w:r>
      <w:r>
        <w:rPr>
          <w:rFonts w:cstheme="minorHAnsi"/>
          <w:noProof/>
          <w:lang w:val="sr-Cyrl-CS" w:eastAsia="bs-Latn-BA"/>
        </w:rPr>
        <w:t>као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мјерење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радиоактивности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процесу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производње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ближој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околини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Подружнице</w:t>
      </w:r>
      <w:r w:rsidR="00633A30" w:rsidRPr="00E9771E">
        <w:rPr>
          <w:rFonts w:cstheme="minorHAnsi"/>
          <w:noProof/>
          <w:lang w:val="sr-Cyrl-CS" w:eastAsia="bs-Latn-BA"/>
        </w:rPr>
        <w:t xml:space="preserve"> „</w:t>
      </w:r>
      <w:r>
        <w:rPr>
          <w:rFonts w:cstheme="minorHAnsi"/>
          <w:noProof/>
          <w:lang w:val="sr-Cyrl-CS" w:eastAsia="bs-Latn-BA"/>
        </w:rPr>
        <w:t>ТЕ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Тузла</w:t>
      </w:r>
      <w:r w:rsidR="00633A30" w:rsidRPr="00E9771E">
        <w:rPr>
          <w:rFonts w:cstheme="minorHAnsi"/>
          <w:noProof/>
          <w:lang w:val="sr-Cyrl-CS" w:eastAsia="bs-Latn-BA"/>
        </w:rPr>
        <w:t xml:space="preserve">“. </w:t>
      </w:r>
      <w:r>
        <w:rPr>
          <w:rFonts w:cstheme="minorHAnsi"/>
          <w:noProof/>
          <w:lang w:val="sr-Cyrl-CS" w:eastAsia="bs-Latn-BA"/>
        </w:rPr>
        <w:t>Надаље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оквиру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својих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редовних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активности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техничког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сервиса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633A30" w:rsidRPr="00E9771E">
        <w:rPr>
          <w:rFonts w:cstheme="minorHAnsi"/>
          <w:noProof/>
          <w:lang w:val="sr-Cyrl-CS" w:eastAsia="bs-Latn-BA"/>
        </w:rPr>
        <w:t xml:space="preserve"> 201</w:t>
      </w:r>
      <w:r w:rsidR="004E4E10" w:rsidRPr="00E9771E">
        <w:rPr>
          <w:rFonts w:cstheme="minorHAnsi"/>
          <w:noProof/>
          <w:lang w:val="sr-Cyrl-CS" w:eastAsia="bs-Latn-BA"/>
        </w:rPr>
        <w:t>7</w:t>
      </w:r>
      <w:r w:rsidR="00633A30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години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Лабораторија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контролу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радиоактивности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Ветеринарском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факултету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Универзитета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Сарајеву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извршила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анализу</w:t>
      </w:r>
      <w:r w:rsidR="002217A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исправности</w:t>
      </w:r>
      <w:r w:rsidR="0097717F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укупно</w:t>
      </w:r>
      <w:r w:rsidR="0097717F" w:rsidRPr="00E9771E">
        <w:rPr>
          <w:rFonts w:cstheme="minorHAnsi"/>
          <w:noProof/>
          <w:lang w:val="sr-Cyrl-CS" w:eastAsia="bs-Latn-BA"/>
        </w:rPr>
        <w:t xml:space="preserve"> 609</w:t>
      </w:r>
      <w:r w:rsidR="002217A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узорака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аспекта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радиоактивности</w:t>
      </w:r>
      <w:r w:rsidR="00633A30" w:rsidRPr="00E9771E">
        <w:rPr>
          <w:rFonts w:cstheme="minorHAnsi"/>
          <w:noProof/>
          <w:lang w:val="sr-Cyrl-CS" w:eastAsia="bs-Latn-BA"/>
        </w:rPr>
        <w:t xml:space="preserve"> (</w:t>
      </w:r>
      <w:r>
        <w:rPr>
          <w:rFonts w:cstheme="minorHAnsi"/>
          <w:noProof/>
          <w:lang w:val="sr-Cyrl-CS" w:eastAsia="bs-Latn-BA"/>
        </w:rPr>
        <w:t>месо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производи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меса</w:t>
      </w:r>
      <w:r w:rsidR="00633A30" w:rsidRPr="00E9771E">
        <w:rPr>
          <w:rFonts w:cstheme="minorHAnsi"/>
          <w:noProof/>
          <w:lang w:val="sr-Cyrl-CS" w:eastAsia="bs-Latn-BA"/>
        </w:rPr>
        <w:t xml:space="preserve"> –</w:t>
      </w:r>
      <w:r w:rsidR="00285F13" w:rsidRPr="00E9771E">
        <w:rPr>
          <w:rFonts w:cstheme="minorHAnsi"/>
          <w:noProof/>
          <w:lang w:val="sr-Cyrl-CS" w:eastAsia="bs-Latn-BA"/>
        </w:rPr>
        <w:t xml:space="preserve"> </w:t>
      </w:r>
      <w:r w:rsidR="0097717F" w:rsidRPr="00E9771E">
        <w:rPr>
          <w:rFonts w:cstheme="minorHAnsi"/>
          <w:noProof/>
          <w:lang w:val="sr-Cyrl-CS" w:eastAsia="bs-Latn-BA"/>
        </w:rPr>
        <w:t>542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млијеко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млијечне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прерађевине</w:t>
      </w:r>
      <w:r w:rsidR="00633A30" w:rsidRPr="00E9771E">
        <w:rPr>
          <w:rFonts w:cstheme="minorHAnsi"/>
          <w:noProof/>
          <w:lang w:val="sr-Cyrl-CS" w:eastAsia="bs-Latn-BA"/>
        </w:rPr>
        <w:t xml:space="preserve"> – </w:t>
      </w:r>
      <w:r w:rsidR="0097717F" w:rsidRPr="00E9771E">
        <w:rPr>
          <w:rFonts w:cstheme="minorHAnsi"/>
          <w:noProof/>
          <w:lang w:val="sr-Cyrl-CS" w:eastAsia="bs-Latn-BA"/>
        </w:rPr>
        <w:t>26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мед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производи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меда</w:t>
      </w:r>
      <w:r w:rsidR="00633A30" w:rsidRPr="00E9771E">
        <w:rPr>
          <w:rFonts w:cstheme="minorHAnsi"/>
          <w:noProof/>
          <w:lang w:val="sr-Cyrl-CS" w:eastAsia="bs-Latn-BA"/>
        </w:rPr>
        <w:t xml:space="preserve"> – 1</w:t>
      </w:r>
      <w:r w:rsidR="00D266A6" w:rsidRPr="00E9771E">
        <w:rPr>
          <w:rFonts w:cstheme="minorHAnsi"/>
          <w:noProof/>
          <w:lang w:val="sr-Cyrl-CS" w:eastAsia="bs-Latn-BA"/>
        </w:rPr>
        <w:t>3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јаја</w:t>
      </w:r>
      <w:r w:rsidR="00633A30" w:rsidRPr="00E9771E">
        <w:rPr>
          <w:rFonts w:cstheme="minorHAnsi"/>
          <w:noProof/>
          <w:lang w:val="sr-Cyrl-CS" w:eastAsia="bs-Latn-BA"/>
        </w:rPr>
        <w:t xml:space="preserve"> – </w:t>
      </w:r>
      <w:r w:rsidR="00D266A6" w:rsidRPr="00E9771E">
        <w:rPr>
          <w:rFonts w:cstheme="minorHAnsi"/>
          <w:noProof/>
          <w:lang w:val="sr-Cyrl-CS" w:eastAsia="bs-Latn-BA"/>
        </w:rPr>
        <w:t>7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шумски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плодови</w:t>
      </w:r>
      <w:r w:rsidR="00D266A6" w:rsidRPr="00E9771E">
        <w:rPr>
          <w:rFonts w:cstheme="minorHAnsi"/>
          <w:noProof/>
          <w:lang w:val="sr-Cyrl-CS" w:eastAsia="bs-Latn-BA"/>
        </w:rPr>
        <w:t xml:space="preserve"> (</w:t>
      </w:r>
      <w:r>
        <w:rPr>
          <w:rFonts w:cstheme="minorHAnsi"/>
          <w:noProof/>
          <w:lang w:val="sr-Cyrl-CS" w:eastAsia="bs-Latn-BA"/>
        </w:rPr>
        <w:t>гљиве</w:t>
      </w:r>
      <w:r w:rsidR="00D266A6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боровнице</w:t>
      </w:r>
      <w:r w:rsidR="00D266A6" w:rsidRPr="00E9771E">
        <w:rPr>
          <w:rFonts w:cstheme="minorHAnsi"/>
          <w:noProof/>
          <w:lang w:val="sr-Cyrl-CS" w:eastAsia="bs-Latn-BA"/>
        </w:rPr>
        <w:t>...) – 16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тло</w:t>
      </w:r>
      <w:r w:rsidR="00633A30" w:rsidRPr="00E9771E">
        <w:rPr>
          <w:rFonts w:cstheme="minorHAnsi"/>
          <w:noProof/>
          <w:lang w:val="sr-Cyrl-CS" w:eastAsia="bs-Latn-BA"/>
        </w:rPr>
        <w:t xml:space="preserve"> – </w:t>
      </w:r>
      <w:r w:rsidR="00D266A6" w:rsidRPr="00E9771E">
        <w:rPr>
          <w:rFonts w:cstheme="minorHAnsi"/>
          <w:noProof/>
          <w:lang w:val="sr-Cyrl-CS" w:eastAsia="bs-Latn-BA"/>
        </w:rPr>
        <w:t>3</w:t>
      </w:r>
      <w:r w:rsidR="00AE117A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предмети</w:t>
      </w:r>
      <w:r w:rsidR="00AE117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опште</w:t>
      </w:r>
      <w:r w:rsidR="00AE117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употребе</w:t>
      </w:r>
      <w:r w:rsidR="00AE117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AE117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грађевински</w:t>
      </w:r>
      <w:r w:rsidR="00AE117A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</w:t>
      </w:r>
      <w:r w:rsidR="00633A30" w:rsidRPr="00E9771E">
        <w:rPr>
          <w:rFonts w:cstheme="minorHAnsi"/>
          <w:noProof/>
          <w:lang w:val="sr-Cyrl-CS" w:eastAsia="bs-Latn-BA"/>
        </w:rPr>
        <w:t xml:space="preserve"> – </w:t>
      </w:r>
      <w:r w:rsidR="00AE117A" w:rsidRPr="00E9771E">
        <w:rPr>
          <w:rFonts w:cstheme="minorHAnsi"/>
          <w:noProof/>
          <w:lang w:val="sr-Cyrl-CS" w:eastAsia="bs-Latn-BA"/>
        </w:rPr>
        <w:t>2</w:t>
      </w:r>
      <w:r w:rsidR="00633A30" w:rsidRPr="00E9771E">
        <w:rPr>
          <w:rFonts w:cstheme="minorHAnsi"/>
          <w:noProof/>
          <w:lang w:val="sr-Cyrl-CS" w:eastAsia="bs-Latn-BA"/>
        </w:rPr>
        <w:t xml:space="preserve">). </w:t>
      </w:r>
      <w:r>
        <w:rPr>
          <w:rFonts w:cstheme="minorHAnsi"/>
          <w:noProof/>
          <w:lang w:val="sr-Cyrl-CS" w:eastAsia="bs-Latn-BA"/>
        </w:rPr>
        <w:t>Свих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 w:rsidR="00AE117A" w:rsidRPr="00E9771E">
        <w:rPr>
          <w:rFonts w:cstheme="minorHAnsi"/>
          <w:noProof/>
          <w:lang w:val="sr-Cyrl-CS" w:eastAsia="bs-Latn-BA"/>
        </w:rPr>
        <w:t xml:space="preserve">609 </w:t>
      </w:r>
      <w:r>
        <w:rPr>
          <w:rFonts w:cstheme="minorHAnsi"/>
          <w:noProof/>
          <w:lang w:val="sr-Cyrl-CS" w:eastAsia="bs-Latn-BA"/>
        </w:rPr>
        <w:t>анализираних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узорака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били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радијационо</w:t>
      </w:r>
      <w:r w:rsidR="00633A30" w:rsidRPr="00E9771E">
        <w:rPr>
          <w:rFonts w:cstheme="minorHAnsi"/>
          <w:noProof/>
          <w:lang w:val="sr-Cyrl-CS" w:eastAsia="bs-Latn-BA"/>
        </w:rPr>
        <w:t>-</w:t>
      </w:r>
      <w:r>
        <w:rPr>
          <w:rFonts w:cstheme="minorHAnsi"/>
          <w:noProof/>
          <w:lang w:val="sr-Cyrl-CS" w:eastAsia="bs-Latn-BA"/>
        </w:rPr>
        <w:t>хигијенски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исправни</w:t>
      </w:r>
      <w:r w:rsidR="00633A30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Такође</w:t>
      </w:r>
      <w:r w:rsidR="00A5042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у</w:t>
      </w:r>
      <w:r w:rsidR="00A5042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оквиру</w:t>
      </w:r>
      <w:r w:rsidR="00A5042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активности</w:t>
      </w:r>
      <w:r w:rsidR="00A5042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мониторинга</w:t>
      </w:r>
      <w:r w:rsidR="00A5042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радиоактивности</w:t>
      </w:r>
      <w:r w:rsidR="00A5042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A5042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A5042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око</w:t>
      </w:r>
      <w:r w:rsidR="00A5042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</w:t>
      </w:r>
      <w:r w:rsidR="00A5042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Тузла</w:t>
      </w:r>
      <w:r w:rsidR="00A5042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A5042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</w:t>
      </w:r>
      <w:r w:rsidR="00A5042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Какањ</w:t>
      </w:r>
      <w:r w:rsidR="00A5042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узорковано</w:t>
      </w:r>
      <w:r w:rsidR="00A5042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285F13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сљедеће</w:t>
      </w:r>
      <w:r w:rsidR="00A50420" w:rsidRPr="00E9771E">
        <w:rPr>
          <w:rFonts w:cstheme="minorHAnsi"/>
          <w:noProof/>
          <w:lang w:val="sr-Cyrl-CS" w:eastAsia="bs-Latn-BA"/>
        </w:rPr>
        <w:t xml:space="preserve">: </w:t>
      </w:r>
      <w:r>
        <w:rPr>
          <w:rFonts w:cstheme="minorHAnsi"/>
          <w:noProof/>
          <w:lang w:val="sr-Cyrl-CS" w:eastAsia="bs-Latn-BA"/>
        </w:rPr>
        <w:t>угаљ</w:t>
      </w:r>
      <w:r w:rsidR="00A50420" w:rsidRPr="00E9771E">
        <w:rPr>
          <w:rFonts w:cstheme="minorHAnsi"/>
          <w:noProof/>
          <w:lang w:val="sr-Cyrl-CS" w:eastAsia="bs-Latn-BA"/>
        </w:rPr>
        <w:t xml:space="preserve"> (6 </w:t>
      </w:r>
      <w:r>
        <w:rPr>
          <w:rFonts w:cstheme="minorHAnsi"/>
          <w:noProof/>
          <w:lang w:val="sr-Cyrl-CS" w:eastAsia="bs-Latn-BA"/>
        </w:rPr>
        <w:t>и</w:t>
      </w:r>
      <w:r w:rsidR="00A50420" w:rsidRPr="00E9771E">
        <w:rPr>
          <w:rFonts w:cstheme="minorHAnsi"/>
          <w:noProof/>
          <w:lang w:val="sr-Cyrl-CS" w:eastAsia="bs-Latn-BA"/>
        </w:rPr>
        <w:t xml:space="preserve"> 6), </w:t>
      </w:r>
      <w:r>
        <w:rPr>
          <w:rFonts w:cstheme="minorHAnsi"/>
          <w:noProof/>
          <w:lang w:val="sr-Cyrl-CS" w:eastAsia="bs-Latn-BA"/>
        </w:rPr>
        <w:t>пепео</w:t>
      </w:r>
      <w:r w:rsidR="00A5042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E33595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шљака</w:t>
      </w:r>
      <w:r w:rsidR="00E33595" w:rsidRPr="00E9771E">
        <w:rPr>
          <w:rFonts w:cstheme="minorHAnsi"/>
          <w:noProof/>
          <w:lang w:val="sr-Cyrl-CS" w:eastAsia="bs-Latn-BA"/>
        </w:rPr>
        <w:t xml:space="preserve"> (8 </w:t>
      </w:r>
      <w:r>
        <w:rPr>
          <w:rFonts w:cstheme="minorHAnsi"/>
          <w:noProof/>
          <w:lang w:val="sr-Cyrl-CS" w:eastAsia="bs-Latn-BA"/>
        </w:rPr>
        <w:t>и</w:t>
      </w:r>
      <w:r w:rsidR="00E33595" w:rsidRPr="00E9771E">
        <w:rPr>
          <w:rFonts w:cstheme="minorHAnsi"/>
          <w:noProof/>
          <w:lang w:val="sr-Cyrl-CS" w:eastAsia="bs-Latn-BA"/>
        </w:rPr>
        <w:t xml:space="preserve"> 3), </w:t>
      </w:r>
      <w:r>
        <w:rPr>
          <w:rFonts w:cstheme="minorHAnsi"/>
          <w:noProof/>
          <w:lang w:val="sr-Cyrl-CS" w:eastAsia="bs-Latn-BA"/>
        </w:rPr>
        <w:t>радон</w:t>
      </w:r>
      <w:r w:rsidR="00E33595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E33595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ваздуху</w:t>
      </w:r>
      <w:r w:rsidR="00A50420" w:rsidRPr="00E9771E">
        <w:rPr>
          <w:rFonts w:cstheme="minorHAnsi"/>
          <w:noProof/>
          <w:lang w:val="sr-Cyrl-CS" w:eastAsia="bs-Latn-BA"/>
        </w:rPr>
        <w:t xml:space="preserve"> (9 </w:t>
      </w:r>
      <w:r>
        <w:rPr>
          <w:rFonts w:cstheme="minorHAnsi"/>
          <w:noProof/>
          <w:lang w:val="sr-Cyrl-CS" w:eastAsia="bs-Latn-BA"/>
        </w:rPr>
        <w:t>и</w:t>
      </w:r>
      <w:r w:rsidR="00A50420" w:rsidRPr="00E9771E">
        <w:rPr>
          <w:rFonts w:cstheme="minorHAnsi"/>
          <w:noProof/>
          <w:lang w:val="sr-Cyrl-CS" w:eastAsia="bs-Latn-BA"/>
        </w:rPr>
        <w:t xml:space="preserve"> 7), </w:t>
      </w:r>
      <w:r>
        <w:rPr>
          <w:rFonts w:cstheme="minorHAnsi"/>
          <w:noProof/>
          <w:lang w:val="sr-Cyrl-CS" w:eastAsia="bs-Latn-BA"/>
        </w:rPr>
        <w:t>тло</w:t>
      </w:r>
      <w:r w:rsidR="00A50420" w:rsidRPr="00E9771E">
        <w:rPr>
          <w:rFonts w:cstheme="minorHAnsi"/>
          <w:noProof/>
          <w:lang w:val="sr-Cyrl-CS" w:eastAsia="bs-Latn-BA"/>
        </w:rPr>
        <w:t xml:space="preserve"> (11 </w:t>
      </w:r>
      <w:r>
        <w:rPr>
          <w:rFonts w:cstheme="minorHAnsi"/>
          <w:noProof/>
          <w:lang w:val="sr-Cyrl-CS" w:eastAsia="bs-Latn-BA"/>
        </w:rPr>
        <w:t>и</w:t>
      </w:r>
      <w:r w:rsidR="00A50420" w:rsidRPr="00E9771E">
        <w:rPr>
          <w:rFonts w:cstheme="minorHAnsi"/>
          <w:noProof/>
          <w:lang w:val="sr-Cyrl-CS" w:eastAsia="bs-Latn-BA"/>
        </w:rPr>
        <w:t xml:space="preserve"> 18), </w:t>
      </w:r>
      <w:r>
        <w:rPr>
          <w:rFonts w:cstheme="minorHAnsi"/>
          <w:noProof/>
          <w:lang w:val="sr-Cyrl-CS" w:eastAsia="bs-Latn-BA"/>
        </w:rPr>
        <w:t>поврће</w:t>
      </w:r>
      <w:r w:rsidR="00A50420" w:rsidRPr="00E9771E">
        <w:rPr>
          <w:rFonts w:cstheme="minorHAnsi"/>
          <w:noProof/>
          <w:lang w:val="sr-Cyrl-CS" w:eastAsia="bs-Latn-BA"/>
        </w:rPr>
        <w:t xml:space="preserve"> (5 </w:t>
      </w:r>
      <w:r>
        <w:rPr>
          <w:rFonts w:cstheme="minorHAnsi"/>
          <w:noProof/>
          <w:lang w:val="sr-Cyrl-CS" w:eastAsia="bs-Latn-BA"/>
        </w:rPr>
        <w:t>и</w:t>
      </w:r>
      <w:r w:rsidR="00A50420" w:rsidRPr="00E9771E">
        <w:rPr>
          <w:rFonts w:cstheme="minorHAnsi"/>
          <w:noProof/>
          <w:lang w:val="sr-Cyrl-CS" w:eastAsia="bs-Latn-BA"/>
        </w:rPr>
        <w:t xml:space="preserve"> 9), </w:t>
      </w:r>
      <w:r>
        <w:rPr>
          <w:rFonts w:cstheme="minorHAnsi"/>
          <w:noProof/>
          <w:lang w:val="sr-Cyrl-CS" w:eastAsia="bs-Latn-BA"/>
        </w:rPr>
        <w:t>месо</w:t>
      </w:r>
      <w:r w:rsidR="00A50420" w:rsidRPr="00E9771E">
        <w:rPr>
          <w:rFonts w:cstheme="minorHAnsi"/>
          <w:noProof/>
          <w:lang w:val="sr-Cyrl-CS" w:eastAsia="bs-Latn-BA"/>
        </w:rPr>
        <w:t xml:space="preserve"> (1 </w:t>
      </w:r>
      <w:r>
        <w:rPr>
          <w:rFonts w:cstheme="minorHAnsi"/>
          <w:noProof/>
          <w:lang w:val="sr-Cyrl-CS" w:eastAsia="bs-Latn-BA"/>
        </w:rPr>
        <w:t>и</w:t>
      </w:r>
      <w:r w:rsidR="00A50420" w:rsidRPr="00E9771E">
        <w:rPr>
          <w:rFonts w:cstheme="minorHAnsi"/>
          <w:noProof/>
          <w:lang w:val="sr-Cyrl-CS" w:eastAsia="bs-Latn-BA"/>
        </w:rPr>
        <w:t xml:space="preserve"> 2), </w:t>
      </w:r>
      <w:r>
        <w:rPr>
          <w:rFonts w:cstheme="minorHAnsi"/>
          <w:noProof/>
          <w:lang w:val="sr-Cyrl-CS" w:eastAsia="bs-Latn-BA"/>
        </w:rPr>
        <w:t>млијеко</w:t>
      </w:r>
      <w:r w:rsidR="00A50420" w:rsidRPr="00E9771E">
        <w:rPr>
          <w:rFonts w:cstheme="minorHAnsi"/>
          <w:noProof/>
          <w:lang w:val="sr-Cyrl-CS" w:eastAsia="bs-Latn-BA"/>
        </w:rPr>
        <w:t xml:space="preserve"> (1 </w:t>
      </w:r>
      <w:r>
        <w:rPr>
          <w:rFonts w:cstheme="minorHAnsi"/>
          <w:noProof/>
          <w:lang w:val="sr-Cyrl-CS" w:eastAsia="bs-Latn-BA"/>
        </w:rPr>
        <w:t>и</w:t>
      </w:r>
      <w:r w:rsidR="00A50420" w:rsidRPr="00E9771E">
        <w:rPr>
          <w:rFonts w:cstheme="minorHAnsi"/>
          <w:noProof/>
          <w:lang w:val="sr-Cyrl-CS" w:eastAsia="bs-Latn-BA"/>
        </w:rPr>
        <w:t xml:space="preserve"> 2) </w:t>
      </w:r>
      <w:r>
        <w:rPr>
          <w:rFonts w:cstheme="minorHAnsi"/>
          <w:noProof/>
          <w:lang w:val="sr-Cyrl-CS" w:eastAsia="bs-Latn-BA"/>
        </w:rPr>
        <w:t>и</w:t>
      </w:r>
      <w:r w:rsidR="00A5042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вода</w:t>
      </w:r>
      <w:r w:rsidR="00A5042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A5042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пиће</w:t>
      </w:r>
      <w:r w:rsidR="00A50420" w:rsidRPr="00E9771E">
        <w:rPr>
          <w:rFonts w:cstheme="minorHAnsi"/>
          <w:noProof/>
          <w:lang w:val="sr-Cyrl-CS" w:eastAsia="bs-Latn-BA"/>
        </w:rPr>
        <w:t xml:space="preserve"> (3 </w:t>
      </w:r>
      <w:r>
        <w:rPr>
          <w:rFonts w:cstheme="minorHAnsi"/>
          <w:noProof/>
          <w:lang w:val="sr-Cyrl-CS" w:eastAsia="bs-Latn-BA"/>
        </w:rPr>
        <w:t>и</w:t>
      </w:r>
      <w:r w:rsidR="00A50420" w:rsidRPr="00E9771E">
        <w:rPr>
          <w:rFonts w:cstheme="minorHAnsi"/>
          <w:noProof/>
          <w:lang w:val="sr-Cyrl-CS" w:eastAsia="bs-Latn-BA"/>
        </w:rPr>
        <w:t xml:space="preserve"> 3). </w:t>
      </w:r>
      <w:r>
        <w:rPr>
          <w:rFonts w:cstheme="minorHAnsi"/>
          <w:noProof/>
          <w:lang w:val="sr-Cyrl-CS" w:eastAsia="bs-Latn-BA"/>
        </w:rPr>
        <w:t>Сви</w:t>
      </w:r>
      <w:r w:rsidR="00A5042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узорци</w:t>
      </w:r>
      <w:r w:rsidR="00A5042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њих</w:t>
      </w:r>
      <w:r w:rsidR="00A50420" w:rsidRPr="00E9771E">
        <w:rPr>
          <w:rFonts w:cstheme="minorHAnsi"/>
          <w:noProof/>
          <w:lang w:val="sr-Cyrl-CS" w:eastAsia="bs-Latn-BA"/>
        </w:rPr>
        <w:t xml:space="preserve"> 94, </w:t>
      </w:r>
      <w:r>
        <w:rPr>
          <w:rFonts w:cstheme="minorHAnsi"/>
          <w:noProof/>
          <w:lang w:val="sr-Cyrl-CS" w:eastAsia="bs-Latn-BA"/>
        </w:rPr>
        <w:t>били</w:t>
      </w:r>
      <w:r w:rsidR="00A5042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934B1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исправни</w:t>
      </w:r>
      <w:r w:rsidR="00A50420" w:rsidRPr="00E9771E">
        <w:rPr>
          <w:rFonts w:cstheme="minorHAnsi"/>
          <w:noProof/>
          <w:lang w:val="sr-Cyrl-CS" w:eastAsia="bs-Latn-BA"/>
        </w:rPr>
        <w:t>.</w:t>
      </w:r>
    </w:p>
    <w:p w:rsidR="00FE7D49" w:rsidRPr="00E9771E" w:rsidRDefault="00FE7D49" w:rsidP="00633A30">
      <w:pPr>
        <w:spacing w:line="240" w:lineRule="auto"/>
        <w:rPr>
          <w:rFonts w:cstheme="minorHAnsi"/>
          <w:noProof/>
          <w:highlight w:val="lightGray"/>
          <w:lang w:val="sr-Cyrl-CS" w:eastAsia="bs-Latn-BA"/>
        </w:rPr>
      </w:pPr>
    </w:p>
    <w:p w:rsidR="00633A30" w:rsidRPr="00E9771E" w:rsidRDefault="00E9771E" w:rsidP="00633A30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Системски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мониторинг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радиоактивности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животне</w:t>
      </w:r>
      <w:r w:rsidR="00241B41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средине</w:t>
      </w:r>
      <w:r w:rsidR="00633A30" w:rsidRPr="00E9771E">
        <w:rPr>
          <w:rFonts w:cstheme="minorHAnsi"/>
          <w:noProof/>
          <w:lang w:val="sr-Cyrl-CS" w:eastAsia="bs-Latn-BA"/>
        </w:rPr>
        <w:t xml:space="preserve"> (</w:t>
      </w:r>
      <w:r>
        <w:rPr>
          <w:rFonts w:cstheme="minorHAnsi"/>
          <w:noProof/>
          <w:lang w:val="sr-Cyrl-CS" w:eastAsia="bs-Latn-BA"/>
        </w:rPr>
        <w:t>вода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земља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ваздух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људска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животињска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храна</w:t>
      </w:r>
      <w:r w:rsidR="00633A30" w:rsidRPr="00E9771E">
        <w:rPr>
          <w:rFonts w:cstheme="minorHAnsi"/>
          <w:noProof/>
          <w:lang w:val="sr-Cyrl-CS" w:eastAsia="bs-Latn-BA"/>
        </w:rPr>
        <w:t xml:space="preserve">) </w:t>
      </w:r>
      <w:r>
        <w:rPr>
          <w:rFonts w:cstheme="minorHAnsi"/>
          <w:noProof/>
          <w:lang w:val="sr-Cyrl-CS" w:eastAsia="bs-Latn-BA"/>
        </w:rPr>
        <w:t>који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односи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само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територију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Републике</w:t>
      </w:r>
      <w:r w:rsidR="00F82E02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Српске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није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рађен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току</w:t>
      </w:r>
      <w:r w:rsidR="00633A30" w:rsidRPr="00E9771E">
        <w:rPr>
          <w:rFonts w:cstheme="minorHAnsi"/>
          <w:noProof/>
          <w:lang w:val="sr-Cyrl-CS" w:eastAsia="bs-Latn-BA"/>
        </w:rPr>
        <w:t xml:space="preserve"> 201</w:t>
      </w:r>
      <w:r w:rsidR="005458C2" w:rsidRPr="00E9771E">
        <w:rPr>
          <w:rFonts w:cstheme="minorHAnsi"/>
          <w:noProof/>
          <w:lang w:val="sr-Cyrl-CS" w:eastAsia="bs-Latn-BA"/>
        </w:rPr>
        <w:t>7</w:t>
      </w:r>
      <w:r w:rsidR="00633A30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године</w:t>
      </w:r>
      <w:r w:rsidR="00633A30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Ипак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ЈЗУ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Институт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јавно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здравство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РС</w:t>
      </w:r>
      <w:r w:rsidR="00633A30" w:rsidRPr="00E9771E">
        <w:rPr>
          <w:rFonts w:cstheme="minorHAnsi"/>
          <w:noProof/>
          <w:lang w:val="sr-Cyrl-CS" w:eastAsia="bs-Latn-BA"/>
        </w:rPr>
        <w:t xml:space="preserve"> – </w:t>
      </w:r>
      <w:r>
        <w:rPr>
          <w:rFonts w:cstheme="minorHAnsi"/>
          <w:noProof/>
          <w:lang w:val="sr-Cyrl-CS" w:eastAsia="bs-Latn-BA"/>
        </w:rPr>
        <w:t>Центар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633A30" w:rsidRPr="00E9771E">
        <w:rPr>
          <w:rFonts w:cstheme="minorHAnsi"/>
          <w:noProof/>
          <w:lang w:val="sr-Cyrl-CS" w:eastAsia="bs-Latn-BA"/>
        </w:rPr>
        <w:t xml:space="preserve"> 201</w:t>
      </w:r>
      <w:r w:rsidR="00AE7B64" w:rsidRPr="00E9771E">
        <w:rPr>
          <w:rFonts w:cstheme="minorHAnsi"/>
          <w:noProof/>
          <w:lang w:val="sr-Cyrl-CS" w:eastAsia="bs-Latn-BA"/>
        </w:rPr>
        <w:t>7</w:t>
      </w:r>
      <w:r w:rsidR="00633A30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години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основу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захтјева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наручилаца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обављао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анализу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исправности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узорака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аспекта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радиоактивности</w:t>
      </w:r>
      <w:r w:rsidR="00633A30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Тако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6F7778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анализирано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укупно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 w:rsidR="00934B1D" w:rsidRPr="00E9771E">
        <w:rPr>
          <w:rFonts w:cstheme="minorHAnsi"/>
          <w:noProof/>
          <w:lang w:val="sr-Cyrl-CS" w:eastAsia="bs-Latn-BA"/>
        </w:rPr>
        <w:t xml:space="preserve">392 </w:t>
      </w:r>
      <w:r>
        <w:rPr>
          <w:rFonts w:cstheme="minorHAnsi"/>
          <w:noProof/>
          <w:lang w:val="sr-Cyrl-CS" w:eastAsia="bs-Latn-BA"/>
        </w:rPr>
        <w:t>узорка</w:t>
      </w:r>
      <w:r w:rsidR="006D20F5" w:rsidRPr="00E9771E">
        <w:rPr>
          <w:rFonts w:cstheme="minorHAnsi"/>
          <w:noProof/>
          <w:lang w:val="sr-Cyrl-CS" w:eastAsia="bs-Latn-BA"/>
        </w:rPr>
        <w:t xml:space="preserve"> (</w:t>
      </w:r>
      <w:r>
        <w:rPr>
          <w:rFonts w:cstheme="minorHAnsi"/>
          <w:noProof/>
          <w:lang w:val="sr-Cyrl-CS" w:eastAsia="bs-Latn-BA"/>
        </w:rPr>
        <w:t>вода</w:t>
      </w:r>
      <w:r w:rsidR="006D20F5" w:rsidRPr="00E9771E">
        <w:rPr>
          <w:rFonts w:cstheme="minorHAnsi"/>
          <w:noProof/>
          <w:lang w:val="sr-Cyrl-CS" w:eastAsia="bs-Latn-BA"/>
        </w:rPr>
        <w:t xml:space="preserve"> – 1</w:t>
      </w:r>
      <w:r w:rsidR="00633A30" w:rsidRPr="00E9771E">
        <w:rPr>
          <w:rFonts w:cstheme="minorHAnsi"/>
          <w:noProof/>
          <w:lang w:val="sr-Cyrl-CS" w:eastAsia="bs-Latn-BA"/>
        </w:rPr>
        <w:t xml:space="preserve">0, </w:t>
      </w:r>
      <w:r>
        <w:rPr>
          <w:rFonts w:cstheme="minorHAnsi"/>
          <w:noProof/>
          <w:lang w:val="sr-Cyrl-CS" w:eastAsia="bs-Latn-BA"/>
        </w:rPr>
        <w:t>гљиве</w:t>
      </w:r>
      <w:r w:rsidR="00633A30" w:rsidRPr="00E9771E">
        <w:rPr>
          <w:rFonts w:cstheme="minorHAnsi"/>
          <w:noProof/>
          <w:lang w:val="sr-Cyrl-CS" w:eastAsia="bs-Latn-BA"/>
        </w:rPr>
        <w:t xml:space="preserve"> – 1</w:t>
      </w:r>
      <w:r w:rsidR="006D20F5" w:rsidRPr="00E9771E">
        <w:rPr>
          <w:rFonts w:cstheme="minorHAnsi"/>
          <w:noProof/>
          <w:lang w:val="sr-Cyrl-CS" w:eastAsia="bs-Latn-BA"/>
        </w:rPr>
        <w:t>2</w:t>
      </w:r>
      <w:r w:rsidR="00633A30" w:rsidRPr="00E9771E">
        <w:rPr>
          <w:rFonts w:cstheme="minorHAnsi"/>
          <w:noProof/>
          <w:lang w:val="sr-Cyrl-CS" w:eastAsia="bs-Latn-BA"/>
        </w:rPr>
        <w:t xml:space="preserve">0, </w:t>
      </w:r>
      <w:r>
        <w:rPr>
          <w:rFonts w:cstheme="minorHAnsi"/>
          <w:noProof/>
          <w:lang w:val="sr-Cyrl-CS" w:eastAsia="bs-Latn-BA"/>
        </w:rPr>
        <w:t>остала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храна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 w:rsidR="00226764" w:rsidRPr="00E9771E">
        <w:rPr>
          <w:rFonts w:cstheme="minorHAnsi"/>
          <w:noProof/>
          <w:lang w:val="sr-Cyrl-CS" w:eastAsia="bs-Latn-BA"/>
        </w:rPr>
        <w:t>– 38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млијеко</w:t>
      </w:r>
      <w:r w:rsidR="0022676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22676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млијечни</w:t>
      </w:r>
      <w:r w:rsidR="0022676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производи</w:t>
      </w:r>
      <w:r w:rsidR="00226764" w:rsidRPr="00E9771E">
        <w:rPr>
          <w:rFonts w:cstheme="minorHAnsi"/>
          <w:noProof/>
          <w:lang w:val="sr-Cyrl-CS" w:eastAsia="bs-Latn-BA"/>
        </w:rPr>
        <w:t xml:space="preserve"> – 208</w:t>
      </w:r>
      <w:r w:rsidR="00633A30" w:rsidRPr="00E9771E">
        <w:rPr>
          <w:rFonts w:cstheme="minorHAnsi"/>
          <w:noProof/>
          <w:lang w:val="sr-Cyrl-CS" w:eastAsia="bs-Latn-BA"/>
        </w:rPr>
        <w:t>,</w:t>
      </w:r>
      <w:r w:rsidR="006F7778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предмети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опште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употребе</w:t>
      </w:r>
      <w:r w:rsidR="0022676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22676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грађевински</w:t>
      </w:r>
      <w:r w:rsidR="00226764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</w:t>
      </w:r>
      <w:r w:rsidR="00226764" w:rsidRPr="00E9771E">
        <w:rPr>
          <w:rFonts w:cstheme="minorHAnsi"/>
          <w:noProof/>
          <w:lang w:val="sr-Cyrl-CS" w:eastAsia="bs-Latn-BA"/>
        </w:rPr>
        <w:t xml:space="preserve"> – 6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тло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седимент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 w:rsidR="00673D06" w:rsidRPr="00E9771E">
        <w:rPr>
          <w:rFonts w:cstheme="minorHAnsi"/>
          <w:noProof/>
          <w:lang w:val="sr-Cyrl-CS" w:eastAsia="bs-Latn-BA"/>
        </w:rPr>
        <w:t>–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 w:rsidR="00226764" w:rsidRPr="00E9771E">
        <w:rPr>
          <w:rFonts w:cstheme="minorHAnsi"/>
          <w:noProof/>
          <w:lang w:val="sr-Cyrl-CS" w:eastAsia="bs-Latn-BA"/>
        </w:rPr>
        <w:t>10</w:t>
      </w:r>
      <w:r w:rsidR="00633A30" w:rsidRPr="00E9771E">
        <w:rPr>
          <w:rFonts w:cstheme="minorHAnsi"/>
          <w:noProof/>
          <w:lang w:val="sr-Cyrl-CS" w:eastAsia="bs-Latn-BA"/>
        </w:rPr>
        <w:t xml:space="preserve">). </w:t>
      </w:r>
      <w:r>
        <w:rPr>
          <w:rFonts w:cstheme="minorHAnsi"/>
          <w:noProof/>
          <w:lang w:val="sr-Cyrl-CS" w:eastAsia="bs-Latn-BA"/>
        </w:rPr>
        <w:t>Сви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анализирани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узорци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задовољили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дефинисане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прописе</w:t>
      </w:r>
      <w:r w:rsidR="00633A30" w:rsidRPr="00E9771E">
        <w:rPr>
          <w:rFonts w:cstheme="minorHAnsi"/>
          <w:noProof/>
          <w:lang w:val="sr-Cyrl-CS" w:eastAsia="bs-Latn-BA"/>
        </w:rPr>
        <w:t>.</w:t>
      </w:r>
    </w:p>
    <w:p w:rsidR="00FE7D49" w:rsidRPr="00E9771E" w:rsidRDefault="00FE7D49" w:rsidP="00633A30">
      <w:pPr>
        <w:spacing w:line="240" w:lineRule="auto"/>
        <w:rPr>
          <w:rFonts w:cstheme="minorHAnsi"/>
          <w:noProof/>
          <w:highlight w:val="lightGray"/>
          <w:lang w:val="sr-Cyrl-CS" w:eastAsia="bs-Latn-BA"/>
        </w:rPr>
      </w:pPr>
    </w:p>
    <w:p w:rsidR="00FA1512" w:rsidRPr="00E9771E" w:rsidRDefault="00E9771E" w:rsidP="00633A30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Завод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јавно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здравство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ФБиХ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633A30" w:rsidRPr="00E9771E">
        <w:rPr>
          <w:rFonts w:cstheme="minorHAnsi"/>
          <w:noProof/>
          <w:lang w:val="sr-Cyrl-CS" w:eastAsia="bs-Latn-BA"/>
        </w:rPr>
        <w:t xml:space="preserve"> 2004. </w:t>
      </w:r>
      <w:r>
        <w:rPr>
          <w:rFonts w:cstheme="minorHAnsi"/>
          <w:noProof/>
          <w:lang w:val="sr-Cyrl-CS" w:eastAsia="bs-Latn-BA"/>
        </w:rPr>
        <w:t>године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успоставио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систематско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праћење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нивоа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радиоактивности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животној</w:t>
      </w:r>
      <w:r w:rsidR="00241B41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средини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</w:t>
      </w:r>
      <w:r w:rsidR="00C42833">
        <w:rPr>
          <w:rFonts w:cstheme="minorHAnsi"/>
          <w:noProof/>
          <w:lang w:val="sr-Cyrl-CS" w:eastAsia="bs-Latn-BA"/>
        </w:rPr>
        <w:t>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односи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територију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Федерације</w:t>
      </w:r>
      <w:r w:rsidR="00F82E02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чему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редовно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сачињава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извјештај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Парламент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Федерације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633A30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Овај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мониторинг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радиоактивности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животне</w:t>
      </w:r>
      <w:r w:rsidR="00241B41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средине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укључује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воду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тло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ваздух</w:t>
      </w:r>
      <w:r w:rsidR="00934B1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људску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животињску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храну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циљем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процјене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индикатора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животне</w:t>
      </w:r>
      <w:r w:rsidR="00241B41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средине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радиолошког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аспекта</w:t>
      </w:r>
      <w:r w:rsidR="00633A30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Такође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Центар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врши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услуге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анализе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исправности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хране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воде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пиће</w:t>
      </w:r>
      <w:r w:rsidR="006F7778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6F7778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површинских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вода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захтјев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трећих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лица</w:t>
      </w:r>
      <w:r w:rsidR="00633A30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па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тако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633A30" w:rsidRPr="00E9771E">
        <w:rPr>
          <w:rFonts w:cstheme="minorHAnsi"/>
          <w:noProof/>
          <w:lang w:val="sr-Cyrl-CS" w:eastAsia="bs-Latn-BA"/>
        </w:rPr>
        <w:t xml:space="preserve"> 201</w:t>
      </w:r>
      <w:r w:rsidR="005458C2" w:rsidRPr="00E9771E">
        <w:rPr>
          <w:rFonts w:cstheme="minorHAnsi"/>
          <w:noProof/>
          <w:lang w:val="sr-Cyrl-CS" w:eastAsia="bs-Latn-BA"/>
        </w:rPr>
        <w:t>7</w:t>
      </w:r>
      <w:r w:rsidR="00633A30" w:rsidRPr="00E9771E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години</w:t>
      </w:r>
      <w:r w:rsidR="00393CA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анализирао</w:t>
      </w:r>
      <w:r w:rsidR="00393CAD" w:rsidRPr="00E9771E">
        <w:rPr>
          <w:rFonts w:cstheme="minorHAnsi"/>
          <w:noProof/>
          <w:lang w:val="sr-Cyrl-CS" w:eastAsia="bs-Latn-BA"/>
        </w:rPr>
        <w:t xml:space="preserve"> 515 </w:t>
      </w:r>
      <w:r>
        <w:rPr>
          <w:rFonts w:cstheme="minorHAnsi"/>
          <w:noProof/>
          <w:lang w:val="sr-Cyrl-CS" w:eastAsia="bs-Latn-BA"/>
        </w:rPr>
        <w:t>узорака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 w:rsidR="00D64632" w:rsidRPr="00E9771E">
        <w:rPr>
          <w:rFonts w:cstheme="minorHAnsi"/>
          <w:noProof/>
          <w:lang w:val="sr-Cyrl-CS" w:eastAsia="bs-Latn-BA"/>
        </w:rPr>
        <w:t>(</w:t>
      </w:r>
      <w:r>
        <w:rPr>
          <w:rFonts w:cstheme="minorHAnsi"/>
          <w:noProof/>
          <w:lang w:val="sr-Cyrl-CS" w:eastAsia="bs-Latn-BA"/>
        </w:rPr>
        <w:t>вода</w:t>
      </w:r>
      <w:r w:rsidR="00D64632" w:rsidRPr="00E9771E">
        <w:rPr>
          <w:rFonts w:cstheme="minorHAnsi"/>
          <w:noProof/>
          <w:lang w:val="sr-Cyrl-CS" w:eastAsia="bs-Latn-BA"/>
        </w:rPr>
        <w:t xml:space="preserve"> – 99</w:t>
      </w:r>
      <w:r w:rsidR="00393CAD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гљиве</w:t>
      </w:r>
      <w:r w:rsidR="00393CAD" w:rsidRPr="00E9771E">
        <w:rPr>
          <w:rFonts w:cstheme="minorHAnsi"/>
          <w:noProof/>
          <w:lang w:val="sr-Cyrl-CS" w:eastAsia="bs-Latn-BA"/>
        </w:rPr>
        <w:t xml:space="preserve"> – </w:t>
      </w:r>
      <w:r w:rsidR="00D64632" w:rsidRPr="00E9771E">
        <w:rPr>
          <w:rFonts w:cstheme="minorHAnsi"/>
          <w:noProof/>
          <w:lang w:val="sr-Cyrl-CS" w:eastAsia="bs-Latn-BA"/>
        </w:rPr>
        <w:t>329</w:t>
      </w:r>
      <w:r w:rsidR="00393CAD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остала</w:t>
      </w:r>
      <w:r w:rsidR="00393CA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храна</w:t>
      </w:r>
      <w:r w:rsidR="00393CAD" w:rsidRPr="00E9771E">
        <w:rPr>
          <w:rFonts w:cstheme="minorHAnsi"/>
          <w:noProof/>
          <w:lang w:val="sr-Cyrl-CS" w:eastAsia="bs-Latn-BA"/>
        </w:rPr>
        <w:t xml:space="preserve"> </w:t>
      </w:r>
      <w:r w:rsidR="00D64632" w:rsidRPr="00E9771E">
        <w:rPr>
          <w:rFonts w:cstheme="minorHAnsi"/>
          <w:noProof/>
          <w:lang w:val="sr-Cyrl-CS" w:eastAsia="bs-Latn-BA"/>
        </w:rPr>
        <w:t>– 4</w:t>
      </w:r>
      <w:r w:rsidR="00393CAD" w:rsidRPr="00E9771E">
        <w:rPr>
          <w:rFonts w:cstheme="minorHAnsi"/>
          <w:noProof/>
          <w:lang w:val="sr-Cyrl-CS" w:eastAsia="bs-Latn-BA"/>
        </w:rPr>
        <w:t xml:space="preserve">8, </w:t>
      </w:r>
      <w:r>
        <w:rPr>
          <w:rFonts w:cstheme="minorHAnsi"/>
          <w:noProof/>
          <w:lang w:val="sr-Cyrl-CS" w:eastAsia="bs-Latn-BA"/>
        </w:rPr>
        <w:t>млијеко</w:t>
      </w:r>
      <w:r w:rsidR="00D64632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D64632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млијечни</w:t>
      </w:r>
      <w:r w:rsidR="00D64632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производи</w:t>
      </w:r>
      <w:r w:rsidR="00D64632" w:rsidRPr="00E9771E">
        <w:rPr>
          <w:rFonts w:cstheme="minorHAnsi"/>
          <w:noProof/>
          <w:lang w:val="sr-Cyrl-CS" w:eastAsia="bs-Latn-BA"/>
        </w:rPr>
        <w:t xml:space="preserve"> – 4</w:t>
      </w:r>
      <w:r w:rsidR="00393CAD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предмети</w:t>
      </w:r>
      <w:r w:rsidR="00393CA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опште</w:t>
      </w:r>
      <w:r w:rsidR="00393CA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употребе</w:t>
      </w:r>
      <w:r w:rsidR="00E118C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E118C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грађевински</w:t>
      </w:r>
      <w:r w:rsidR="00E118C9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</w:t>
      </w:r>
      <w:r w:rsidR="00E118C9" w:rsidRPr="00E9771E">
        <w:rPr>
          <w:rFonts w:cstheme="minorHAnsi"/>
          <w:noProof/>
          <w:lang w:val="sr-Cyrl-CS" w:eastAsia="bs-Latn-BA"/>
        </w:rPr>
        <w:t xml:space="preserve"> – 5</w:t>
      </w:r>
      <w:r w:rsidR="00393CAD" w:rsidRPr="00E9771E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тло</w:t>
      </w:r>
      <w:r w:rsidR="00393CA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393CAD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седимент</w:t>
      </w:r>
      <w:r w:rsidR="00393CAD" w:rsidRPr="00E9771E">
        <w:rPr>
          <w:rFonts w:cstheme="minorHAnsi"/>
          <w:noProof/>
          <w:lang w:val="sr-Cyrl-CS" w:eastAsia="bs-Latn-BA"/>
        </w:rPr>
        <w:t xml:space="preserve"> – </w:t>
      </w:r>
      <w:r w:rsidR="00E118C9" w:rsidRPr="00E9771E">
        <w:rPr>
          <w:rFonts w:cstheme="minorHAnsi"/>
          <w:noProof/>
          <w:lang w:val="sr-Cyrl-CS" w:eastAsia="bs-Latn-BA"/>
        </w:rPr>
        <w:t>3</w:t>
      </w:r>
      <w:r w:rsidR="00393CAD" w:rsidRPr="00E9771E">
        <w:rPr>
          <w:rFonts w:cstheme="minorHAnsi"/>
          <w:noProof/>
          <w:lang w:val="sr-Cyrl-CS" w:eastAsia="bs-Latn-BA"/>
        </w:rPr>
        <w:t>0</w:t>
      </w:r>
      <w:r w:rsidR="00E118C9" w:rsidRPr="00E9771E">
        <w:rPr>
          <w:rFonts w:cstheme="minorHAnsi"/>
          <w:noProof/>
          <w:lang w:val="sr-Cyrl-CS" w:eastAsia="bs-Latn-BA"/>
        </w:rPr>
        <w:t xml:space="preserve">). </w:t>
      </w:r>
      <w:r>
        <w:rPr>
          <w:rFonts w:cstheme="minorHAnsi"/>
          <w:noProof/>
          <w:lang w:val="sr-Cyrl-CS" w:eastAsia="bs-Latn-BA"/>
        </w:rPr>
        <w:t>Сви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узорци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провјерени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радијационо</w:t>
      </w:r>
      <w:r w:rsidR="00633A30" w:rsidRPr="00E9771E">
        <w:rPr>
          <w:rFonts w:cstheme="minorHAnsi"/>
          <w:noProof/>
          <w:lang w:val="sr-Cyrl-CS" w:eastAsia="bs-Latn-BA"/>
        </w:rPr>
        <w:t>-</w:t>
      </w:r>
      <w:r>
        <w:rPr>
          <w:rFonts w:cstheme="minorHAnsi"/>
          <w:noProof/>
          <w:lang w:val="sr-Cyrl-CS" w:eastAsia="bs-Latn-BA"/>
        </w:rPr>
        <w:t>хигијенску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исправност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аспекта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радиоактивности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били</w:t>
      </w:r>
      <w:r w:rsidR="00633A30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задовољавајући</w:t>
      </w:r>
      <w:r w:rsidR="00633A30" w:rsidRPr="00E9771E">
        <w:rPr>
          <w:rFonts w:cstheme="minorHAnsi"/>
          <w:noProof/>
          <w:lang w:val="sr-Cyrl-CS" w:eastAsia="bs-Latn-BA"/>
        </w:rPr>
        <w:t>.</w:t>
      </w:r>
    </w:p>
    <w:p w:rsidR="003000CD" w:rsidRPr="00E9771E" w:rsidRDefault="003000CD" w:rsidP="00C6033B">
      <w:pPr>
        <w:spacing w:line="240" w:lineRule="auto"/>
        <w:rPr>
          <w:rFonts w:cstheme="minorHAnsi"/>
          <w:noProof/>
          <w:lang w:val="sr-Cyrl-CS" w:eastAsia="bs-Latn-BA"/>
        </w:rPr>
      </w:pPr>
    </w:p>
    <w:p w:rsidR="001F5C61" w:rsidRPr="00E9771E" w:rsidRDefault="00E9771E" w:rsidP="00442829">
      <w:pPr>
        <w:pStyle w:val="Heading2"/>
        <w:rPr>
          <w:lang w:val="sr-Cyrl-CS"/>
        </w:rPr>
      </w:pPr>
      <w:bookmarkStart w:id="215" w:name="_Toc394734932"/>
      <w:bookmarkStart w:id="216" w:name="_Toc519510689"/>
      <w:bookmarkEnd w:id="183"/>
      <w:r>
        <w:rPr>
          <w:lang w:val="sr-Cyrl-CS"/>
        </w:rPr>
        <w:t>Аутоматски</w:t>
      </w:r>
      <w:r w:rsidR="006043DE" w:rsidRPr="00E9771E">
        <w:rPr>
          <w:lang w:val="sr-Cyrl-CS"/>
        </w:rPr>
        <w:t xml:space="preserve"> </w:t>
      </w:r>
      <w:r w:rsidRPr="00E9771E">
        <w:rPr>
          <w:lang w:val="sr-Cyrl-CS"/>
        </w:rPr>
        <w:t>онлајн</w:t>
      </w:r>
      <w:r w:rsidR="006043DE" w:rsidRPr="00E9771E">
        <w:rPr>
          <w:lang w:val="sr-Cyrl-CS"/>
        </w:rPr>
        <w:t xml:space="preserve"> </w:t>
      </w:r>
      <w:r>
        <w:rPr>
          <w:lang w:val="sr-Cyrl-CS"/>
        </w:rPr>
        <w:t>сис</w:t>
      </w:r>
      <w:bookmarkEnd w:id="215"/>
      <w:r>
        <w:rPr>
          <w:lang w:val="sr-Cyrl-CS"/>
        </w:rPr>
        <w:t>тем</w:t>
      </w:r>
      <w:bookmarkEnd w:id="216"/>
    </w:p>
    <w:p w:rsidR="001F5C61" w:rsidRPr="00E9771E" w:rsidRDefault="001F5C61" w:rsidP="00F7263A">
      <w:pPr>
        <w:rPr>
          <w:noProof/>
          <w:lang w:val="sr-Cyrl-CS" w:eastAsia="bs-Latn-BA"/>
        </w:rPr>
      </w:pPr>
    </w:p>
    <w:p w:rsidR="00C92ED7" w:rsidRPr="00E9771E" w:rsidRDefault="00E9771E" w:rsidP="00F7263A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  <w:r>
        <w:rPr>
          <w:rFonts w:eastAsiaTheme="minorHAnsi" w:cstheme="minorHAnsi"/>
          <w:noProof/>
          <w:lang w:val="sr-Cyrl-CS" w:eastAsia="bs-Latn-BA"/>
        </w:rPr>
        <w:t>У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2017. </w:t>
      </w:r>
      <w:r>
        <w:rPr>
          <w:rFonts w:eastAsiaTheme="minorHAnsi" w:cstheme="minorHAnsi"/>
          <w:noProof/>
          <w:lang w:val="sr-Cyrl-CS" w:eastAsia="bs-Latn-BA"/>
        </w:rPr>
        <w:t>години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Агенција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605B4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вршила</w:t>
      </w:r>
      <w:r w:rsidR="00605B4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активности</w:t>
      </w:r>
      <w:r w:rsidR="00605B4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605B4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припрему</w:t>
      </w:r>
      <w:r w:rsidR="00605B4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замјене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постојећег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 </w:t>
      </w:r>
      <w:r>
        <w:rPr>
          <w:rFonts w:eastAsiaTheme="minorHAnsi" w:cstheme="minorHAnsi"/>
          <w:noProof/>
          <w:lang w:val="sr-Cyrl-CS" w:eastAsia="bs-Latn-BA"/>
        </w:rPr>
        <w:t>онлајн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система</w:t>
      </w:r>
      <w:r w:rsidR="00605B4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новим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Наиме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оквиру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државног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пројекта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техничке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сарадње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 w:rsidR="00C42833">
        <w:rPr>
          <w:rFonts w:eastAsiaTheme="minorHAnsi" w:cstheme="minorHAnsi"/>
          <w:noProof/>
          <w:lang w:val="sr-Latn-CS" w:eastAsia="bs-Latn-BA"/>
        </w:rPr>
        <w:t>BOH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9007,  </w:t>
      </w:r>
      <w:r>
        <w:rPr>
          <w:rFonts w:eastAsiaTheme="minorHAnsi" w:cstheme="minorHAnsi"/>
          <w:noProof/>
          <w:lang w:val="sr-Cyrl-CS" w:eastAsia="bs-Latn-BA"/>
        </w:rPr>
        <w:t>Агенцију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 w:rsidR="00C42833">
        <w:rPr>
          <w:rFonts w:eastAsiaTheme="minorHAnsi" w:cstheme="minorHAnsi"/>
          <w:noProof/>
          <w:lang w:val="sr-Cyrl-CS" w:eastAsia="bs-Latn-BA"/>
        </w:rPr>
        <w:t>у</w:t>
      </w:r>
      <w:r w:rsidR="00C4283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 w:rsidR="00C42833">
        <w:rPr>
          <w:rFonts w:eastAsiaTheme="minorHAnsi" w:cstheme="minorHAnsi"/>
          <w:noProof/>
          <w:lang w:val="sr-Cyrl-CS" w:eastAsia="bs-Latn-BA"/>
        </w:rPr>
        <w:t xml:space="preserve">новембру </w:t>
      </w:r>
      <w:r>
        <w:rPr>
          <w:rFonts w:eastAsiaTheme="minorHAnsi" w:cstheme="minorHAnsi"/>
          <w:noProof/>
          <w:lang w:val="sr-Cyrl-CS" w:eastAsia="bs-Latn-BA"/>
        </w:rPr>
        <w:t>посјетио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експерт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ИАЕА</w:t>
      </w:r>
      <w:r w:rsidR="00A84031" w:rsidRPr="00E9771E">
        <w:rPr>
          <w:rFonts w:eastAsiaTheme="minorHAnsi" w:cstheme="minorHAnsi"/>
          <w:noProof/>
          <w:lang w:val="sr-Cyrl-CS" w:eastAsia="bs-Latn-BA"/>
        </w:rPr>
        <w:t>-</w:t>
      </w:r>
      <w:r>
        <w:rPr>
          <w:rFonts w:eastAsiaTheme="minorHAnsi" w:cstheme="minorHAnsi"/>
          <w:noProof/>
          <w:lang w:val="sr-Cyrl-CS" w:eastAsia="bs-Latn-BA"/>
        </w:rPr>
        <w:t>е</w:t>
      </w:r>
      <w:r w:rsidR="007817EF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да</w:t>
      </w:r>
      <w:r w:rsidR="006825D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извршио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увид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постојећи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онлајн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систем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који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инсталиран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2004. </w:t>
      </w:r>
      <w:r>
        <w:rPr>
          <w:rFonts w:eastAsiaTheme="minorHAnsi" w:cstheme="minorHAnsi"/>
          <w:noProof/>
          <w:lang w:val="sr-Cyrl-CS" w:eastAsia="bs-Latn-BA"/>
        </w:rPr>
        <w:t>године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Након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своје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посјете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Агенцији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Центру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заштиту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зрачења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Заводу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јавно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здравство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Федерације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A84031" w:rsidRPr="00E9771E">
        <w:rPr>
          <w:rFonts w:eastAsiaTheme="minorHAnsi" w:cstheme="minorHAnsi"/>
          <w:noProof/>
          <w:lang w:val="sr-Cyrl-CS" w:eastAsia="bs-Latn-BA"/>
        </w:rPr>
        <w:t>,</w:t>
      </w:r>
      <w:r w:rsidR="00C92ED7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експерт</w:t>
      </w:r>
      <w:r w:rsidR="007817EF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A8403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A8403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свом</w:t>
      </w:r>
      <w:r w:rsidR="00A8403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извјештају</w:t>
      </w:r>
      <w:r w:rsidR="002F42FF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2F42FF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ИАЕА</w:t>
      </w:r>
      <w:r w:rsidR="00A84031" w:rsidRPr="00E9771E">
        <w:rPr>
          <w:rFonts w:eastAsiaTheme="minorHAnsi" w:cstheme="minorHAnsi"/>
          <w:noProof/>
          <w:lang w:val="sr-Cyrl-CS" w:eastAsia="bs-Latn-BA"/>
        </w:rPr>
        <w:t>-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2F42FF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препоручио</w:t>
      </w:r>
      <w:r w:rsidR="003A649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обнову</w:t>
      </w:r>
      <w:r w:rsidR="002F42FF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постојећег</w:t>
      </w:r>
      <w:r w:rsidR="002F42FF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система</w:t>
      </w:r>
      <w:r w:rsidR="002F42FF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новим</w:t>
      </w:r>
      <w:r w:rsidR="002F42FF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савременијим</w:t>
      </w:r>
      <w:r w:rsidR="008E4150" w:rsidRPr="00E9771E">
        <w:rPr>
          <w:rFonts w:eastAsiaTheme="minorHAnsi" w:cstheme="minorHAnsi"/>
          <w:i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системом</w:t>
      </w:r>
      <w:r w:rsidR="008E4150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С</w:t>
      </w:r>
      <w:r w:rsidR="008E4150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тим</w:t>
      </w:r>
      <w:r w:rsidR="008E4150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E4150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вези</w:t>
      </w:r>
      <w:r w:rsidR="008E4150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ИАЕА</w:t>
      </w:r>
      <w:r w:rsidR="008E4150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ће</w:t>
      </w:r>
      <w:r w:rsidR="008E4150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покренути</w:t>
      </w:r>
      <w:r w:rsidR="002F42FF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процедуру</w:t>
      </w:r>
      <w:r w:rsidR="002F42FF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набавке</w:t>
      </w:r>
      <w:r w:rsidR="002F42FF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нових</w:t>
      </w:r>
      <w:r w:rsidR="002F42FF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гама</w:t>
      </w:r>
      <w:r w:rsidR="00A90C29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станица</w:t>
      </w:r>
      <w:r w:rsidR="002F42FF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2F42FF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пратеће</w:t>
      </w:r>
      <w:r w:rsidR="002F42FF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опреме</w:t>
      </w:r>
      <w:r w:rsidR="002F42FF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који</w:t>
      </w:r>
      <w:r w:rsidR="002F42FF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ће</w:t>
      </w:r>
      <w:r w:rsidR="002F42FF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чинити</w:t>
      </w:r>
      <w:r w:rsidR="000F3AFB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нови</w:t>
      </w:r>
      <w:r w:rsidR="000F3AFB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онлајн</w:t>
      </w:r>
      <w:r w:rsidR="000F3AFB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систем</w:t>
      </w:r>
      <w:r w:rsidR="000F3AFB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0F3AFB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цијелу</w:t>
      </w:r>
      <w:r w:rsidR="000F3AFB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територију</w:t>
      </w:r>
      <w:r w:rsidR="000F3AFB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0F3AFB" w:rsidRPr="00E9771E">
        <w:rPr>
          <w:rFonts w:eastAsiaTheme="minorHAnsi" w:cstheme="minorHAnsi"/>
          <w:noProof/>
          <w:lang w:val="sr-Cyrl-CS" w:eastAsia="bs-Latn-BA"/>
        </w:rPr>
        <w:t>.</w:t>
      </w:r>
    </w:p>
    <w:p w:rsidR="000B7845" w:rsidRPr="00E9771E" w:rsidRDefault="000B7845" w:rsidP="00F7263A">
      <w:pPr>
        <w:spacing w:line="240" w:lineRule="auto"/>
        <w:rPr>
          <w:rFonts w:eastAsiaTheme="minorHAnsi" w:cstheme="minorHAnsi"/>
          <w:noProof/>
          <w:highlight w:val="lightGray"/>
          <w:lang w:val="sr-Cyrl-CS" w:eastAsia="bs-Latn-BA"/>
        </w:rPr>
      </w:pPr>
    </w:p>
    <w:p w:rsidR="000B7845" w:rsidRPr="00E9771E" w:rsidRDefault="00E9771E" w:rsidP="00F7263A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  <w:r>
        <w:rPr>
          <w:rFonts w:eastAsiaTheme="minorHAnsi" w:cstheme="minorHAnsi"/>
          <w:noProof/>
          <w:lang w:val="sr-Cyrl-CS" w:eastAsia="bs-Latn-BA"/>
        </w:rPr>
        <w:t>Детаљнији</w:t>
      </w:r>
      <w:r w:rsidR="000B784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описи</w:t>
      </w:r>
      <w:r w:rsidR="000B784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постојећег</w:t>
      </w:r>
      <w:r w:rsidR="000B784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онлајн</w:t>
      </w:r>
      <w:r w:rsidR="000B784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система</w:t>
      </w:r>
      <w:r w:rsidR="000B784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0B784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налазе</w:t>
      </w:r>
      <w:r w:rsidR="000B784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0B784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извјештајима</w:t>
      </w:r>
      <w:r w:rsidR="000B784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</w:t>
      </w:r>
      <w:r w:rsidR="000B784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претходних</w:t>
      </w:r>
      <w:r w:rsidR="000B784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година</w:t>
      </w:r>
      <w:r w:rsidR="000B7845" w:rsidRPr="00E9771E">
        <w:rPr>
          <w:rFonts w:eastAsiaTheme="minorHAnsi" w:cstheme="minorHAnsi"/>
          <w:noProof/>
          <w:lang w:val="sr-Cyrl-CS" w:eastAsia="bs-Latn-BA"/>
        </w:rPr>
        <w:t>.</w:t>
      </w:r>
    </w:p>
    <w:p w:rsidR="000F3AFB" w:rsidRPr="00A35A8B" w:rsidRDefault="000F3AFB" w:rsidP="00F7263A">
      <w:pPr>
        <w:spacing w:line="240" w:lineRule="auto"/>
        <w:rPr>
          <w:rFonts w:eastAsiaTheme="minorHAnsi" w:cstheme="minorHAnsi"/>
          <w:noProof/>
          <w:highlight w:val="cyan"/>
          <w:lang w:val="bs-Latn-BA" w:eastAsia="bs-Latn-BA"/>
        </w:rPr>
      </w:pPr>
    </w:p>
    <w:p w:rsidR="00874223" w:rsidRPr="00A35A8B" w:rsidRDefault="002A75E6" w:rsidP="00B004D3">
      <w:pPr>
        <w:spacing w:line="240" w:lineRule="auto"/>
        <w:jc w:val="center"/>
        <w:rPr>
          <w:rFonts w:eastAsiaTheme="minorHAnsi" w:cstheme="minorHAnsi"/>
          <w:noProof/>
          <w:highlight w:val="cyan"/>
          <w:lang w:val="bs-Latn-BA" w:eastAsia="bs-Latn-BA"/>
        </w:rPr>
      </w:pPr>
      <w:r w:rsidRPr="00A35A8B">
        <w:rPr>
          <w:rFonts w:eastAsiaTheme="minorHAnsi" w:cstheme="minorHAnsi"/>
          <w:noProof/>
          <w:highlight w:val="cyan"/>
          <w:lang w:val="en-US"/>
        </w:rPr>
        <w:drawing>
          <wp:inline distT="0" distB="0" distL="0" distR="0">
            <wp:extent cx="5724525" cy="35814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223" w:rsidRPr="00E9771E" w:rsidRDefault="00E9771E" w:rsidP="00874223">
      <w:pPr>
        <w:spacing w:line="240" w:lineRule="auto"/>
        <w:jc w:val="center"/>
        <w:rPr>
          <w:rFonts w:eastAsiaTheme="minorHAnsi" w:cstheme="minorHAnsi"/>
          <w:noProof/>
          <w:sz w:val="22"/>
          <w:lang w:val="sr-Cyrl-CS" w:eastAsia="bs-Latn-BA"/>
        </w:rPr>
      </w:pPr>
      <w:r>
        <w:rPr>
          <w:rFonts w:eastAsiaTheme="minorHAnsi" w:cstheme="minorHAnsi"/>
          <w:noProof/>
          <w:sz w:val="22"/>
          <w:lang w:val="sr-Cyrl-CS" w:eastAsia="bs-Latn-BA"/>
        </w:rPr>
        <w:t>Слика</w:t>
      </w:r>
      <w:r w:rsidR="00874223" w:rsidRPr="00E9771E">
        <w:rPr>
          <w:rFonts w:eastAsiaTheme="minorHAnsi" w:cstheme="minorHAnsi"/>
          <w:noProof/>
          <w:sz w:val="22"/>
          <w:lang w:val="sr-Cyrl-CS" w:eastAsia="bs-Latn-BA"/>
        </w:rPr>
        <w:t xml:space="preserve"> 6.1</w:t>
      </w:r>
      <w:r w:rsidR="0076086C" w:rsidRPr="00E9771E">
        <w:rPr>
          <w:rFonts w:eastAsiaTheme="minorHAnsi" w:cstheme="minorHAnsi"/>
          <w:noProof/>
          <w:sz w:val="22"/>
          <w:lang w:val="sr-Cyrl-CS" w:eastAsia="bs-Latn-BA"/>
        </w:rPr>
        <w:t>.</w:t>
      </w:r>
      <w:r w:rsidR="00DD6F84" w:rsidRPr="00E9771E">
        <w:rPr>
          <w:rFonts w:eastAsiaTheme="minorHAnsi" w:cstheme="minorHAnsi"/>
          <w:noProof/>
          <w:sz w:val="22"/>
          <w:lang w:val="sr-Cyrl-CS" w:eastAsia="bs-Latn-BA"/>
        </w:rPr>
        <w:t xml:space="preserve"> </w:t>
      </w:r>
      <w:r>
        <w:rPr>
          <w:rFonts w:eastAsiaTheme="minorHAnsi" w:cstheme="minorHAnsi"/>
          <w:noProof/>
          <w:sz w:val="22"/>
          <w:lang w:val="sr-Cyrl-CS" w:eastAsia="bs-Latn-BA"/>
        </w:rPr>
        <w:t>Приказ</w:t>
      </w:r>
      <w:r w:rsidR="00E839FF" w:rsidRPr="00E9771E">
        <w:rPr>
          <w:rFonts w:eastAsiaTheme="minorHAnsi" w:cstheme="minorHAnsi"/>
          <w:noProof/>
          <w:sz w:val="22"/>
          <w:lang w:val="sr-Cyrl-CS" w:eastAsia="bs-Latn-BA"/>
        </w:rPr>
        <w:t xml:space="preserve"> </w:t>
      </w:r>
      <w:r>
        <w:rPr>
          <w:rFonts w:eastAsiaTheme="minorHAnsi" w:cstheme="minorHAnsi"/>
          <w:noProof/>
          <w:sz w:val="22"/>
          <w:lang w:val="sr-Cyrl-CS" w:eastAsia="bs-Latn-BA"/>
        </w:rPr>
        <w:t>система</w:t>
      </w:r>
      <w:r w:rsidR="00E839FF" w:rsidRPr="00E9771E">
        <w:rPr>
          <w:rFonts w:eastAsiaTheme="minorHAnsi" w:cstheme="minorHAnsi"/>
          <w:noProof/>
          <w:sz w:val="22"/>
          <w:lang w:val="sr-Cyrl-CS" w:eastAsia="bs-Latn-BA"/>
        </w:rPr>
        <w:t xml:space="preserve"> </w:t>
      </w:r>
      <w:r>
        <w:rPr>
          <w:rFonts w:eastAsiaTheme="minorHAnsi" w:cstheme="minorHAnsi"/>
          <w:noProof/>
          <w:sz w:val="22"/>
          <w:lang w:val="sr-Cyrl-CS" w:eastAsia="bs-Latn-BA"/>
        </w:rPr>
        <w:t>за</w:t>
      </w:r>
      <w:r w:rsidR="00E839FF" w:rsidRPr="00E9771E">
        <w:rPr>
          <w:rFonts w:eastAsiaTheme="minorHAnsi" w:cstheme="minorHAnsi"/>
          <w:noProof/>
          <w:sz w:val="22"/>
          <w:lang w:val="sr-Cyrl-CS" w:eastAsia="bs-Latn-BA"/>
        </w:rPr>
        <w:t xml:space="preserve"> </w:t>
      </w:r>
      <w:r>
        <w:rPr>
          <w:rFonts w:eastAsiaTheme="minorHAnsi" w:cstheme="minorHAnsi"/>
          <w:noProof/>
          <w:sz w:val="22"/>
          <w:lang w:val="sr-Cyrl-CS" w:eastAsia="bs-Latn-BA"/>
        </w:rPr>
        <w:t>рану</w:t>
      </w:r>
      <w:r w:rsidR="00E839FF" w:rsidRPr="00E9771E">
        <w:rPr>
          <w:rFonts w:eastAsiaTheme="minorHAnsi" w:cstheme="minorHAnsi"/>
          <w:noProof/>
          <w:sz w:val="22"/>
          <w:lang w:val="sr-Cyrl-CS" w:eastAsia="bs-Latn-BA"/>
        </w:rPr>
        <w:t xml:space="preserve"> </w:t>
      </w:r>
      <w:r>
        <w:rPr>
          <w:rFonts w:eastAsiaTheme="minorHAnsi" w:cstheme="minorHAnsi"/>
          <w:noProof/>
          <w:sz w:val="22"/>
          <w:lang w:val="sr-Cyrl-CS" w:eastAsia="bs-Latn-BA"/>
        </w:rPr>
        <w:t>најаву</w:t>
      </w:r>
      <w:r w:rsidR="00E839FF" w:rsidRPr="00E9771E">
        <w:rPr>
          <w:rFonts w:eastAsiaTheme="minorHAnsi" w:cstheme="minorHAnsi"/>
          <w:noProof/>
          <w:sz w:val="22"/>
          <w:lang w:val="sr-Cyrl-CS" w:eastAsia="bs-Latn-BA"/>
        </w:rPr>
        <w:t xml:space="preserve"> </w:t>
      </w:r>
      <w:r>
        <w:rPr>
          <w:rFonts w:eastAsiaTheme="minorHAnsi" w:cstheme="minorHAnsi"/>
          <w:noProof/>
          <w:sz w:val="22"/>
          <w:lang w:val="sr-Cyrl-CS" w:eastAsia="bs-Latn-BA"/>
        </w:rPr>
        <w:t>ванредног</w:t>
      </w:r>
      <w:r w:rsidR="00E839FF" w:rsidRPr="00E9771E">
        <w:rPr>
          <w:rFonts w:eastAsiaTheme="minorHAnsi" w:cstheme="minorHAnsi"/>
          <w:noProof/>
          <w:sz w:val="22"/>
          <w:lang w:val="sr-Cyrl-CS" w:eastAsia="bs-Latn-BA"/>
        </w:rPr>
        <w:t xml:space="preserve"> </w:t>
      </w:r>
      <w:r>
        <w:rPr>
          <w:rFonts w:eastAsiaTheme="minorHAnsi" w:cstheme="minorHAnsi"/>
          <w:noProof/>
          <w:sz w:val="22"/>
          <w:lang w:val="sr-Cyrl-CS" w:eastAsia="bs-Latn-BA"/>
        </w:rPr>
        <w:t>догађаја</w:t>
      </w:r>
    </w:p>
    <w:p w:rsidR="002F0904" w:rsidRPr="00A35A8B" w:rsidRDefault="002F0904" w:rsidP="00C6033B">
      <w:pPr>
        <w:spacing w:line="240" w:lineRule="auto"/>
        <w:rPr>
          <w:rFonts w:cstheme="minorHAnsi"/>
          <w:noProof/>
          <w:color w:val="FF0000"/>
          <w:highlight w:val="cyan"/>
          <w:lang w:val="bs-Latn-BA" w:eastAsia="bs-Latn-BA"/>
        </w:rPr>
      </w:pPr>
    </w:p>
    <w:p w:rsidR="002F0904" w:rsidRPr="00A35A8B" w:rsidRDefault="00E9771E" w:rsidP="00C6033B">
      <w:pPr>
        <w:spacing w:line="240" w:lineRule="auto"/>
        <w:rPr>
          <w:rFonts w:eastAsiaTheme="minorHAnsi" w:cstheme="minorHAnsi"/>
          <w:noProof/>
          <w:lang w:val="bs-Latn-BA" w:eastAsia="bs-Latn-BA"/>
        </w:rPr>
      </w:pPr>
      <w:r>
        <w:rPr>
          <w:rFonts w:eastAsiaTheme="minorHAnsi" w:cstheme="minorHAnsi"/>
          <w:noProof/>
          <w:lang w:val="sr-Cyrl-CS" w:eastAsia="bs-Latn-BA"/>
        </w:rPr>
        <w:t>На</w:t>
      </w:r>
      <w:r w:rsidR="002F0904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крају</w:t>
      </w:r>
      <w:r w:rsidR="002F0904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овог</w:t>
      </w:r>
      <w:r w:rsidR="002F0904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поглавља</w:t>
      </w:r>
      <w:r w:rsidR="007C2BA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жељели</w:t>
      </w:r>
      <w:r w:rsidR="007C2BA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бисмо</w:t>
      </w:r>
      <w:r w:rsidR="007C2BA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навести</w:t>
      </w:r>
      <w:r w:rsidR="007C2BA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да</w:t>
      </w:r>
      <w:r w:rsidR="007C2BA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7C2BA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крајем</w:t>
      </w:r>
      <w:r w:rsidR="002F0904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септембра</w:t>
      </w:r>
      <w:r w:rsidR="00A84031" w:rsidRPr="00E9771E">
        <w:rPr>
          <w:rFonts w:eastAsiaTheme="minorHAnsi" w:cstheme="minorHAnsi"/>
          <w:noProof/>
          <w:lang w:val="sr-Cyrl-CS" w:eastAsia="bs-Latn-BA"/>
        </w:rPr>
        <w:t>,</w:t>
      </w:r>
      <w:r w:rsidR="007C2BA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односно</w:t>
      </w:r>
      <w:r w:rsidR="007C2BA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почетком</w:t>
      </w:r>
      <w:r w:rsidR="007C2BA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октобра</w:t>
      </w:r>
      <w:r w:rsidR="002F0904" w:rsidRPr="00E9771E">
        <w:rPr>
          <w:rFonts w:eastAsiaTheme="minorHAnsi" w:cstheme="minorHAnsi"/>
          <w:noProof/>
          <w:lang w:val="sr-Cyrl-CS" w:eastAsia="bs-Latn-BA"/>
        </w:rPr>
        <w:t xml:space="preserve"> 2017. </w:t>
      </w:r>
      <w:r>
        <w:rPr>
          <w:rFonts w:eastAsiaTheme="minorHAnsi" w:cstheme="minorHAnsi"/>
          <w:noProof/>
          <w:lang w:val="sr-Cyrl-CS" w:eastAsia="bs-Latn-BA"/>
        </w:rPr>
        <w:t>године</w:t>
      </w:r>
      <w:r w:rsidR="002F0904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7C2BA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редовним</w:t>
      </w:r>
      <w:r w:rsidR="007C2BA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мјерењима</w:t>
      </w:r>
      <w:r w:rsidR="007C2BA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дозе</w:t>
      </w:r>
      <w:r w:rsidR="007C2BA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зрачења</w:t>
      </w:r>
      <w:r w:rsidR="007C2BA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7C2BA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ваздуху</w:t>
      </w:r>
      <w:r w:rsidR="007C2BA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регистрован</w:t>
      </w:r>
      <w:r w:rsidR="007C2BA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Latn-CS" w:eastAsia="bs-Latn-BA"/>
        </w:rPr>
        <w:t>Ru</w:t>
      </w:r>
      <w:r w:rsidR="007C2BAA" w:rsidRPr="00E9771E">
        <w:rPr>
          <w:rFonts w:eastAsiaTheme="minorHAnsi" w:cstheme="minorHAnsi"/>
          <w:noProof/>
          <w:lang w:val="sr-Cyrl-CS" w:eastAsia="bs-Latn-BA"/>
        </w:rPr>
        <w:t>-106 (</w:t>
      </w:r>
      <w:r>
        <w:rPr>
          <w:rFonts w:eastAsiaTheme="minorHAnsi" w:cstheme="minorHAnsi"/>
          <w:noProof/>
          <w:lang w:val="sr-Cyrl-CS" w:eastAsia="bs-Latn-BA"/>
        </w:rPr>
        <w:t>рутенијум</w:t>
      </w:r>
      <w:r w:rsidR="007C2BAA" w:rsidRPr="00E9771E">
        <w:rPr>
          <w:rFonts w:eastAsiaTheme="minorHAnsi" w:cstheme="minorHAnsi"/>
          <w:noProof/>
          <w:lang w:val="sr-Cyrl-CS" w:eastAsia="bs-Latn-BA"/>
        </w:rPr>
        <w:t xml:space="preserve"> 106), </w:t>
      </w:r>
      <w:r>
        <w:rPr>
          <w:rFonts w:eastAsiaTheme="minorHAnsi" w:cstheme="minorHAnsi"/>
          <w:noProof/>
          <w:lang w:val="sr-Cyrl-CS" w:eastAsia="bs-Latn-BA"/>
        </w:rPr>
        <w:t>као</w:t>
      </w:r>
      <w:r w:rsidR="002F0904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2F0904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2F0904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великом</w:t>
      </w:r>
      <w:r w:rsidR="002F0904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дијелу</w:t>
      </w:r>
      <w:r w:rsidR="002F0904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Европе</w:t>
      </w:r>
      <w:r w:rsidR="007C2BAA" w:rsidRPr="00E9771E">
        <w:rPr>
          <w:rFonts w:eastAsiaTheme="minorHAnsi" w:cstheme="minorHAnsi"/>
          <w:noProof/>
          <w:lang w:val="sr-Cyrl-CS" w:eastAsia="bs-Latn-BA"/>
        </w:rPr>
        <w:t>.</w:t>
      </w:r>
      <w:r w:rsidR="002F0904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Очитана</w:t>
      </w:r>
      <w:r w:rsidR="00043A3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вриједност</w:t>
      </w:r>
      <w:r w:rsidR="00043A3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043A3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била</w:t>
      </w:r>
      <w:r w:rsidR="00043A3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испод</w:t>
      </w:r>
      <w:r w:rsidR="00043A3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дозвољене</w:t>
      </w:r>
      <w:r w:rsidR="00043A3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границе</w:t>
      </w:r>
      <w:r w:rsidR="00043A35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Предметно</w:t>
      </w:r>
      <w:r w:rsidR="00043A3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очитање</w:t>
      </w:r>
      <w:r w:rsidR="00043A3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043A3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достављено</w:t>
      </w:r>
      <w:r w:rsidR="00043A3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043A35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ИАЕА</w:t>
      </w:r>
      <w:r w:rsidR="00A84031" w:rsidRPr="00E9771E">
        <w:rPr>
          <w:rFonts w:eastAsiaTheme="minorHAnsi" w:cstheme="minorHAnsi"/>
          <w:noProof/>
          <w:lang w:val="sr-Cyrl-CS" w:eastAsia="bs-Latn-BA"/>
        </w:rPr>
        <w:t>-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043A35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Иначе</w:t>
      </w:r>
      <w:r w:rsidR="000161BD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мјерење</w:t>
      </w:r>
      <w:r w:rsidR="000161B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дозе</w:t>
      </w:r>
      <w:r w:rsidR="000161B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зрачења</w:t>
      </w:r>
      <w:r w:rsidR="000161B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0161B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ваздуху</w:t>
      </w:r>
      <w:r w:rsidR="000161B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0161B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врши</w:t>
      </w:r>
      <w:r w:rsidR="004D1C2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мјесечно</w:t>
      </w:r>
      <w:r w:rsidR="004D1C2D" w:rsidRPr="00E9771E">
        <w:rPr>
          <w:rFonts w:eastAsiaTheme="minorHAnsi" w:cstheme="minorHAnsi"/>
          <w:noProof/>
          <w:lang w:val="sr-Cyrl-CS" w:eastAsia="bs-Latn-BA"/>
        </w:rPr>
        <w:t>;</w:t>
      </w:r>
      <w:r w:rsidR="000161B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међутим</w:t>
      </w:r>
      <w:r w:rsidR="004D1C2D" w:rsidRPr="00E9771E">
        <w:rPr>
          <w:rFonts w:eastAsiaTheme="minorHAnsi" w:cstheme="minorHAnsi"/>
          <w:noProof/>
          <w:lang w:val="sr-Cyrl-CS" w:eastAsia="bs-Latn-BA"/>
        </w:rPr>
        <w:t>,</w:t>
      </w:r>
      <w:r w:rsidR="000161B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0161B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сврху</w:t>
      </w:r>
      <w:r w:rsidR="000161B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праћења</w:t>
      </w:r>
      <w:r w:rsidR="000161B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стања</w:t>
      </w:r>
      <w:r w:rsidR="00C046D8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обављено</w:t>
      </w:r>
      <w:r w:rsidR="00C046D8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C046D8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B643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период</w:t>
      </w:r>
      <w:r w:rsidR="008B643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</w:t>
      </w:r>
      <w:r w:rsidR="00B074D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 w:rsidR="008B643D" w:rsidRPr="00E9771E">
        <w:rPr>
          <w:rFonts w:eastAsiaTheme="minorHAnsi" w:cstheme="minorHAnsi"/>
          <w:noProof/>
          <w:lang w:val="sr-Cyrl-CS" w:eastAsia="bs-Latn-BA"/>
        </w:rPr>
        <w:t>22.</w:t>
      </w:r>
      <w:r w:rsidR="00B074D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септембра</w:t>
      </w:r>
      <w:r w:rsidR="00B074D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до</w:t>
      </w:r>
      <w:r w:rsidR="00B074D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 w:rsidR="00172A6C" w:rsidRPr="00E9771E">
        <w:rPr>
          <w:rFonts w:eastAsiaTheme="minorHAnsi" w:cstheme="minorHAnsi"/>
          <w:noProof/>
          <w:lang w:val="sr-Cyrl-CS" w:eastAsia="bs-Latn-BA"/>
        </w:rPr>
        <w:t>9.</w:t>
      </w:r>
      <w:r w:rsidR="00C046D8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октобра</w:t>
      </w:r>
      <w:r w:rsidR="00C046D8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 w:rsidR="00172A6C" w:rsidRPr="00E9771E">
        <w:rPr>
          <w:rFonts w:eastAsiaTheme="minorHAnsi" w:cstheme="minorHAnsi"/>
          <w:noProof/>
          <w:lang w:val="sr-Cyrl-CS" w:eastAsia="bs-Latn-BA"/>
        </w:rPr>
        <w:t xml:space="preserve">2017. </w:t>
      </w:r>
      <w:r>
        <w:rPr>
          <w:rFonts w:eastAsiaTheme="minorHAnsi" w:cstheme="minorHAnsi"/>
          <w:noProof/>
          <w:lang w:val="sr-Cyrl-CS" w:eastAsia="bs-Latn-BA"/>
        </w:rPr>
        <w:t>године</w:t>
      </w:r>
      <w:r w:rsidR="00172A6C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</w:t>
      </w:r>
      <w:r w:rsidR="000161B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Извјештају</w:t>
      </w:r>
      <w:r w:rsidR="000161B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Завода</w:t>
      </w:r>
      <w:r w:rsidR="000161B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0161B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јавно</w:t>
      </w:r>
      <w:r w:rsidR="000161B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здравство</w:t>
      </w:r>
      <w:r w:rsidR="006556BE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ФБиХ</w:t>
      </w:r>
      <w:r w:rsidR="006556BE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</w:t>
      </w:r>
      <w:r w:rsidR="006556BE" w:rsidRPr="00E9771E">
        <w:rPr>
          <w:rFonts w:eastAsiaTheme="minorHAnsi" w:cstheme="minorHAnsi"/>
          <w:noProof/>
          <w:lang w:val="sr-Cyrl-CS" w:eastAsia="bs-Latn-BA"/>
        </w:rPr>
        <w:t xml:space="preserve"> 12.</w:t>
      </w:r>
      <w:r w:rsidR="008B643D" w:rsidRPr="00E9771E">
        <w:rPr>
          <w:rFonts w:eastAsiaTheme="minorHAnsi" w:cstheme="minorHAnsi"/>
          <w:noProof/>
          <w:lang w:val="sr-Cyrl-CS" w:eastAsia="bs-Latn-BA"/>
        </w:rPr>
        <w:t xml:space="preserve">10.2017. </w:t>
      </w:r>
      <w:r>
        <w:rPr>
          <w:rFonts w:eastAsiaTheme="minorHAnsi" w:cstheme="minorHAnsi"/>
          <w:noProof/>
          <w:lang w:val="sr-Cyrl-CS" w:eastAsia="bs-Latn-BA"/>
        </w:rPr>
        <w:t>године</w:t>
      </w:r>
      <w:r w:rsidR="008B643D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B643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периоду</w:t>
      </w:r>
      <w:r w:rsidR="008B643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</w:t>
      </w:r>
      <w:r w:rsidR="008B643D" w:rsidRPr="00E9771E">
        <w:rPr>
          <w:rFonts w:eastAsiaTheme="minorHAnsi" w:cstheme="minorHAnsi"/>
          <w:noProof/>
          <w:lang w:val="sr-Cyrl-CS" w:eastAsia="bs-Latn-BA"/>
        </w:rPr>
        <w:t xml:space="preserve"> 9–</w:t>
      </w:r>
      <w:r w:rsidR="006556BE" w:rsidRPr="00E9771E">
        <w:rPr>
          <w:rFonts w:eastAsiaTheme="minorHAnsi" w:cstheme="minorHAnsi"/>
          <w:noProof/>
          <w:lang w:val="sr-Cyrl-CS" w:eastAsia="bs-Latn-BA"/>
        </w:rPr>
        <w:t>17.</w:t>
      </w:r>
      <w:r w:rsidR="00C046D8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октобра</w:t>
      </w:r>
      <w:r w:rsidR="00C046D8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 w:rsidR="006556BE" w:rsidRPr="00E9771E">
        <w:rPr>
          <w:rFonts w:eastAsiaTheme="minorHAnsi" w:cstheme="minorHAnsi"/>
          <w:noProof/>
          <w:lang w:val="sr-Cyrl-CS" w:eastAsia="bs-Latn-BA"/>
        </w:rPr>
        <w:t xml:space="preserve">2017. </w:t>
      </w:r>
      <w:r>
        <w:rPr>
          <w:rFonts w:eastAsiaTheme="minorHAnsi" w:cstheme="minorHAnsi"/>
          <w:noProof/>
          <w:lang w:val="sr-Cyrl-CS" w:eastAsia="bs-Latn-BA"/>
        </w:rPr>
        <w:t>године</w:t>
      </w:r>
      <w:r w:rsidR="006556BE" w:rsidRPr="00E9771E">
        <w:rPr>
          <w:rFonts w:eastAsiaTheme="minorHAnsi" w:cstheme="minorHAnsi"/>
          <w:noProof/>
          <w:lang w:val="sr-Cyrl-CS" w:eastAsia="bs-Latn-BA"/>
        </w:rPr>
        <w:t xml:space="preserve"> (</w:t>
      </w:r>
      <w:r>
        <w:rPr>
          <w:rFonts w:eastAsiaTheme="minorHAnsi" w:cstheme="minorHAnsi"/>
          <w:noProof/>
          <w:lang w:val="sr-Cyrl-CS" w:eastAsia="bs-Latn-BA"/>
        </w:rPr>
        <w:t>Извјештај</w:t>
      </w:r>
      <w:r w:rsidR="006556BE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Завода</w:t>
      </w:r>
      <w:r w:rsidR="006556BE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6556BE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јавно</w:t>
      </w:r>
      <w:r w:rsidR="006556BE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здравство</w:t>
      </w:r>
      <w:r w:rsidR="006556BE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ФБиХ</w:t>
      </w:r>
      <w:r w:rsidR="006556BE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</w:t>
      </w:r>
      <w:r w:rsidR="006556BE" w:rsidRPr="00E9771E">
        <w:rPr>
          <w:rFonts w:eastAsiaTheme="minorHAnsi" w:cstheme="minorHAnsi"/>
          <w:noProof/>
          <w:lang w:val="sr-Cyrl-CS" w:eastAsia="bs-Latn-BA"/>
        </w:rPr>
        <w:t xml:space="preserve"> 19.10.2017. </w:t>
      </w:r>
      <w:r>
        <w:rPr>
          <w:rFonts w:eastAsiaTheme="minorHAnsi" w:cstheme="minorHAnsi"/>
          <w:noProof/>
          <w:lang w:val="sr-Cyrl-CS" w:eastAsia="bs-Latn-BA"/>
        </w:rPr>
        <w:t>године</w:t>
      </w:r>
      <w:r w:rsidR="006556BE" w:rsidRPr="00E9771E">
        <w:rPr>
          <w:rFonts w:eastAsiaTheme="minorHAnsi" w:cstheme="minorHAnsi"/>
          <w:noProof/>
          <w:lang w:val="sr-Cyrl-CS" w:eastAsia="bs-Latn-BA"/>
        </w:rPr>
        <w:t xml:space="preserve">) </w:t>
      </w:r>
      <w:r>
        <w:rPr>
          <w:rFonts w:eastAsiaTheme="minorHAnsi" w:cstheme="minorHAnsi"/>
          <w:noProof/>
          <w:lang w:val="sr-Cyrl-CS" w:eastAsia="bs-Latn-BA"/>
        </w:rPr>
        <w:t>рутенијум</w:t>
      </w:r>
      <w:r w:rsidR="004D1C2D" w:rsidRPr="00E9771E">
        <w:rPr>
          <w:rFonts w:eastAsiaTheme="minorHAnsi" w:cstheme="minorHAnsi"/>
          <w:noProof/>
          <w:lang w:val="sr-Cyrl-CS" w:eastAsia="bs-Latn-BA"/>
        </w:rPr>
        <w:t xml:space="preserve"> 106</w:t>
      </w:r>
      <w:r w:rsidR="006556BE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више</w:t>
      </w:r>
      <w:r w:rsidR="006556BE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није</w:t>
      </w:r>
      <w:r w:rsidR="006556BE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детектован</w:t>
      </w:r>
      <w:r w:rsidR="004D1C2D" w:rsidRPr="00E9771E">
        <w:rPr>
          <w:rFonts w:eastAsiaTheme="minorHAnsi" w:cstheme="minorHAnsi"/>
          <w:noProof/>
          <w:lang w:val="sr-Cyrl-CS" w:eastAsia="bs-Latn-BA"/>
        </w:rPr>
        <w:t>,</w:t>
      </w:r>
      <w:r w:rsidR="00313CA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</w:t>
      </w:r>
      <w:r w:rsidR="00313CA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чему</w:t>
      </w:r>
      <w:r w:rsidR="00313CA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313CA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такође</w:t>
      </w:r>
      <w:r w:rsidR="00313CA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упозната</w:t>
      </w:r>
      <w:r w:rsidR="00313CA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ИАЕА</w:t>
      </w:r>
      <w:r w:rsidR="006556BE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Седмично</w:t>
      </w:r>
      <w:r w:rsidR="004D1C2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мјерење</w:t>
      </w:r>
      <w:r w:rsidR="00AF3DC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AF3DC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настављено</w:t>
      </w:r>
      <w:r w:rsidR="00DD7098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AF3DC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AF3DC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сљедећој</w:t>
      </w:r>
      <w:r w:rsidR="00DD7098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седмици</w:t>
      </w:r>
      <w:r w:rsidR="00DD7098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а</w:t>
      </w:r>
      <w:r w:rsidR="00DD7098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</w:t>
      </w:r>
      <w:r w:rsidR="00DD7098" w:rsidRPr="00E9771E">
        <w:rPr>
          <w:rFonts w:eastAsiaTheme="minorHAnsi" w:cstheme="minorHAnsi"/>
          <w:noProof/>
          <w:lang w:val="sr-Cyrl-CS" w:eastAsia="bs-Latn-BA"/>
        </w:rPr>
        <w:t xml:space="preserve"> 24.10.2017. </w:t>
      </w:r>
      <w:r>
        <w:rPr>
          <w:rFonts w:eastAsiaTheme="minorHAnsi" w:cstheme="minorHAnsi"/>
          <w:noProof/>
          <w:lang w:val="sr-Cyrl-CS" w:eastAsia="bs-Latn-BA"/>
        </w:rPr>
        <w:t>године</w:t>
      </w:r>
      <w:r w:rsidR="00DD7098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4D1C2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динамика</w:t>
      </w:r>
      <w:r w:rsidR="00DD7098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мјерења</w:t>
      </w:r>
      <w:r w:rsidR="00DD7098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дозе</w:t>
      </w:r>
      <w:r w:rsidR="00DD7098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зрачења</w:t>
      </w:r>
      <w:r w:rsidR="00DD7098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DD7098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ваздуху</w:t>
      </w:r>
      <w:r w:rsidR="00DD7098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наставила</w:t>
      </w:r>
      <w:r w:rsidR="00DD7098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мјесечно</w:t>
      </w:r>
      <w:r w:rsidR="00DD7098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Иначе</w:t>
      </w:r>
      <w:r w:rsidR="009A0320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 w:rsidR="00C42833">
        <w:rPr>
          <w:rFonts w:eastAsiaTheme="minorHAnsi" w:cstheme="minorHAnsi"/>
          <w:noProof/>
          <w:lang w:val="sr-Latn-CS" w:eastAsia="bs-Latn-BA"/>
        </w:rPr>
        <w:t>Ru</w:t>
      </w:r>
      <w:r w:rsidR="009A0320" w:rsidRPr="00E9771E">
        <w:rPr>
          <w:rFonts w:eastAsiaTheme="minorHAnsi" w:cstheme="minorHAnsi"/>
          <w:noProof/>
          <w:lang w:val="sr-Cyrl-CS" w:eastAsia="bs-Latn-BA"/>
        </w:rPr>
        <w:t xml:space="preserve">-106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A90C29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бета</w:t>
      </w:r>
      <w:r w:rsidR="00A90C29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емитер</w:t>
      </w:r>
      <w:r w:rsidR="009A0320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9A0320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као</w:t>
      </w:r>
      <w:r w:rsidR="009A0320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такав</w:t>
      </w:r>
      <w:r w:rsidR="009A0320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користи</w:t>
      </w:r>
      <w:r w:rsidR="009A0320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9A0320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9A0320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медицинске</w:t>
      </w:r>
      <w:r w:rsidR="009A0320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сврхе</w:t>
      </w:r>
      <w:r w:rsidR="009A0320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Конкретније</w:t>
      </w:r>
      <w:r w:rsidR="004D1C2D" w:rsidRPr="00E9771E">
        <w:rPr>
          <w:rFonts w:eastAsiaTheme="minorHAnsi" w:cstheme="minorHAnsi"/>
          <w:noProof/>
          <w:lang w:val="sr-Cyrl-CS" w:eastAsia="bs-Latn-BA"/>
        </w:rPr>
        <w:t>,</w:t>
      </w:r>
      <w:r w:rsidR="009A0320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служи</w:t>
      </w:r>
      <w:r w:rsidR="009A0320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</w:t>
      </w:r>
      <w:r w:rsidR="009A0320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терапији</w:t>
      </w:r>
      <w:r w:rsidR="009A0320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код</w:t>
      </w:r>
      <w:r w:rsidR="009A0320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карцинома</w:t>
      </w:r>
      <w:r w:rsidR="009A0320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очију</w:t>
      </w:r>
      <w:r w:rsidR="009A0320" w:rsidRPr="00E9771E">
        <w:rPr>
          <w:rFonts w:eastAsiaTheme="minorHAnsi" w:cstheme="minorHAnsi"/>
          <w:noProof/>
          <w:lang w:val="sr-Cyrl-CS" w:eastAsia="bs-Latn-BA"/>
        </w:rPr>
        <w:t>.</w:t>
      </w:r>
      <w:r w:rsidR="0002526B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Такође</w:t>
      </w:r>
      <w:r w:rsidR="00D44049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Агенција</w:t>
      </w:r>
      <w:r w:rsidR="00D44049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D44049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путем</w:t>
      </w:r>
      <w:r w:rsidR="004653B6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електонских</w:t>
      </w:r>
      <w:r w:rsidR="004653B6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медија</w:t>
      </w:r>
      <w:r w:rsidR="004653B6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информисала</w:t>
      </w:r>
      <w:r w:rsidR="00D44049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јавност</w:t>
      </w:r>
      <w:r w:rsidR="00D44049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</w:t>
      </w:r>
      <w:r w:rsidR="00D44049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горе</w:t>
      </w:r>
      <w:r w:rsidR="004653B6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споменутим</w:t>
      </w:r>
      <w:r w:rsidR="004653B6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вриједностима</w:t>
      </w:r>
      <w:r w:rsidR="008B643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 w:rsidR="004653B6" w:rsidRPr="00A35A8B">
        <w:rPr>
          <w:rFonts w:eastAsiaTheme="minorHAnsi" w:cstheme="minorHAnsi"/>
          <w:noProof/>
          <w:lang w:val="bs-Latn-BA" w:eastAsia="bs-Latn-BA"/>
        </w:rPr>
        <w:t>(</w:t>
      </w:r>
      <w:hyperlink r:id="rId31" w:history="1">
        <w:r w:rsidR="004653B6" w:rsidRPr="00A35A8B">
          <w:rPr>
            <w:rFonts w:eastAsiaTheme="minorHAnsi" w:cstheme="minorHAnsi"/>
            <w:lang w:val="bs-Latn-BA"/>
          </w:rPr>
          <w:t>https://www.faktor.ba/vijest/radioaktivni-oblak-se-nadvio-nad-evropom-u-bih-izmjerene-kolicine-manje-od-dozvoljenih-nema-bojazni-za-zdravlje-stanovnika-273523</w:t>
        </w:r>
      </w:hyperlink>
      <w:r w:rsidR="004653B6" w:rsidRPr="00A35A8B">
        <w:rPr>
          <w:rFonts w:eastAsiaTheme="minorHAnsi" w:cstheme="minorHAnsi"/>
          <w:noProof/>
          <w:lang w:val="bs-Latn-BA" w:eastAsia="bs-Latn-BA"/>
        </w:rPr>
        <w:t>)</w:t>
      </w:r>
      <w:r w:rsidR="008F39F6" w:rsidRPr="00A35A8B">
        <w:rPr>
          <w:rFonts w:eastAsiaTheme="minorHAnsi" w:cstheme="minorHAnsi"/>
          <w:noProof/>
          <w:lang w:val="bs-Latn-BA" w:eastAsia="bs-Latn-BA"/>
        </w:rPr>
        <w:t>.</w:t>
      </w:r>
    </w:p>
    <w:p w:rsidR="002F0904" w:rsidRPr="00A35A8B" w:rsidRDefault="002F0904" w:rsidP="00C6033B">
      <w:pPr>
        <w:spacing w:line="240" w:lineRule="auto"/>
        <w:rPr>
          <w:rFonts w:cstheme="minorHAnsi"/>
          <w:noProof/>
          <w:color w:val="FF0000"/>
          <w:lang w:val="bs-Latn-BA" w:eastAsia="bs-Latn-BA"/>
        </w:rPr>
      </w:pPr>
    </w:p>
    <w:p w:rsidR="002F0904" w:rsidRPr="00A35A8B" w:rsidRDefault="002F0904" w:rsidP="00C6033B">
      <w:pPr>
        <w:spacing w:line="240" w:lineRule="auto"/>
        <w:rPr>
          <w:rFonts w:cstheme="minorHAnsi"/>
          <w:noProof/>
          <w:color w:val="FF0000"/>
          <w:highlight w:val="cyan"/>
          <w:lang w:val="bs-Latn-BA" w:eastAsia="bs-Latn-BA"/>
        </w:rPr>
      </w:pPr>
    </w:p>
    <w:p w:rsidR="002F0904" w:rsidRPr="00A35A8B" w:rsidRDefault="002F0904" w:rsidP="00C6033B">
      <w:pPr>
        <w:spacing w:line="240" w:lineRule="auto"/>
        <w:rPr>
          <w:rFonts w:cstheme="minorHAnsi"/>
          <w:noProof/>
          <w:color w:val="FF0000"/>
          <w:highlight w:val="cyan"/>
          <w:lang w:val="bs-Latn-BA" w:eastAsia="bs-Latn-BA"/>
        </w:rPr>
      </w:pPr>
    </w:p>
    <w:p w:rsidR="002F0904" w:rsidRPr="00A35A8B" w:rsidRDefault="002F0904" w:rsidP="00C6033B">
      <w:pPr>
        <w:spacing w:line="240" w:lineRule="auto"/>
        <w:rPr>
          <w:rFonts w:cstheme="minorHAnsi"/>
          <w:noProof/>
          <w:color w:val="FF0000"/>
          <w:highlight w:val="cyan"/>
          <w:lang w:val="bs-Latn-BA" w:eastAsia="bs-Latn-BA"/>
        </w:rPr>
      </w:pPr>
    </w:p>
    <w:p w:rsidR="00E9771E" w:rsidRDefault="00E9771E">
      <w:pPr>
        <w:spacing w:after="240"/>
        <w:rPr>
          <w:rFonts w:cstheme="minorHAnsi"/>
          <w:noProof/>
          <w:color w:val="FF0000"/>
          <w:highlight w:val="cyan"/>
          <w:lang w:val="bs-Latn-BA" w:eastAsia="bs-Latn-BA"/>
        </w:rPr>
      </w:pPr>
      <w:r>
        <w:rPr>
          <w:rFonts w:cstheme="minorHAnsi"/>
          <w:noProof/>
          <w:color w:val="FF0000"/>
          <w:highlight w:val="cyan"/>
          <w:lang w:val="bs-Latn-BA" w:eastAsia="bs-Latn-BA"/>
        </w:rPr>
        <w:br w:type="page"/>
      </w:r>
    </w:p>
    <w:p w:rsidR="00A00629" w:rsidRPr="00E9771E" w:rsidRDefault="00E9771E" w:rsidP="00F4447F">
      <w:pPr>
        <w:pStyle w:val="Heading1"/>
        <w:rPr>
          <w:lang w:val="sr-Cyrl-CS"/>
        </w:rPr>
      </w:pPr>
      <w:bookmarkStart w:id="217" w:name="_Toc519510690"/>
      <w:r>
        <w:rPr>
          <w:lang w:val="sr-Cyrl-CS"/>
        </w:rPr>
        <w:t>УПРАВЉАЊЕ</w:t>
      </w:r>
      <w:r w:rsidR="00A00629" w:rsidRPr="00E9771E">
        <w:rPr>
          <w:lang w:val="sr-Cyrl-CS"/>
        </w:rPr>
        <w:t xml:space="preserve"> </w:t>
      </w:r>
      <w:r>
        <w:rPr>
          <w:lang w:val="sr-Cyrl-CS"/>
        </w:rPr>
        <w:t>РАДИОАКТИВНИМ</w:t>
      </w:r>
      <w:r w:rsidR="00A00629" w:rsidRPr="00E9771E">
        <w:rPr>
          <w:lang w:val="sr-Cyrl-CS"/>
        </w:rPr>
        <w:t xml:space="preserve"> </w:t>
      </w:r>
      <w:r>
        <w:rPr>
          <w:lang w:val="sr-Cyrl-CS"/>
        </w:rPr>
        <w:t>ОТПАДОМ</w:t>
      </w:r>
      <w:bookmarkEnd w:id="217"/>
    </w:p>
    <w:p w:rsidR="00A00629" w:rsidRPr="00E9771E" w:rsidRDefault="00A00629" w:rsidP="00F7263A">
      <w:pPr>
        <w:rPr>
          <w:noProof/>
          <w:lang w:val="sr-Cyrl-CS"/>
        </w:rPr>
      </w:pPr>
    </w:p>
    <w:p w:rsidR="008F39F6" w:rsidRPr="00E9771E" w:rsidRDefault="008F39F6" w:rsidP="008F30E1">
      <w:pPr>
        <w:pStyle w:val="ListParagraph"/>
        <w:keepNext/>
        <w:numPr>
          <w:ilvl w:val="0"/>
          <w:numId w:val="19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218" w:name="_Toc518545391"/>
      <w:bookmarkStart w:id="219" w:name="_Toc518545491"/>
      <w:bookmarkStart w:id="220" w:name="_Toc518546397"/>
      <w:bookmarkStart w:id="221" w:name="_Toc518546497"/>
      <w:bookmarkStart w:id="222" w:name="_Toc518929967"/>
      <w:bookmarkStart w:id="223" w:name="_Toc519013271"/>
      <w:bookmarkStart w:id="224" w:name="_Toc519013395"/>
      <w:bookmarkStart w:id="225" w:name="_Toc519069165"/>
      <w:bookmarkStart w:id="226" w:name="_Toc519159421"/>
      <w:bookmarkStart w:id="227" w:name="_Toc519510691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</w:p>
    <w:p w:rsidR="00B51771" w:rsidRPr="00E9771E" w:rsidRDefault="00B51771" w:rsidP="008F30E1">
      <w:pPr>
        <w:pStyle w:val="ListParagraph"/>
        <w:keepNext/>
        <w:numPr>
          <w:ilvl w:val="0"/>
          <w:numId w:val="34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228" w:name="_Toc518545392"/>
      <w:bookmarkStart w:id="229" w:name="_Toc518545492"/>
      <w:bookmarkStart w:id="230" w:name="_Toc518546398"/>
      <w:bookmarkStart w:id="231" w:name="_Toc518546498"/>
      <w:bookmarkStart w:id="232" w:name="_Toc518929968"/>
      <w:bookmarkStart w:id="233" w:name="_Toc519013272"/>
      <w:bookmarkStart w:id="234" w:name="_Toc519013396"/>
      <w:bookmarkStart w:id="235" w:name="_Toc519069166"/>
      <w:bookmarkStart w:id="236" w:name="_Toc519159422"/>
      <w:bookmarkStart w:id="237" w:name="_Toc519510692"/>
      <w:bookmarkEnd w:id="228"/>
      <w:bookmarkEnd w:id="229"/>
      <w:bookmarkEnd w:id="230"/>
      <w:bookmarkEnd w:id="231"/>
      <w:bookmarkEnd w:id="232"/>
      <w:bookmarkEnd w:id="233"/>
      <w:bookmarkEnd w:id="234"/>
      <w:bookmarkEnd w:id="235"/>
      <w:bookmarkEnd w:id="236"/>
      <w:bookmarkEnd w:id="237"/>
    </w:p>
    <w:p w:rsidR="00112052" w:rsidRPr="00E9771E" w:rsidRDefault="00112052" w:rsidP="008F30E1">
      <w:pPr>
        <w:pStyle w:val="ListParagraph"/>
        <w:keepNext/>
        <w:numPr>
          <w:ilvl w:val="0"/>
          <w:numId w:val="35"/>
        </w:numPr>
        <w:tabs>
          <w:tab w:val="left" w:pos="993"/>
        </w:tabs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238" w:name="_Toc518545393"/>
      <w:bookmarkStart w:id="239" w:name="_Toc518545493"/>
      <w:bookmarkStart w:id="240" w:name="_Toc518546399"/>
      <w:bookmarkStart w:id="241" w:name="_Toc518546499"/>
      <w:bookmarkStart w:id="242" w:name="_Toc518929969"/>
      <w:bookmarkStart w:id="243" w:name="_Toc519013273"/>
      <w:bookmarkStart w:id="244" w:name="_Toc519013397"/>
      <w:bookmarkStart w:id="245" w:name="_Toc519069167"/>
      <w:bookmarkStart w:id="246" w:name="_Toc519159423"/>
      <w:bookmarkStart w:id="247" w:name="_Toc519510693"/>
      <w:bookmarkEnd w:id="238"/>
      <w:bookmarkEnd w:id="239"/>
      <w:bookmarkEnd w:id="240"/>
      <w:bookmarkEnd w:id="241"/>
      <w:bookmarkEnd w:id="242"/>
      <w:bookmarkEnd w:id="243"/>
      <w:bookmarkEnd w:id="244"/>
      <w:bookmarkEnd w:id="245"/>
      <w:bookmarkEnd w:id="246"/>
      <w:bookmarkEnd w:id="247"/>
    </w:p>
    <w:p w:rsidR="00A00629" w:rsidRPr="00E9771E" w:rsidRDefault="00E9771E" w:rsidP="00442829">
      <w:pPr>
        <w:pStyle w:val="Heading2"/>
        <w:rPr>
          <w:lang w:val="sr-Cyrl-CS"/>
        </w:rPr>
      </w:pPr>
      <w:bookmarkStart w:id="248" w:name="_Toc519510694"/>
      <w:r>
        <w:rPr>
          <w:lang w:val="sr-Cyrl-CS"/>
        </w:rPr>
        <w:t>Општи</w:t>
      </w:r>
      <w:r w:rsidR="00A00629" w:rsidRPr="00E9771E">
        <w:rPr>
          <w:lang w:val="sr-Cyrl-CS"/>
        </w:rPr>
        <w:t xml:space="preserve"> </w:t>
      </w:r>
      <w:r>
        <w:rPr>
          <w:lang w:val="sr-Cyrl-CS"/>
        </w:rPr>
        <w:t>дио</w:t>
      </w:r>
      <w:bookmarkEnd w:id="248"/>
    </w:p>
    <w:p w:rsidR="00A00629" w:rsidRPr="00E9771E" w:rsidRDefault="00A00629" w:rsidP="00A0062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894DA3" w:rsidRPr="00E9771E" w:rsidRDefault="00E9771E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  <w:r>
        <w:rPr>
          <w:rFonts w:eastAsiaTheme="minorHAnsi" w:cstheme="minorHAnsi"/>
          <w:noProof/>
          <w:lang w:val="sr-Cyrl-CS" w:eastAsia="bs-Latn-BA"/>
        </w:rPr>
        <w:t>Према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Закону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радијационој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нуклеарној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szCs w:val="24"/>
          <w:lang w:val="sr-Cyrl-CS" w:eastAsia="bs-Latn-BA"/>
        </w:rPr>
        <w:t>безбједности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радиоактивни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отпад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представља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материјал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било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којем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физичком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облику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генерише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дјелатности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или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интервенција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зрачења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предвиђена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више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никаква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употреба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садржи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или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контаминиран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супстанцама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активност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или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концентрацију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активности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вишу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нивоа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ослобађање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регулаторне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контроле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односно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може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 w:rsidR="00C42833">
        <w:rPr>
          <w:rFonts w:eastAsiaTheme="minorHAnsi" w:cstheme="minorHAnsi"/>
          <w:noProof/>
          <w:lang w:val="sr-Cyrl-CS" w:eastAsia="bs-Latn-BA"/>
        </w:rPr>
        <w:t xml:space="preserve">да </w:t>
      </w:r>
      <w:r>
        <w:rPr>
          <w:rFonts w:eastAsiaTheme="minorHAnsi" w:cstheme="minorHAnsi"/>
          <w:noProof/>
          <w:lang w:val="sr-Cyrl-CS" w:eastAsia="bs-Latn-BA"/>
        </w:rPr>
        <w:t>дове</w:t>
      </w:r>
      <w:r w:rsidR="00C42833">
        <w:rPr>
          <w:rFonts w:eastAsiaTheme="minorHAnsi" w:cstheme="minorHAnsi"/>
          <w:noProof/>
          <w:lang w:val="sr-Cyrl-CS" w:eastAsia="bs-Latn-BA"/>
        </w:rPr>
        <w:t>де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излагања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зрачењу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искључено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регулаторне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контроле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</w:p>
    <w:p w:rsidR="00894DA3" w:rsidRPr="00E9771E" w:rsidRDefault="00894DA3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</w:p>
    <w:p w:rsidR="00894DA3" w:rsidRPr="00E9771E" w:rsidRDefault="00E9771E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  <w:r>
        <w:rPr>
          <w:rFonts w:eastAsiaTheme="minorHAnsi" w:cstheme="minorHAnsi"/>
          <w:noProof/>
          <w:lang w:val="sr-Cyrl-CS" w:eastAsia="bs-Latn-BA"/>
        </w:rPr>
        <w:t>Управљање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отпадом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представља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скуп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мјера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активности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руковању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отпадом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постиже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одговарајућа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заштита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људског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здравља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животне</w:t>
      </w:r>
      <w:r w:rsidR="00241B41" w:rsidRPr="00E9771E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средине</w:t>
      </w:r>
      <w:r w:rsidR="00241B4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како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сада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тако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будућности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</w:p>
    <w:p w:rsidR="00894DA3" w:rsidRPr="00E9771E" w:rsidRDefault="00894DA3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</w:p>
    <w:p w:rsidR="00894DA3" w:rsidRPr="00E9771E" w:rsidRDefault="00E9771E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материјали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медицини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индустрији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истраживачке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сврхе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Притом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затворени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отворени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јонизујућег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зрачења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медицини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јонизујућег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зрачења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C42833">
        <w:rPr>
          <w:rFonts w:eastAsiaTheme="minorHAnsi" w:cstheme="minorHAnsi"/>
          <w:noProof/>
          <w:lang w:val="sr-Latn-CS" w:eastAsia="bs-Latn-BA"/>
        </w:rPr>
        <w:t xml:space="preserve"> </w:t>
      </w:r>
      <w:r w:rsidR="00C42833">
        <w:rPr>
          <w:rFonts w:eastAsiaTheme="minorHAnsi" w:cstheme="minorHAnsi"/>
          <w:i/>
          <w:noProof/>
          <w:lang w:val="sr-Latn-CS" w:eastAsia="bs-Latn-BA"/>
        </w:rPr>
        <w:t>in</w:t>
      </w:r>
      <w:r w:rsidR="00894DA3" w:rsidRPr="00C42833">
        <w:rPr>
          <w:rFonts w:eastAsiaTheme="minorHAnsi" w:cstheme="minorHAnsi"/>
          <w:i/>
          <w:noProof/>
          <w:lang w:val="sr-Latn-CS" w:eastAsia="bs-Latn-BA"/>
        </w:rPr>
        <w:t xml:space="preserve"> </w:t>
      </w:r>
      <w:r w:rsidR="00C42833">
        <w:rPr>
          <w:rFonts w:eastAsiaTheme="minorHAnsi" w:cstheme="minorHAnsi"/>
          <w:i/>
          <w:noProof/>
          <w:lang w:val="sr-Latn-CS" w:eastAsia="bs-Latn-BA"/>
        </w:rPr>
        <w:t>vitro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испитивања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клиничкој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дијагностици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 w:rsidR="00C42833">
        <w:rPr>
          <w:rFonts w:eastAsiaTheme="minorHAnsi" w:cstheme="minorHAnsi"/>
          <w:i/>
          <w:noProof/>
          <w:lang w:val="sr-Latn-CS" w:eastAsia="bs-Latn-BA"/>
        </w:rPr>
        <w:t>in</w:t>
      </w:r>
      <w:r w:rsidR="00894DA3" w:rsidRPr="00C42833">
        <w:rPr>
          <w:rFonts w:eastAsiaTheme="minorHAnsi" w:cstheme="minorHAnsi"/>
          <w:i/>
          <w:noProof/>
          <w:lang w:val="sr-Latn-CS" w:eastAsia="bs-Latn-BA"/>
        </w:rPr>
        <w:t xml:space="preserve"> </w:t>
      </w:r>
      <w:r w:rsidR="00C42833">
        <w:rPr>
          <w:rFonts w:eastAsiaTheme="minorHAnsi" w:cstheme="minorHAnsi"/>
          <w:i/>
          <w:noProof/>
          <w:lang w:val="sr-Latn-CS" w:eastAsia="bs-Latn-BA"/>
        </w:rPr>
        <w:t>vivo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употребу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радиофармацеутика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клиничкој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дијагностици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терапији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радиотерапији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Употреба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јонизујућег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зрачења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индустрији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обухвата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различита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контролна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мјерења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технолошким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процесима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постројењима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(</w:t>
      </w:r>
      <w:r>
        <w:rPr>
          <w:rFonts w:eastAsiaTheme="minorHAnsi" w:cstheme="minorHAnsi"/>
          <w:noProof/>
          <w:lang w:val="sr-Cyrl-CS" w:eastAsia="bs-Latn-BA"/>
        </w:rPr>
        <w:t>мјерење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нивоа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дебљине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густине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влажности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др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.), </w:t>
      </w:r>
      <w:r>
        <w:rPr>
          <w:rFonts w:eastAsiaTheme="minorHAnsi" w:cstheme="minorHAnsi"/>
          <w:noProof/>
          <w:lang w:val="sr-Cyrl-CS" w:eastAsia="bs-Latn-BA"/>
        </w:rPr>
        <w:t>испитивања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без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разарања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контролу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квалитета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истраживачке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сврхе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радионуклиди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као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радиомаркери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обиљежавање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одређених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једињења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као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трасери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истраживањима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физици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хемији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биологији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Такође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радиоактивни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материјали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громобранима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јављачима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пожара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радиолуминисцентним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бојама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итд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Поред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наведеног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одређене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дјелатности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као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што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сагоријевање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фосилних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горива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термоелектранама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или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обрада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бокситне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руде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генеришу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технолошки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обогаћене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природне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материјале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ниске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активности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>.</w:t>
      </w:r>
    </w:p>
    <w:p w:rsidR="00285F19" w:rsidRPr="00E9771E" w:rsidRDefault="00285F19" w:rsidP="00A0062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A00629" w:rsidRPr="00E9771E" w:rsidRDefault="00E9771E" w:rsidP="00442829">
      <w:pPr>
        <w:pStyle w:val="Heading2"/>
        <w:rPr>
          <w:lang w:val="sr-Cyrl-CS"/>
        </w:rPr>
      </w:pPr>
      <w:bookmarkStart w:id="249" w:name="_Toc519510695"/>
      <w:r>
        <w:rPr>
          <w:lang w:val="sr-Cyrl-CS"/>
        </w:rPr>
        <w:t>Складиштење</w:t>
      </w:r>
      <w:r w:rsidR="00A00629" w:rsidRPr="00E9771E">
        <w:rPr>
          <w:lang w:val="sr-Cyrl-CS"/>
        </w:rPr>
        <w:t xml:space="preserve"> </w:t>
      </w:r>
      <w:r>
        <w:rPr>
          <w:lang w:val="sr-Cyrl-CS"/>
        </w:rPr>
        <w:t>радиоактивног</w:t>
      </w:r>
      <w:r w:rsidR="00A00629" w:rsidRPr="00E9771E">
        <w:rPr>
          <w:lang w:val="sr-Cyrl-CS"/>
        </w:rPr>
        <w:t xml:space="preserve"> </w:t>
      </w:r>
      <w:r>
        <w:rPr>
          <w:lang w:val="sr-Cyrl-CS"/>
        </w:rPr>
        <w:t>отпада</w:t>
      </w:r>
      <w:r w:rsidR="00A00629" w:rsidRPr="00E9771E">
        <w:rPr>
          <w:lang w:val="sr-Cyrl-CS"/>
        </w:rPr>
        <w:t xml:space="preserve"> </w:t>
      </w:r>
      <w:r>
        <w:rPr>
          <w:lang w:val="sr-Cyrl-CS"/>
        </w:rPr>
        <w:t>у</w:t>
      </w:r>
      <w:r w:rsidR="00A00629" w:rsidRPr="00E9771E">
        <w:rPr>
          <w:lang w:val="sr-Cyrl-CS"/>
        </w:rPr>
        <w:t xml:space="preserve"> </w:t>
      </w:r>
      <w:r>
        <w:rPr>
          <w:lang w:val="sr-Cyrl-CS"/>
        </w:rPr>
        <w:t>БиХ</w:t>
      </w:r>
      <w:bookmarkEnd w:id="249"/>
    </w:p>
    <w:p w:rsidR="00A00629" w:rsidRPr="00E9771E" w:rsidRDefault="00A00629" w:rsidP="00A0062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894DA3" w:rsidRPr="00E9771E" w:rsidRDefault="00E9771E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тренутно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постоје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само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привремена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материјала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Поред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ранијих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централизованих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ФБиХ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РС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постоји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одређени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број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привремених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предузећима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или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користила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обављање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својих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редовних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активности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Такође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одређен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број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предузећа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користила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громобране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 w:rsidR="00C42833">
        <w:rPr>
          <w:rFonts w:eastAsiaTheme="minorHAnsi" w:cstheme="minorHAnsi"/>
          <w:noProof/>
          <w:lang w:val="sr-Cyrl-CS" w:eastAsia="bs-Latn-BA"/>
        </w:rPr>
        <w:t>демонтирала</w:t>
      </w:r>
      <w:r w:rsidR="00C4283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громобране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привремено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ускладиштила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својим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локацијама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Неколико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предузећа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баве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демонтажом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инсталирањем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детектора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 w:rsidR="00C42833">
        <w:rPr>
          <w:rFonts w:eastAsiaTheme="minorHAnsi" w:cstheme="minorHAnsi"/>
          <w:noProof/>
          <w:lang w:val="sr-Cyrl-CS" w:eastAsia="bs-Latn-BA"/>
        </w:rPr>
        <w:t xml:space="preserve">демонтирала </w:t>
      </w:r>
      <w:r>
        <w:rPr>
          <w:rFonts w:eastAsiaTheme="minorHAnsi" w:cstheme="minorHAnsi"/>
          <w:noProof/>
          <w:lang w:val="sr-Cyrl-CS" w:eastAsia="bs-Latn-BA"/>
        </w:rPr>
        <w:t>су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детекторе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уграђеним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зрачења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ускладиштили</w:t>
      </w:r>
      <w:r w:rsidR="00407A2B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својим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привременим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Привремена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служе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складиштење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престану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користити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или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орфан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(</w:t>
      </w:r>
      <w:r>
        <w:rPr>
          <w:rFonts w:eastAsiaTheme="minorHAnsi" w:cstheme="minorHAnsi"/>
          <w:noProof/>
          <w:lang w:val="sr-Cyrl-CS" w:eastAsia="bs-Latn-BA"/>
        </w:rPr>
        <w:t>изворе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непознатог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власника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)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циљу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покушаја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побољшања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радијационе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сигурности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безбједности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смањења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ризика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неовлашћене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употребе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укључујући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злонамјерно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коришћење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материјала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тренутно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ускладиштени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19 </w:t>
      </w:r>
      <w:r>
        <w:rPr>
          <w:rFonts w:eastAsiaTheme="minorHAnsi" w:cstheme="minorHAnsi"/>
          <w:noProof/>
          <w:lang w:val="sr-Cyrl-CS" w:eastAsia="bs-Latn-BA"/>
        </w:rPr>
        <w:t>локација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(</w:t>
      </w:r>
      <w:r>
        <w:rPr>
          <w:rFonts w:eastAsiaTheme="minorHAnsi" w:cstheme="minorHAnsi"/>
          <w:noProof/>
          <w:lang w:val="sr-Cyrl-CS" w:eastAsia="bs-Latn-BA"/>
        </w:rPr>
        <w:t>од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ових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19, </w:t>
      </w:r>
      <w:r>
        <w:rPr>
          <w:rFonts w:eastAsiaTheme="minorHAnsi" w:cstheme="minorHAnsi"/>
          <w:noProof/>
          <w:lang w:val="sr-Cyrl-CS" w:eastAsia="bs-Latn-BA"/>
        </w:rPr>
        <w:t>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11 </w:t>
      </w:r>
      <w:r>
        <w:rPr>
          <w:rFonts w:eastAsiaTheme="minorHAnsi" w:cstheme="minorHAnsi"/>
          <w:noProof/>
          <w:lang w:val="sr-Cyrl-CS" w:eastAsia="bs-Latn-BA"/>
        </w:rPr>
        <w:t>локација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ускладиштено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5 </w:t>
      </w:r>
      <w:r>
        <w:rPr>
          <w:rFonts w:eastAsiaTheme="minorHAnsi" w:cstheme="minorHAnsi"/>
          <w:noProof/>
          <w:lang w:val="sr-Cyrl-CS" w:eastAsia="bs-Latn-BA"/>
        </w:rPr>
        <w:t>радиоактивних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6 </w:t>
      </w:r>
      <w:r>
        <w:rPr>
          <w:rFonts w:eastAsiaTheme="minorHAnsi" w:cstheme="minorHAnsi"/>
          <w:noProof/>
          <w:lang w:val="sr-Cyrl-CS" w:eastAsia="bs-Latn-BA"/>
        </w:rPr>
        <w:t>локација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ускладиштено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између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5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50 </w:t>
      </w:r>
      <w:r>
        <w:rPr>
          <w:rFonts w:eastAsiaTheme="minorHAnsi" w:cstheme="minorHAnsi"/>
          <w:noProof/>
          <w:lang w:val="sr-Cyrl-CS" w:eastAsia="bs-Latn-BA"/>
        </w:rPr>
        <w:t>извора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док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преостале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 w:rsidR="00407A2B" w:rsidRPr="00E9771E">
        <w:rPr>
          <w:rFonts w:eastAsiaTheme="minorHAnsi" w:cstheme="minorHAnsi"/>
          <w:noProof/>
          <w:lang w:val="sr-Cyrl-CS" w:eastAsia="bs-Latn-BA"/>
        </w:rPr>
        <w:t>2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ускладиштено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преко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50 </w:t>
      </w:r>
      <w:r>
        <w:rPr>
          <w:rFonts w:eastAsiaTheme="minorHAnsi" w:cstheme="minorHAnsi"/>
          <w:noProof/>
          <w:lang w:val="sr-Cyrl-CS" w:eastAsia="bs-Latn-BA"/>
        </w:rPr>
        <w:t>радиоактивних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). </w:t>
      </w:r>
      <w:r>
        <w:rPr>
          <w:rFonts w:eastAsiaTheme="minorHAnsi" w:cstheme="minorHAnsi"/>
          <w:noProof/>
          <w:lang w:val="sr-Cyrl-CS" w:eastAsia="bs-Latn-BA"/>
        </w:rPr>
        <w:t>Од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ускладиштених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само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један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категорије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2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ускладиштен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оригиналном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радном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контејнеру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Међутим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привремена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нису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најбоље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рјешење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такође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представљају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пријетњу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</w:t>
      </w:r>
      <w:r w:rsidR="00C046D8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обзиром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налазе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предузећима</w:t>
      </w:r>
      <w:r w:rsidR="00407A2B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основна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дјелатност</w:t>
      </w:r>
      <w:r w:rsidR="00407A2B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није</w:t>
      </w:r>
      <w:r w:rsidR="00407A2B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управљање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складиштем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материјала</w:t>
      </w:r>
      <w:r w:rsidR="00894DA3" w:rsidRPr="00E9771E">
        <w:rPr>
          <w:rFonts w:eastAsiaTheme="minorHAnsi" w:cstheme="minorHAnsi"/>
          <w:noProof/>
          <w:lang w:val="sr-Cyrl-CS" w:eastAsia="bs-Latn-BA"/>
        </w:rPr>
        <w:t>.</w:t>
      </w:r>
    </w:p>
    <w:p w:rsidR="00894DA3" w:rsidRPr="00E9771E" w:rsidRDefault="00894DA3" w:rsidP="00894DA3">
      <w:pPr>
        <w:spacing w:line="240" w:lineRule="auto"/>
        <w:rPr>
          <w:rFonts w:cstheme="minorHAnsi"/>
          <w:noProof/>
          <w:sz w:val="22"/>
          <w:lang w:val="sr-Cyrl-CS" w:eastAsia="bs-Latn-BA"/>
        </w:rPr>
      </w:pPr>
    </w:p>
    <w:p w:rsidR="00894DA3" w:rsidRPr="00E9771E" w:rsidRDefault="00E9771E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  <w:r>
        <w:rPr>
          <w:rFonts w:eastAsiaTheme="minorHAnsi" w:cstheme="minorHAnsi"/>
          <w:noProof/>
          <w:lang w:val="sr-Cyrl-CS" w:eastAsia="bs-Latn-BA"/>
        </w:rPr>
        <w:t>Тренутно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једино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централизовано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материјала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могло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користити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уколико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 w:rsidR="00C42833">
        <w:rPr>
          <w:rFonts w:eastAsiaTheme="minorHAnsi" w:cstheme="minorHAnsi"/>
          <w:noProof/>
          <w:lang w:val="sr-Cyrl-CS" w:eastAsia="bs-Latn-BA"/>
        </w:rPr>
        <w:t>добије лиценцу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</w:t>
      </w:r>
      <w:r w:rsidR="00C42833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Агенције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налази</w:t>
      </w:r>
      <w:r w:rsidR="00D04A3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оквиру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комплекса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Федералне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управе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полиције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њиме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управља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Завод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јавно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здравство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ФБиХ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– </w:t>
      </w:r>
      <w:r>
        <w:rPr>
          <w:rFonts w:eastAsiaTheme="minorHAnsi" w:cstheme="minorHAnsi"/>
          <w:noProof/>
          <w:lang w:val="sr-Cyrl-CS" w:eastAsia="bs-Latn-BA"/>
        </w:rPr>
        <w:t>Центар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заштиту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зрачења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Капацитет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скоро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попуњен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због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административних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баријера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овом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могу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евентуално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складиштити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територије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ФБиХ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само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случају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ванредних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ситуација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Дакле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овом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тренутку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извори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територија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ФБиХ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РС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могу</w:t>
      </w:r>
      <w:r w:rsidR="002233D8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привремено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складиштити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само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мјесту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гдје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користили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Оваква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ситуација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врло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ризична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обзиром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могу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 w:rsidR="00C42833">
        <w:rPr>
          <w:rFonts w:eastAsiaTheme="minorHAnsi" w:cstheme="minorHAnsi"/>
          <w:noProof/>
          <w:lang w:val="sr-Cyrl-CS" w:eastAsia="bs-Latn-BA"/>
        </w:rPr>
        <w:t xml:space="preserve">да </w:t>
      </w:r>
      <w:r>
        <w:rPr>
          <w:rFonts w:eastAsiaTheme="minorHAnsi" w:cstheme="minorHAnsi"/>
          <w:noProof/>
          <w:lang w:val="sr-Cyrl-CS" w:eastAsia="bs-Latn-BA"/>
        </w:rPr>
        <w:t>представља</w:t>
      </w:r>
      <w:r w:rsidR="00C42833">
        <w:rPr>
          <w:rFonts w:eastAsiaTheme="minorHAnsi" w:cstheme="minorHAnsi"/>
          <w:noProof/>
          <w:lang w:val="sr-Cyrl-CS" w:eastAsia="bs-Latn-BA"/>
        </w:rPr>
        <w:t>ју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ризик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сигурност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здравље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становништва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представљају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незанемарљиву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пријетњу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безбједности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уколико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дођу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погрешне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руке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пошто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могу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користити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терористичке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активности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(</w:t>
      </w:r>
      <w:r>
        <w:rPr>
          <w:rFonts w:eastAsiaTheme="minorHAnsi" w:cstheme="minorHAnsi"/>
          <w:noProof/>
          <w:lang w:val="sr-Cyrl-CS" w:eastAsia="bs-Latn-BA"/>
        </w:rPr>
        <w:t>нпр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сценарио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прљаве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бомбе</w:t>
      </w:r>
      <w:r w:rsidR="00894DA3" w:rsidRPr="00E9771E">
        <w:rPr>
          <w:rFonts w:eastAsiaTheme="minorHAnsi" w:cstheme="minorHAnsi"/>
          <w:noProof/>
          <w:lang w:val="sr-Cyrl-CS" w:eastAsia="bs-Latn-BA"/>
        </w:rPr>
        <w:t>).</w:t>
      </w:r>
    </w:p>
    <w:p w:rsidR="00894DA3" w:rsidRPr="00E9771E" w:rsidRDefault="00894DA3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</w:p>
    <w:p w:rsidR="00894DA3" w:rsidRPr="00E9771E" w:rsidRDefault="00E9771E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  <w:r>
        <w:rPr>
          <w:rFonts w:eastAsiaTheme="minorHAnsi" w:cstheme="minorHAnsi"/>
          <w:noProof/>
          <w:lang w:val="sr-Cyrl-CS" w:eastAsia="bs-Latn-BA"/>
        </w:rPr>
        <w:t>Радиоактивни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територије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РС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претходном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периоду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складиштили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просторијама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бивше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еталонске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лабораторије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МДУ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Чајавец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али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више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функцији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пошто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кроз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пројекат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ЕУ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обновљена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еталонска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лабораторија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простору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чији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корисник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Институт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метрологију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Извори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раније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ускладиштени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још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увијек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налазе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наведеној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локацији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транспортном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контејнеру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припремљени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пренос</w:t>
      </w:r>
      <w:r w:rsidR="00D04A3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ново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централно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када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буде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спремно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>.</w:t>
      </w:r>
    </w:p>
    <w:p w:rsidR="00894DA3" w:rsidRPr="00E9771E" w:rsidRDefault="00894DA3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</w:p>
    <w:p w:rsidR="00894DA3" w:rsidRPr="00E9771E" w:rsidRDefault="00E9771E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  <w:r>
        <w:rPr>
          <w:rFonts w:eastAsiaTheme="minorHAnsi" w:cstheme="minorHAnsi"/>
          <w:noProof/>
          <w:lang w:val="sr-Cyrl-CS" w:eastAsia="bs-Latn-BA"/>
        </w:rPr>
        <w:t>Управљање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потрошеним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затвореним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зрачења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као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затвореним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зрачења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нису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употреби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представља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највећи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проблем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области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радијационе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сигурности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генерално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представља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највећу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опасност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јонизујућег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зрачења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Овај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проблем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свеобухватно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ријешио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успостављањем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централног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материјала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тај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начин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знатно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побољшала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радијациона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сигурност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држави</w:t>
      </w:r>
      <w:r w:rsidR="00894DA3" w:rsidRPr="00E9771E">
        <w:rPr>
          <w:rFonts w:eastAsiaTheme="minorHAnsi" w:cstheme="minorHAnsi"/>
          <w:noProof/>
          <w:lang w:val="sr-Cyrl-CS" w:eastAsia="bs-Latn-BA"/>
        </w:rPr>
        <w:t>.</w:t>
      </w:r>
    </w:p>
    <w:p w:rsidR="00894DA3" w:rsidRPr="00E9771E" w:rsidRDefault="00894DA3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</w:p>
    <w:p w:rsidR="00894DA3" w:rsidRPr="00E9771E" w:rsidRDefault="00E9771E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  <w:r>
        <w:rPr>
          <w:rFonts w:eastAsiaTheme="minorHAnsi" w:cstheme="minorHAnsi"/>
          <w:noProof/>
          <w:lang w:val="sr-Cyrl-CS" w:eastAsia="bs-Latn-BA"/>
        </w:rPr>
        <w:t>Базе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података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Агенције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садрже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податке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привременим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материјала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територији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детаљни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подаци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доступни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захтјев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Радиоактивни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материјал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ускладиштен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привременим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карактерисан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односно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знају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његова</w:t>
      </w:r>
      <w:r w:rsidR="00D04A3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количина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тип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Радиоактивни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отпад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чине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углавном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затворени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зрачења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чију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даљу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употребу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престале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техничке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или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друге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претпоставке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тренутно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постоји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око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800 </w:t>
      </w:r>
      <w:r>
        <w:rPr>
          <w:rFonts w:eastAsiaTheme="minorHAnsi" w:cstheme="minorHAnsi"/>
          <w:noProof/>
          <w:lang w:val="sr-Cyrl-CS" w:eastAsia="bs-Latn-BA"/>
        </w:rPr>
        <w:t>затворених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привременим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неколико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хиљада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затворених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категорије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5, </w:t>
      </w:r>
      <w:r>
        <w:rPr>
          <w:rFonts w:eastAsiaTheme="minorHAnsi" w:cstheme="minorHAnsi"/>
          <w:noProof/>
          <w:lang w:val="sr-Cyrl-CS" w:eastAsia="bs-Latn-BA"/>
        </w:rPr>
        <w:t>односно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детектора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еталонских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Такође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постоји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око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270 </w:t>
      </w:r>
      <w:r>
        <w:rPr>
          <w:rFonts w:eastAsiaTheme="minorHAnsi" w:cstheme="minorHAnsi"/>
          <w:noProof/>
          <w:lang w:val="sr-Cyrl-CS" w:eastAsia="bs-Latn-BA"/>
        </w:rPr>
        <w:t>затворених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инсталирани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громобранима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широм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које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потребно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демонтирати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ускладиштити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циљу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побољшања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радијационе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сигурности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Извори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громобрана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представљају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опасност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становништво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случају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њиховог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обарања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или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неовлашћеног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демонтирања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неадекватног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складиштења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>.</w:t>
      </w:r>
    </w:p>
    <w:p w:rsidR="00894DA3" w:rsidRPr="00E9771E" w:rsidRDefault="00894DA3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</w:p>
    <w:p w:rsidR="00894DA3" w:rsidRPr="00E9771E" w:rsidRDefault="00E9771E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  <w:r>
        <w:rPr>
          <w:rFonts w:eastAsiaTheme="minorHAnsi" w:cstheme="minorHAnsi"/>
          <w:noProof/>
          <w:lang w:val="sr-Cyrl-CS" w:eastAsia="bs-Latn-BA"/>
        </w:rPr>
        <w:t>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одјељењима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нуклеарне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медицине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генерише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отпад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садржи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краткоживеће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радионуклиде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коришћене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радиотерапији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радиодијагностици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Одјељења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нуклеарне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медицине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имају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сопствени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простор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привремено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одлагање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отпада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док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ниво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активности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падне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испод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нивоа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отпуштања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након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чега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тај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материјал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третира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као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нерадиоактивни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отпад</w:t>
      </w:r>
      <w:r w:rsidR="00894DA3" w:rsidRPr="00E9771E">
        <w:rPr>
          <w:rFonts w:eastAsiaTheme="minorHAnsi" w:cstheme="minorHAnsi"/>
          <w:noProof/>
          <w:lang w:val="sr-Cyrl-CS" w:eastAsia="bs-Latn-BA"/>
        </w:rPr>
        <w:t>.</w:t>
      </w:r>
    </w:p>
    <w:p w:rsidR="00A00629" w:rsidRPr="00E9771E" w:rsidRDefault="00A00629" w:rsidP="00793DC0">
      <w:pPr>
        <w:spacing w:line="240" w:lineRule="auto"/>
        <w:rPr>
          <w:rFonts w:cstheme="minorHAnsi"/>
          <w:noProof/>
          <w:lang w:val="sr-Cyrl-CS" w:eastAsia="bs-Latn-BA"/>
        </w:rPr>
      </w:pPr>
    </w:p>
    <w:p w:rsidR="00A00629" w:rsidRPr="00E9771E" w:rsidRDefault="00E9771E" w:rsidP="00442829">
      <w:pPr>
        <w:pStyle w:val="Heading2"/>
        <w:rPr>
          <w:lang w:val="sr-Cyrl-CS"/>
        </w:rPr>
      </w:pPr>
      <w:bookmarkStart w:id="250" w:name="_Toc519510696"/>
      <w:r>
        <w:rPr>
          <w:lang w:val="sr-Cyrl-CS"/>
        </w:rPr>
        <w:t>Активности</w:t>
      </w:r>
      <w:r w:rsidR="00A00629" w:rsidRPr="00E9771E">
        <w:rPr>
          <w:lang w:val="sr-Cyrl-CS"/>
        </w:rPr>
        <w:t xml:space="preserve"> </w:t>
      </w:r>
      <w:r>
        <w:rPr>
          <w:lang w:val="sr-Cyrl-CS"/>
        </w:rPr>
        <w:t>у</w:t>
      </w:r>
      <w:r w:rsidR="00A00629" w:rsidRPr="00E9771E">
        <w:rPr>
          <w:lang w:val="sr-Cyrl-CS"/>
        </w:rPr>
        <w:t xml:space="preserve"> </w:t>
      </w:r>
      <w:r>
        <w:rPr>
          <w:lang w:val="sr-Cyrl-CS"/>
        </w:rPr>
        <w:t>БиХ</w:t>
      </w:r>
      <w:bookmarkEnd w:id="250"/>
    </w:p>
    <w:p w:rsidR="00A00629" w:rsidRPr="00E9771E" w:rsidRDefault="00A00629" w:rsidP="00A00629">
      <w:pPr>
        <w:spacing w:line="240" w:lineRule="auto"/>
        <w:rPr>
          <w:rFonts w:cstheme="minorHAnsi"/>
          <w:noProof/>
          <w:szCs w:val="24"/>
          <w:lang w:val="sr-Cyrl-CS" w:eastAsia="bs-Latn-BA"/>
        </w:rPr>
      </w:pPr>
    </w:p>
    <w:p w:rsidR="00894DA3" w:rsidRPr="00E9771E" w:rsidRDefault="00E9771E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  <w:r>
        <w:rPr>
          <w:rFonts w:eastAsiaTheme="minorHAnsi" w:cstheme="minorHAnsi"/>
          <w:noProof/>
          <w:lang w:val="sr-Cyrl-CS" w:eastAsia="bs-Latn-BA"/>
        </w:rPr>
        <w:t>Државна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регулаторна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агенција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радијациону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нуклеарну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ascii="Calibri" w:hAnsi="Calibri" w:cs="Calibri"/>
          <w:noProof/>
          <w:lang w:val="sr-Cyrl-CS"/>
        </w:rPr>
        <w:t>безбједност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израдила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„</w:t>
      </w:r>
      <w:r>
        <w:rPr>
          <w:rFonts w:eastAsiaTheme="minorHAnsi" w:cstheme="minorHAnsi"/>
          <w:noProof/>
          <w:lang w:val="sr-Cyrl-CS" w:eastAsia="bs-Latn-BA"/>
        </w:rPr>
        <w:t>Стратегију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управљања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отпадом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“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Политиком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сигурности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јонизујућег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зрачења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Босни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Херцеговини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(„</w:t>
      </w:r>
      <w:r>
        <w:rPr>
          <w:rFonts w:eastAsiaTheme="minorHAnsi" w:cstheme="minorHAnsi"/>
          <w:noProof/>
          <w:lang w:val="sr-Cyrl-CS" w:eastAsia="bs-Latn-BA"/>
        </w:rPr>
        <w:t>Службени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гласник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“, </w:t>
      </w:r>
      <w:r>
        <w:rPr>
          <w:rFonts w:eastAsiaTheme="minorHAnsi" w:cstheme="minorHAnsi"/>
          <w:noProof/>
          <w:lang w:val="sr-Cyrl-CS" w:eastAsia="bs-Latn-BA"/>
        </w:rPr>
        <w:t>број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55/12), </w:t>
      </w:r>
      <w:r>
        <w:rPr>
          <w:rFonts w:eastAsiaTheme="minorHAnsi" w:cstheme="minorHAnsi"/>
          <w:noProof/>
          <w:lang w:val="sr-Cyrl-CS" w:eastAsia="bs-Latn-BA"/>
        </w:rPr>
        <w:t>као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Заједничком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конвенцијом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збрињавању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отпада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другим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међународним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стандардима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области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управљања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радиоактивним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отпадом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</w:p>
    <w:p w:rsidR="00894DA3" w:rsidRPr="00E9771E" w:rsidRDefault="00894DA3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</w:p>
    <w:p w:rsidR="00894DA3" w:rsidRPr="00E9771E" w:rsidRDefault="00E9771E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  <w:r>
        <w:rPr>
          <w:rFonts w:eastAsiaTheme="minorHAnsi" w:cstheme="minorHAnsi"/>
          <w:noProof/>
          <w:lang w:val="sr-Cyrl-CS" w:eastAsia="bs-Latn-BA"/>
        </w:rPr>
        <w:t>Савјет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министара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67. </w:t>
      </w:r>
      <w:r>
        <w:rPr>
          <w:rFonts w:eastAsiaTheme="minorHAnsi" w:cstheme="minorHAnsi"/>
          <w:noProof/>
          <w:lang w:val="sr-Cyrl-CS" w:eastAsia="bs-Latn-BA"/>
        </w:rPr>
        <w:t>сједници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06.11.2013. </w:t>
      </w:r>
      <w:r>
        <w:rPr>
          <w:rFonts w:eastAsiaTheme="minorHAnsi" w:cstheme="minorHAnsi"/>
          <w:noProof/>
          <w:lang w:val="sr-Cyrl-CS" w:eastAsia="bs-Latn-BA"/>
        </w:rPr>
        <w:t>године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донио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Одлуку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усвајању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„</w:t>
      </w:r>
      <w:r>
        <w:rPr>
          <w:rFonts w:eastAsiaTheme="minorHAnsi" w:cstheme="minorHAnsi"/>
          <w:noProof/>
          <w:lang w:val="sr-Cyrl-CS" w:eastAsia="bs-Latn-BA"/>
        </w:rPr>
        <w:t>Стратегије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управљања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отпадом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“.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циљу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имплементације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 w:rsidR="00C42833">
        <w:rPr>
          <w:rFonts w:eastAsiaTheme="minorHAnsi" w:cstheme="minorHAnsi"/>
          <w:noProof/>
          <w:lang w:val="sr-Cyrl-CS" w:eastAsia="bs-Latn-BA"/>
        </w:rPr>
        <w:t>с</w:t>
      </w:r>
      <w:r>
        <w:rPr>
          <w:rFonts w:eastAsiaTheme="minorHAnsi" w:cstheme="minorHAnsi"/>
          <w:noProof/>
          <w:lang w:val="sr-Cyrl-CS" w:eastAsia="bs-Latn-BA"/>
        </w:rPr>
        <w:t>тратегије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припремљен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„</w:t>
      </w:r>
      <w:r>
        <w:rPr>
          <w:rFonts w:eastAsiaTheme="minorHAnsi" w:cstheme="minorHAnsi"/>
          <w:noProof/>
          <w:lang w:val="sr-Cyrl-CS" w:eastAsia="bs-Latn-BA"/>
        </w:rPr>
        <w:t>Правилник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управљању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отпадом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“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објављен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„</w:t>
      </w:r>
      <w:r>
        <w:rPr>
          <w:rFonts w:eastAsiaTheme="minorHAnsi" w:cstheme="minorHAnsi"/>
          <w:noProof/>
          <w:lang w:val="sr-Cyrl-CS" w:eastAsia="bs-Latn-BA"/>
        </w:rPr>
        <w:t>Службеном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гласнику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“ </w:t>
      </w:r>
      <w:r>
        <w:rPr>
          <w:rFonts w:eastAsiaTheme="minorHAnsi" w:cstheme="minorHAnsi"/>
          <w:noProof/>
          <w:lang w:val="sr-Cyrl-CS" w:eastAsia="bs-Latn-BA"/>
        </w:rPr>
        <w:t>број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68/15. </w:t>
      </w:r>
      <w:r>
        <w:rPr>
          <w:rFonts w:eastAsiaTheme="minorHAnsi" w:cstheme="minorHAnsi"/>
          <w:noProof/>
          <w:lang w:val="sr-Cyrl-CS" w:eastAsia="bs-Latn-BA"/>
        </w:rPr>
        <w:t>Правилник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углавном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усклађен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међународним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стандардима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области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управљања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отпадом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као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дјелимично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усклађен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Директивом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2011/70/</w:t>
      </w:r>
      <w:r>
        <w:rPr>
          <w:rFonts w:eastAsiaTheme="minorHAnsi" w:cstheme="minorHAnsi"/>
          <w:noProof/>
          <w:lang w:val="sr-Cyrl-CS" w:eastAsia="bs-Latn-BA"/>
        </w:rPr>
        <w:t>ЕУРАТОМ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>.</w:t>
      </w:r>
    </w:p>
    <w:p w:rsidR="00894DA3" w:rsidRPr="00E9771E" w:rsidRDefault="00894DA3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</w:p>
    <w:p w:rsidR="00894DA3" w:rsidRPr="00E9771E" w:rsidRDefault="00E9771E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  <w:r>
        <w:rPr>
          <w:rFonts w:eastAsiaTheme="minorHAnsi" w:cstheme="minorHAnsi"/>
          <w:noProof/>
          <w:lang w:val="sr-Cyrl-CS" w:eastAsia="bs-Latn-BA"/>
        </w:rPr>
        <w:t>Најважнија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активност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побољшању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стања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области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радијационе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нуклеарне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сигурности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даље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остаје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потреба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ангажовањем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свих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релевантних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институција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изналажењу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рјешења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централно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материјала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обзиром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материјал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тренутно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може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складиштити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сигуран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безбједан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начин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што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описано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претходним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дијеловима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овог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поглавља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</w:p>
    <w:p w:rsidR="00894DA3" w:rsidRPr="00E9771E" w:rsidRDefault="00894DA3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</w:p>
    <w:p w:rsidR="00894DA3" w:rsidRPr="00E9771E" w:rsidRDefault="00E9771E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  <w:r>
        <w:rPr>
          <w:rFonts w:eastAsiaTheme="minorHAnsi" w:cstheme="minorHAnsi"/>
          <w:noProof/>
          <w:lang w:val="sr-Cyrl-CS" w:eastAsia="bs-Latn-BA"/>
        </w:rPr>
        <w:t>Агенција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покренула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активности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код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Савјета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министара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одређивање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додјељивање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локације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изградњу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централног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материјала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Савјет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министара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40. </w:t>
      </w:r>
      <w:r>
        <w:rPr>
          <w:rFonts w:eastAsiaTheme="minorHAnsi" w:cstheme="minorHAnsi"/>
          <w:noProof/>
          <w:lang w:val="sr-Cyrl-CS" w:eastAsia="bs-Latn-BA"/>
        </w:rPr>
        <w:t>сједници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одржаној</w:t>
      </w:r>
      <w:r w:rsidR="000D5A0A" w:rsidRPr="00E9771E">
        <w:rPr>
          <w:rFonts w:eastAsiaTheme="minorHAnsi" w:cstheme="minorHAnsi"/>
          <w:noProof/>
          <w:lang w:val="sr-Cyrl-CS" w:eastAsia="bs-Latn-BA"/>
        </w:rPr>
        <w:t xml:space="preserve"> 20.01.2016. </w:t>
      </w:r>
      <w:r>
        <w:rPr>
          <w:rFonts w:eastAsiaTheme="minorHAnsi" w:cstheme="minorHAnsi"/>
          <w:noProof/>
          <w:lang w:val="sr-Cyrl-CS" w:eastAsia="bs-Latn-BA"/>
        </w:rPr>
        <w:t>године</w:t>
      </w:r>
      <w:r w:rsidR="000D5A0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донио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закључак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задужио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Агенцију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што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достави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приједлог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локације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централног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отпада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да</w:t>
      </w:r>
      <w:r w:rsidR="006825DD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Савјет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министара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вези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наведеним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могао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коначници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одлучити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Агенција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треба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да</w:t>
      </w:r>
      <w:r w:rsidR="00540CE6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формира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комисију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ће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имати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задатак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предложи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најповољнију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локацију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комисији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ће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поред</w:t>
      </w:r>
      <w:r w:rsidR="00D04A3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представника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Агенције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представници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Савјета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министара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Владе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ФБИХ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Владе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РС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</w:p>
    <w:p w:rsidR="00894DA3" w:rsidRPr="00E9771E" w:rsidRDefault="00894DA3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</w:p>
    <w:p w:rsidR="00894DA3" w:rsidRPr="00E9771E" w:rsidRDefault="00E9771E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  <w:r>
        <w:rPr>
          <w:rFonts w:eastAsiaTheme="minorHAnsi" w:cstheme="minorHAnsi"/>
          <w:noProof/>
          <w:lang w:val="sr-Cyrl-CS" w:eastAsia="bs-Latn-BA"/>
        </w:rPr>
        <w:t>Агенција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ангажована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овим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активностима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још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2016. </w:t>
      </w:r>
      <w:r>
        <w:rPr>
          <w:rFonts w:eastAsiaTheme="minorHAnsi" w:cstheme="minorHAnsi"/>
          <w:noProof/>
          <w:lang w:val="sr-Cyrl-CS" w:eastAsia="bs-Latn-BA"/>
        </w:rPr>
        <w:t>године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али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још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увијек</w:t>
      </w:r>
      <w:r w:rsidR="00996F1E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није</w:t>
      </w:r>
      <w:r w:rsidR="00996F1E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предложена</w:t>
      </w:r>
      <w:r w:rsidR="00996F1E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996F1E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дефинисана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најповољнија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локација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централно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материјала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Представници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Агенције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током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2017. </w:t>
      </w:r>
      <w:r>
        <w:rPr>
          <w:rFonts w:eastAsiaTheme="minorHAnsi" w:cstheme="minorHAnsi"/>
          <w:noProof/>
          <w:lang w:val="sr-Cyrl-CS" w:eastAsia="bs-Latn-BA"/>
        </w:rPr>
        <w:t>године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обишли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неколико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неперспективних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војних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локација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различитих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разлога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нису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задовољавале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потребе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још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увијек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утврђена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нова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локација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>.</w:t>
      </w:r>
    </w:p>
    <w:p w:rsidR="00894DA3" w:rsidRPr="00E9771E" w:rsidRDefault="00894DA3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</w:p>
    <w:p w:rsidR="00894DA3" w:rsidRPr="00E9771E" w:rsidRDefault="00E9771E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  <w:r>
        <w:rPr>
          <w:rFonts w:eastAsiaTheme="minorHAnsi" w:cstheme="minorHAnsi"/>
          <w:noProof/>
          <w:lang w:val="sr-Cyrl-CS" w:eastAsia="bs-Latn-BA"/>
        </w:rPr>
        <w:t>Када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буде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формирана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споменута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комисија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одређивање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најповољније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локације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она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ће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обићи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све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понуђене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локације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дати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мишљење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најповољнија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техничког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аспекта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 w:rsidR="00D04A31" w:rsidRPr="00E9771E">
        <w:rPr>
          <w:rFonts w:eastAsiaTheme="minorHAnsi" w:cstheme="minorHAnsi"/>
          <w:noProof/>
          <w:lang w:val="sr-Cyrl-CS" w:eastAsia="bs-Latn-BA"/>
        </w:rPr>
        <w:t>„</w:t>
      </w:r>
      <w:r>
        <w:rPr>
          <w:rFonts w:eastAsiaTheme="minorHAnsi" w:cstheme="minorHAnsi"/>
          <w:noProof/>
          <w:lang w:val="sr-Cyrl-CS" w:eastAsia="bs-Latn-BA"/>
        </w:rPr>
        <w:t>Стратегијом</w:t>
      </w:r>
      <w:r w:rsidR="00D04A3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управљања</w:t>
      </w:r>
      <w:r w:rsidR="00D04A3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радиоактивним</w:t>
      </w:r>
      <w:r w:rsidR="00D04A3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отпадом</w:t>
      </w:r>
      <w:r w:rsidR="00D04A3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D04A3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D04A31" w:rsidRPr="00E9771E">
        <w:rPr>
          <w:rFonts w:eastAsiaTheme="minorHAnsi" w:cstheme="minorHAnsi"/>
          <w:noProof/>
          <w:lang w:val="sr-Cyrl-CS" w:eastAsia="bs-Latn-BA"/>
        </w:rPr>
        <w:t>“</w:t>
      </w:r>
      <w:r w:rsidR="00C046D8" w:rsidRPr="00E9771E">
        <w:rPr>
          <w:rFonts w:eastAsiaTheme="minorHAnsi" w:cstheme="minorHAnsi"/>
          <w:noProof/>
          <w:lang w:val="sr-Cyrl-CS" w:eastAsia="bs-Latn-BA"/>
        </w:rPr>
        <w:t>,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коначну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локацију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ће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одредити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Савјет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министара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</w:p>
    <w:p w:rsidR="00894DA3" w:rsidRPr="00E9771E" w:rsidRDefault="00894DA3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</w:p>
    <w:p w:rsidR="00894DA3" w:rsidRPr="00E9771E" w:rsidRDefault="00E9771E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  <w:r>
        <w:rPr>
          <w:rFonts w:eastAsiaTheme="minorHAnsi" w:cstheme="minorHAnsi"/>
          <w:noProof/>
          <w:lang w:val="sr-Cyrl-CS" w:eastAsia="bs-Latn-BA"/>
        </w:rPr>
        <w:t>Сав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постојећи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материјал</w:t>
      </w:r>
      <w:r w:rsidR="000D5A0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који</w:t>
      </w:r>
      <w:r w:rsidR="000D5A0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0D5A0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не</w:t>
      </w:r>
      <w:r w:rsidR="000D5A0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користи</w:t>
      </w:r>
      <w:r w:rsidR="000D5A0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биће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пребачен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осталих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локација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централно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Власник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овог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ће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држава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Босна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Херцеговина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међународним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стандардима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>, „</w:t>
      </w:r>
      <w:r>
        <w:rPr>
          <w:rFonts w:eastAsiaTheme="minorHAnsi" w:cstheme="minorHAnsi"/>
          <w:noProof/>
          <w:lang w:val="sr-Cyrl-CS" w:eastAsia="bs-Latn-BA"/>
        </w:rPr>
        <w:t>Стратегијом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управљања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отпадом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“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„</w:t>
      </w:r>
      <w:r>
        <w:rPr>
          <w:rFonts w:eastAsiaTheme="minorHAnsi" w:cstheme="minorHAnsi"/>
          <w:noProof/>
          <w:lang w:val="sr-Cyrl-CS" w:eastAsia="bs-Latn-BA"/>
        </w:rPr>
        <w:t>Правилником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управљању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отпадом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“, </w:t>
      </w:r>
      <w:r>
        <w:rPr>
          <w:rFonts w:eastAsiaTheme="minorHAnsi" w:cstheme="minorHAnsi"/>
          <w:noProof/>
          <w:lang w:val="sr-Cyrl-CS" w:eastAsia="bs-Latn-BA"/>
        </w:rPr>
        <w:t>оператор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овог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може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Агенција</w:t>
      </w:r>
      <w:r w:rsidR="00D04A3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директно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ће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Агенција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ангажовати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независну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институцију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посједује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адекватне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стручне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техничке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капацитете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Сви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послови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везани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ново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централно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његово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управљање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биће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финансирани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буџета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или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кроз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пројекте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међународним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институцијама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(</w:t>
      </w:r>
      <w:r>
        <w:rPr>
          <w:rFonts w:eastAsiaTheme="minorHAnsi" w:cstheme="minorHAnsi"/>
          <w:noProof/>
          <w:lang w:val="sr-Cyrl-CS" w:eastAsia="bs-Latn-BA"/>
        </w:rPr>
        <w:t>нпр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ИАЕА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ЕУ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ЕУФОР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). </w:t>
      </w:r>
      <w:r>
        <w:rPr>
          <w:rFonts w:eastAsiaTheme="minorHAnsi" w:cstheme="minorHAnsi"/>
          <w:noProof/>
          <w:lang w:val="sr-Cyrl-CS" w:eastAsia="bs-Latn-BA"/>
        </w:rPr>
        <w:t>Агенција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ће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планирати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плаћати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годишње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трошкове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послове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управљања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одржавања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централног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прикупљања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извора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ванредним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ситуацијама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док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ће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корисници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ових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услуга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плаћати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таксу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буџет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  <w:r>
        <w:rPr>
          <w:rFonts w:eastAsiaTheme="minorHAnsi" w:cstheme="minorHAnsi"/>
          <w:noProof/>
          <w:lang w:val="sr-Cyrl-CS" w:eastAsia="bs-Latn-BA"/>
        </w:rPr>
        <w:t>Сви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детаљи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права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обавезе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око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управљања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новим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централним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складиштем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биће</w:t>
      </w:r>
      <w:r w:rsidR="000F420A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регулисани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посебним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уговором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између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Агенције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будућег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оператора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</w:p>
    <w:p w:rsidR="00894DA3" w:rsidRPr="00E9771E" w:rsidRDefault="00894DA3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</w:p>
    <w:p w:rsidR="00894DA3" w:rsidRPr="00E9771E" w:rsidRDefault="00E9771E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  <w:r>
        <w:rPr>
          <w:rFonts w:eastAsiaTheme="minorHAnsi" w:cstheme="minorHAnsi"/>
          <w:noProof/>
          <w:lang w:val="sr-Cyrl-CS" w:eastAsia="bs-Latn-BA"/>
        </w:rPr>
        <w:t>Током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2017. </w:t>
      </w:r>
      <w:r>
        <w:rPr>
          <w:rFonts w:eastAsiaTheme="minorHAnsi" w:cstheme="minorHAnsi"/>
          <w:noProof/>
          <w:lang w:val="sr-Cyrl-CS" w:eastAsia="bs-Latn-BA"/>
        </w:rPr>
        <w:t>године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ИАЕА</w:t>
      </w:r>
      <w:r w:rsidR="00E84F9E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донирала</w:t>
      </w:r>
      <w:r w:rsidR="00E84F9E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одређену</w:t>
      </w:r>
      <w:r w:rsidR="00E84F9E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опрему</w:t>
      </w:r>
      <w:r w:rsidR="00E84F9E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E84F9E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кроз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државни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 w:rsidR="00C42833">
        <w:rPr>
          <w:rFonts w:eastAsiaTheme="minorHAnsi" w:cstheme="minorHAnsi"/>
          <w:noProof/>
          <w:lang w:val="sr-Cyrl-CS" w:eastAsia="bs-Latn-BA"/>
        </w:rPr>
        <w:t xml:space="preserve">пројекат </w:t>
      </w:r>
      <w:r>
        <w:rPr>
          <w:rFonts w:eastAsiaTheme="minorHAnsi" w:cstheme="minorHAnsi"/>
          <w:noProof/>
          <w:lang w:val="sr-Cyrl-CS" w:eastAsia="bs-Latn-BA"/>
        </w:rPr>
        <w:t>техничке</w:t>
      </w:r>
      <w:r w:rsidR="00D04A3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сарадње</w:t>
      </w:r>
      <w:r w:rsidR="00D04A3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под</w:t>
      </w:r>
      <w:r w:rsidR="00D04A3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ознаком</w:t>
      </w:r>
      <w:r w:rsidR="00D04A31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Latn-CS" w:eastAsia="bs-Latn-BA"/>
        </w:rPr>
        <w:t>BOH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9006, </w:t>
      </w:r>
      <w:r>
        <w:rPr>
          <w:rFonts w:eastAsiaTheme="minorHAnsi" w:cstheme="minorHAnsi"/>
          <w:noProof/>
          <w:lang w:val="sr-Cyrl-CS" w:eastAsia="bs-Latn-BA"/>
        </w:rPr>
        <w:t>која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ће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користити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новом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централном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материјала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стављена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располагање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ауторизованом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оператору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. </w:t>
      </w:r>
    </w:p>
    <w:p w:rsidR="00894DA3" w:rsidRPr="00E9771E" w:rsidRDefault="00894DA3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</w:p>
    <w:p w:rsidR="00894DA3" w:rsidRPr="00E9771E" w:rsidRDefault="00E9771E" w:rsidP="00894DA3">
      <w:pPr>
        <w:spacing w:line="240" w:lineRule="auto"/>
        <w:rPr>
          <w:rFonts w:eastAsiaTheme="minorHAnsi" w:cstheme="minorHAnsi"/>
          <w:noProof/>
          <w:lang w:val="sr-Cyrl-CS" w:eastAsia="bs-Latn-BA"/>
        </w:rPr>
      </w:pPr>
      <w:r>
        <w:rPr>
          <w:rFonts w:eastAsiaTheme="minorHAnsi" w:cstheme="minorHAnsi"/>
          <w:noProof/>
          <w:lang w:val="sr-Cyrl-CS" w:eastAsia="bs-Latn-BA"/>
        </w:rPr>
        <w:t>Поред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побољшања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стања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радијационе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сигурности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заштите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становништа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од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негативних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ефеката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јонизујућег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зрачења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успостављањем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новог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централног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складишта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радиоактивног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материјала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9D02F2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знатно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побољшало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стање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нуклеарне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безбједности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обзиром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да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смањила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могућност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крађе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или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злоупотребе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радиоактивног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материјала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који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се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налази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како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привременим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складиштима</w:t>
      </w:r>
      <w:r w:rsidR="00E23640" w:rsidRPr="00E9771E">
        <w:rPr>
          <w:rFonts w:eastAsiaTheme="minorHAnsi" w:cstheme="minorHAnsi"/>
          <w:noProof/>
          <w:lang w:val="sr-Cyrl-CS" w:eastAsia="bs-Latn-BA"/>
        </w:rPr>
        <w:t>,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тако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на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јавним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мјестима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широм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БиХ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, </w:t>
      </w:r>
      <w:r>
        <w:rPr>
          <w:rFonts w:eastAsiaTheme="minorHAnsi" w:cstheme="minorHAnsi"/>
          <w:noProof/>
          <w:lang w:val="sr-Cyrl-CS" w:eastAsia="bs-Latn-BA"/>
        </w:rPr>
        <w:t>и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представља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могућу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пријетњу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са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аспекта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евентуалних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терористичких</w:t>
      </w:r>
      <w:r w:rsidR="00894DA3" w:rsidRPr="00E9771E">
        <w:rPr>
          <w:rFonts w:eastAsiaTheme="minorHAnsi" w:cstheme="minorHAnsi"/>
          <w:noProof/>
          <w:lang w:val="sr-Cyrl-CS" w:eastAsia="bs-Latn-BA"/>
        </w:rPr>
        <w:t xml:space="preserve"> </w:t>
      </w:r>
      <w:r>
        <w:rPr>
          <w:rFonts w:eastAsiaTheme="minorHAnsi" w:cstheme="minorHAnsi"/>
          <w:noProof/>
          <w:lang w:val="sr-Cyrl-CS" w:eastAsia="bs-Latn-BA"/>
        </w:rPr>
        <w:t>активности</w:t>
      </w:r>
      <w:r w:rsidR="00894DA3" w:rsidRPr="00E9771E">
        <w:rPr>
          <w:rFonts w:eastAsiaTheme="minorHAnsi" w:cstheme="minorHAnsi"/>
          <w:noProof/>
          <w:lang w:val="sr-Cyrl-CS" w:eastAsia="bs-Latn-BA"/>
        </w:rPr>
        <w:t>.</w:t>
      </w:r>
    </w:p>
    <w:p w:rsidR="00894DA3" w:rsidRPr="00A35A8B" w:rsidRDefault="00894DA3" w:rsidP="00894DA3">
      <w:pPr>
        <w:spacing w:line="240" w:lineRule="auto"/>
        <w:rPr>
          <w:rFonts w:eastAsia="Calibri" w:cstheme="minorHAnsi"/>
          <w:noProof/>
          <w:sz w:val="22"/>
          <w:lang w:val="bs-Latn-BA"/>
        </w:rPr>
      </w:pPr>
    </w:p>
    <w:p w:rsidR="00F0023F" w:rsidRPr="00A35A8B" w:rsidRDefault="00F0023F" w:rsidP="00A00629">
      <w:pPr>
        <w:spacing w:line="240" w:lineRule="auto"/>
        <w:rPr>
          <w:rFonts w:eastAsia="Calibri" w:cstheme="minorHAnsi"/>
          <w:noProof/>
          <w:szCs w:val="24"/>
          <w:lang w:val="bs-Latn-BA"/>
        </w:rPr>
      </w:pPr>
    </w:p>
    <w:p w:rsidR="008F39F6" w:rsidRPr="00A35A8B" w:rsidRDefault="008F39F6">
      <w:pPr>
        <w:spacing w:after="240"/>
        <w:rPr>
          <w:rFonts w:eastAsia="Calibri" w:cstheme="minorHAnsi"/>
          <w:noProof/>
          <w:szCs w:val="24"/>
          <w:lang w:val="bs-Latn-BA"/>
        </w:rPr>
      </w:pPr>
      <w:r w:rsidRPr="00A35A8B">
        <w:rPr>
          <w:rFonts w:eastAsia="Calibri" w:cstheme="minorHAnsi"/>
          <w:noProof/>
          <w:szCs w:val="24"/>
          <w:lang w:val="bs-Latn-BA"/>
        </w:rPr>
        <w:br w:type="page"/>
      </w:r>
    </w:p>
    <w:p w:rsidR="000811D7" w:rsidRPr="003B7E2C" w:rsidRDefault="003B7E2C" w:rsidP="00F4447F">
      <w:pPr>
        <w:pStyle w:val="Heading1"/>
        <w:rPr>
          <w:lang w:val="sr-Cyrl-CS"/>
        </w:rPr>
      </w:pPr>
      <w:bookmarkStart w:id="251" w:name="_Toc519510697"/>
      <w:r>
        <w:rPr>
          <w:lang w:val="sr-Cyrl-CS"/>
        </w:rPr>
        <w:t>ИЗВОРИ</w:t>
      </w:r>
      <w:r w:rsidR="002905AC" w:rsidRPr="003B7E2C">
        <w:rPr>
          <w:lang w:val="sr-Cyrl-CS"/>
        </w:rPr>
        <w:t xml:space="preserve"> </w:t>
      </w:r>
      <w:r>
        <w:rPr>
          <w:lang w:val="sr-Cyrl-CS"/>
        </w:rPr>
        <w:t>НЕПОЗНАТОГ</w:t>
      </w:r>
      <w:r w:rsidR="002905AC" w:rsidRPr="003B7E2C">
        <w:rPr>
          <w:lang w:val="sr-Cyrl-CS"/>
        </w:rPr>
        <w:t xml:space="preserve"> </w:t>
      </w:r>
      <w:r>
        <w:rPr>
          <w:lang w:val="sr-Cyrl-CS"/>
        </w:rPr>
        <w:t>ВЛАСНИКА</w:t>
      </w:r>
      <w:bookmarkEnd w:id="251"/>
    </w:p>
    <w:p w:rsidR="00DB7221" w:rsidRPr="003B7E2C" w:rsidRDefault="00DB7221" w:rsidP="002905AC">
      <w:pPr>
        <w:spacing w:line="240" w:lineRule="auto"/>
        <w:rPr>
          <w:rFonts w:cstheme="minorHAnsi"/>
          <w:noProof/>
          <w:lang w:val="sr-Cyrl-CS"/>
        </w:rPr>
      </w:pPr>
    </w:p>
    <w:p w:rsidR="00017FC1" w:rsidRPr="003B7E2C" w:rsidRDefault="003B7E2C" w:rsidP="00017FC1">
      <w:pPr>
        <w:spacing w:line="240" w:lineRule="auto"/>
        <w:rPr>
          <w:rFonts w:cstheme="minorHAnsi"/>
          <w:noProof/>
          <w:lang w:val="sr-Cyrl-CS" w:eastAsia="bs-Latn-BA"/>
        </w:rPr>
      </w:pPr>
      <w:bookmarkStart w:id="252" w:name="_Toc420237731"/>
      <w:r>
        <w:rPr>
          <w:rFonts w:cstheme="minorHAnsi"/>
          <w:noProof/>
          <w:lang w:val="sr-Cyrl-CS" w:eastAsia="bs-Latn-BA"/>
        </w:rPr>
        <w:t>Под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непознатог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власника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сматра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затворени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чија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активност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моменту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детекције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виша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нивоа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изузећа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под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регулаторном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контролом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разлога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што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никад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напуштен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изгубљен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украден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односно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недозвољено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пренесен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новом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власнику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без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његовог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знања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без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одговарајућег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обавјештавања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Агенције</w:t>
      </w:r>
      <w:r w:rsidR="00017FC1" w:rsidRPr="003B7E2C">
        <w:rPr>
          <w:rFonts w:cstheme="minorHAnsi"/>
          <w:noProof/>
          <w:lang w:val="sr-Cyrl-CS" w:eastAsia="bs-Latn-BA"/>
        </w:rPr>
        <w:t>.</w:t>
      </w:r>
    </w:p>
    <w:p w:rsidR="00017FC1" w:rsidRPr="003B7E2C" w:rsidRDefault="00017FC1" w:rsidP="00017FC1">
      <w:pPr>
        <w:spacing w:line="240" w:lineRule="auto"/>
        <w:rPr>
          <w:rFonts w:cstheme="minorHAnsi"/>
          <w:noProof/>
          <w:lang w:val="sr-Cyrl-CS" w:eastAsia="bs-Latn-BA"/>
        </w:rPr>
      </w:pPr>
    </w:p>
    <w:p w:rsidR="00017FC1" w:rsidRPr="003B7E2C" w:rsidRDefault="003B7E2C" w:rsidP="00017FC1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Радиоактивне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супстанце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могу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бити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повезане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металним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отпадом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различите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начине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могу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ако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нису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откривене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уградити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челик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обојене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метале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кроз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процес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топљења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што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може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835E3F">
        <w:rPr>
          <w:rFonts w:cstheme="minorHAnsi"/>
          <w:noProof/>
          <w:lang w:val="sr-Cyrl-CS" w:eastAsia="bs-Latn-BA"/>
        </w:rPr>
        <w:t xml:space="preserve">да </w:t>
      </w:r>
      <w:r>
        <w:rPr>
          <w:rFonts w:cstheme="minorHAnsi"/>
          <w:noProof/>
          <w:lang w:val="sr-Cyrl-CS" w:eastAsia="bs-Latn-BA"/>
        </w:rPr>
        <w:t>узрок</w:t>
      </w:r>
      <w:r w:rsidR="00835E3F">
        <w:rPr>
          <w:rFonts w:cstheme="minorHAnsi"/>
          <w:noProof/>
          <w:lang w:val="sr-Cyrl-CS" w:eastAsia="bs-Latn-BA"/>
        </w:rPr>
        <w:t>ује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здравствене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опасности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раднике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становништво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животну</w:t>
      </w:r>
      <w:r w:rsidR="00241B4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средину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такође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може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241B4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има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озбиљне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комерцијалне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импликације</w:t>
      </w:r>
      <w:r w:rsidR="00017FC1" w:rsidRPr="003B7E2C">
        <w:rPr>
          <w:rFonts w:cstheme="minorHAnsi"/>
          <w:noProof/>
          <w:lang w:val="sr-Cyrl-CS" w:eastAsia="bs-Latn-BA"/>
        </w:rPr>
        <w:t>.</w:t>
      </w:r>
    </w:p>
    <w:p w:rsidR="00017FC1" w:rsidRPr="003B7E2C" w:rsidRDefault="00017FC1" w:rsidP="00017FC1">
      <w:pPr>
        <w:spacing w:line="240" w:lineRule="auto"/>
        <w:rPr>
          <w:rFonts w:cstheme="minorHAnsi"/>
          <w:noProof/>
          <w:lang w:val="sr-Cyrl-CS" w:eastAsia="bs-Latn-BA"/>
        </w:rPr>
      </w:pPr>
    </w:p>
    <w:p w:rsidR="00017FC1" w:rsidRPr="003B7E2C" w:rsidRDefault="003B7E2C" w:rsidP="00017FC1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Инциденти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посљедњих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неколико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година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укључују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откриће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супстанци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металном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отпаду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неким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случајевима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металу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процеса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топљења</w:t>
      </w:r>
      <w:r w:rsidR="00017FC1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Ови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инциденти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показали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санација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чишћење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врло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скупи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али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такође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може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изгубити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повјерење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индустрије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користе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метални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отпад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као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ресурс</w:t>
      </w:r>
      <w:r w:rsidR="00017FC1" w:rsidRPr="003B7E2C">
        <w:rPr>
          <w:rFonts w:cstheme="minorHAnsi"/>
          <w:noProof/>
          <w:lang w:val="sr-Cyrl-CS" w:eastAsia="bs-Latn-BA"/>
        </w:rPr>
        <w:t>.</w:t>
      </w:r>
    </w:p>
    <w:p w:rsidR="00017FC1" w:rsidRPr="003B7E2C" w:rsidRDefault="00017FC1" w:rsidP="00017FC1">
      <w:pPr>
        <w:spacing w:line="240" w:lineRule="auto"/>
        <w:rPr>
          <w:rFonts w:cstheme="minorHAnsi"/>
          <w:noProof/>
          <w:lang w:val="sr-Cyrl-CS" w:eastAsia="bs-Latn-BA"/>
        </w:rPr>
      </w:pPr>
    </w:p>
    <w:p w:rsidR="008F39F6" w:rsidRPr="003B7E2C" w:rsidRDefault="008F39F6" w:rsidP="008F30E1">
      <w:pPr>
        <w:pStyle w:val="ListParagraph"/>
        <w:keepNext/>
        <w:numPr>
          <w:ilvl w:val="0"/>
          <w:numId w:val="19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253" w:name="_Toc518545398"/>
      <w:bookmarkStart w:id="254" w:name="_Toc518545498"/>
      <w:bookmarkStart w:id="255" w:name="_Toc518546404"/>
      <w:bookmarkStart w:id="256" w:name="_Toc518546504"/>
      <w:bookmarkStart w:id="257" w:name="_Toc518929974"/>
      <w:bookmarkStart w:id="258" w:name="_Toc519013278"/>
      <w:bookmarkStart w:id="259" w:name="_Toc519013402"/>
      <w:bookmarkStart w:id="260" w:name="_Toc519069172"/>
      <w:bookmarkStart w:id="261" w:name="_Toc519159428"/>
      <w:bookmarkStart w:id="262" w:name="_Toc519510698"/>
      <w:bookmarkEnd w:id="253"/>
      <w:bookmarkEnd w:id="254"/>
      <w:bookmarkEnd w:id="255"/>
      <w:bookmarkEnd w:id="256"/>
      <w:bookmarkEnd w:id="257"/>
      <w:bookmarkEnd w:id="258"/>
      <w:bookmarkEnd w:id="259"/>
      <w:bookmarkEnd w:id="260"/>
      <w:bookmarkEnd w:id="261"/>
      <w:bookmarkEnd w:id="262"/>
    </w:p>
    <w:p w:rsidR="00B51771" w:rsidRPr="003B7E2C" w:rsidRDefault="00B51771" w:rsidP="008F30E1">
      <w:pPr>
        <w:pStyle w:val="ListParagraph"/>
        <w:keepNext/>
        <w:numPr>
          <w:ilvl w:val="0"/>
          <w:numId w:val="34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263" w:name="_Toc518545399"/>
      <w:bookmarkStart w:id="264" w:name="_Toc518545499"/>
      <w:bookmarkStart w:id="265" w:name="_Toc518546405"/>
      <w:bookmarkStart w:id="266" w:name="_Toc518546505"/>
      <w:bookmarkStart w:id="267" w:name="_Toc518929975"/>
      <w:bookmarkStart w:id="268" w:name="_Toc519013279"/>
      <w:bookmarkStart w:id="269" w:name="_Toc519013403"/>
      <w:bookmarkStart w:id="270" w:name="_Toc519069173"/>
      <w:bookmarkStart w:id="271" w:name="_Toc519159429"/>
      <w:bookmarkStart w:id="272" w:name="_Toc519510699"/>
      <w:bookmarkEnd w:id="263"/>
      <w:bookmarkEnd w:id="264"/>
      <w:bookmarkEnd w:id="265"/>
      <w:bookmarkEnd w:id="266"/>
      <w:bookmarkEnd w:id="267"/>
      <w:bookmarkEnd w:id="268"/>
      <w:bookmarkEnd w:id="269"/>
      <w:bookmarkEnd w:id="270"/>
      <w:bookmarkEnd w:id="271"/>
      <w:bookmarkEnd w:id="272"/>
    </w:p>
    <w:p w:rsidR="00112052" w:rsidRPr="003B7E2C" w:rsidRDefault="00112052" w:rsidP="008F30E1">
      <w:pPr>
        <w:pStyle w:val="ListParagraph"/>
        <w:keepNext/>
        <w:numPr>
          <w:ilvl w:val="0"/>
          <w:numId w:val="35"/>
        </w:numPr>
        <w:tabs>
          <w:tab w:val="left" w:pos="993"/>
        </w:tabs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273" w:name="_Toc518545400"/>
      <w:bookmarkStart w:id="274" w:name="_Toc518545500"/>
      <w:bookmarkStart w:id="275" w:name="_Toc518546406"/>
      <w:bookmarkStart w:id="276" w:name="_Toc518546506"/>
      <w:bookmarkStart w:id="277" w:name="_Toc518929976"/>
      <w:bookmarkStart w:id="278" w:name="_Toc519013280"/>
      <w:bookmarkStart w:id="279" w:name="_Toc519013404"/>
      <w:bookmarkStart w:id="280" w:name="_Toc519069174"/>
      <w:bookmarkStart w:id="281" w:name="_Toc519159430"/>
      <w:bookmarkStart w:id="282" w:name="_Toc519510700"/>
      <w:bookmarkEnd w:id="273"/>
      <w:bookmarkEnd w:id="274"/>
      <w:bookmarkEnd w:id="275"/>
      <w:bookmarkEnd w:id="276"/>
      <w:bookmarkEnd w:id="277"/>
      <w:bookmarkEnd w:id="278"/>
      <w:bookmarkEnd w:id="279"/>
      <w:bookmarkEnd w:id="280"/>
      <w:bookmarkEnd w:id="281"/>
      <w:bookmarkEnd w:id="282"/>
    </w:p>
    <w:p w:rsidR="00DB7221" w:rsidRPr="003B7E2C" w:rsidRDefault="003B7E2C" w:rsidP="00442829">
      <w:pPr>
        <w:pStyle w:val="Heading2"/>
        <w:rPr>
          <w:lang w:val="sr-Cyrl-CS"/>
        </w:rPr>
      </w:pPr>
      <w:bookmarkStart w:id="283" w:name="_Toc519510701"/>
      <w:r>
        <w:rPr>
          <w:lang w:val="sr-Cyrl-CS"/>
        </w:rPr>
        <w:t>Инциденти</w:t>
      </w:r>
      <w:r w:rsidR="002905AC" w:rsidRPr="003B7E2C">
        <w:rPr>
          <w:lang w:val="sr-Cyrl-CS"/>
        </w:rPr>
        <w:t xml:space="preserve"> </w:t>
      </w:r>
      <w:r>
        <w:rPr>
          <w:lang w:val="sr-Cyrl-CS"/>
        </w:rPr>
        <w:t>са</w:t>
      </w:r>
      <w:r w:rsidR="002905AC" w:rsidRPr="003B7E2C">
        <w:rPr>
          <w:lang w:val="sr-Cyrl-CS"/>
        </w:rPr>
        <w:t xml:space="preserve"> </w:t>
      </w:r>
      <w:r>
        <w:rPr>
          <w:lang w:val="sr-Cyrl-CS"/>
        </w:rPr>
        <w:t>изворима</w:t>
      </w:r>
      <w:r w:rsidR="002905AC" w:rsidRPr="003B7E2C">
        <w:rPr>
          <w:lang w:val="sr-Cyrl-CS"/>
        </w:rPr>
        <w:t xml:space="preserve"> </w:t>
      </w:r>
      <w:r>
        <w:rPr>
          <w:lang w:val="sr-Cyrl-CS"/>
        </w:rPr>
        <w:t>непознатог</w:t>
      </w:r>
      <w:r w:rsidR="002905AC" w:rsidRPr="003B7E2C">
        <w:rPr>
          <w:lang w:val="sr-Cyrl-CS"/>
        </w:rPr>
        <w:t xml:space="preserve"> </w:t>
      </w:r>
      <w:r>
        <w:rPr>
          <w:lang w:val="sr-Cyrl-CS"/>
        </w:rPr>
        <w:t>власника</w:t>
      </w:r>
      <w:r w:rsidR="002905AC" w:rsidRPr="003B7E2C">
        <w:rPr>
          <w:lang w:val="sr-Cyrl-CS"/>
        </w:rPr>
        <w:t xml:space="preserve"> </w:t>
      </w:r>
      <w:r>
        <w:rPr>
          <w:lang w:val="sr-Cyrl-CS"/>
        </w:rPr>
        <w:t>у</w:t>
      </w:r>
      <w:r w:rsidR="002905AC" w:rsidRPr="003B7E2C">
        <w:rPr>
          <w:lang w:val="sr-Cyrl-CS"/>
        </w:rPr>
        <w:t xml:space="preserve"> </w:t>
      </w:r>
      <w:r>
        <w:rPr>
          <w:lang w:val="sr-Cyrl-CS"/>
        </w:rPr>
        <w:t>Би</w:t>
      </w:r>
      <w:bookmarkEnd w:id="252"/>
      <w:r>
        <w:rPr>
          <w:lang w:val="sr-Cyrl-CS"/>
        </w:rPr>
        <w:t>Х</w:t>
      </w:r>
      <w:bookmarkEnd w:id="283"/>
    </w:p>
    <w:p w:rsidR="00285F19" w:rsidRPr="003B7E2C" w:rsidRDefault="00285F19" w:rsidP="00DB7221">
      <w:pPr>
        <w:spacing w:line="240" w:lineRule="auto"/>
        <w:rPr>
          <w:rFonts w:cstheme="minorHAnsi"/>
          <w:noProof/>
          <w:lang w:val="sr-Cyrl-CS" w:eastAsia="bs-Latn-BA"/>
        </w:rPr>
      </w:pPr>
    </w:p>
    <w:p w:rsidR="00017FC1" w:rsidRPr="003B7E2C" w:rsidRDefault="003B7E2C" w:rsidP="00017FC1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Током</w:t>
      </w:r>
      <w:r w:rsidR="00017FC1" w:rsidRPr="003B7E2C">
        <w:rPr>
          <w:rFonts w:cstheme="minorHAnsi"/>
          <w:noProof/>
          <w:lang w:val="sr-Cyrl-CS" w:eastAsia="bs-Latn-BA"/>
        </w:rPr>
        <w:t xml:space="preserve"> 2017. </w:t>
      </w:r>
      <w:r>
        <w:rPr>
          <w:rFonts w:cstheme="minorHAnsi"/>
          <w:noProof/>
          <w:lang w:val="sr-Cyrl-CS" w:eastAsia="bs-Latn-BA"/>
        </w:rPr>
        <w:t>године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није</w:t>
      </w:r>
      <w:r w:rsidR="009D02F2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било</w:t>
      </w:r>
      <w:r w:rsidR="009D02F2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случајева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проналаска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непознатог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власника</w:t>
      </w:r>
      <w:r w:rsidR="00017FC1" w:rsidRPr="003B7E2C">
        <w:rPr>
          <w:rFonts w:cstheme="minorHAnsi"/>
          <w:noProof/>
          <w:lang w:val="sr-Cyrl-CS" w:eastAsia="bs-Latn-BA"/>
        </w:rPr>
        <w:t>.</w:t>
      </w:r>
    </w:p>
    <w:p w:rsidR="00017FC1" w:rsidRPr="003B7E2C" w:rsidRDefault="00017FC1" w:rsidP="00017FC1">
      <w:pPr>
        <w:spacing w:line="240" w:lineRule="auto"/>
        <w:rPr>
          <w:rFonts w:cstheme="minorHAnsi"/>
          <w:noProof/>
          <w:lang w:val="sr-Cyrl-CS" w:eastAsia="bs-Latn-BA"/>
        </w:rPr>
      </w:pPr>
    </w:p>
    <w:p w:rsidR="00017FC1" w:rsidRPr="003B7E2C" w:rsidRDefault="003B7E2C" w:rsidP="00017FC1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Имали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смо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неколико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случајева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гдје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постојала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сумња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постојање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непознатог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власника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али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након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прегледа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локација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стране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инспектора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једном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стране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техничког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сервиса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није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потврђено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постојање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835E3F">
        <w:rPr>
          <w:rFonts w:cstheme="minorHAnsi"/>
          <w:noProof/>
          <w:lang w:val="sr-Cyrl-CS" w:eastAsia="bs-Latn-BA"/>
        </w:rPr>
        <w:t xml:space="preserve">таквих </w:t>
      </w:r>
      <w:r>
        <w:rPr>
          <w:rFonts w:cstheme="minorHAnsi"/>
          <w:noProof/>
          <w:lang w:val="sr-Cyrl-CS" w:eastAsia="bs-Latn-BA"/>
        </w:rPr>
        <w:t>извора</w:t>
      </w:r>
      <w:r w:rsidR="00017FC1" w:rsidRPr="003B7E2C">
        <w:rPr>
          <w:rFonts w:cstheme="minorHAnsi"/>
          <w:noProof/>
          <w:lang w:val="sr-Cyrl-CS" w:eastAsia="bs-Latn-BA"/>
        </w:rPr>
        <w:t xml:space="preserve">. </w:t>
      </w:r>
    </w:p>
    <w:p w:rsidR="00017FC1" w:rsidRPr="003B7E2C" w:rsidRDefault="00017FC1" w:rsidP="00017FC1">
      <w:pPr>
        <w:spacing w:line="240" w:lineRule="auto"/>
        <w:rPr>
          <w:rFonts w:cstheme="minorHAnsi"/>
          <w:noProof/>
          <w:lang w:val="sr-Cyrl-CS" w:eastAsia="bs-Latn-BA"/>
        </w:rPr>
      </w:pPr>
    </w:p>
    <w:p w:rsidR="00017FC1" w:rsidRPr="003B7E2C" w:rsidRDefault="003B7E2C" w:rsidP="00017FC1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горе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наведеним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случајевима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извршен</w:t>
      </w:r>
      <w:r w:rsidR="00835E3F">
        <w:rPr>
          <w:rFonts w:cstheme="minorHAnsi"/>
          <w:noProof/>
          <w:lang w:val="sr-Cyrl-CS" w:eastAsia="bs-Latn-BA"/>
        </w:rPr>
        <w:t>и су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преглед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локације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835E3F">
        <w:rPr>
          <w:rFonts w:cstheme="minorHAnsi"/>
          <w:noProof/>
          <w:lang w:val="sr-Cyrl-CS" w:eastAsia="bs-Latn-BA"/>
        </w:rPr>
        <w:t>м</w:t>
      </w:r>
      <w:r>
        <w:rPr>
          <w:rFonts w:cstheme="minorHAnsi"/>
          <w:noProof/>
          <w:lang w:val="sr-Cyrl-CS" w:eastAsia="bs-Latn-BA"/>
        </w:rPr>
        <w:t>јерења</w:t>
      </w:r>
      <w:r w:rsidR="00835E3F">
        <w:rPr>
          <w:rFonts w:cstheme="minorHAnsi"/>
          <w:noProof/>
          <w:lang w:val="sr-Cyrl-CS" w:eastAsia="bs-Latn-BA"/>
        </w:rPr>
        <w:t>,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једном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потврђено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постојање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опасности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здравље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људи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животну</w:t>
      </w:r>
      <w:r w:rsidR="00241B4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средину</w:t>
      </w:r>
      <w:r w:rsidR="00017FC1" w:rsidRPr="003B7E2C">
        <w:rPr>
          <w:rFonts w:cstheme="minorHAnsi"/>
          <w:noProof/>
          <w:lang w:val="sr-Cyrl-CS" w:eastAsia="bs-Latn-BA"/>
        </w:rPr>
        <w:t>.</w:t>
      </w:r>
    </w:p>
    <w:p w:rsidR="00B6292C" w:rsidRPr="003B7E2C" w:rsidRDefault="00B6292C" w:rsidP="00C52AA3">
      <w:pPr>
        <w:spacing w:line="240" w:lineRule="auto"/>
        <w:rPr>
          <w:rFonts w:cstheme="minorHAnsi"/>
          <w:noProof/>
          <w:lang w:val="sr-Cyrl-CS" w:eastAsia="bs-Latn-BA"/>
        </w:rPr>
      </w:pPr>
    </w:p>
    <w:p w:rsidR="005F5AEC" w:rsidRPr="003B7E2C" w:rsidRDefault="003B7E2C" w:rsidP="00442829">
      <w:pPr>
        <w:pStyle w:val="Heading2"/>
        <w:rPr>
          <w:lang w:val="sr-Cyrl-CS"/>
        </w:rPr>
      </w:pPr>
      <w:bookmarkStart w:id="284" w:name="_Toc519510702"/>
      <w:bookmarkStart w:id="285" w:name="_Toc420237732"/>
      <w:r>
        <w:rPr>
          <w:lang w:val="sr-Cyrl-CS"/>
        </w:rPr>
        <w:t>Поступци</w:t>
      </w:r>
      <w:r w:rsidR="005F5AEC" w:rsidRPr="003B7E2C">
        <w:rPr>
          <w:lang w:val="sr-Cyrl-CS"/>
        </w:rPr>
        <w:t xml:space="preserve"> </w:t>
      </w:r>
      <w:r>
        <w:rPr>
          <w:lang w:val="sr-Cyrl-CS"/>
        </w:rPr>
        <w:t>по</w:t>
      </w:r>
      <w:r w:rsidR="005F5AEC" w:rsidRPr="003B7E2C">
        <w:rPr>
          <w:lang w:val="sr-Cyrl-CS"/>
        </w:rPr>
        <w:t xml:space="preserve"> </w:t>
      </w:r>
      <w:r>
        <w:rPr>
          <w:lang w:val="sr-Cyrl-CS"/>
        </w:rPr>
        <w:t>откривању</w:t>
      </w:r>
      <w:r w:rsidR="005F5AEC" w:rsidRPr="003B7E2C">
        <w:rPr>
          <w:lang w:val="sr-Cyrl-CS"/>
        </w:rPr>
        <w:t xml:space="preserve"> </w:t>
      </w:r>
      <w:r>
        <w:rPr>
          <w:lang w:val="sr-Cyrl-CS"/>
        </w:rPr>
        <w:t>извора</w:t>
      </w:r>
      <w:r w:rsidR="005F5AEC" w:rsidRPr="003B7E2C">
        <w:rPr>
          <w:lang w:val="sr-Cyrl-CS"/>
        </w:rPr>
        <w:t xml:space="preserve"> </w:t>
      </w:r>
      <w:r>
        <w:rPr>
          <w:lang w:val="sr-Cyrl-CS"/>
        </w:rPr>
        <w:t>непознатог</w:t>
      </w:r>
      <w:r w:rsidR="005F5AEC" w:rsidRPr="003B7E2C">
        <w:rPr>
          <w:lang w:val="sr-Cyrl-CS"/>
        </w:rPr>
        <w:t xml:space="preserve"> </w:t>
      </w:r>
      <w:r>
        <w:rPr>
          <w:lang w:val="sr-Cyrl-CS"/>
        </w:rPr>
        <w:t>власника</w:t>
      </w:r>
      <w:bookmarkEnd w:id="284"/>
    </w:p>
    <w:p w:rsidR="00285F19" w:rsidRPr="003B7E2C" w:rsidRDefault="00285F19" w:rsidP="005F5AEC">
      <w:pPr>
        <w:spacing w:line="240" w:lineRule="auto"/>
        <w:rPr>
          <w:rFonts w:cstheme="minorHAnsi"/>
          <w:noProof/>
          <w:lang w:val="sr-Cyrl-CS" w:eastAsia="bs-Latn-BA"/>
        </w:rPr>
      </w:pPr>
    </w:p>
    <w:p w:rsidR="00017FC1" w:rsidRPr="003B7E2C" w:rsidRDefault="003B7E2C" w:rsidP="00017FC1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Сви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поступци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откривању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непознатог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власника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дефинисани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сљедећим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документима</w:t>
      </w:r>
      <w:r w:rsidR="00017FC1" w:rsidRPr="003B7E2C">
        <w:rPr>
          <w:rFonts w:cstheme="minorHAnsi"/>
          <w:noProof/>
          <w:lang w:val="sr-Cyrl-CS" w:eastAsia="bs-Latn-BA"/>
        </w:rPr>
        <w:t>:</w:t>
      </w:r>
    </w:p>
    <w:p w:rsidR="00017FC1" w:rsidRPr="003B7E2C" w:rsidRDefault="00017FC1" w:rsidP="00017FC1">
      <w:pPr>
        <w:spacing w:line="240" w:lineRule="auto"/>
        <w:rPr>
          <w:rFonts w:cstheme="minorHAnsi"/>
          <w:noProof/>
          <w:lang w:val="sr-Cyrl-CS" w:eastAsia="bs-Latn-BA"/>
        </w:rPr>
      </w:pPr>
    </w:p>
    <w:p w:rsidR="00017FC1" w:rsidRPr="003B7E2C" w:rsidRDefault="003B7E2C" w:rsidP="008F30E1">
      <w:pPr>
        <w:pStyle w:val="ListParagraph"/>
        <w:numPr>
          <w:ilvl w:val="0"/>
          <w:numId w:val="13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Правилник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о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контроли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затворених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радиоактивних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извора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високе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активности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извора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непознатог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власника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>;</w:t>
      </w:r>
    </w:p>
    <w:p w:rsidR="00017FC1" w:rsidRPr="003B7E2C" w:rsidRDefault="003B7E2C" w:rsidP="008F30E1">
      <w:pPr>
        <w:pStyle w:val="ListParagraph"/>
        <w:numPr>
          <w:ilvl w:val="0"/>
          <w:numId w:val="13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Водич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за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поступање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приликом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проналаска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радиоактивног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извора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непознатог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власника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>;</w:t>
      </w:r>
    </w:p>
    <w:p w:rsidR="00017FC1" w:rsidRPr="003B7E2C" w:rsidRDefault="003B7E2C" w:rsidP="008F30E1">
      <w:pPr>
        <w:pStyle w:val="ListParagraph"/>
        <w:numPr>
          <w:ilvl w:val="0"/>
          <w:numId w:val="13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bCs/>
          <w:noProof/>
          <w:lang w:val="sr-Cyrl-CS" w:eastAsia="bs-Latn-BA"/>
        </w:rPr>
        <w:t>Државни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bCs/>
          <w:noProof/>
          <w:lang w:val="sr-Cyrl-CS" w:eastAsia="bs-Latn-BA"/>
        </w:rPr>
        <w:t>акциони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bCs/>
          <w:noProof/>
          <w:lang w:val="sr-Cyrl-CS" w:eastAsia="bs-Latn-BA"/>
        </w:rPr>
        <w:t>план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bCs/>
          <w:noProof/>
          <w:lang w:val="sr-Cyrl-CS" w:eastAsia="bs-Latn-BA"/>
        </w:rPr>
        <w:t>о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bCs/>
          <w:noProof/>
          <w:lang w:val="sr-Cyrl-CS" w:eastAsia="bs-Latn-BA"/>
        </w:rPr>
        <w:t>хитним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bCs/>
          <w:noProof/>
          <w:lang w:val="sr-Cyrl-CS" w:eastAsia="bs-Latn-BA"/>
        </w:rPr>
        <w:t>случајевима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bCs/>
          <w:noProof/>
          <w:lang w:val="sr-Cyrl-CS" w:eastAsia="bs-Latn-BA"/>
        </w:rPr>
        <w:t>заштите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bCs/>
          <w:noProof/>
          <w:lang w:val="sr-Cyrl-CS" w:eastAsia="bs-Latn-BA"/>
        </w:rPr>
        <w:t>становништва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bCs/>
          <w:noProof/>
          <w:lang w:val="sr-Cyrl-CS" w:eastAsia="bs-Latn-BA"/>
        </w:rPr>
        <w:t>од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bCs/>
          <w:noProof/>
          <w:lang w:val="sr-Cyrl-CS" w:eastAsia="bs-Latn-BA"/>
        </w:rPr>
        <w:t>јонизујућег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bCs/>
          <w:noProof/>
          <w:lang w:val="sr-Cyrl-CS" w:eastAsia="bs-Latn-BA"/>
        </w:rPr>
        <w:t>зрачења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bCs/>
          <w:noProof/>
          <w:lang w:val="sr-Cyrl-CS" w:eastAsia="bs-Latn-BA"/>
        </w:rPr>
        <w:t>у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bCs/>
          <w:noProof/>
          <w:lang w:val="sr-Cyrl-CS" w:eastAsia="bs-Latn-BA"/>
        </w:rPr>
        <w:t>случају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bCs/>
          <w:noProof/>
          <w:lang w:val="sr-Cyrl-CS" w:eastAsia="bs-Latn-BA"/>
        </w:rPr>
        <w:t>ванредног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bCs/>
          <w:noProof/>
          <w:lang w:val="sr-Cyrl-CS" w:eastAsia="bs-Latn-BA"/>
        </w:rPr>
        <w:t>догађаја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 xml:space="preserve">, </w:t>
      </w:r>
      <w:r>
        <w:rPr>
          <w:rFonts w:asciiTheme="minorHAnsi" w:hAnsiTheme="minorHAnsi" w:cstheme="minorHAnsi"/>
          <w:bCs/>
          <w:noProof/>
          <w:lang w:val="sr-Cyrl-CS" w:eastAsia="bs-Latn-BA"/>
        </w:rPr>
        <w:t>нуклеарног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bCs/>
          <w:noProof/>
          <w:lang w:val="sr-Cyrl-CS" w:eastAsia="bs-Latn-BA"/>
        </w:rPr>
        <w:t>удеса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bCs/>
          <w:noProof/>
          <w:lang w:val="sr-Cyrl-CS" w:eastAsia="bs-Latn-BA"/>
        </w:rPr>
        <w:t>или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bCs/>
          <w:noProof/>
          <w:lang w:val="sr-Cyrl-CS" w:eastAsia="bs-Latn-BA"/>
        </w:rPr>
        <w:t>настанка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bCs/>
          <w:noProof/>
          <w:lang w:val="sr-Cyrl-CS" w:eastAsia="bs-Latn-BA"/>
        </w:rPr>
        <w:t>нуклеарне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bCs/>
          <w:noProof/>
          <w:lang w:val="sr-Cyrl-CS" w:eastAsia="bs-Latn-BA"/>
        </w:rPr>
        <w:t>штете</w:t>
      </w:r>
      <w:r w:rsidR="00017FC1" w:rsidRPr="003B7E2C">
        <w:rPr>
          <w:rFonts w:asciiTheme="minorHAnsi" w:hAnsiTheme="minorHAnsi" w:cstheme="minorHAnsi"/>
          <w:bCs/>
          <w:noProof/>
          <w:lang w:val="sr-Cyrl-CS" w:eastAsia="bs-Latn-BA"/>
        </w:rPr>
        <w:t>.</w:t>
      </w:r>
    </w:p>
    <w:p w:rsidR="00017FC1" w:rsidRPr="003B7E2C" w:rsidRDefault="00017FC1" w:rsidP="00017FC1">
      <w:pPr>
        <w:spacing w:line="240" w:lineRule="auto"/>
        <w:rPr>
          <w:rFonts w:cstheme="minorHAnsi"/>
          <w:noProof/>
          <w:lang w:val="sr-Cyrl-CS" w:eastAsia="bs-Latn-BA"/>
        </w:rPr>
      </w:pPr>
    </w:p>
    <w:p w:rsidR="00017FC1" w:rsidRPr="003B7E2C" w:rsidRDefault="00835E3F" w:rsidP="00017FC1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У</w:t>
      </w:r>
      <w:r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вези</w:t>
      </w:r>
      <w:r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</w:t>
      </w:r>
      <w:r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изворима</w:t>
      </w:r>
      <w:r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непознатог</w:t>
      </w:r>
      <w:r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власника</w:t>
      </w:r>
      <w:r w:rsidR="00EA2658" w:rsidRPr="003B7E2C">
        <w:rPr>
          <w:rFonts w:cstheme="minorHAnsi"/>
          <w:noProof/>
          <w:lang w:val="sr-Cyrl-CS" w:eastAsia="bs-Latn-BA"/>
        </w:rPr>
        <w:t>,</w:t>
      </w:r>
      <w:r>
        <w:rPr>
          <w:rFonts w:cstheme="minorHAnsi"/>
          <w:noProof/>
          <w:lang w:val="sr-Cyrl-CS" w:eastAsia="bs-Latn-BA"/>
        </w:rPr>
        <w:t xml:space="preserve"> </w:t>
      </w:r>
      <w:r w:rsidR="00EA2658">
        <w:rPr>
          <w:rFonts w:cstheme="minorHAnsi"/>
          <w:noProof/>
          <w:lang w:val="sr-Cyrl-CS" w:eastAsia="bs-Latn-BA"/>
        </w:rPr>
        <w:t>п</w:t>
      </w:r>
      <w:r w:rsidR="003B7E2C">
        <w:rPr>
          <w:rFonts w:cstheme="minorHAnsi"/>
          <w:noProof/>
          <w:lang w:val="sr-Cyrl-CS" w:eastAsia="bs-Latn-BA"/>
        </w:rPr>
        <w:t>равилником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су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дефинисани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поступање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случају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њиховог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откривања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 w:rsidR="003B7E2C">
        <w:rPr>
          <w:rFonts w:cstheme="minorHAnsi"/>
          <w:noProof/>
          <w:lang w:val="sr-Cyrl-CS" w:eastAsia="bs-Latn-BA"/>
        </w:rPr>
        <w:t>обавезе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носилаца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ауторизације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 w:rsidR="003B7E2C">
        <w:rPr>
          <w:rFonts w:cstheme="minorHAnsi"/>
          <w:noProof/>
          <w:lang w:val="sr-Cyrl-CS" w:eastAsia="bs-Latn-BA"/>
        </w:rPr>
        <w:t>обавезе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правних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лица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која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се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баве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сакупљањем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металног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отпада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 w:rsidR="003B7E2C">
        <w:rPr>
          <w:rFonts w:cstheme="minorHAnsi"/>
          <w:noProof/>
          <w:lang w:val="sr-Cyrl-CS" w:eastAsia="bs-Latn-BA"/>
        </w:rPr>
        <w:t>трошкови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 w:rsidR="003B7E2C">
        <w:rPr>
          <w:rFonts w:cstheme="minorHAnsi"/>
          <w:noProof/>
          <w:lang w:val="sr-Cyrl-CS" w:eastAsia="bs-Latn-BA"/>
        </w:rPr>
        <w:t>као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друга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значајна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питања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вези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с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изворима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високе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активности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изворима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непознатог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3B7E2C">
        <w:rPr>
          <w:rFonts w:cstheme="minorHAnsi"/>
          <w:noProof/>
          <w:lang w:val="sr-Cyrl-CS" w:eastAsia="bs-Latn-BA"/>
        </w:rPr>
        <w:t>власника</w:t>
      </w:r>
      <w:r w:rsidR="00017FC1" w:rsidRPr="003B7E2C">
        <w:rPr>
          <w:rFonts w:cstheme="minorHAnsi"/>
          <w:noProof/>
          <w:lang w:val="sr-Cyrl-CS" w:eastAsia="bs-Latn-BA"/>
        </w:rPr>
        <w:t>.</w:t>
      </w:r>
    </w:p>
    <w:p w:rsidR="00017FC1" w:rsidRPr="003B7E2C" w:rsidRDefault="00017FC1" w:rsidP="00017FC1">
      <w:pPr>
        <w:spacing w:line="240" w:lineRule="auto"/>
        <w:rPr>
          <w:rFonts w:cstheme="minorHAnsi"/>
          <w:noProof/>
          <w:lang w:val="sr-Cyrl-CS" w:eastAsia="bs-Latn-BA"/>
        </w:rPr>
      </w:pPr>
    </w:p>
    <w:p w:rsidR="00017FC1" w:rsidRPr="003B7E2C" w:rsidRDefault="003B7E2C" w:rsidP="00017FC1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Водич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препоруке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примјере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добре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праксе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становништво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објекте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топљење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метала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сакупљање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отпада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као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царинске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органе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спречавању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откривању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одговору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појаву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металног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отпада</w:t>
      </w:r>
      <w:r w:rsidR="00017FC1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Препоруке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обухватају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супстанце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налазе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под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регулаторном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контролом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супстанце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регулаторне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контроле</w:t>
      </w:r>
      <w:r w:rsidR="00017FC1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Такође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овај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водич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наглашава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важност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корисност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договора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дјеловању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сарадње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укључених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субјеката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</w:t>
      </w:r>
      <w:r w:rsidR="002809C4">
        <w:rPr>
          <w:rFonts w:cstheme="minorHAnsi"/>
          <w:noProof/>
          <w:lang w:val="sr-Cyrl-CS" w:eastAsia="bs-Latn-BA"/>
        </w:rPr>
        <w:t>дс</w:t>
      </w:r>
      <w:r>
        <w:rPr>
          <w:rFonts w:cstheme="minorHAnsi"/>
          <w:noProof/>
          <w:lang w:val="sr-Cyrl-CS" w:eastAsia="bs-Latn-BA"/>
        </w:rPr>
        <w:t>тиче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друге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секторске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иницијативе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могле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конституисати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основу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његових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препорука</w:t>
      </w:r>
      <w:r w:rsidR="00017FC1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Водич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садржи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критеријуме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требају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примјењивати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радиолошкој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контроли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металног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отпада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циљу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олакшавања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откривања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супстанци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препоручује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дјеловање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мјере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радиолошке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када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њихово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присуство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открије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поступило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процедури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изолације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сигурним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условима</w:t>
      </w:r>
      <w:r w:rsidR="00017FC1" w:rsidRPr="003B7E2C">
        <w:rPr>
          <w:rFonts w:cstheme="minorHAnsi"/>
          <w:noProof/>
          <w:lang w:val="sr-Cyrl-CS" w:eastAsia="bs-Latn-BA"/>
        </w:rPr>
        <w:t>.</w:t>
      </w:r>
    </w:p>
    <w:p w:rsidR="00017FC1" w:rsidRPr="003B7E2C" w:rsidRDefault="00017FC1" w:rsidP="00017FC1">
      <w:pPr>
        <w:spacing w:line="240" w:lineRule="auto"/>
        <w:rPr>
          <w:rFonts w:cstheme="minorHAnsi"/>
          <w:bCs/>
          <w:noProof/>
          <w:lang w:val="sr-Cyrl-CS" w:eastAsia="bs-Latn-BA"/>
        </w:rPr>
      </w:pPr>
    </w:p>
    <w:p w:rsidR="00017FC1" w:rsidRPr="003B7E2C" w:rsidRDefault="003B7E2C" w:rsidP="00017FC1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bCs/>
          <w:noProof/>
          <w:lang w:val="sr-Cyrl-CS" w:eastAsia="bs-Latn-BA"/>
        </w:rPr>
        <w:t>Државним</w:t>
      </w:r>
      <w:r w:rsidR="00017FC1" w:rsidRPr="003B7E2C">
        <w:rPr>
          <w:rFonts w:cstheme="minorHAnsi"/>
          <w:bCs/>
          <w:noProof/>
          <w:lang w:val="sr-Cyrl-CS" w:eastAsia="bs-Latn-BA"/>
        </w:rPr>
        <w:t xml:space="preserve"> </w:t>
      </w:r>
      <w:r>
        <w:rPr>
          <w:rFonts w:cstheme="minorHAnsi"/>
          <w:bCs/>
          <w:noProof/>
          <w:lang w:val="sr-Cyrl-CS" w:eastAsia="bs-Latn-BA"/>
        </w:rPr>
        <w:t>акционим</w:t>
      </w:r>
      <w:r w:rsidR="00017FC1" w:rsidRPr="003B7E2C">
        <w:rPr>
          <w:rFonts w:cstheme="minorHAnsi"/>
          <w:bCs/>
          <w:noProof/>
          <w:lang w:val="sr-Cyrl-CS" w:eastAsia="bs-Latn-BA"/>
        </w:rPr>
        <w:t xml:space="preserve"> </w:t>
      </w:r>
      <w:r>
        <w:rPr>
          <w:rFonts w:cstheme="minorHAnsi"/>
          <w:bCs/>
          <w:noProof/>
          <w:lang w:val="sr-Cyrl-CS" w:eastAsia="bs-Latn-BA"/>
        </w:rPr>
        <w:t>планом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уређује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систем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припремљености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одговора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догађај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циљем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успостављања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ефикасног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успјешног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система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припремљености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одговора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надлежних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институција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свим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нивоима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организације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радиолошког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догађаја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територији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017FC1" w:rsidRPr="003B7E2C">
        <w:rPr>
          <w:rFonts w:cstheme="minorHAnsi"/>
          <w:noProof/>
          <w:lang w:val="sr-Cyrl-CS" w:eastAsia="bs-Latn-BA"/>
        </w:rPr>
        <w:t>.</w:t>
      </w:r>
    </w:p>
    <w:p w:rsidR="00E8068F" w:rsidRPr="003B7E2C" w:rsidRDefault="00E8068F" w:rsidP="00531605">
      <w:pPr>
        <w:spacing w:line="240" w:lineRule="auto"/>
        <w:rPr>
          <w:rFonts w:cstheme="minorHAnsi"/>
          <w:noProof/>
          <w:lang w:val="sr-Cyrl-CS" w:eastAsia="bs-Latn-BA"/>
        </w:rPr>
      </w:pPr>
    </w:p>
    <w:p w:rsidR="00DB7221" w:rsidRPr="003B7E2C" w:rsidRDefault="003B7E2C" w:rsidP="00442829">
      <w:pPr>
        <w:pStyle w:val="Heading2"/>
        <w:rPr>
          <w:lang w:val="sr-Cyrl-CS"/>
        </w:rPr>
      </w:pPr>
      <w:bookmarkStart w:id="286" w:name="_Toc420237733"/>
      <w:bookmarkStart w:id="287" w:name="_Toc519510703"/>
      <w:bookmarkEnd w:id="285"/>
      <w:r>
        <w:rPr>
          <w:lang w:val="sr-Cyrl-CS"/>
        </w:rPr>
        <w:t>Међународне</w:t>
      </w:r>
      <w:r w:rsidR="00761035" w:rsidRPr="003B7E2C">
        <w:rPr>
          <w:lang w:val="sr-Cyrl-CS"/>
        </w:rPr>
        <w:t xml:space="preserve"> </w:t>
      </w:r>
      <w:r>
        <w:rPr>
          <w:lang w:val="sr-Cyrl-CS"/>
        </w:rPr>
        <w:t>обавезе</w:t>
      </w:r>
      <w:r w:rsidR="00761035" w:rsidRPr="003B7E2C">
        <w:rPr>
          <w:lang w:val="sr-Cyrl-CS"/>
        </w:rPr>
        <w:t xml:space="preserve"> </w:t>
      </w:r>
      <w:r>
        <w:rPr>
          <w:lang w:val="sr-Cyrl-CS"/>
        </w:rPr>
        <w:t>у</w:t>
      </w:r>
      <w:r w:rsidR="00761035" w:rsidRPr="003B7E2C">
        <w:rPr>
          <w:lang w:val="sr-Cyrl-CS"/>
        </w:rPr>
        <w:t xml:space="preserve"> </w:t>
      </w:r>
      <w:r>
        <w:rPr>
          <w:lang w:val="sr-Cyrl-CS"/>
        </w:rPr>
        <w:t>вези</w:t>
      </w:r>
      <w:r w:rsidR="00761035" w:rsidRPr="003B7E2C">
        <w:rPr>
          <w:lang w:val="sr-Cyrl-CS"/>
        </w:rPr>
        <w:t xml:space="preserve"> </w:t>
      </w:r>
      <w:r>
        <w:rPr>
          <w:lang w:val="sr-Cyrl-CS"/>
        </w:rPr>
        <w:t>с</w:t>
      </w:r>
      <w:r w:rsidR="00761035" w:rsidRPr="003B7E2C">
        <w:rPr>
          <w:lang w:val="sr-Cyrl-CS"/>
        </w:rPr>
        <w:t xml:space="preserve"> </w:t>
      </w:r>
      <w:r>
        <w:rPr>
          <w:lang w:val="sr-Cyrl-CS"/>
        </w:rPr>
        <w:t>недозвољеним</w:t>
      </w:r>
      <w:r w:rsidR="00761035" w:rsidRPr="003B7E2C">
        <w:rPr>
          <w:lang w:val="sr-Cyrl-CS"/>
        </w:rPr>
        <w:t xml:space="preserve"> </w:t>
      </w:r>
      <w:r>
        <w:rPr>
          <w:lang w:val="sr-Cyrl-CS"/>
        </w:rPr>
        <w:t>промето</w:t>
      </w:r>
      <w:bookmarkEnd w:id="286"/>
      <w:r>
        <w:rPr>
          <w:lang w:val="sr-Cyrl-CS"/>
        </w:rPr>
        <w:t>м</w:t>
      </w:r>
      <w:bookmarkEnd w:id="287"/>
    </w:p>
    <w:p w:rsidR="00DB7221" w:rsidRPr="003B7E2C" w:rsidRDefault="00DB7221" w:rsidP="00DB7221">
      <w:pPr>
        <w:spacing w:line="240" w:lineRule="auto"/>
        <w:rPr>
          <w:rFonts w:cstheme="minorHAnsi"/>
          <w:noProof/>
          <w:szCs w:val="24"/>
          <w:lang w:val="sr-Cyrl-CS" w:eastAsia="bs-Latn-BA"/>
        </w:rPr>
      </w:pPr>
    </w:p>
    <w:p w:rsidR="00017FC1" w:rsidRPr="003B7E2C" w:rsidRDefault="003B7E2C" w:rsidP="00017FC1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Базу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података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недозвољеном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промету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материјала</w:t>
      </w:r>
      <w:r w:rsidR="00017FC1" w:rsidRPr="003B7E2C">
        <w:rPr>
          <w:rFonts w:cstheme="minorHAnsi"/>
          <w:noProof/>
          <w:lang w:val="sr-Cyrl-CS" w:eastAsia="bs-Latn-BA"/>
        </w:rPr>
        <w:t xml:space="preserve"> (</w:t>
      </w:r>
      <w:r w:rsidR="00120B25">
        <w:rPr>
          <w:rFonts w:cstheme="minorHAnsi"/>
          <w:noProof/>
          <w:lang w:val="hr-HR" w:eastAsia="bs-Latn-BA"/>
        </w:rPr>
        <w:t>ITDB</w:t>
      </w:r>
      <w:r w:rsidR="00017FC1" w:rsidRPr="003B7E2C">
        <w:rPr>
          <w:rFonts w:cstheme="minorHAnsi"/>
          <w:noProof/>
          <w:lang w:val="sr-Cyrl-CS" w:eastAsia="bs-Latn-BA"/>
        </w:rPr>
        <w:t xml:space="preserve"> – </w:t>
      </w:r>
      <w:r w:rsidR="002809C4">
        <w:rPr>
          <w:rFonts w:cstheme="minorHAnsi"/>
          <w:noProof/>
          <w:lang w:val="sr-Latn-CS" w:eastAsia="bs-Latn-BA"/>
        </w:rPr>
        <w:t>Illicit</w:t>
      </w:r>
      <w:r w:rsidR="00017FC1" w:rsidRPr="002809C4">
        <w:rPr>
          <w:rFonts w:cstheme="minorHAnsi"/>
          <w:noProof/>
          <w:lang w:val="sr-Latn-CS" w:eastAsia="bs-Latn-BA"/>
        </w:rPr>
        <w:t xml:space="preserve"> </w:t>
      </w:r>
      <w:r w:rsidR="002809C4">
        <w:rPr>
          <w:rFonts w:cstheme="minorHAnsi"/>
          <w:noProof/>
          <w:lang w:val="sr-Latn-CS" w:eastAsia="bs-Latn-BA"/>
        </w:rPr>
        <w:t>Trafficking</w:t>
      </w:r>
      <w:r w:rsidR="00017FC1" w:rsidRPr="002809C4">
        <w:rPr>
          <w:rFonts w:cstheme="minorHAnsi"/>
          <w:noProof/>
          <w:lang w:val="sr-Latn-CS" w:eastAsia="bs-Latn-BA"/>
        </w:rPr>
        <w:t xml:space="preserve"> </w:t>
      </w:r>
      <w:r w:rsidR="002809C4">
        <w:rPr>
          <w:rFonts w:cstheme="minorHAnsi"/>
          <w:noProof/>
          <w:lang w:val="sr-Latn-CS" w:eastAsia="bs-Latn-BA"/>
        </w:rPr>
        <w:t>Data</w:t>
      </w:r>
      <w:r w:rsidR="00017FC1" w:rsidRPr="002809C4">
        <w:rPr>
          <w:rFonts w:cstheme="minorHAnsi"/>
          <w:noProof/>
          <w:lang w:val="sr-Latn-CS" w:eastAsia="bs-Latn-BA"/>
        </w:rPr>
        <w:t xml:space="preserve"> </w:t>
      </w:r>
      <w:r w:rsidR="002809C4">
        <w:rPr>
          <w:rFonts w:cstheme="minorHAnsi"/>
          <w:noProof/>
          <w:lang w:val="sr-Latn-CS" w:eastAsia="bs-Latn-BA"/>
        </w:rPr>
        <w:t>Base</w:t>
      </w:r>
      <w:r w:rsidR="00017FC1" w:rsidRPr="003B7E2C">
        <w:rPr>
          <w:rFonts w:cstheme="minorHAnsi"/>
          <w:noProof/>
          <w:lang w:val="sr-Cyrl-CS" w:eastAsia="bs-Latn-BA"/>
        </w:rPr>
        <w:t xml:space="preserve">) </w:t>
      </w:r>
      <w:r>
        <w:rPr>
          <w:rFonts w:cstheme="minorHAnsi"/>
          <w:noProof/>
          <w:lang w:val="sr-Cyrl-CS" w:eastAsia="bs-Latn-BA"/>
        </w:rPr>
        <w:t>основала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ИАЕА</w:t>
      </w:r>
      <w:r w:rsidR="00017FC1" w:rsidRPr="003B7E2C">
        <w:rPr>
          <w:rFonts w:cstheme="minorHAnsi"/>
          <w:noProof/>
          <w:lang w:val="sr-Cyrl-CS" w:eastAsia="bs-Latn-BA"/>
        </w:rPr>
        <w:t xml:space="preserve"> 1995. </w:t>
      </w:r>
      <w:r>
        <w:rPr>
          <w:rFonts w:cstheme="minorHAnsi"/>
          <w:noProof/>
          <w:lang w:val="sr-Cyrl-CS" w:eastAsia="bs-Latn-BA"/>
        </w:rPr>
        <w:t>године</w:t>
      </w:r>
      <w:r w:rsidR="00017FC1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Она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средство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помаже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државама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чланицама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релевантним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међународним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организацијама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борби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против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недозвољеног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промета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материјала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као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јачању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безбједности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земаља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чланица</w:t>
      </w:r>
      <w:r w:rsidR="00017FC1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Ова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база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података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олакшава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размјену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ауторизованих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информација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међу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државама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инцидентима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земљама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чланицама</w:t>
      </w:r>
      <w:r w:rsidR="00017FC1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Подручје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информација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веома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широко</w:t>
      </w:r>
      <w:r w:rsidR="00017FC1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Размјена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информација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ограничена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само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инциденте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укључују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недозвољену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трговину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кретање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другог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преко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државних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граница</w:t>
      </w:r>
      <w:r w:rsidR="00017FC1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Она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покрива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крађу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посједовање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коришћење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 w:rsidR="002809C4">
        <w:rPr>
          <w:rFonts w:cstheme="minorHAnsi"/>
          <w:noProof/>
          <w:lang w:val="sr-Cyrl-CS" w:eastAsia="bs-Latn-BA"/>
        </w:rPr>
        <w:t>пр</w:t>
      </w:r>
      <w:r>
        <w:rPr>
          <w:rFonts w:cstheme="minorHAnsi"/>
          <w:noProof/>
          <w:lang w:val="sr-Cyrl-CS" w:eastAsia="bs-Latn-BA"/>
        </w:rPr>
        <w:t>енос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располагање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намјерно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ненамјерно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нуклеарног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другог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без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преласка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међународних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граница</w:t>
      </w:r>
      <w:r w:rsidR="00017FC1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Такође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размјеном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наведених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информација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настоје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спријечити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инциденти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губитак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материјала</w:t>
      </w:r>
      <w:r w:rsidR="000F420A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F420A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открити</w:t>
      </w:r>
      <w:r w:rsidR="000F420A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неконтролисани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</w:t>
      </w:r>
      <w:r w:rsidR="00017FC1" w:rsidRPr="003B7E2C">
        <w:rPr>
          <w:rFonts w:cstheme="minorHAnsi"/>
          <w:noProof/>
          <w:lang w:val="sr-Cyrl-CS" w:eastAsia="bs-Latn-BA"/>
        </w:rPr>
        <w:t xml:space="preserve">. </w:t>
      </w:r>
    </w:p>
    <w:p w:rsidR="00017FC1" w:rsidRPr="003B7E2C" w:rsidRDefault="00017FC1" w:rsidP="00017FC1">
      <w:pPr>
        <w:spacing w:line="240" w:lineRule="auto"/>
        <w:rPr>
          <w:rFonts w:cstheme="minorHAnsi"/>
          <w:noProof/>
          <w:sz w:val="28"/>
          <w:lang w:val="sr-Cyrl-CS" w:eastAsia="bs-Latn-BA"/>
        </w:rPr>
      </w:pPr>
    </w:p>
    <w:p w:rsidR="00017FC1" w:rsidRPr="003B7E2C" w:rsidRDefault="003B7E2C" w:rsidP="00017FC1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свијету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току</w:t>
      </w:r>
      <w:r w:rsidR="00017FC1" w:rsidRPr="003B7E2C">
        <w:rPr>
          <w:rFonts w:cstheme="minorHAnsi"/>
          <w:noProof/>
          <w:lang w:val="sr-Cyrl-CS" w:eastAsia="bs-Latn-BA"/>
        </w:rPr>
        <w:t xml:space="preserve"> 2017. </w:t>
      </w:r>
      <w:r>
        <w:rPr>
          <w:rFonts w:cstheme="minorHAnsi"/>
          <w:noProof/>
          <w:lang w:val="sr-Cyrl-CS" w:eastAsia="bs-Latn-BA"/>
        </w:rPr>
        <w:t>године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пријављено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укупно</w:t>
      </w:r>
      <w:r w:rsidR="00017FC1" w:rsidRPr="003B7E2C">
        <w:rPr>
          <w:rFonts w:cstheme="minorHAnsi"/>
          <w:noProof/>
          <w:lang w:val="sr-Cyrl-CS" w:eastAsia="bs-Latn-BA"/>
        </w:rPr>
        <w:t xml:space="preserve"> 170 </w:t>
      </w:r>
      <w:r>
        <w:rPr>
          <w:rFonts w:cstheme="minorHAnsi"/>
          <w:noProof/>
          <w:lang w:val="sr-Cyrl-CS" w:eastAsia="bs-Latn-BA"/>
        </w:rPr>
        <w:t>инцидената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радиоактивним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нуклеарним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материјалима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било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укључено</w:t>
      </w:r>
      <w:r w:rsidR="00017FC1" w:rsidRPr="003B7E2C">
        <w:rPr>
          <w:rFonts w:cstheme="minorHAnsi"/>
          <w:noProof/>
          <w:lang w:val="sr-Cyrl-CS" w:eastAsia="bs-Latn-BA"/>
        </w:rPr>
        <w:t xml:space="preserve"> 180 </w:t>
      </w:r>
      <w:r>
        <w:rPr>
          <w:rFonts w:cstheme="minorHAnsi"/>
          <w:noProof/>
          <w:lang w:val="sr-Cyrl-CS" w:eastAsia="bs-Latn-BA"/>
        </w:rPr>
        <w:t>радиоактивних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различитих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категорија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47 </w:t>
      </w:r>
      <w:r>
        <w:rPr>
          <w:rFonts w:cstheme="minorHAnsi"/>
          <w:noProof/>
          <w:lang w:val="sr-Cyrl-CS" w:eastAsia="bs-Latn-BA"/>
        </w:rPr>
        <w:t>различитих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материјала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/>
        </w:rPr>
        <w:t>при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чему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све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инциденте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евидентирала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ИАЕА</w:t>
      </w:r>
      <w:r w:rsidR="00017FC1" w:rsidRPr="003B7E2C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Детаљни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подаци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сваком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инциденту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налазе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наведеној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бази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података</w:t>
      </w:r>
      <w:r w:rsidR="00017FC1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Највише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инцидената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десило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радиоактивним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изворима</w:t>
      </w:r>
      <w:r w:rsidR="00017FC1" w:rsidRPr="003B7E2C">
        <w:rPr>
          <w:rFonts w:cstheme="minorHAnsi"/>
          <w:noProof/>
          <w:lang w:val="sr-Cyrl-CS" w:eastAsia="bs-Latn-BA"/>
        </w:rPr>
        <w:t xml:space="preserve"> – </w:t>
      </w:r>
      <w:r>
        <w:rPr>
          <w:rFonts w:cstheme="minorHAnsi"/>
          <w:noProof/>
          <w:lang w:val="sr-Cyrl-CS" w:eastAsia="bs-Latn-BA"/>
        </w:rPr>
        <w:t>око</w:t>
      </w:r>
      <w:r w:rsidR="00017FC1" w:rsidRPr="003B7E2C">
        <w:rPr>
          <w:rFonts w:cstheme="minorHAnsi"/>
          <w:noProof/>
          <w:lang w:val="sr-Cyrl-CS" w:eastAsia="bs-Latn-BA"/>
        </w:rPr>
        <w:t xml:space="preserve"> 75% – </w:t>
      </w:r>
      <w:r>
        <w:rPr>
          <w:rFonts w:cstheme="minorHAnsi"/>
          <w:noProof/>
          <w:lang w:val="sr-Cyrl-CS" w:eastAsia="bs-Latn-BA"/>
        </w:rPr>
        <w:t>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остали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дио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односи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материјале</w:t>
      </w:r>
      <w:r w:rsidR="00017FC1" w:rsidRPr="003B7E2C">
        <w:rPr>
          <w:rFonts w:cstheme="minorHAnsi"/>
          <w:noProof/>
          <w:lang w:val="sr-Cyrl-CS" w:eastAsia="bs-Latn-BA"/>
        </w:rPr>
        <w:t xml:space="preserve">. </w:t>
      </w:r>
    </w:p>
    <w:p w:rsidR="008F39F6" w:rsidRPr="003B7E2C" w:rsidRDefault="008F39F6" w:rsidP="00017FC1">
      <w:pPr>
        <w:spacing w:line="240" w:lineRule="auto"/>
        <w:rPr>
          <w:rFonts w:cstheme="minorHAnsi"/>
          <w:noProof/>
          <w:lang w:val="sr-Cyrl-CS" w:eastAsia="bs-Latn-BA"/>
        </w:rPr>
      </w:pPr>
    </w:p>
    <w:p w:rsidR="00017FC1" w:rsidRPr="003B7E2C" w:rsidRDefault="003B7E2C" w:rsidP="00017FC1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Г</w:t>
      </w:r>
      <w:r>
        <w:rPr>
          <w:rFonts w:cstheme="minorHAnsi"/>
          <w:noProof/>
          <w:lang w:val="sr-Cyrl-CS"/>
        </w:rPr>
        <w:t>рафички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приказ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инцидената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који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укључује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регионални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распоред</w:t>
      </w:r>
      <w:r w:rsidR="00017FC1" w:rsidRPr="003B7E2C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групу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инцидената</w:t>
      </w:r>
      <w:r w:rsidR="00017FC1" w:rsidRPr="003B7E2C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мјесто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инцидента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остало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дат</w:t>
      </w:r>
      <w:r w:rsidR="00C046D8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017FC1" w:rsidRPr="003B7E2C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слици</w:t>
      </w:r>
      <w:r w:rsidR="00017FC1" w:rsidRPr="003B7E2C">
        <w:rPr>
          <w:rFonts w:cstheme="minorHAnsi"/>
          <w:noProof/>
          <w:lang w:val="sr-Cyrl-CS"/>
        </w:rPr>
        <w:t xml:space="preserve"> 8.1.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</w:p>
    <w:p w:rsidR="00017FC1" w:rsidRPr="003B7E2C" w:rsidRDefault="00017FC1" w:rsidP="00017FC1">
      <w:pPr>
        <w:spacing w:line="240" w:lineRule="auto"/>
        <w:rPr>
          <w:rFonts w:cstheme="minorHAnsi"/>
          <w:noProof/>
          <w:lang w:val="sr-Cyrl-CS" w:eastAsia="bs-Latn-BA"/>
        </w:rPr>
      </w:pPr>
    </w:p>
    <w:p w:rsidR="00017FC1" w:rsidRPr="003B7E2C" w:rsidRDefault="00017FC1" w:rsidP="00017FC1">
      <w:pPr>
        <w:jc w:val="center"/>
        <w:rPr>
          <w:rFonts w:cstheme="minorHAnsi"/>
          <w:noProof/>
          <w:color w:val="FF0000"/>
          <w:sz w:val="22"/>
          <w:lang w:val="sr-Cyrl-CS"/>
        </w:rPr>
      </w:pPr>
      <w:r w:rsidRPr="003B7E2C">
        <w:rPr>
          <w:rFonts w:cstheme="minorHAnsi"/>
          <w:noProof/>
          <w:color w:val="FF0000"/>
          <w:sz w:val="22"/>
          <w:lang w:val="en-US"/>
        </w:rPr>
        <w:drawing>
          <wp:inline distT="0" distB="0" distL="0" distR="0">
            <wp:extent cx="5760720" cy="2674476"/>
            <wp:effectExtent l="0" t="0" r="0" b="0"/>
            <wp:docPr id="18" name="Picture 18" descr="C:\Users\DARNS2014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RNS2014\Desktop\1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674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7FC1" w:rsidRPr="003B7E2C" w:rsidRDefault="00540CE6" w:rsidP="00017FC1">
      <w:pPr>
        <w:spacing w:line="240" w:lineRule="auto"/>
        <w:jc w:val="center"/>
        <w:rPr>
          <w:rFonts w:cstheme="minorHAnsi"/>
          <w:noProof/>
          <w:sz w:val="22"/>
          <w:lang w:val="sr-Cyrl-CS" w:eastAsia="bs-Latn-BA"/>
        </w:rPr>
      </w:pPr>
      <w:r w:rsidRPr="003B7E2C">
        <w:rPr>
          <w:rFonts w:cstheme="minorHAnsi"/>
          <w:noProof/>
          <w:sz w:val="22"/>
          <w:lang w:val="sr-Cyrl-CS" w:eastAsia="bs-Latn-BA"/>
        </w:rPr>
        <w:t>Слика</w:t>
      </w:r>
      <w:r w:rsidR="00017FC1" w:rsidRPr="003B7E2C">
        <w:rPr>
          <w:rFonts w:cstheme="minorHAnsi"/>
          <w:noProof/>
          <w:sz w:val="22"/>
          <w:lang w:val="sr-Cyrl-CS" w:eastAsia="bs-Latn-BA"/>
        </w:rPr>
        <w:t xml:space="preserve"> 8.1: </w:t>
      </w:r>
      <w:r w:rsidRPr="003B7E2C">
        <w:rPr>
          <w:rFonts w:cstheme="minorHAnsi"/>
          <w:noProof/>
          <w:sz w:val="22"/>
          <w:lang w:val="sr-Cyrl-CS" w:eastAsia="bs-Latn-BA"/>
        </w:rPr>
        <w:t>Број</w:t>
      </w:r>
      <w:r w:rsidR="00017FC1" w:rsidRPr="003B7E2C">
        <w:rPr>
          <w:rFonts w:cstheme="minorHAnsi"/>
          <w:noProof/>
          <w:sz w:val="22"/>
          <w:lang w:val="sr-Cyrl-CS" w:eastAsia="bs-Latn-BA"/>
        </w:rPr>
        <w:t xml:space="preserve"> </w:t>
      </w:r>
      <w:r w:rsidRPr="003B7E2C">
        <w:rPr>
          <w:rFonts w:cstheme="minorHAnsi"/>
          <w:noProof/>
          <w:sz w:val="22"/>
          <w:lang w:val="sr-Cyrl-CS" w:eastAsia="bs-Latn-BA"/>
        </w:rPr>
        <w:t>инцидената</w:t>
      </w:r>
      <w:r w:rsidR="00B776C4" w:rsidRPr="003B7E2C">
        <w:rPr>
          <w:rFonts w:cstheme="minorHAnsi"/>
          <w:noProof/>
          <w:sz w:val="22"/>
          <w:lang w:val="sr-Cyrl-CS" w:eastAsia="bs-Latn-BA"/>
        </w:rPr>
        <w:t xml:space="preserve">, </w:t>
      </w:r>
      <w:r w:rsidRPr="003B7E2C">
        <w:rPr>
          <w:rFonts w:cstheme="minorHAnsi"/>
          <w:noProof/>
          <w:sz w:val="22"/>
          <w:lang w:val="sr-Cyrl-CS" w:eastAsia="bs-Latn-BA"/>
        </w:rPr>
        <w:t>тип</w:t>
      </w:r>
      <w:r w:rsidR="00B776C4" w:rsidRPr="003B7E2C">
        <w:rPr>
          <w:rFonts w:cstheme="minorHAnsi"/>
          <w:noProof/>
          <w:sz w:val="22"/>
          <w:lang w:val="sr-Cyrl-CS" w:eastAsia="bs-Latn-BA"/>
        </w:rPr>
        <w:t xml:space="preserve"> </w:t>
      </w:r>
      <w:r w:rsidRPr="003B7E2C">
        <w:rPr>
          <w:rFonts w:cstheme="minorHAnsi"/>
          <w:noProof/>
          <w:sz w:val="22"/>
          <w:lang w:val="sr-Cyrl-CS" w:eastAsia="bs-Latn-BA"/>
        </w:rPr>
        <w:t>и</w:t>
      </w:r>
      <w:r w:rsidR="00B776C4" w:rsidRPr="003B7E2C">
        <w:rPr>
          <w:rFonts w:cstheme="minorHAnsi"/>
          <w:noProof/>
          <w:sz w:val="22"/>
          <w:lang w:val="sr-Cyrl-CS" w:eastAsia="bs-Latn-BA"/>
        </w:rPr>
        <w:t xml:space="preserve"> </w:t>
      </w:r>
      <w:r w:rsidRPr="003B7E2C">
        <w:rPr>
          <w:rFonts w:cstheme="minorHAnsi"/>
          <w:noProof/>
          <w:sz w:val="22"/>
          <w:lang w:val="sr-Cyrl-CS" w:eastAsia="bs-Latn-BA"/>
        </w:rPr>
        <w:t>врста</w:t>
      </w:r>
      <w:r w:rsidR="00B776C4" w:rsidRPr="003B7E2C">
        <w:rPr>
          <w:rFonts w:cstheme="minorHAnsi"/>
          <w:noProof/>
          <w:sz w:val="22"/>
          <w:lang w:val="sr-Cyrl-CS" w:eastAsia="bs-Latn-BA"/>
        </w:rPr>
        <w:t xml:space="preserve"> </w:t>
      </w:r>
      <w:r w:rsidRPr="003B7E2C">
        <w:rPr>
          <w:rFonts w:cstheme="minorHAnsi"/>
          <w:noProof/>
          <w:sz w:val="22"/>
          <w:lang w:val="sr-Cyrl-CS" w:eastAsia="bs-Latn-BA"/>
        </w:rPr>
        <w:t>материјала</w:t>
      </w:r>
      <w:r w:rsidR="00017FC1" w:rsidRPr="003B7E2C">
        <w:rPr>
          <w:rFonts w:cstheme="minorHAnsi"/>
          <w:noProof/>
          <w:sz w:val="22"/>
          <w:lang w:val="sr-Cyrl-CS" w:eastAsia="bs-Latn-BA"/>
        </w:rPr>
        <w:t xml:space="preserve"> – </w:t>
      </w:r>
      <w:r w:rsidR="00120B25">
        <w:rPr>
          <w:rFonts w:cstheme="minorHAnsi"/>
          <w:noProof/>
          <w:sz w:val="22"/>
          <w:lang w:val="hr-HR" w:eastAsia="bs-Latn-BA"/>
        </w:rPr>
        <w:t>ITDB</w:t>
      </w:r>
      <w:r w:rsidR="00017FC1" w:rsidRPr="003B7E2C">
        <w:rPr>
          <w:rFonts w:cstheme="minorHAnsi"/>
          <w:noProof/>
          <w:sz w:val="22"/>
          <w:lang w:val="sr-Cyrl-CS" w:eastAsia="bs-Latn-BA"/>
        </w:rPr>
        <w:t xml:space="preserve"> </w:t>
      </w:r>
      <w:r w:rsidRPr="003B7E2C">
        <w:rPr>
          <w:rFonts w:cstheme="minorHAnsi"/>
          <w:noProof/>
          <w:sz w:val="22"/>
          <w:lang w:val="sr-Cyrl-CS" w:eastAsia="bs-Latn-BA"/>
        </w:rPr>
        <w:t>приказ</w:t>
      </w:r>
    </w:p>
    <w:p w:rsidR="00017FC1" w:rsidRPr="003B7E2C" w:rsidRDefault="00017FC1" w:rsidP="00017FC1">
      <w:pPr>
        <w:spacing w:line="240" w:lineRule="auto"/>
        <w:rPr>
          <w:rFonts w:cstheme="minorHAnsi"/>
          <w:noProof/>
          <w:color w:val="FF0000"/>
          <w:sz w:val="22"/>
          <w:lang w:val="sr-Cyrl-CS" w:eastAsia="bs-Latn-BA"/>
        </w:rPr>
      </w:pPr>
    </w:p>
    <w:p w:rsidR="00017FC1" w:rsidRPr="003B7E2C" w:rsidRDefault="003B7E2C" w:rsidP="00017FC1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Структура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инцидената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врсти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категорији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дата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слици</w:t>
      </w:r>
      <w:r w:rsidR="00017FC1" w:rsidRPr="003B7E2C">
        <w:rPr>
          <w:rFonts w:cstheme="minorHAnsi"/>
          <w:noProof/>
          <w:lang w:val="sr-Cyrl-CS" w:eastAsia="bs-Latn-BA"/>
        </w:rPr>
        <w:t xml:space="preserve"> 8.2.</w:t>
      </w:r>
    </w:p>
    <w:p w:rsidR="00017FC1" w:rsidRPr="003B7E2C" w:rsidRDefault="00017FC1" w:rsidP="00017FC1">
      <w:pPr>
        <w:spacing w:line="240" w:lineRule="auto"/>
        <w:rPr>
          <w:rFonts w:cstheme="minorHAnsi"/>
          <w:noProof/>
          <w:color w:val="FF0000"/>
          <w:sz w:val="22"/>
          <w:lang w:val="sr-Cyrl-CS" w:eastAsia="bs-Latn-BA"/>
        </w:rPr>
      </w:pPr>
    </w:p>
    <w:p w:rsidR="00017FC1" w:rsidRPr="003B7E2C" w:rsidRDefault="00017FC1" w:rsidP="00017FC1">
      <w:pPr>
        <w:spacing w:line="240" w:lineRule="auto"/>
        <w:jc w:val="center"/>
        <w:rPr>
          <w:rFonts w:cstheme="minorHAnsi"/>
          <w:noProof/>
          <w:sz w:val="22"/>
          <w:lang w:val="sr-Cyrl-CS" w:eastAsia="bs-Latn-BA"/>
        </w:rPr>
      </w:pPr>
      <w:r w:rsidRPr="003B7E2C">
        <w:rPr>
          <w:rFonts w:cstheme="minorHAnsi"/>
          <w:noProof/>
          <w:sz w:val="22"/>
          <w:lang w:val="en-US"/>
        </w:rPr>
        <w:drawing>
          <wp:inline distT="0" distB="0" distL="0" distR="0">
            <wp:extent cx="5760720" cy="3039345"/>
            <wp:effectExtent l="0" t="0" r="0" b="8890"/>
            <wp:docPr id="22" name="Picture 22" descr="C:\Users\DARNS2014\Desktop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RNS2014\Desktop\3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03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7FC1" w:rsidRPr="003B7E2C" w:rsidRDefault="00017FC1" w:rsidP="00017FC1">
      <w:pPr>
        <w:spacing w:line="240" w:lineRule="auto"/>
        <w:jc w:val="center"/>
        <w:rPr>
          <w:rFonts w:cstheme="minorHAnsi"/>
          <w:noProof/>
          <w:sz w:val="22"/>
          <w:lang w:val="sr-Cyrl-CS" w:eastAsia="bs-Latn-BA"/>
        </w:rPr>
      </w:pPr>
    </w:p>
    <w:p w:rsidR="00017FC1" w:rsidRPr="003B7E2C" w:rsidRDefault="00540CE6" w:rsidP="00017FC1">
      <w:pPr>
        <w:spacing w:line="240" w:lineRule="auto"/>
        <w:jc w:val="center"/>
        <w:rPr>
          <w:rFonts w:cstheme="minorHAnsi"/>
          <w:noProof/>
          <w:color w:val="FF0000"/>
          <w:sz w:val="22"/>
          <w:lang w:val="sr-Cyrl-CS" w:eastAsia="bs-Latn-BA"/>
        </w:rPr>
      </w:pPr>
      <w:r w:rsidRPr="003B7E2C">
        <w:rPr>
          <w:rFonts w:cstheme="minorHAnsi"/>
          <w:noProof/>
          <w:sz w:val="22"/>
          <w:lang w:val="sr-Cyrl-CS" w:eastAsia="bs-Latn-BA"/>
        </w:rPr>
        <w:t>Слика</w:t>
      </w:r>
      <w:r w:rsidR="00017FC1" w:rsidRPr="003B7E2C">
        <w:rPr>
          <w:rFonts w:cstheme="minorHAnsi"/>
          <w:noProof/>
          <w:sz w:val="22"/>
          <w:lang w:val="sr-Cyrl-CS" w:eastAsia="bs-Latn-BA"/>
        </w:rPr>
        <w:t xml:space="preserve"> 8.2: </w:t>
      </w:r>
      <w:r w:rsidRPr="003B7E2C">
        <w:rPr>
          <w:rFonts w:cstheme="minorHAnsi"/>
          <w:noProof/>
          <w:sz w:val="22"/>
          <w:lang w:val="sr-Cyrl-CS" w:eastAsia="bs-Latn-BA"/>
        </w:rPr>
        <w:t>Приказ</w:t>
      </w:r>
      <w:r w:rsidR="00017FC1" w:rsidRPr="003B7E2C">
        <w:rPr>
          <w:rFonts w:cstheme="minorHAnsi"/>
          <w:noProof/>
          <w:sz w:val="22"/>
          <w:lang w:val="sr-Cyrl-CS" w:eastAsia="bs-Latn-BA"/>
        </w:rPr>
        <w:t xml:space="preserve"> </w:t>
      </w:r>
      <w:r w:rsidRPr="003B7E2C">
        <w:rPr>
          <w:rFonts w:cstheme="minorHAnsi"/>
          <w:noProof/>
          <w:sz w:val="22"/>
          <w:lang w:val="sr-Cyrl-CS" w:eastAsia="bs-Latn-BA"/>
        </w:rPr>
        <w:t>инцидената</w:t>
      </w:r>
      <w:r w:rsidR="00017FC1" w:rsidRPr="003B7E2C">
        <w:rPr>
          <w:rFonts w:cstheme="minorHAnsi"/>
          <w:noProof/>
          <w:sz w:val="22"/>
          <w:lang w:val="sr-Cyrl-CS" w:eastAsia="bs-Latn-BA"/>
        </w:rPr>
        <w:t xml:space="preserve"> </w:t>
      </w:r>
      <w:r w:rsidRPr="003B7E2C">
        <w:rPr>
          <w:rFonts w:cstheme="minorHAnsi"/>
          <w:noProof/>
          <w:sz w:val="22"/>
          <w:lang w:val="sr-Cyrl-CS" w:eastAsia="bs-Latn-BA"/>
        </w:rPr>
        <w:t>по</w:t>
      </w:r>
      <w:r w:rsidR="00017FC1" w:rsidRPr="003B7E2C">
        <w:rPr>
          <w:rFonts w:cstheme="minorHAnsi"/>
          <w:noProof/>
          <w:sz w:val="22"/>
          <w:lang w:val="sr-Cyrl-CS" w:eastAsia="bs-Latn-BA"/>
        </w:rPr>
        <w:t xml:space="preserve"> </w:t>
      </w:r>
      <w:r w:rsidRPr="003B7E2C">
        <w:rPr>
          <w:rFonts w:cstheme="minorHAnsi"/>
          <w:noProof/>
          <w:sz w:val="22"/>
          <w:lang w:val="sr-Cyrl-CS" w:eastAsia="bs-Latn-BA"/>
        </w:rPr>
        <w:t>врсти</w:t>
      </w:r>
      <w:r w:rsidR="00017FC1" w:rsidRPr="003B7E2C">
        <w:rPr>
          <w:rFonts w:cstheme="minorHAnsi"/>
          <w:noProof/>
          <w:sz w:val="22"/>
          <w:lang w:val="sr-Cyrl-CS" w:eastAsia="bs-Latn-BA"/>
        </w:rPr>
        <w:t xml:space="preserve"> </w:t>
      </w:r>
      <w:r w:rsidRPr="003B7E2C">
        <w:rPr>
          <w:rFonts w:cstheme="minorHAnsi"/>
          <w:noProof/>
          <w:sz w:val="22"/>
          <w:lang w:val="sr-Cyrl-CS" w:eastAsia="bs-Latn-BA"/>
        </w:rPr>
        <w:t>радиоактивног</w:t>
      </w:r>
      <w:r w:rsidR="00017FC1" w:rsidRPr="003B7E2C">
        <w:rPr>
          <w:rFonts w:cstheme="minorHAnsi"/>
          <w:noProof/>
          <w:sz w:val="22"/>
          <w:lang w:val="sr-Cyrl-CS" w:eastAsia="bs-Latn-BA"/>
        </w:rPr>
        <w:t xml:space="preserve"> </w:t>
      </w:r>
      <w:r w:rsidRPr="003B7E2C">
        <w:rPr>
          <w:rFonts w:cstheme="minorHAnsi"/>
          <w:noProof/>
          <w:sz w:val="22"/>
          <w:lang w:val="sr-Cyrl-CS" w:eastAsia="bs-Latn-BA"/>
        </w:rPr>
        <w:t>и</w:t>
      </w:r>
      <w:r w:rsidR="00017FC1" w:rsidRPr="003B7E2C">
        <w:rPr>
          <w:rFonts w:cstheme="minorHAnsi"/>
          <w:noProof/>
          <w:sz w:val="22"/>
          <w:lang w:val="sr-Cyrl-CS" w:eastAsia="bs-Latn-BA"/>
        </w:rPr>
        <w:t xml:space="preserve"> </w:t>
      </w:r>
      <w:r w:rsidRPr="003B7E2C">
        <w:rPr>
          <w:rFonts w:cstheme="minorHAnsi"/>
          <w:noProof/>
          <w:sz w:val="22"/>
          <w:lang w:val="sr-Cyrl-CS" w:eastAsia="bs-Latn-BA"/>
        </w:rPr>
        <w:t>нуклеарног</w:t>
      </w:r>
      <w:r w:rsidR="00017FC1" w:rsidRPr="003B7E2C">
        <w:rPr>
          <w:rFonts w:cstheme="minorHAnsi"/>
          <w:noProof/>
          <w:sz w:val="22"/>
          <w:lang w:val="sr-Cyrl-CS" w:eastAsia="bs-Latn-BA"/>
        </w:rPr>
        <w:t xml:space="preserve"> </w:t>
      </w:r>
      <w:r w:rsidRPr="003B7E2C">
        <w:rPr>
          <w:rFonts w:cstheme="minorHAnsi"/>
          <w:noProof/>
          <w:sz w:val="22"/>
          <w:lang w:val="sr-Cyrl-CS" w:eastAsia="bs-Latn-BA"/>
        </w:rPr>
        <w:t>материјала</w:t>
      </w:r>
      <w:r w:rsidR="00017FC1" w:rsidRPr="003B7E2C">
        <w:rPr>
          <w:rFonts w:cstheme="minorHAnsi"/>
          <w:noProof/>
          <w:sz w:val="22"/>
          <w:lang w:val="sr-Cyrl-CS" w:eastAsia="bs-Latn-BA"/>
        </w:rPr>
        <w:t xml:space="preserve"> </w:t>
      </w:r>
      <w:r w:rsidR="00B776C4" w:rsidRPr="003B7E2C">
        <w:rPr>
          <w:rFonts w:cstheme="minorHAnsi"/>
          <w:noProof/>
          <w:sz w:val="22"/>
          <w:lang w:val="sr-Cyrl-CS" w:eastAsia="bs-Latn-BA"/>
        </w:rPr>
        <w:br/>
      </w:r>
      <w:r w:rsidRPr="003B7E2C">
        <w:rPr>
          <w:rFonts w:cstheme="minorHAnsi"/>
          <w:noProof/>
          <w:sz w:val="22"/>
          <w:lang w:val="sr-Cyrl-CS" w:eastAsia="bs-Latn-BA"/>
        </w:rPr>
        <w:t>и</w:t>
      </w:r>
      <w:r w:rsidR="00017FC1" w:rsidRPr="003B7E2C">
        <w:rPr>
          <w:rFonts w:cstheme="minorHAnsi"/>
          <w:noProof/>
          <w:sz w:val="22"/>
          <w:lang w:val="sr-Cyrl-CS" w:eastAsia="bs-Latn-BA"/>
        </w:rPr>
        <w:t xml:space="preserve"> </w:t>
      </w:r>
      <w:r w:rsidRPr="003B7E2C">
        <w:rPr>
          <w:rFonts w:cstheme="minorHAnsi"/>
          <w:noProof/>
          <w:sz w:val="22"/>
          <w:lang w:val="sr-Cyrl-CS" w:eastAsia="bs-Latn-BA"/>
        </w:rPr>
        <w:t>категорији</w:t>
      </w:r>
      <w:r w:rsidR="00017FC1" w:rsidRPr="003B7E2C">
        <w:rPr>
          <w:rFonts w:cstheme="minorHAnsi"/>
          <w:noProof/>
          <w:sz w:val="22"/>
          <w:lang w:val="sr-Cyrl-CS" w:eastAsia="bs-Latn-BA"/>
        </w:rPr>
        <w:t xml:space="preserve"> </w:t>
      </w:r>
      <w:r w:rsidRPr="003B7E2C">
        <w:rPr>
          <w:rFonts w:cstheme="minorHAnsi"/>
          <w:noProof/>
          <w:sz w:val="22"/>
          <w:lang w:val="sr-Cyrl-CS" w:eastAsia="bs-Latn-BA"/>
        </w:rPr>
        <w:t>радиоактивних</w:t>
      </w:r>
      <w:r w:rsidR="00017FC1" w:rsidRPr="003B7E2C">
        <w:rPr>
          <w:rFonts w:cstheme="minorHAnsi"/>
          <w:noProof/>
          <w:sz w:val="22"/>
          <w:lang w:val="sr-Cyrl-CS" w:eastAsia="bs-Latn-BA"/>
        </w:rPr>
        <w:t xml:space="preserve"> </w:t>
      </w:r>
      <w:r w:rsidRPr="003B7E2C">
        <w:rPr>
          <w:rFonts w:cstheme="minorHAnsi"/>
          <w:noProof/>
          <w:sz w:val="22"/>
          <w:lang w:val="sr-Cyrl-CS" w:eastAsia="bs-Latn-BA"/>
        </w:rPr>
        <w:t>извора</w:t>
      </w:r>
    </w:p>
    <w:p w:rsidR="00017FC1" w:rsidRPr="003B7E2C" w:rsidRDefault="00017FC1" w:rsidP="00017FC1">
      <w:pPr>
        <w:spacing w:line="240" w:lineRule="auto"/>
        <w:rPr>
          <w:rFonts w:cstheme="minorHAnsi"/>
          <w:noProof/>
          <w:lang w:val="sr-Cyrl-CS" w:eastAsia="bs-Latn-BA"/>
        </w:rPr>
      </w:pPr>
    </w:p>
    <w:p w:rsidR="00017FC1" w:rsidRPr="003B7E2C" w:rsidRDefault="003B7E2C" w:rsidP="00017FC1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БиХ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једна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017FC1" w:rsidRPr="003B7E2C">
        <w:rPr>
          <w:rFonts w:cstheme="minorHAnsi"/>
          <w:noProof/>
          <w:lang w:val="sr-Cyrl-CS" w:eastAsia="bs-Latn-BA"/>
        </w:rPr>
        <w:t xml:space="preserve"> 136 </w:t>
      </w:r>
      <w:r>
        <w:rPr>
          <w:rFonts w:cstheme="minorHAnsi"/>
          <w:noProof/>
          <w:lang w:val="sr-Cyrl-CS" w:eastAsia="bs-Latn-BA"/>
        </w:rPr>
        <w:t>држава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чланица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овог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програма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именовала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контакт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особу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задужена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пријављивање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покушаја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недозвољеног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промета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материјала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као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размјену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података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земљама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чланицама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унапређење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мјера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спречавање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недозвољеног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промета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2809C4">
        <w:rPr>
          <w:rFonts w:cstheme="minorHAnsi"/>
          <w:noProof/>
          <w:lang w:val="sr-Cyrl-CS" w:eastAsia="bs-Latn-BA"/>
        </w:rPr>
        <w:t>тих м</w:t>
      </w:r>
      <w:r>
        <w:rPr>
          <w:rFonts w:cstheme="minorHAnsi"/>
          <w:noProof/>
          <w:lang w:val="sr-Cyrl-CS" w:eastAsia="bs-Latn-BA"/>
        </w:rPr>
        <w:t>атеријала</w:t>
      </w:r>
      <w:r w:rsidR="00017FC1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сваком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инциденту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нуклеарним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радиоактивним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обавјештава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Одјељење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ИАЕА</w:t>
      </w:r>
      <w:r w:rsidR="00540CE6" w:rsidRPr="003B7E2C">
        <w:rPr>
          <w:rFonts w:cstheme="minorHAnsi"/>
          <w:noProof/>
          <w:lang w:val="sr-Cyrl-CS" w:eastAsia="bs-Latn-BA"/>
        </w:rPr>
        <w:t>-</w:t>
      </w:r>
      <w:r>
        <w:rPr>
          <w:rFonts w:cstheme="minorHAnsi"/>
          <w:noProof/>
          <w:lang w:val="sr-Cyrl-CS" w:eastAsia="bs-Latn-BA"/>
        </w:rPr>
        <w:t>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безбједност</w:t>
      </w:r>
      <w:r w:rsidR="00017FC1" w:rsidRPr="003B7E2C">
        <w:rPr>
          <w:rFonts w:cstheme="minorHAnsi"/>
          <w:noProof/>
          <w:lang w:val="sr-Cyrl-CS" w:eastAsia="bs-Latn-BA"/>
        </w:rPr>
        <w:t>.</w:t>
      </w:r>
    </w:p>
    <w:p w:rsidR="0058693C" w:rsidRPr="003B7E2C" w:rsidRDefault="0058693C" w:rsidP="009A37AB">
      <w:pPr>
        <w:spacing w:line="240" w:lineRule="auto"/>
        <w:rPr>
          <w:rFonts w:cstheme="minorHAnsi"/>
          <w:noProof/>
          <w:lang w:val="sr-Cyrl-CS" w:eastAsia="bs-Latn-BA"/>
        </w:rPr>
      </w:pPr>
    </w:p>
    <w:p w:rsidR="00786E46" w:rsidRPr="003B7E2C" w:rsidRDefault="003B7E2C" w:rsidP="00442829">
      <w:pPr>
        <w:pStyle w:val="Heading2"/>
        <w:rPr>
          <w:lang w:val="sr-Cyrl-CS"/>
        </w:rPr>
      </w:pPr>
      <w:bookmarkStart w:id="288" w:name="_Toc519510704"/>
      <w:r>
        <w:rPr>
          <w:lang w:val="sr-Cyrl-CS"/>
        </w:rPr>
        <w:t>Инциденти</w:t>
      </w:r>
      <w:r w:rsidR="00786E46" w:rsidRPr="003B7E2C">
        <w:rPr>
          <w:lang w:val="sr-Cyrl-CS"/>
        </w:rPr>
        <w:t xml:space="preserve"> </w:t>
      </w:r>
      <w:r>
        <w:rPr>
          <w:lang w:val="sr-Cyrl-CS"/>
        </w:rPr>
        <w:t>са</w:t>
      </w:r>
      <w:r w:rsidR="00786E46" w:rsidRPr="003B7E2C">
        <w:rPr>
          <w:lang w:val="sr-Cyrl-CS"/>
        </w:rPr>
        <w:t xml:space="preserve"> </w:t>
      </w:r>
      <w:r>
        <w:rPr>
          <w:lang w:val="sr-Cyrl-CS"/>
        </w:rPr>
        <w:t>нуклеарним</w:t>
      </w:r>
      <w:r w:rsidR="00786E46" w:rsidRPr="003B7E2C">
        <w:rPr>
          <w:lang w:val="sr-Cyrl-CS"/>
        </w:rPr>
        <w:t xml:space="preserve"> </w:t>
      </w:r>
      <w:r>
        <w:rPr>
          <w:lang w:val="sr-Cyrl-CS"/>
        </w:rPr>
        <w:t>и</w:t>
      </w:r>
      <w:r w:rsidR="00786E46" w:rsidRPr="003B7E2C">
        <w:rPr>
          <w:lang w:val="sr-Cyrl-CS"/>
        </w:rPr>
        <w:t xml:space="preserve"> </w:t>
      </w:r>
      <w:r>
        <w:rPr>
          <w:lang w:val="sr-Cyrl-CS"/>
        </w:rPr>
        <w:t>радиоактивним</w:t>
      </w:r>
      <w:r w:rsidR="00786E46" w:rsidRPr="003B7E2C">
        <w:rPr>
          <w:lang w:val="sr-Cyrl-CS"/>
        </w:rPr>
        <w:t xml:space="preserve"> </w:t>
      </w:r>
      <w:r>
        <w:rPr>
          <w:lang w:val="sr-Cyrl-CS"/>
        </w:rPr>
        <w:t>материјалима</w:t>
      </w:r>
      <w:r w:rsidR="00786E46" w:rsidRPr="003B7E2C">
        <w:rPr>
          <w:lang w:val="sr-Cyrl-CS"/>
        </w:rPr>
        <w:t xml:space="preserve"> </w:t>
      </w:r>
      <w:r>
        <w:rPr>
          <w:lang w:val="sr-Cyrl-CS"/>
        </w:rPr>
        <w:t>на</w:t>
      </w:r>
      <w:r w:rsidR="00786E46" w:rsidRPr="003B7E2C">
        <w:rPr>
          <w:lang w:val="sr-Cyrl-CS"/>
        </w:rPr>
        <w:t xml:space="preserve"> </w:t>
      </w:r>
      <w:r>
        <w:rPr>
          <w:lang w:val="sr-Cyrl-CS"/>
        </w:rPr>
        <w:t>граници</w:t>
      </w:r>
      <w:bookmarkEnd w:id="288"/>
    </w:p>
    <w:p w:rsidR="0058693C" w:rsidRPr="003B7E2C" w:rsidRDefault="0058693C" w:rsidP="009A37AB">
      <w:pPr>
        <w:spacing w:line="240" w:lineRule="auto"/>
        <w:rPr>
          <w:rFonts w:cstheme="minorHAnsi"/>
          <w:noProof/>
          <w:lang w:val="sr-Cyrl-CS" w:eastAsia="bs-Latn-BA"/>
        </w:rPr>
      </w:pPr>
    </w:p>
    <w:p w:rsidR="00017FC1" w:rsidRPr="003B7E2C" w:rsidRDefault="003B7E2C" w:rsidP="00017FC1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току</w:t>
      </w:r>
      <w:r w:rsidR="00017FC1" w:rsidRPr="003B7E2C">
        <w:rPr>
          <w:rFonts w:cstheme="minorHAnsi"/>
          <w:noProof/>
          <w:lang w:val="sr-Cyrl-CS" w:eastAsia="bs-Latn-BA"/>
        </w:rPr>
        <w:t xml:space="preserve"> 2017. </w:t>
      </w:r>
      <w:r>
        <w:rPr>
          <w:rFonts w:cstheme="minorHAnsi"/>
          <w:noProof/>
          <w:lang w:val="sr-Cyrl-CS" w:eastAsia="bs-Latn-BA"/>
        </w:rPr>
        <w:t>године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нисмо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имали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ниједан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проналаска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граници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било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увозу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извозу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поврату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пошиљке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друге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државе</w:t>
      </w:r>
      <w:r w:rsidR="00017FC1" w:rsidRPr="003B7E2C">
        <w:rPr>
          <w:rFonts w:cstheme="minorHAnsi"/>
          <w:noProof/>
          <w:lang w:val="sr-Cyrl-CS" w:eastAsia="bs-Latn-BA"/>
        </w:rPr>
        <w:t>.</w:t>
      </w:r>
    </w:p>
    <w:p w:rsidR="00017FC1" w:rsidRPr="003B7E2C" w:rsidRDefault="00017FC1" w:rsidP="00017FC1">
      <w:pPr>
        <w:spacing w:line="240" w:lineRule="auto"/>
        <w:rPr>
          <w:rFonts w:cstheme="minorHAnsi"/>
          <w:noProof/>
          <w:lang w:val="sr-Cyrl-CS" w:eastAsia="bs-Latn-BA"/>
        </w:rPr>
      </w:pPr>
    </w:p>
    <w:p w:rsidR="00017FC1" w:rsidRPr="003B7E2C" w:rsidRDefault="003B7E2C" w:rsidP="00017FC1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Сва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кретања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откривена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граници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одвијала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складу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законом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одобрењима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увоз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извоз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издатим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стране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Агенције</w:t>
      </w:r>
      <w:r w:rsidR="00017FC1" w:rsidRPr="003B7E2C">
        <w:rPr>
          <w:rFonts w:cstheme="minorHAnsi"/>
          <w:noProof/>
          <w:lang w:val="sr-Cyrl-CS" w:eastAsia="bs-Latn-BA"/>
        </w:rPr>
        <w:t>.</w:t>
      </w:r>
    </w:p>
    <w:p w:rsidR="00786E46" w:rsidRPr="003B7E2C" w:rsidRDefault="00786E46" w:rsidP="009A37AB">
      <w:pPr>
        <w:spacing w:line="240" w:lineRule="auto"/>
        <w:rPr>
          <w:rFonts w:cstheme="minorHAnsi"/>
          <w:noProof/>
          <w:lang w:val="sr-Cyrl-CS" w:eastAsia="bs-Latn-BA"/>
        </w:rPr>
      </w:pPr>
    </w:p>
    <w:p w:rsidR="00786E46" w:rsidRPr="003B7E2C" w:rsidRDefault="003B7E2C" w:rsidP="00442829">
      <w:pPr>
        <w:pStyle w:val="Heading2"/>
        <w:rPr>
          <w:lang w:val="sr-Cyrl-CS"/>
        </w:rPr>
      </w:pPr>
      <w:bookmarkStart w:id="289" w:name="_Toc519510705"/>
      <w:r>
        <w:rPr>
          <w:lang w:val="sr-Cyrl-CS"/>
        </w:rPr>
        <w:t>Спречавање</w:t>
      </w:r>
      <w:r w:rsidR="00786E46" w:rsidRPr="003B7E2C">
        <w:rPr>
          <w:lang w:val="sr-Cyrl-CS"/>
        </w:rPr>
        <w:t xml:space="preserve"> </w:t>
      </w:r>
      <w:r>
        <w:rPr>
          <w:lang w:val="sr-Cyrl-CS"/>
        </w:rPr>
        <w:t>недозвољеног</w:t>
      </w:r>
      <w:r w:rsidR="00786E46" w:rsidRPr="003B7E2C">
        <w:rPr>
          <w:lang w:val="sr-Cyrl-CS"/>
        </w:rPr>
        <w:t xml:space="preserve"> </w:t>
      </w:r>
      <w:r>
        <w:rPr>
          <w:lang w:val="sr-Cyrl-CS"/>
        </w:rPr>
        <w:t>промета</w:t>
      </w:r>
      <w:r w:rsidR="00786E46" w:rsidRPr="003B7E2C">
        <w:rPr>
          <w:lang w:val="sr-Cyrl-CS"/>
        </w:rPr>
        <w:t xml:space="preserve"> </w:t>
      </w:r>
      <w:r>
        <w:rPr>
          <w:lang w:val="sr-Cyrl-CS"/>
        </w:rPr>
        <w:t>нуклеарних</w:t>
      </w:r>
      <w:r w:rsidR="00786E46" w:rsidRPr="003B7E2C">
        <w:rPr>
          <w:lang w:val="sr-Cyrl-CS"/>
        </w:rPr>
        <w:t xml:space="preserve"> </w:t>
      </w:r>
      <w:r>
        <w:rPr>
          <w:lang w:val="sr-Cyrl-CS"/>
        </w:rPr>
        <w:t>и</w:t>
      </w:r>
      <w:r w:rsidR="00786E46" w:rsidRPr="003B7E2C">
        <w:rPr>
          <w:lang w:val="sr-Cyrl-CS"/>
        </w:rPr>
        <w:t xml:space="preserve"> </w:t>
      </w:r>
      <w:r>
        <w:rPr>
          <w:lang w:val="sr-Cyrl-CS"/>
        </w:rPr>
        <w:t>радиоактивних</w:t>
      </w:r>
      <w:r w:rsidR="00786E46" w:rsidRPr="003B7E2C">
        <w:rPr>
          <w:lang w:val="sr-Cyrl-CS"/>
        </w:rPr>
        <w:t xml:space="preserve"> </w:t>
      </w:r>
      <w:r>
        <w:rPr>
          <w:lang w:val="sr-Cyrl-CS"/>
        </w:rPr>
        <w:t>материјала</w:t>
      </w:r>
      <w:bookmarkEnd w:id="289"/>
    </w:p>
    <w:p w:rsidR="00786E46" w:rsidRPr="003B7E2C" w:rsidRDefault="00786E46" w:rsidP="009A37AB">
      <w:pPr>
        <w:spacing w:line="240" w:lineRule="auto"/>
        <w:rPr>
          <w:rFonts w:cstheme="minorHAnsi"/>
          <w:noProof/>
          <w:lang w:val="sr-Cyrl-CS" w:eastAsia="bs-Latn-BA"/>
        </w:rPr>
      </w:pPr>
    </w:p>
    <w:p w:rsidR="00017FC1" w:rsidRPr="003B7E2C" w:rsidRDefault="003B7E2C" w:rsidP="00017FC1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Разликују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два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основна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начина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спречавања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недозвољеног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промета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материјала</w:t>
      </w:r>
      <w:r w:rsidR="00017FC1" w:rsidRPr="003B7E2C">
        <w:rPr>
          <w:rFonts w:cstheme="minorHAnsi"/>
          <w:noProof/>
          <w:lang w:val="sr-Cyrl-CS" w:eastAsia="bs-Latn-BA"/>
        </w:rPr>
        <w:t>:</w:t>
      </w:r>
    </w:p>
    <w:p w:rsidR="008F39F6" w:rsidRPr="003B7E2C" w:rsidRDefault="008F39F6" w:rsidP="00017FC1">
      <w:pPr>
        <w:spacing w:line="240" w:lineRule="auto"/>
        <w:rPr>
          <w:rFonts w:cstheme="minorHAnsi"/>
          <w:noProof/>
          <w:lang w:val="sr-Cyrl-CS" w:eastAsia="bs-Latn-BA"/>
        </w:rPr>
      </w:pPr>
    </w:p>
    <w:p w:rsidR="00017FC1" w:rsidRPr="003B7E2C" w:rsidRDefault="003B7E2C" w:rsidP="008F30E1">
      <w:pPr>
        <w:pStyle w:val="ListParagraph"/>
        <w:numPr>
          <w:ilvl w:val="0"/>
          <w:numId w:val="24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Коришћењем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мјерних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уређаја</w:t>
      </w:r>
      <w:r w:rsidR="00B776C4" w:rsidRPr="003B7E2C">
        <w:rPr>
          <w:rFonts w:asciiTheme="minorHAnsi" w:hAnsiTheme="minorHAnsi" w:cstheme="minorHAnsi"/>
          <w:noProof/>
          <w:lang w:val="sr-Cyrl-CS" w:eastAsia="bs-Latn-BA"/>
        </w:rPr>
        <w:t>;</w:t>
      </w:r>
    </w:p>
    <w:p w:rsidR="00017FC1" w:rsidRPr="003B7E2C" w:rsidRDefault="003B7E2C" w:rsidP="008F30E1">
      <w:pPr>
        <w:pStyle w:val="ListParagraph"/>
        <w:numPr>
          <w:ilvl w:val="0"/>
          <w:numId w:val="24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На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основу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обавјештајних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података</w:t>
      </w:r>
      <w:r w:rsidR="00017FC1" w:rsidRPr="003B7E2C">
        <w:rPr>
          <w:rFonts w:asciiTheme="minorHAnsi" w:hAnsiTheme="minorHAnsi" w:cstheme="minorHAnsi"/>
          <w:noProof/>
          <w:lang w:val="sr-Cyrl-CS" w:eastAsia="bs-Latn-BA"/>
        </w:rPr>
        <w:t>.</w:t>
      </w:r>
    </w:p>
    <w:p w:rsidR="00017FC1" w:rsidRPr="003B7E2C" w:rsidRDefault="00017FC1" w:rsidP="00017FC1">
      <w:pPr>
        <w:spacing w:line="240" w:lineRule="auto"/>
        <w:rPr>
          <w:rFonts w:cstheme="minorHAnsi"/>
          <w:noProof/>
          <w:lang w:val="sr-Cyrl-CS" w:eastAsia="bs-Latn-BA"/>
        </w:rPr>
      </w:pPr>
    </w:p>
    <w:p w:rsidR="00017FC1" w:rsidRPr="003B7E2C" w:rsidRDefault="003B7E2C" w:rsidP="00017FC1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Коришћење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мјерних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уређаја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првенствено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односи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превентивно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мјерење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пошиљки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отпадним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жељезом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почетка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транспорта</w:t>
      </w:r>
      <w:r w:rsidR="00017FC1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други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начин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много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комплекснији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односи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инсталирање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портал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монитора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граничним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прелазима</w:t>
      </w:r>
      <w:r w:rsidR="00017FC1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постоји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само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један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гранични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прелаз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</w:t>
      </w:r>
      <w:r w:rsidR="002809C4">
        <w:rPr>
          <w:rFonts w:cstheme="minorHAnsi"/>
          <w:noProof/>
          <w:lang w:val="sr-Cyrl-CS" w:eastAsia="bs-Latn-BA"/>
        </w:rPr>
        <w:t>је</w:t>
      </w:r>
      <w:r>
        <w:rPr>
          <w:rFonts w:cstheme="minorHAnsi"/>
          <w:noProof/>
          <w:lang w:val="sr-Cyrl-CS" w:eastAsia="bs-Latn-BA"/>
        </w:rPr>
        <w:t>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инсталиран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портал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монитор</w:t>
      </w:r>
      <w:r w:rsidR="002809C4">
        <w:rPr>
          <w:rFonts w:cstheme="minorHAnsi"/>
          <w:noProof/>
          <w:lang w:val="sr-Cyrl-CS" w:eastAsia="bs-Latn-BA"/>
        </w:rPr>
        <w:t>,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гранични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прелаз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Изачић</w:t>
      </w:r>
      <w:r w:rsidR="00017FC1" w:rsidRPr="003B7E2C">
        <w:rPr>
          <w:rFonts w:cstheme="minorHAnsi"/>
          <w:noProof/>
          <w:lang w:val="sr-Cyrl-CS" w:eastAsia="bs-Latn-BA"/>
        </w:rPr>
        <w:t>.</w:t>
      </w:r>
    </w:p>
    <w:p w:rsidR="00017FC1" w:rsidRPr="003B7E2C" w:rsidRDefault="00017FC1" w:rsidP="00017FC1">
      <w:pPr>
        <w:spacing w:line="240" w:lineRule="auto"/>
        <w:rPr>
          <w:rFonts w:cstheme="minorHAnsi"/>
          <w:noProof/>
          <w:lang w:val="sr-Cyrl-CS" w:eastAsia="bs-Latn-BA"/>
        </w:rPr>
      </w:pPr>
    </w:p>
    <w:p w:rsidR="00017FC1" w:rsidRPr="003B7E2C" w:rsidRDefault="003B7E2C" w:rsidP="00017FC1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Превентивна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мјерења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пошиљки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отпадним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жељезом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почетка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транспорта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изван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врше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пошиљаоци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овлашћени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технички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сервиси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ауторизовала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Агенција</w:t>
      </w:r>
      <w:r w:rsidR="00017FC1" w:rsidRPr="003B7E2C">
        <w:rPr>
          <w:rFonts w:cstheme="minorHAnsi"/>
          <w:noProof/>
          <w:lang w:val="sr-Cyrl-CS" w:eastAsia="bs-Latn-BA"/>
        </w:rPr>
        <w:t xml:space="preserve">. </w:t>
      </w:r>
    </w:p>
    <w:p w:rsidR="00017FC1" w:rsidRPr="003B7E2C" w:rsidRDefault="00017FC1" w:rsidP="00017FC1">
      <w:pPr>
        <w:spacing w:line="240" w:lineRule="auto"/>
        <w:rPr>
          <w:rFonts w:cstheme="minorHAnsi"/>
          <w:noProof/>
          <w:lang w:val="sr-Cyrl-CS" w:eastAsia="bs-Latn-BA"/>
        </w:rPr>
      </w:pPr>
    </w:p>
    <w:p w:rsidR="00017FC1" w:rsidRPr="003B7E2C" w:rsidRDefault="003B7E2C" w:rsidP="00017FC1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Приликом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контроле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наведених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пошиљки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није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откривено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постојање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радиоактивних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извора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једној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пошиљци</w:t>
      </w:r>
      <w:r w:rsidR="00017FC1" w:rsidRPr="003B7E2C">
        <w:rPr>
          <w:rFonts w:cstheme="minorHAnsi"/>
          <w:noProof/>
          <w:lang w:val="sr-Cyrl-CS" w:eastAsia="bs-Latn-BA"/>
        </w:rPr>
        <w:t>.</w:t>
      </w:r>
      <w:r w:rsidR="002809C4" w:rsidRPr="002809C4">
        <w:rPr>
          <w:rFonts w:cstheme="minorHAnsi"/>
          <w:noProof/>
          <w:lang w:val="sr-Cyrl-CS" w:eastAsia="bs-Latn-BA"/>
        </w:rPr>
        <w:t xml:space="preserve"> </w:t>
      </w:r>
      <w:r w:rsidR="002809C4">
        <w:rPr>
          <w:rFonts w:cstheme="minorHAnsi"/>
          <w:noProof/>
          <w:lang w:val="sr-Cyrl-CS" w:eastAsia="bs-Latn-BA"/>
        </w:rPr>
        <w:t>Технички</w:t>
      </w:r>
      <w:r w:rsidR="002809C4" w:rsidRPr="003B7E2C">
        <w:rPr>
          <w:rFonts w:cstheme="minorHAnsi"/>
          <w:noProof/>
          <w:lang w:val="sr-Cyrl-CS" w:eastAsia="bs-Latn-BA"/>
        </w:rPr>
        <w:t xml:space="preserve"> </w:t>
      </w:r>
      <w:r w:rsidR="002809C4">
        <w:rPr>
          <w:rFonts w:cstheme="minorHAnsi"/>
          <w:noProof/>
          <w:lang w:val="sr-Cyrl-CS" w:eastAsia="bs-Latn-BA"/>
        </w:rPr>
        <w:t>сервис</w:t>
      </w:r>
      <w:r w:rsidR="002809C4" w:rsidRPr="003B7E2C">
        <w:rPr>
          <w:rFonts w:cstheme="minorHAnsi"/>
          <w:noProof/>
          <w:lang w:val="sr-Cyrl-CS" w:eastAsia="bs-Latn-BA"/>
        </w:rPr>
        <w:t xml:space="preserve"> </w:t>
      </w:r>
      <w:r w:rsidR="002809C4">
        <w:rPr>
          <w:rFonts w:cstheme="minorHAnsi"/>
          <w:noProof/>
          <w:lang w:val="sr-Cyrl-CS" w:eastAsia="bs-Latn-BA"/>
        </w:rPr>
        <w:t>доставља</w:t>
      </w:r>
      <w:r w:rsidR="002809C4" w:rsidRPr="003B7E2C">
        <w:rPr>
          <w:rFonts w:cstheme="minorHAnsi"/>
          <w:noProof/>
          <w:lang w:val="sr-Cyrl-CS" w:eastAsia="bs-Latn-BA"/>
        </w:rPr>
        <w:t xml:space="preserve"> </w:t>
      </w:r>
      <w:r w:rsidR="002809C4">
        <w:rPr>
          <w:rFonts w:cstheme="minorHAnsi"/>
          <w:noProof/>
          <w:lang w:val="sr-Cyrl-CS" w:eastAsia="bs-Latn-BA"/>
        </w:rPr>
        <w:t>Агенцији</w:t>
      </w:r>
      <w:r w:rsidR="002809C4" w:rsidRPr="003B7E2C">
        <w:rPr>
          <w:rFonts w:cstheme="minorHAnsi"/>
          <w:noProof/>
          <w:lang w:val="sr-Cyrl-CS" w:eastAsia="bs-Latn-BA"/>
        </w:rPr>
        <w:t xml:space="preserve"> </w:t>
      </w:r>
      <w:r w:rsidR="002809C4">
        <w:rPr>
          <w:rFonts w:cstheme="minorHAnsi"/>
          <w:noProof/>
          <w:lang w:val="sr-Cyrl-CS" w:eastAsia="bs-Latn-BA"/>
        </w:rPr>
        <w:t>извјештај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 w:rsidR="002809C4">
        <w:rPr>
          <w:rFonts w:cstheme="minorHAnsi"/>
          <w:noProof/>
          <w:lang w:val="sr-Cyrl-CS" w:eastAsia="bs-Latn-BA"/>
        </w:rPr>
        <w:t>о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сваком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извршеном</w:t>
      </w:r>
      <w:r w:rsidR="00017FC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мјерењу</w:t>
      </w:r>
      <w:r w:rsidR="00017FC1" w:rsidRPr="003B7E2C">
        <w:rPr>
          <w:rFonts w:cstheme="minorHAnsi"/>
          <w:noProof/>
          <w:lang w:val="sr-Cyrl-CS" w:eastAsia="bs-Latn-BA"/>
        </w:rPr>
        <w:t>.</w:t>
      </w:r>
    </w:p>
    <w:p w:rsidR="008F39F6" w:rsidRPr="003B7E2C" w:rsidRDefault="008F39F6" w:rsidP="00017FC1">
      <w:pPr>
        <w:spacing w:line="240" w:lineRule="auto"/>
        <w:rPr>
          <w:rFonts w:cstheme="minorHAnsi"/>
          <w:noProof/>
          <w:lang w:val="sr-Cyrl-CS" w:eastAsia="bs-Latn-BA"/>
        </w:rPr>
      </w:pPr>
    </w:p>
    <w:p w:rsidR="002475A8" w:rsidRPr="003B7E2C" w:rsidRDefault="003B7E2C" w:rsidP="002475A8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Агенција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наредном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периоду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планира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радне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састанке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надлежним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ентитетским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министарствима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издају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одобрења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предузећима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врше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прикупљање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металног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отпада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циљем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развоја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свијести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опасности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мјерама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откривање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2475A8" w:rsidRPr="003B7E2C">
        <w:rPr>
          <w:rFonts w:cstheme="minorHAnsi"/>
          <w:noProof/>
          <w:lang w:val="sr-Cyrl-CS" w:eastAsia="bs-Latn-BA"/>
        </w:rPr>
        <w:t xml:space="preserve">. </w:t>
      </w:r>
    </w:p>
    <w:p w:rsidR="002475A8" w:rsidRPr="003B7E2C" w:rsidRDefault="002475A8" w:rsidP="002475A8">
      <w:pPr>
        <w:spacing w:line="240" w:lineRule="auto"/>
        <w:rPr>
          <w:rFonts w:cstheme="minorHAnsi"/>
          <w:noProof/>
          <w:lang w:val="sr-Cyrl-CS" w:eastAsia="bs-Latn-BA"/>
        </w:rPr>
      </w:pPr>
    </w:p>
    <w:p w:rsidR="002475A8" w:rsidRPr="003B7E2C" w:rsidRDefault="003B7E2C" w:rsidP="002475A8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У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циљу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минимизовања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инцидената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који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могли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0F420A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доведу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радијационих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ризика</w:t>
      </w:r>
      <w:r w:rsidR="002475A8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потребно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успоставити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мјере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радиолошке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контроле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радиоактивних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инкорпоришу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производни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процес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индустрији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рециклирања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метала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начин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може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открити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присуство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таквих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приступити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њиховом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одвајању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изоловању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сигурним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условима</w:t>
      </w:r>
      <w:r w:rsidR="002475A8" w:rsidRPr="003B7E2C">
        <w:rPr>
          <w:rFonts w:cstheme="minorHAnsi"/>
          <w:noProof/>
          <w:lang w:val="sr-Cyrl-CS" w:eastAsia="bs-Latn-BA"/>
        </w:rPr>
        <w:t>.</w:t>
      </w:r>
    </w:p>
    <w:p w:rsidR="002475A8" w:rsidRPr="003B7E2C" w:rsidRDefault="002475A8" w:rsidP="002475A8">
      <w:pPr>
        <w:spacing w:line="240" w:lineRule="auto"/>
        <w:rPr>
          <w:rFonts w:cstheme="minorHAnsi"/>
          <w:noProof/>
          <w:lang w:val="sr-Cyrl-CS" w:eastAsia="bs-Latn-BA"/>
        </w:rPr>
      </w:pPr>
    </w:p>
    <w:p w:rsidR="002475A8" w:rsidRPr="003B7E2C" w:rsidRDefault="003B7E2C" w:rsidP="002475A8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Да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постигао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горе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наведени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циљ</w:t>
      </w:r>
      <w:r w:rsidR="002475A8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мјере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радиолошке</w:t>
      </w:r>
      <w:r w:rsidR="00996F1E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контроле</w:t>
      </w:r>
      <w:r w:rsidR="00996F1E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морају</w:t>
      </w:r>
      <w:r w:rsidR="00996F1E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996F1E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интегрисати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систем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дјеловања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различитих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субјеката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процесу</w:t>
      </w:r>
      <w:r w:rsidR="002475A8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што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обезбјеђује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постојање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мјера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предострожности</w:t>
      </w:r>
      <w:r w:rsidR="002475A8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брзо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ефикасно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откривање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одговарајући</w:t>
      </w:r>
      <w:r w:rsidR="002475A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одговор</w:t>
      </w:r>
      <w:r w:rsidR="002475A8" w:rsidRPr="003B7E2C">
        <w:rPr>
          <w:rFonts w:cstheme="minorHAnsi"/>
          <w:noProof/>
          <w:lang w:val="sr-Cyrl-CS" w:eastAsia="bs-Latn-BA"/>
        </w:rPr>
        <w:t>.</w:t>
      </w:r>
    </w:p>
    <w:p w:rsidR="00017FC1" w:rsidRPr="003B7E2C" w:rsidRDefault="00017FC1" w:rsidP="00017FC1">
      <w:pPr>
        <w:rPr>
          <w:noProof/>
          <w:lang w:val="sr-Cyrl-CS"/>
        </w:rPr>
      </w:pPr>
    </w:p>
    <w:p w:rsidR="008F39F6" w:rsidRPr="003B7E2C" w:rsidRDefault="008F39F6">
      <w:pPr>
        <w:spacing w:after="240"/>
        <w:rPr>
          <w:rFonts w:cstheme="minorHAnsi"/>
          <w:noProof/>
          <w:lang w:val="sr-Cyrl-CS" w:eastAsia="bs-Latn-BA"/>
        </w:rPr>
      </w:pPr>
      <w:r w:rsidRPr="003B7E2C">
        <w:rPr>
          <w:rFonts w:cstheme="minorHAnsi"/>
          <w:noProof/>
          <w:lang w:val="sr-Cyrl-CS" w:eastAsia="bs-Latn-BA"/>
        </w:rPr>
        <w:br w:type="page"/>
      </w:r>
    </w:p>
    <w:p w:rsidR="00CB1594" w:rsidRPr="003B7E2C" w:rsidRDefault="003B7E2C" w:rsidP="00F4447F">
      <w:pPr>
        <w:pStyle w:val="Heading1"/>
        <w:rPr>
          <w:lang w:val="sr-Cyrl-CS"/>
        </w:rPr>
      </w:pPr>
      <w:bookmarkStart w:id="290" w:name="_Toc519510706"/>
      <w:r>
        <w:rPr>
          <w:lang w:val="sr-Cyrl-CS"/>
        </w:rPr>
        <w:t>ПРИПРЕМЉЕНОСТ</w:t>
      </w:r>
      <w:r w:rsidR="00244C63" w:rsidRPr="003B7E2C">
        <w:rPr>
          <w:lang w:val="sr-Cyrl-CS"/>
        </w:rPr>
        <w:t xml:space="preserve"> </w:t>
      </w:r>
      <w:r>
        <w:rPr>
          <w:lang w:val="sr-Cyrl-CS"/>
        </w:rPr>
        <w:t>И</w:t>
      </w:r>
      <w:r w:rsidR="00244C63" w:rsidRPr="003B7E2C">
        <w:rPr>
          <w:lang w:val="sr-Cyrl-CS"/>
        </w:rPr>
        <w:t xml:space="preserve"> </w:t>
      </w:r>
      <w:r>
        <w:rPr>
          <w:lang w:val="sr-Cyrl-CS"/>
        </w:rPr>
        <w:t>ОДГОВОР</w:t>
      </w:r>
      <w:r w:rsidR="00244C63" w:rsidRPr="003B7E2C">
        <w:rPr>
          <w:lang w:val="sr-Cyrl-CS"/>
        </w:rPr>
        <w:t xml:space="preserve"> </w:t>
      </w:r>
      <w:r>
        <w:rPr>
          <w:lang w:val="sr-Cyrl-CS"/>
        </w:rPr>
        <w:t>НА</w:t>
      </w:r>
      <w:r w:rsidR="00244C63" w:rsidRPr="003B7E2C">
        <w:rPr>
          <w:lang w:val="sr-Cyrl-CS"/>
        </w:rPr>
        <w:t xml:space="preserve"> </w:t>
      </w:r>
      <w:r>
        <w:rPr>
          <w:lang w:val="sr-Cyrl-CS"/>
        </w:rPr>
        <w:t>РАДИЈАЦИОНЕ</w:t>
      </w:r>
      <w:r w:rsidR="00244C63" w:rsidRPr="003B7E2C">
        <w:rPr>
          <w:lang w:val="sr-Cyrl-CS"/>
        </w:rPr>
        <w:t xml:space="preserve"> </w:t>
      </w:r>
      <w:r>
        <w:rPr>
          <w:lang w:val="sr-Cyrl-CS"/>
        </w:rPr>
        <w:t>ВАНРЕДНЕ</w:t>
      </w:r>
      <w:r w:rsidR="00244C63" w:rsidRPr="003B7E2C">
        <w:rPr>
          <w:lang w:val="sr-Cyrl-CS"/>
        </w:rPr>
        <w:t xml:space="preserve"> </w:t>
      </w:r>
      <w:r>
        <w:rPr>
          <w:lang w:val="sr-Cyrl-CS"/>
        </w:rPr>
        <w:t>ДОГАЂАЈЕ</w:t>
      </w:r>
      <w:bookmarkEnd w:id="290"/>
    </w:p>
    <w:p w:rsidR="00CB1594" w:rsidRPr="003B7E2C" w:rsidRDefault="00CB1594" w:rsidP="004D0D79">
      <w:pPr>
        <w:rPr>
          <w:noProof/>
          <w:lang w:val="sr-Cyrl-CS"/>
        </w:rPr>
      </w:pPr>
    </w:p>
    <w:p w:rsidR="004D0D79" w:rsidRPr="003B7E2C" w:rsidRDefault="003B7E2C" w:rsidP="004D0D79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Веома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важан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дио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свеобухватног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система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сигурности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свакој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држави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адекватан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систем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припремљености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одговора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догађаје</w:t>
      </w:r>
      <w:r w:rsidR="004D0D79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стања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надлежне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институције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органи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морају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бити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спремни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предузму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одговарајућу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акцију</w:t>
      </w:r>
      <w:r w:rsidR="004D0D79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Нуклеарни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радиолошки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акциденти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инциденти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директна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пријетња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људе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животну</w:t>
      </w:r>
      <w:r w:rsidR="00241B4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средину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захтијевају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примјену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одговарајућих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заштитних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мјера</w:t>
      </w:r>
      <w:r w:rsidR="004D0D79" w:rsidRPr="003B7E2C">
        <w:rPr>
          <w:rFonts w:cstheme="minorHAnsi"/>
          <w:noProof/>
          <w:lang w:val="sr-Cyrl-CS" w:eastAsia="bs-Latn-BA"/>
        </w:rPr>
        <w:t>.</w:t>
      </w:r>
    </w:p>
    <w:p w:rsidR="004D0D79" w:rsidRPr="003B7E2C" w:rsidRDefault="004D0D79" w:rsidP="004D0D7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4D0D79" w:rsidRPr="003B7E2C" w:rsidRDefault="003B7E2C" w:rsidP="004D0D79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Систем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припремљености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одговора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догађај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уређује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планом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становништва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догађаја</w:t>
      </w:r>
      <w:r w:rsidR="004D0D79" w:rsidRPr="003B7E2C">
        <w:rPr>
          <w:rFonts w:cstheme="minorHAnsi"/>
          <w:noProof/>
          <w:lang w:val="sr-Cyrl-CS" w:eastAsia="bs-Latn-BA"/>
        </w:rPr>
        <w:t xml:space="preserve"> (</w:t>
      </w:r>
      <w:r>
        <w:rPr>
          <w:rFonts w:cstheme="minorHAnsi"/>
          <w:noProof/>
          <w:lang w:val="sr-Cyrl-CS" w:eastAsia="bs-Latn-BA"/>
        </w:rPr>
        <w:t>Државни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акциони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план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хитним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случајевима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становништва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јонизујућег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догађаја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нуклеарне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несреће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настанка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штете</w:t>
      </w:r>
      <w:r w:rsidR="004D0D79" w:rsidRPr="003B7E2C">
        <w:rPr>
          <w:rFonts w:cstheme="minorHAnsi"/>
          <w:noProof/>
          <w:lang w:val="sr-Cyrl-CS" w:eastAsia="bs-Latn-BA"/>
        </w:rPr>
        <w:t xml:space="preserve">;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даљем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тексту</w:t>
      </w:r>
      <w:r w:rsidR="004D0D79" w:rsidRPr="003B7E2C">
        <w:rPr>
          <w:rFonts w:cstheme="minorHAnsi"/>
          <w:noProof/>
          <w:lang w:val="sr-Cyrl-CS" w:eastAsia="bs-Latn-BA"/>
        </w:rPr>
        <w:t xml:space="preserve">: </w:t>
      </w:r>
      <w:r>
        <w:rPr>
          <w:rFonts w:cstheme="minorHAnsi"/>
          <w:noProof/>
          <w:lang w:val="sr-Cyrl-CS" w:eastAsia="bs-Latn-BA"/>
        </w:rPr>
        <w:t>план</w:t>
      </w:r>
      <w:r w:rsidR="004D0D79" w:rsidRPr="003B7E2C">
        <w:rPr>
          <w:rFonts w:cstheme="minorHAnsi"/>
          <w:noProof/>
          <w:lang w:val="sr-Cyrl-CS" w:eastAsia="bs-Latn-BA"/>
        </w:rPr>
        <w:t xml:space="preserve">).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складу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чланом</w:t>
      </w:r>
      <w:r w:rsidR="004D0D79" w:rsidRPr="003B7E2C">
        <w:rPr>
          <w:rFonts w:cstheme="minorHAnsi"/>
          <w:noProof/>
          <w:lang w:val="sr-Cyrl-CS" w:eastAsia="bs-Latn-BA"/>
        </w:rPr>
        <w:t xml:space="preserve"> 19</w:t>
      </w:r>
      <w:r w:rsidR="00DD5BDB" w:rsidRPr="003B7E2C">
        <w:rPr>
          <w:rFonts w:cstheme="minorHAnsi"/>
          <w:noProof/>
          <w:lang w:val="sr-Cyrl-CS" w:eastAsia="bs-Latn-BA"/>
        </w:rPr>
        <w:t>.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Закона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радијационој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нуклеарној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szCs w:val="24"/>
          <w:lang w:val="sr-Cyrl-CS" w:eastAsia="bs-Latn-BA"/>
        </w:rPr>
        <w:t>безбједности</w:t>
      </w:r>
      <w:r w:rsidR="001A56F6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Босни</w:t>
      </w:r>
      <w:r w:rsidR="00096F9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096F9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Херцеговини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приједлог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Агенције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Савјет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министара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доноси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план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приједлог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Савјета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министара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Парламентарна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скупштина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усваја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план</w:t>
      </w:r>
      <w:r w:rsidR="004D0D79" w:rsidRPr="003B7E2C">
        <w:rPr>
          <w:rFonts w:cstheme="minorHAnsi"/>
          <w:noProof/>
          <w:lang w:val="sr-Cyrl-CS" w:eastAsia="bs-Latn-BA"/>
        </w:rPr>
        <w:t>.</w:t>
      </w:r>
    </w:p>
    <w:p w:rsidR="004D0D79" w:rsidRPr="003B7E2C" w:rsidRDefault="004D0D79" w:rsidP="004D0D7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6D473C" w:rsidRPr="003B7E2C" w:rsidRDefault="003B7E2C" w:rsidP="004D0D79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Савјет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министара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донио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одлуку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усвајању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плана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D0D79" w:rsidRPr="003B7E2C">
        <w:rPr>
          <w:rFonts w:cstheme="minorHAnsi"/>
          <w:noProof/>
          <w:lang w:val="sr-Cyrl-CS" w:eastAsia="bs-Latn-BA"/>
        </w:rPr>
        <w:t xml:space="preserve"> 107. </w:t>
      </w:r>
      <w:r>
        <w:rPr>
          <w:rFonts w:cstheme="minorHAnsi"/>
          <w:noProof/>
          <w:lang w:val="sr-Cyrl-CS" w:eastAsia="bs-Latn-BA"/>
        </w:rPr>
        <w:t>сједници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одржаној</w:t>
      </w:r>
      <w:r w:rsidR="004D0D79" w:rsidRPr="003B7E2C">
        <w:rPr>
          <w:rFonts w:cstheme="minorHAnsi"/>
          <w:noProof/>
          <w:lang w:val="sr-Cyrl-CS" w:eastAsia="bs-Latn-BA"/>
        </w:rPr>
        <w:t xml:space="preserve"> 10.09.2014. </w:t>
      </w:r>
      <w:r>
        <w:rPr>
          <w:rFonts w:cstheme="minorHAnsi"/>
          <w:noProof/>
          <w:lang w:val="sr-Cyrl-CS" w:eastAsia="bs-Latn-BA"/>
        </w:rPr>
        <w:t>године</w:t>
      </w:r>
      <w:r w:rsidR="004D0D79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План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усвојила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Парламентарна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скупштина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4D0D79" w:rsidRPr="003B7E2C">
        <w:rPr>
          <w:rFonts w:cstheme="minorHAnsi"/>
          <w:noProof/>
          <w:lang w:val="sr-Cyrl-CS" w:eastAsia="bs-Latn-BA"/>
        </w:rPr>
        <w:t xml:space="preserve"> (</w:t>
      </w:r>
      <w:r>
        <w:rPr>
          <w:rFonts w:cstheme="minorHAnsi"/>
          <w:noProof/>
          <w:lang w:val="sr-Cyrl-CS" w:eastAsia="bs-Latn-BA"/>
        </w:rPr>
        <w:t>Представнички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D0D79" w:rsidRPr="003B7E2C">
        <w:rPr>
          <w:rFonts w:cstheme="minorHAnsi"/>
          <w:noProof/>
          <w:lang w:val="sr-Cyrl-CS" w:eastAsia="bs-Latn-BA"/>
        </w:rPr>
        <w:t xml:space="preserve"> 11. </w:t>
      </w:r>
      <w:r>
        <w:rPr>
          <w:rFonts w:cstheme="minorHAnsi"/>
          <w:noProof/>
          <w:lang w:val="sr-Cyrl-CS" w:eastAsia="bs-Latn-BA"/>
        </w:rPr>
        <w:t>сједници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4D0D79" w:rsidRPr="003B7E2C">
        <w:rPr>
          <w:rFonts w:cstheme="minorHAnsi"/>
          <w:noProof/>
          <w:lang w:val="sr-Cyrl-CS" w:eastAsia="bs-Latn-BA"/>
        </w:rPr>
        <w:t xml:space="preserve"> 13.05.2015. </w:t>
      </w:r>
      <w:r>
        <w:rPr>
          <w:rFonts w:cstheme="minorHAnsi"/>
          <w:noProof/>
          <w:lang w:val="sr-Cyrl-CS" w:eastAsia="bs-Latn-BA"/>
        </w:rPr>
        <w:t>године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народа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D0D79" w:rsidRPr="003B7E2C">
        <w:rPr>
          <w:rFonts w:cstheme="minorHAnsi"/>
          <w:noProof/>
          <w:lang w:val="sr-Cyrl-CS" w:eastAsia="bs-Latn-BA"/>
        </w:rPr>
        <w:t xml:space="preserve"> 5. </w:t>
      </w:r>
      <w:r>
        <w:rPr>
          <w:rFonts w:cstheme="minorHAnsi"/>
          <w:noProof/>
          <w:lang w:val="sr-Cyrl-CS" w:eastAsia="bs-Latn-BA"/>
        </w:rPr>
        <w:t>сједници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4D0D79" w:rsidRPr="003B7E2C">
        <w:rPr>
          <w:rFonts w:cstheme="minorHAnsi"/>
          <w:noProof/>
          <w:lang w:val="sr-Cyrl-CS" w:eastAsia="bs-Latn-BA"/>
        </w:rPr>
        <w:t xml:space="preserve"> 28.05.2015. </w:t>
      </w:r>
      <w:r>
        <w:rPr>
          <w:rFonts w:cstheme="minorHAnsi"/>
          <w:noProof/>
          <w:lang w:val="sr-Cyrl-CS" w:eastAsia="bs-Latn-BA"/>
        </w:rPr>
        <w:t>године</w:t>
      </w:r>
      <w:r w:rsidR="004D0D79" w:rsidRPr="003B7E2C">
        <w:rPr>
          <w:rFonts w:cstheme="minorHAnsi"/>
          <w:noProof/>
          <w:lang w:val="sr-Cyrl-CS" w:eastAsia="bs-Latn-BA"/>
        </w:rPr>
        <w:t xml:space="preserve">). </w:t>
      </w:r>
      <w:r>
        <w:rPr>
          <w:rFonts w:cstheme="minorHAnsi"/>
          <w:noProof/>
          <w:lang w:val="sr-Cyrl-CS" w:eastAsia="bs-Latn-BA"/>
        </w:rPr>
        <w:t>План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објављен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„</w:t>
      </w:r>
      <w:r>
        <w:rPr>
          <w:rFonts w:cstheme="minorHAnsi"/>
          <w:noProof/>
          <w:lang w:val="sr-Cyrl-CS" w:eastAsia="bs-Latn-BA"/>
        </w:rPr>
        <w:t>Службеном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гласнику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4D0D79" w:rsidRPr="003B7E2C">
        <w:rPr>
          <w:rFonts w:cstheme="minorHAnsi"/>
          <w:noProof/>
          <w:lang w:val="sr-Cyrl-CS" w:eastAsia="bs-Latn-BA"/>
        </w:rPr>
        <w:t xml:space="preserve">“ </w:t>
      </w:r>
      <w:r>
        <w:rPr>
          <w:rFonts w:cstheme="minorHAnsi"/>
          <w:noProof/>
          <w:lang w:val="sr-Cyrl-CS" w:eastAsia="bs-Latn-BA"/>
        </w:rPr>
        <w:t>број</w:t>
      </w:r>
      <w:r w:rsidR="004D0D79" w:rsidRPr="003B7E2C">
        <w:rPr>
          <w:rFonts w:cstheme="minorHAnsi"/>
          <w:noProof/>
          <w:lang w:val="sr-Cyrl-CS" w:eastAsia="bs-Latn-BA"/>
        </w:rPr>
        <w:t xml:space="preserve"> 39/16.</w:t>
      </w:r>
    </w:p>
    <w:p w:rsidR="000F4D0B" w:rsidRPr="003B7E2C" w:rsidRDefault="000F4D0B" w:rsidP="004D0D7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8F39F6" w:rsidRPr="003B7E2C" w:rsidRDefault="008F39F6" w:rsidP="008F30E1">
      <w:pPr>
        <w:pStyle w:val="ListParagraph"/>
        <w:keepNext/>
        <w:numPr>
          <w:ilvl w:val="0"/>
          <w:numId w:val="19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291" w:name="_Toc518545407"/>
      <w:bookmarkStart w:id="292" w:name="_Toc518545507"/>
      <w:bookmarkStart w:id="293" w:name="_Toc518546413"/>
      <w:bookmarkStart w:id="294" w:name="_Toc518546513"/>
      <w:bookmarkStart w:id="295" w:name="_Toc518929983"/>
      <w:bookmarkStart w:id="296" w:name="_Toc519013287"/>
      <w:bookmarkStart w:id="297" w:name="_Toc519013411"/>
      <w:bookmarkStart w:id="298" w:name="_Toc519069181"/>
      <w:bookmarkStart w:id="299" w:name="_Toc519159437"/>
      <w:bookmarkStart w:id="300" w:name="_Toc519510707"/>
      <w:bookmarkEnd w:id="291"/>
      <w:bookmarkEnd w:id="292"/>
      <w:bookmarkEnd w:id="293"/>
      <w:bookmarkEnd w:id="294"/>
      <w:bookmarkEnd w:id="295"/>
      <w:bookmarkEnd w:id="296"/>
      <w:bookmarkEnd w:id="297"/>
      <w:bookmarkEnd w:id="298"/>
      <w:bookmarkEnd w:id="299"/>
      <w:bookmarkEnd w:id="300"/>
    </w:p>
    <w:p w:rsidR="00B51771" w:rsidRPr="003B7E2C" w:rsidRDefault="00B51771" w:rsidP="008F30E1">
      <w:pPr>
        <w:pStyle w:val="ListParagraph"/>
        <w:keepNext/>
        <w:numPr>
          <w:ilvl w:val="0"/>
          <w:numId w:val="34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301" w:name="_Toc518545408"/>
      <w:bookmarkStart w:id="302" w:name="_Toc518545508"/>
      <w:bookmarkStart w:id="303" w:name="_Toc518546414"/>
      <w:bookmarkStart w:id="304" w:name="_Toc518546514"/>
      <w:bookmarkStart w:id="305" w:name="_Toc518929984"/>
      <w:bookmarkStart w:id="306" w:name="_Toc519013288"/>
      <w:bookmarkStart w:id="307" w:name="_Toc519013412"/>
      <w:bookmarkStart w:id="308" w:name="_Toc519069182"/>
      <w:bookmarkStart w:id="309" w:name="_Toc519159438"/>
      <w:bookmarkStart w:id="310" w:name="_Toc519510708"/>
      <w:bookmarkEnd w:id="301"/>
      <w:bookmarkEnd w:id="302"/>
      <w:bookmarkEnd w:id="303"/>
      <w:bookmarkEnd w:id="304"/>
      <w:bookmarkEnd w:id="305"/>
      <w:bookmarkEnd w:id="306"/>
      <w:bookmarkEnd w:id="307"/>
      <w:bookmarkEnd w:id="308"/>
      <w:bookmarkEnd w:id="309"/>
      <w:bookmarkEnd w:id="310"/>
    </w:p>
    <w:p w:rsidR="00112052" w:rsidRPr="003B7E2C" w:rsidRDefault="00112052" w:rsidP="008F30E1">
      <w:pPr>
        <w:pStyle w:val="ListParagraph"/>
        <w:keepNext/>
        <w:numPr>
          <w:ilvl w:val="0"/>
          <w:numId w:val="35"/>
        </w:numPr>
        <w:tabs>
          <w:tab w:val="left" w:pos="993"/>
        </w:tabs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311" w:name="_Toc518545409"/>
      <w:bookmarkStart w:id="312" w:name="_Toc518545509"/>
      <w:bookmarkStart w:id="313" w:name="_Toc518546415"/>
      <w:bookmarkStart w:id="314" w:name="_Toc518546515"/>
      <w:bookmarkStart w:id="315" w:name="_Toc518929985"/>
      <w:bookmarkStart w:id="316" w:name="_Toc519013289"/>
      <w:bookmarkStart w:id="317" w:name="_Toc519013413"/>
      <w:bookmarkStart w:id="318" w:name="_Toc519069183"/>
      <w:bookmarkStart w:id="319" w:name="_Toc519159439"/>
      <w:bookmarkStart w:id="320" w:name="_Toc519510709"/>
      <w:bookmarkEnd w:id="311"/>
      <w:bookmarkEnd w:id="312"/>
      <w:bookmarkEnd w:id="313"/>
      <w:bookmarkEnd w:id="314"/>
      <w:bookmarkEnd w:id="315"/>
      <w:bookmarkEnd w:id="316"/>
      <w:bookmarkEnd w:id="317"/>
      <w:bookmarkEnd w:id="318"/>
      <w:bookmarkEnd w:id="319"/>
      <w:bookmarkEnd w:id="320"/>
    </w:p>
    <w:p w:rsidR="006D473C" w:rsidRPr="003B7E2C" w:rsidRDefault="003B7E2C" w:rsidP="00442829">
      <w:pPr>
        <w:pStyle w:val="Heading2"/>
        <w:rPr>
          <w:lang w:val="sr-Cyrl-CS"/>
        </w:rPr>
      </w:pPr>
      <w:bookmarkStart w:id="321" w:name="_Toc519510710"/>
      <w:r>
        <w:rPr>
          <w:lang w:val="sr-Cyrl-CS"/>
        </w:rPr>
        <w:t>Државни</w:t>
      </w:r>
      <w:r w:rsidR="006D473C" w:rsidRPr="003B7E2C">
        <w:rPr>
          <w:lang w:val="sr-Cyrl-CS"/>
        </w:rPr>
        <w:t xml:space="preserve"> </w:t>
      </w:r>
      <w:r>
        <w:rPr>
          <w:lang w:val="sr-Cyrl-CS"/>
        </w:rPr>
        <w:t>акциони</w:t>
      </w:r>
      <w:r w:rsidR="006D473C" w:rsidRPr="003B7E2C">
        <w:rPr>
          <w:lang w:val="sr-Cyrl-CS"/>
        </w:rPr>
        <w:t xml:space="preserve"> </w:t>
      </w:r>
      <w:r>
        <w:rPr>
          <w:lang w:val="sr-Cyrl-CS"/>
        </w:rPr>
        <w:t>план</w:t>
      </w:r>
      <w:bookmarkEnd w:id="321"/>
    </w:p>
    <w:p w:rsidR="00285F19" w:rsidRPr="003B7E2C" w:rsidRDefault="00285F19" w:rsidP="006D473C">
      <w:pPr>
        <w:spacing w:line="240" w:lineRule="auto"/>
        <w:rPr>
          <w:rFonts w:cstheme="minorHAnsi"/>
          <w:noProof/>
          <w:lang w:val="sr-Cyrl-CS" w:eastAsia="bs-Latn-BA"/>
        </w:rPr>
      </w:pPr>
    </w:p>
    <w:p w:rsidR="004D0D79" w:rsidRPr="003B7E2C" w:rsidRDefault="003B7E2C" w:rsidP="004D0D79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Циљ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плана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успостављање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ефикасног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успјешног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система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припремљености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одговора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институција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свим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нивоима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организације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радиолошког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догађаја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територији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4D0D79" w:rsidRPr="003B7E2C">
        <w:rPr>
          <w:rFonts w:cstheme="minorHAnsi"/>
          <w:noProof/>
          <w:lang w:val="sr-Cyrl-CS" w:eastAsia="bs-Latn-BA"/>
        </w:rPr>
        <w:t>.</w:t>
      </w:r>
    </w:p>
    <w:p w:rsidR="004D0D79" w:rsidRPr="003B7E2C" w:rsidRDefault="004D0D79" w:rsidP="004D0D7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4D0D79" w:rsidRPr="003B7E2C" w:rsidRDefault="003B7E2C" w:rsidP="004D0D79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Општи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циљеви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припреме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одговора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ситуације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односе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D0D79" w:rsidRPr="003B7E2C">
        <w:rPr>
          <w:rFonts w:cstheme="minorHAnsi"/>
          <w:noProof/>
          <w:lang w:val="sr-Cyrl-CS" w:eastAsia="bs-Latn-BA"/>
        </w:rPr>
        <w:t>:</w:t>
      </w:r>
    </w:p>
    <w:p w:rsidR="004D0D79" w:rsidRPr="003B7E2C" w:rsidRDefault="004D0D79" w:rsidP="004D0D7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4D0D79" w:rsidRPr="003B7E2C" w:rsidRDefault="003B7E2C" w:rsidP="008F30E1">
      <w:pPr>
        <w:pStyle w:val="ListParagraph"/>
        <w:numPr>
          <w:ilvl w:val="0"/>
          <w:numId w:val="12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поновно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успостављање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контроле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над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ванредном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ситуацијом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>;</w:t>
      </w:r>
    </w:p>
    <w:p w:rsidR="004D0D79" w:rsidRPr="003B7E2C" w:rsidRDefault="003B7E2C" w:rsidP="008F30E1">
      <w:pPr>
        <w:pStyle w:val="ListParagraph"/>
        <w:numPr>
          <w:ilvl w:val="0"/>
          <w:numId w:val="12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спречавање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или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ублажавање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посљедица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догађаја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на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лицу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мјеста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>;</w:t>
      </w:r>
    </w:p>
    <w:p w:rsidR="004D0D79" w:rsidRPr="003B7E2C" w:rsidRDefault="003B7E2C" w:rsidP="008F30E1">
      <w:pPr>
        <w:pStyle w:val="ListParagraph"/>
        <w:numPr>
          <w:ilvl w:val="0"/>
          <w:numId w:val="12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спречавање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појаве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детерминистичких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ефеката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на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изложене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раднике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становништво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>;</w:t>
      </w:r>
    </w:p>
    <w:p w:rsidR="004D0D79" w:rsidRPr="003B7E2C" w:rsidRDefault="003B7E2C" w:rsidP="008F30E1">
      <w:pPr>
        <w:pStyle w:val="ListParagraph"/>
        <w:numPr>
          <w:ilvl w:val="0"/>
          <w:numId w:val="12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пружање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прве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помоћи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повријеђенима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>;</w:t>
      </w:r>
    </w:p>
    <w:p w:rsidR="004D0D79" w:rsidRPr="003B7E2C" w:rsidRDefault="003B7E2C" w:rsidP="008F30E1">
      <w:pPr>
        <w:pStyle w:val="ListParagraph"/>
        <w:numPr>
          <w:ilvl w:val="0"/>
          <w:numId w:val="12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спречавање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појаве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стохастичких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ефеката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на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становништво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; </w:t>
      </w:r>
    </w:p>
    <w:p w:rsidR="004D0D79" w:rsidRPr="003B7E2C" w:rsidRDefault="003B7E2C" w:rsidP="008F30E1">
      <w:pPr>
        <w:pStyle w:val="ListParagraph"/>
        <w:numPr>
          <w:ilvl w:val="0"/>
          <w:numId w:val="12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спречавање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појаве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нежељених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нерадиолошких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ефеката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на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појединце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становништво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>;</w:t>
      </w:r>
    </w:p>
    <w:p w:rsidR="004D0D79" w:rsidRPr="003B7E2C" w:rsidRDefault="003B7E2C" w:rsidP="008F30E1">
      <w:pPr>
        <w:pStyle w:val="ListParagraph"/>
        <w:numPr>
          <w:ilvl w:val="0"/>
          <w:numId w:val="12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заштиту</w:t>
      </w:r>
      <w:r w:rsidR="00241B41" w:rsidRPr="003B7E2C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животне</w:t>
      </w:r>
      <w:r w:rsidR="00241B41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средине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имовине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; </w:t>
      </w:r>
    </w:p>
    <w:p w:rsidR="004D0D79" w:rsidRPr="003B7E2C" w:rsidRDefault="003B7E2C" w:rsidP="008F30E1">
      <w:pPr>
        <w:pStyle w:val="ListParagraph"/>
        <w:numPr>
          <w:ilvl w:val="0"/>
          <w:numId w:val="12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припрему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за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наставак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нормалних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животних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активности</w:t>
      </w:r>
      <w:r w:rsidR="004D0D79" w:rsidRPr="003B7E2C">
        <w:rPr>
          <w:rFonts w:asciiTheme="minorHAnsi" w:hAnsiTheme="minorHAnsi" w:cstheme="minorHAnsi"/>
          <w:noProof/>
          <w:lang w:val="sr-Cyrl-CS" w:eastAsia="bs-Latn-BA"/>
        </w:rPr>
        <w:t>.</w:t>
      </w:r>
    </w:p>
    <w:p w:rsidR="004D0D79" w:rsidRPr="003B7E2C" w:rsidRDefault="004D0D79" w:rsidP="004D0D7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4D0D79" w:rsidRDefault="003B7E2C" w:rsidP="004D0D79">
      <w:pPr>
        <w:spacing w:line="240" w:lineRule="auto"/>
        <w:rPr>
          <w:rFonts w:cstheme="minorHAnsi"/>
          <w:noProof/>
          <w:lang w:val="hr-HR" w:eastAsia="bs-Latn-BA"/>
        </w:rPr>
      </w:pPr>
      <w:r>
        <w:rPr>
          <w:rFonts w:cstheme="minorHAnsi"/>
          <w:noProof/>
          <w:lang w:val="sr-Cyrl-CS" w:eastAsia="bs-Latn-BA"/>
        </w:rPr>
        <w:t>План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састоји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четири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поглавља</w:t>
      </w:r>
      <w:r w:rsidR="004D0D79" w:rsidRPr="003B7E2C">
        <w:rPr>
          <w:rFonts w:cstheme="minorHAnsi"/>
          <w:noProof/>
          <w:lang w:val="sr-Cyrl-CS" w:eastAsia="bs-Latn-BA"/>
        </w:rPr>
        <w:t xml:space="preserve">: </w:t>
      </w:r>
      <w:r>
        <w:rPr>
          <w:rFonts w:cstheme="minorHAnsi"/>
          <w:noProof/>
          <w:lang w:val="sr-Cyrl-CS" w:eastAsia="bs-Latn-BA"/>
        </w:rPr>
        <w:t>уводног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дијела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затим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поглавља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односи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планирање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одговора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поглавља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три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односи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одговор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догађај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посљедњег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поглавља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припремљености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догађај</w:t>
      </w:r>
      <w:r w:rsidR="004D0D79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Оно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што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важно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нагласити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јесте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већ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постоје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многи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инфраструктурни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институционални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капацитети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потребни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припрему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одговор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догађај</w:t>
      </w:r>
      <w:r w:rsidR="004D0D79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Приликом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израде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 w:rsidR="002809C4">
        <w:rPr>
          <w:rFonts w:cstheme="minorHAnsi"/>
          <w:noProof/>
          <w:lang w:val="sr-Cyrl-CS" w:eastAsia="bs-Latn-BA"/>
        </w:rPr>
        <w:t>п</w:t>
      </w:r>
      <w:r>
        <w:rPr>
          <w:rFonts w:cstheme="minorHAnsi"/>
          <w:noProof/>
          <w:lang w:val="sr-Cyrl-CS" w:eastAsia="bs-Latn-BA"/>
        </w:rPr>
        <w:t>лана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водило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рачуна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успјешном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ангажовању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већ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постојећих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капацитета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дефинисању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уочених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недостатака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6825D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наредном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периоду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радило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њиховом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отклањању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што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омогућило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успостављање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ефикасног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система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становништва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животне</w:t>
      </w:r>
      <w:r w:rsidR="00241B4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средине</w:t>
      </w:r>
      <w:r w:rsidR="00241B4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догађаја</w:t>
      </w:r>
      <w:r w:rsidR="004D0D79" w:rsidRPr="003B7E2C">
        <w:rPr>
          <w:rFonts w:cstheme="minorHAnsi"/>
          <w:noProof/>
          <w:lang w:val="sr-Cyrl-CS" w:eastAsia="bs-Latn-BA"/>
        </w:rPr>
        <w:t>.</w:t>
      </w:r>
    </w:p>
    <w:p w:rsidR="003B7E2C" w:rsidRPr="003B7E2C" w:rsidRDefault="003B7E2C" w:rsidP="004D0D79">
      <w:pPr>
        <w:spacing w:line="240" w:lineRule="auto"/>
        <w:rPr>
          <w:rFonts w:cstheme="minorHAnsi"/>
          <w:noProof/>
          <w:lang w:val="hr-HR" w:eastAsia="bs-Latn-BA"/>
        </w:rPr>
      </w:pPr>
    </w:p>
    <w:p w:rsidR="004D0D79" w:rsidRPr="003B7E2C" w:rsidRDefault="003B7E2C" w:rsidP="004D0D79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Основа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израду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плана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анализа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радиолошких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пријетњи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које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сврстане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пет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категорија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Правилнику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категоризацији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пријетњи</w:t>
      </w:r>
      <w:r w:rsidR="004D0D79" w:rsidRPr="003B7E2C">
        <w:rPr>
          <w:rFonts w:cstheme="minorHAnsi"/>
          <w:noProof/>
          <w:lang w:val="sr-Cyrl-CS" w:eastAsia="bs-Latn-BA"/>
        </w:rPr>
        <w:t xml:space="preserve"> („</w:t>
      </w:r>
      <w:r>
        <w:rPr>
          <w:rFonts w:cstheme="minorHAnsi"/>
          <w:noProof/>
          <w:lang w:val="sr-Cyrl-CS" w:eastAsia="bs-Latn-BA"/>
        </w:rPr>
        <w:t>Службени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гласник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4D0D79" w:rsidRPr="003B7E2C">
        <w:rPr>
          <w:rFonts w:cstheme="minorHAnsi"/>
          <w:noProof/>
          <w:lang w:val="sr-Cyrl-CS" w:eastAsia="bs-Latn-BA"/>
        </w:rPr>
        <w:t xml:space="preserve">“, </w:t>
      </w:r>
      <w:r>
        <w:rPr>
          <w:rFonts w:cstheme="minorHAnsi"/>
          <w:noProof/>
          <w:lang w:val="sr-Cyrl-CS" w:eastAsia="bs-Latn-BA"/>
        </w:rPr>
        <w:t>број</w:t>
      </w:r>
      <w:r w:rsidR="004D0D79" w:rsidRPr="003B7E2C">
        <w:rPr>
          <w:rFonts w:cstheme="minorHAnsi"/>
          <w:noProof/>
          <w:lang w:val="sr-Cyrl-CS" w:eastAsia="bs-Latn-BA"/>
        </w:rPr>
        <w:t xml:space="preserve"> 102/11).</w:t>
      </w:r>
    </w:p>
    <w:p w:rsidR="004D0D79" w:rsidRPr="003B7E2C" w:rsidRDefault="004D0D79" w:rsidP="004D0D7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4D0D79" w:rsidRPr="003B7E2C" w:rsidRDefault="003B7E2C" w:rsidP="004D0D79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Према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овој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категоризацији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пријетњи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категорија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Latn-CS" w:eastAsia="bs-Latn-BA"/>
        </w:rPr>
        <w:t>I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Latn-CS" w:eastAsia="bs-Latn-BA"/>
        </w:rPr>
        <w:t>II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односно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постројења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обављају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дјелатности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код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постоји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вјероватноћа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тешке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детерминистичке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ефекте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код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појединаца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изван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мјеста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догађаја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доводе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захтијевају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предузимање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хитних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заштитних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мјера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изван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мјеста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догађаја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према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прописима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јонизујућег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сигурности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а</w:t>
      </w:r>
      <w:r w:rsidR="00CF3D47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D660B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односе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објекте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као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што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електране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истраживачки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реактори</w:t>
      </w:r>
      <w:r w:rsidR="004D0D79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Због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наведеног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план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базирао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радијационим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пријетњама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категорија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Latn-CS" w:eastAsia="bs-Latn-BA"/>
        </w:rPr>
        <w:t>III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Latn-CS" w:eastAsia="bs-Latn-BA"/>
        </w:rPr>
        <w:t>IV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Latn-CS" w:eastAsia="bs-Latn-BA"/>
        </w:rPr>
        <w:t>V</w:t>
      </w:r>
      <w:r w:rsidR="004D0D79" w:rsidRPr="003B7E2C">
        <w:rPr>
          <w:rFonts w:cstheme="minorHAnsi"/>
          <w:noProof/>
          <w:lang w:val="sr-Cyrl-CS" w:eastAsia="bs-Latn-BA"/>
        </w:rPr>
        <w:t>.</w:t>
      </w:r>
    </w:p>
    <w:p w:rsidR="004D0D79" w:rsidRPr="003B7E2C" w:rsidRDefault="004D0D79" w:rsidP="004D0D7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F364AD" w:rsidRPr="003B7E2C" w:rsidRDefault="003B7E2C" w:rsidP="004D0D79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Агенција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радила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току</w:t>
      </w:r>
      <w:r w:rsidR="00F364AD" w:rsidRPr="003B7E2C">
        <w:rPr>
          <w:rFonts w:cstheme="minorHAnsi"/>
          <w:noProof/>
          <w:lang w:val="sr-Cyrl-CS" w:eastAsia="bs-Latn-BA"/>
        </w:rPr>
        <w:t xml:space="preserve"> 2017. </w:t>
      </w:r>
      <w:r>
        <w:rPr>
          <w:rFonts w:cstheme="minorHAnsi"/>
          <w:noProof/>
          <w:lang w:val="sr-Cyrl-CS" w:eastAsia="bs-Latn-BA"/>
        </w:rPr>
        <w:t>године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изради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стандардних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оперативних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процедура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случају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ванредног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радиолошког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догађаја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своје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надлежности</w:t>
      </w:r>
      <w:r w:rsidR="00F364AD" w:rsidRPr="003B7E2C">
        <w:rPr>
          <w:rFonts w:cstheme="minorHAnsi"/>
          <w:noProof/>
          <w:lang w:val="sr-Cyrl-CS" w:eastAsia="bs-Latn-BA"/>
        </w:rPr>
        <w:t>.</w:t>
      </w:r>
    </w:p>
    <w:p w:rsidR="008F39F6" w:rsidRPr="003B7E2C" w:rsidRDefault="008F39F6" w:rsidP="004D0D7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4D0D79" w:rsidRPr="003B7E2C" w:rsidRDefault="003B7E2C" w:rsidP="004D0D79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Обавеза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институција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67383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67383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обухваћене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планом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ураде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одговарајуће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стандардне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оперативне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процедуре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поступак</w:t>
      </w:r>
      <w:r w:rsidR="002809C4" w:rsidRPr="002809C4">
        <w:rPr>
          <w:rFonts w:cstheme="minorHAnsi"/>
          <w:noProof/>
          <w:lang w:val="sr-Cyrl-CS" w:eastAsia="bs-Latn-BA"/>
        </w:rPr>
        <w:t xml:space="preserve"> </w:t>
      </w:r>
      <w:r w:rsidR="002809C4">
        <w:rPr>
          <w:rFonts w:cstheme="minorHAnsi"/>
          <w:noProof/>
          <w:lang w:val="sr-Cyrl-CS" w:eastAsia="bs-Latn-BA"/>
        </w:rPr>
        <w:t>у</w:t>
      </w:r>
      <w:r w:rsidR="002809C4" w:rsidRPr="003B7E2C">
        <w:rPr>
          <w:rFonts w:cstheme="minorHAnsi"/>
          <w:noProof/>
          <w:lang w:val="sr-Cyrl-CS" w:eastAsia="bs-Latn-BA"/>
        </w:rPr>
        <w:t xml:space="preserve"> </w:t>
      </w:r>
      <w:r w:rsidR="002809C4">
        <w:rPr>
          <w:rFonts w:cstheme="minorHAnsi"/>
          <w:noProof/>
          <w:lang w:val="sr-Cyrl-CS" w:eastAsia="bs-Latn-BA"/>
        </w:rPr>
        <w:t>својој</w:t>
      </w:r>
      <w:r w:rsidR="002809C4" w:rsidRPr="003B7E2C">
        <w:rPr>
          <w:rFonts w:cstheme="minorHAnsi"/>
          <w:noProof/>
          <w:lang w:val="sr-Cyrl-CS" w:eastAsia="bs-Latn-BA"/>
        </w:rPr>
        <w:t xml:space="preserve"> </w:t>
      </w:r>
      <w:r w:rsidR="002809C4">
        <w:rPr>
          <w:rFonts w:cstheme="minorHAnsi"/>
          <w:noProof/>
          <w:lang w:val="sr-Cyrl-CS" w:eastAsia="bs-Latn-BA"/>
        </w:rPr>
        <w:t>институцији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радијационог</w:t>
      </w:r>
      <w:r w:rsidR="00F364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догађаја</w:t>
      </w:r>
      <w:r w:rsidR="004D0D79" w:rsidRPr="003B7E2C">
        <w:rPr>
          <w:rFonts w:cstheme="minorHAnsi"/>
          <w:noProof/>
          <w:lang w:val="sr-Cyrl-CS" w:eastAsia="bs-Latn-BA"/>
        </w:rPr>
        <w:t xml:space="preserve">. </w:t>
      </w:r>
    </w:p>
    <w:p w:rsidR="004D0D79" w:rsidRPr="003B7E2C" w:rsidRDefault="004D0D79" w:rsidP="004D0D7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6D473C" w:rsidRPr="003B7E2C" w:rsidRDefault="003B7E2C" w:rsidP="00442829">
      <w:pPr>
        <w:pStyle w:val="Heading2"/>
        <w:rPr>
          <w:lang w:val="sr-Cyrl-CS"/>
        </w:rPr>
      </w:pPr>
      <w:bookmarkStart w:id="322" w:name="_Toc519510711"/>
      <w:r>
        <w:rPr>
          <w:lang w:val="sr-Cyrl-CS"/>
        </w:rPr>
        <w:t>Међународни</w:t>
      </w:r>
      <w:r w:rsidR="006D473C" w:rsidRPr="003B7E2C">
        <w:rPr>
          <w:lang w:val="sr-Cyrl-CS"/>
        </w:rPr>
        <w:t xml:space="preserve"> </w:t>
      </w:r>
      <w:r>
        <w:rPr>
          <w:lang w:val="sr-Cyrl-CS"/>
        </w:rPr>
        <w:t>правни</w:t>
      </w:r>
      <w:r w:rsidR="006D473C" w:rsidRPr="003B7E2C">
        <w:rPr>
          <w:lang w:val="sr-Cyrl-CS"/>
        </w:rPr>
        <w:t xml:space="preserve"> </w:t>
      </w:r>
      <w:r>
        <w:rPr>
          <w:lang w:val="sr-Cyrl-CS"/>
        </w:rPr>
        <w:t>инструменти</w:t>
      </w:r>
      <w:r w:rsidR="006D473C" w:rsidRPr="003B7E2C">
        <w:rPr>
          <w:lang w:val="sr-Cyrl-CS"/>
        </w:rPr>
        <w:t xml:space="preserve"> </w:t>
      </w:r>
      <w:r>
        <w:rPr>
          <w:lang w:val="sr-Cyrl-CS"/>
        </w:rPr>
        <w:t>у</w:t>
      </w:r>
      <w:r w:rsidR="006D473C" w:rsidRPr="003B7E2C">
        <w:rPr>
          <w:lang w:val="sr-Cyrl-CS"/>
        </w:rPr>
        <w:t xml:space="preserve"> </w:t>
      </w:r>
      <w:r>
        <w:rPr>
          <w:lang w:val="sr-Cyrl-CS"/>
        </w:rPr>
        <w:t>вези</w:t>
      </w:r>
      <w:r w:rsidR="006D473C" w:rsidRPr="003B7E2C">
        <w:rPr>
          <w:lang w:val="sr-Cyrl-CS"/>
        </w:rPr>
        <w:t xml:space="preserve"> </w:t>
      </w:r>
      <w:r>
        <w:rPr>
          <w:lang w:val="sr-Cyrl-CS"/>
        </w:rPr>
        <w:t>с</w:t>
      </w:r>
      <w:r w:rsidR="006D473C" w:rsidRPr="003B7E2C">
        <w:rPr>
          <w:lang w:val="sr-Cyrl-CS"/>
        </w:rPr>
        <w:t xml:space="preserve"> </w:t>
      </w:r>
      <w:r>
        <w:rPr>
          <w:lang w:val="sr-Cyrl-CS"/>
        </w:rPr>
        <w:t>радијационим</w:t>
      </w:r>
      <w:r w:rsidR="006D473C" w:rsidRPr="003B7E2C">
        <w:rPr>
          <w:lang w:val="sr-Cyrl-CS"/>
        </w:rPr>
        <w:t xml:space="preserve"> </w:t>
      </w:r>
      <w:r>
        <w:rPr>
          <w:lang w:val="sr-Cyrl-CS"/>
        </w:rPr>
        <w:t>ванредним</w:t>
      </w:r>
      <w:r w:rsidR="006D473C" w:rsidRPr="003B7E2C">
        <w:rPr>
          <w:lang w:val="sr-Cyrl-CS"/>
        </w:rPr>
        <w:t xml:space="preserve"> </w:t>
      </w:r>
      <w:r w:rsidR="00B51771" w:rsidRPr="003B7E2C">
        <w:rPr>
          <w:lang w:val="sr-Cyrl-CS"/>
        </w:rPr>
        <w:t xml:space="preserve"> </w:t>
      </w:r>
      <w:r>
        <w:rPr>
          <w:lang w:val="sr-Cyrl-CS"/>
        </w:rPr>
        <w:t>догађајима</w:t>
      </w:r>
      <w:bookmarkEnd w:id="322"/>
    </w:p>
    <w:p w:rsidR="00285F19" w:rsidRPr="003B7E2C" w:rsidRDefault="00285F19" w:rsidP="0056492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4D0D79" w:rsidRPr="003B7E2C" w:rsidRDefault="003B7E2C" w:rsidP="00564929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Међународни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правни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инструменти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вези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радијационим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ванредним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догађајима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заснивају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двије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конвенције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то</w:t>
      </w:r>
      <w:r w:rsidR="004D0D79" w:rsidRPr="003B7E2C">
        <w:rPr>
          <w:rFonts w:cstheme="minorHAnsi"/>
          <w:noProof/>
          <w:lang w:val="sr-Cyrl-CS" w:eastAsia="bs-Latn-BA"/>
        </w:rPr>
        <w:t>: „</w:t>
      </w:r>
      <w:r>
        <w:rPr>
          <w:rFonts w:cstheme="minorHAnsi"/>
          <w:noProof/>
          <w:lang w:val="sr-Cyrl-CS" w:eastAsia="bs-Latn-BA"/>
        </w:rPr>
        <w:t>Конвенција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раном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обавјештавању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нуклеарној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несрећи</w:t>
      </w:r>
      <w:r w:rsidR="004D0D79" w:rsidRPr="003B7E2C">
        <w:rPr>
          <w:rFonts w:cstheme="minorHAnsi"/>
          <w:noProof/>
          <w:lang w:val="sr-Cyrl-CS" w:eastAsia="bs-Latn-BA"/>
        </w:rPr>
        <w:t xml:space="preserve"> (1986)“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„</w:t>
      </w:r>
      <w:r>
        <w:rPr>
          <w:rFonts w:cstheme="minorHAnsi"/>
          <w:noProof/>
          <w:lang w:val="sr-Cyrl-CS" w:eastAsia="bs-Latn-BA"/>
        </w:rPr>
        <w:t>Конвенција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помоћи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несреће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радиолошке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опасности</w:t>
      </w:r>
      <w:r w:rsidR="004D0D79" w:rsidRPr="003B7E2C">
        <w:rPr>
          <w:rFonts w:cstheme="minorHAnsi"/>
          <w:noProof/>
          <w:lang w:val="sr-Cyrl-CS" w:eastAsia="bs-Latn-BA"/>
        </w:rPr>
        <w:t xml:space="preserve"> (1986)“. </w:t>
      </w:r>
      <w:r>
        <w:rPr>
          <w:rFonts w:cstheme="minorHAnsi"/>
          <w:noProof/>
          <w:lang w:val="sr-Cyrl-CS" w:eastAsia="bs-Latn-BA"/>
        </w:rPr>
        <w:t>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конвенције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депозитар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ИАЕА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сједиштем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Бечу</w:t>
      </w:r>
      <w:r w:rsidR="004D0D79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Наиме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државе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потписнице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Конвенције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раном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обавјештавању</w:t>
      </w:r>
      <w:r w:rsidR="002809C4" w:rsidRPr="002809C4">
        <w:rPr>
          <w:rFonts w:cstheme="minorHAnsi"/>
          <w:noProof/>
          <w:lang w:val="sr-Cyrl-CS" w:eastAsia="bs-Latn-BA"/>
        </w:rPr>
        <w:t xml:space="preserve"> </w:t>
      </w:r>
      <w:r w:rsidR="002809C4">
        <w:rPr>
          <w:rFonts w:cstheme="minorHAnsi"/>
          <w:noProof/>
          <w:lang w:val="sr-Cyrl-CS" w:eastAsia="bs-Latn-BA"/>
        </w:rPr>
        <w:t>обавезују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ће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без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одлагања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обавијестити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ИАЕА</w:t>
      </w:r>
      <w:r w:rsidR="00D660B8" w:rsidRPr="003B7E2C">
        <w:rPr>
          <w:rFonts w:cstheme="minorHAnsi"/>
          <w:noProof/>
          <w:lang w:val="sr-Cyrl-CS" w:eastAsia="bs-Latn-BA"/>
        </w:rPr>
        <w:t>-</w:t>
      </w:r>
      <w:r>
        <w:rPr>
          <w:rFonts w:cstheme="minorHAnsi"/>
          <w:noProof/>
          <w:lang w:val="sr-Cyrl-CS" w:eastAsia="bs-Latn-BA"/>
        </w:rPr>
        <w:t>у</w:t>
      </w:r>
      <w:r w:rsidR="00D660B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D660B8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државе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могу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бити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угрожене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знатним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прекограничним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испуштањем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радиоактивности</w:t>
      </w:r>
      <w:r w:rsidR="004D0D79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Ова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обавјештења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могу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бити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упућена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директно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држави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путем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ИАЕА</w:t>
      </w:r>
      <w:r w:rsidR="004D0D79" w:rsidRPr="003B7E2C">
        <w:rPr>
          <w:rFonts w:cstheme="minorHAnsi"/>
          <w:noProof/>
          <w:lang w:val="sr-Cyrl-CS" w:eastAsia="bs-Latn-BA"/>
        </w:rPr>
        <w:t>-</w:t>
      </w:r>
      <w:r>
        <w:rPr>
          <w:rFonts w:cstheme="minorHAnsi"/>
          <w:noProof/>
          <w:lang w:val="sr-Cyrl-CS" w:eastAsia="bs-Latn-BA"/>
        </w:rPr>
        <w:t>е</w:t>
      </w:r>
      <w:r w:rsidR="00B65A63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B65A63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њеног</w:t>
      </w:r>
      <w:r w:rsidR="00B65A63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центра</w:t>
      </w:r>
      <w:r w:rsidR="00B65A63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B65A63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ванредне</w:t>
      </w:r>
      <w:r w:rsidR="00B65A63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ситуације</w:t>
      </w:r>
      <w:r w:rsidR="00B65A63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B65A63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Бечу</w:t>
      </w:r>
      <w:r w:rsidR="004D0D79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Међутим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обавјештавање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држава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чија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поједина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подручја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захтијевају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примјену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хитних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заштитних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акција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требало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бити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директно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путем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ИАЕА</w:t>
      </w:r>
      <w:r w:rsidR="004D0D79" w:rsidRPr="003B7E2C">
        <w:rPr>
          <w:rFonts w:cstheme="minorHAnsi"/>
          <w:noProof/>
          <w:lang w:val="sr-Cyrl-CS" w:eastAsia="bs-Latn-BA"/>
        </w:rPr>
        <w:t>-</w:t>
      </w:r>
      <w:r>
        <w:rPr>
          <w:rFonts w:cstheme="minorHAnsi"/>
          <w:noProof/>
          <w:lang w:val="sr-Cyrl-CS" w:eastAsia="bs-Latn-BA"/>
        </w:rPr>
        <w:t>е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усљед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веома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важног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фактора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временског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кашњења</w:t>
      </w:r>
      <w:r w:rsidR="004D0D79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Државе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потписнице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Конвенције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пружању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помоћи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обавезале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ће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пружити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хитну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помоћ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радиолошког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догађаја</w:t>
      </w:r>
      <w:r w:rsidR="004D0D79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Према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овој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конвенцији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ИАЕА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обавезује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ће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директно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уз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помоћ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других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држава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чланица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других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међународних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организација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пружити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помоћ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током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ситуације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укључујући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мониторинг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животне</w:t>
      </w:r>
      <w:r w:rsidR="00241B4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средине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ваздуха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медицинске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консултације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лијечење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помоћ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враћању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првобитно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стање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помоћ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односима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медијима</w:t>
      </w:r>
      <w:r w:rsidR="004D0D79" w:rsidRPr="003B7E2C">
        <w:rPr>
          <w:rFonts w:cstheme="minorHAnsi"/>
          <w:noProof/>
          <w:lang w:val="sr-Cyrl-CS" w:eastAsia="bs-Latn-BA"/>
        </w:rPr>
        <w:t xml:space="preserve">. </w:t>
      </w:r>
    </w:p>
    <w:p w:rsidR="004D0D79" w:rsidRPr="003B7E2C" w:rsidRDefault="004D0D79" w:rsidP="004D0D7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4D0D79" w:rsidRPr="003B7E2C" w:rsidRDefault="003B7E2C" w:rsidP="004D0D79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БиХ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уговорна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страна</w:t>
      </w:r>
      <w:r w:rsidR="004D0D79" w:rsidRPr="003B7E2C">
        <w:rPr>
          <w:rFonts w:cstheme="minorHAnsi"/>
          <w:noProof/>
          <w:lang w:val="sr-Cyrl-CS" w:eastAsia="bs-Latn-BA"/>
        </w:rPr>
        <w:t xml:space="preserve"> „</w:t>
      </w:r>
      <w:r>
        <w:rPr>
          <w:rFonts w:cstheme="minorHAnsi"/>
          <w:noProof/>
          <w:lang w:val="sr-Cyrl-CS" w:eastAsia="bs-Latn-BA"/>
        </w:rPr>
        <w:t>Конвенције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помоћи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несреће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радиолошке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опасности</w:t>
      </w:r>
      <w:r w:rsidR="008D370C" w:rsidRPr="003B7E2C">
        <w:rPr>
          <w:rFonts w:cstheme="minorHAnsi"/>
          <w:noProof/>
          <w:lang w:val="sr-Cyrl-CS" w:eastAsia="bs-Latn-BA"/>
        </w:rPr>
        <w:t>“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„</w:t>
      </w:r>
      <w:r>
        <w:rPr>
          <w:rFonts w:cstheme="minorHAnsi"/>
          <w:noProof/>
          <w:lang w:val="sr-Cyrl-CS" w:eastAsia="bs-Latn-BA"/>
        </w:rPr>
        <w:t>Конвенције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раном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обавјештавању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нуклеарној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несрећи</w:t>
      </w:r>
      <w:r w:rsidR="004D0D79" w:rsidRPr="003B7E2C">
        <w:rPr>
          <w:rFonts w:cstheme="minorHAnsi"/>
          <w:noProof/>
          <w:lang w:val="sr-Cyrl-CS" w:eastAsia="bs-Latn-BA"/>
        </w:rPr>
        <w:t xml:space="preserve">“. </w:t>
      </w:r>
      <w:r>
        <w:rPr>
          <w:rFonts w:cstheme="minorHAnsi"/>
          <w:noProof/>
          <w:lang w:val="sr-Cyrl-CS" w:eastAsia="bs-Latn-BA"/>
        </w:rPr>
        <w:t>Обје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конвенције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сукцесивно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преузете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СФРЈ</w:t>
      </w:r>
      <w:r w:rsidR="004D0D79" w:rsidRPr="003B7E2C">
        <w:rPr>
          <w:rFonts w:cstheme="minorHAnsi"/>
          <w:noProof/>
          <w:lang w:val="sr-Cyrl-CS" w:eastAsia="bs-Latn-BA"/>
        </w:rPr>
        <w:t xml:space="preserve"> 1998. </w:t>
      </w:r>
      <w:r>
        <w:rPr>
          <w:rFonts w:cstheme="minorHAnsi"/>
          <w:noProof/>
          <w:lang w:val="sr-Cyrl-CS" w:eastAsia="bs-Latn-BA"/>
        </w:rPr>
        <w:t>године</w:t>
      </w:r>
      <w:r w:rsidR="004D0D79" w:rsidRPr="003B7E2C">
        <w:rPr>
          <w:rFonts w:cstheme="minorHAnsi"/>
          <w:noProof/>
          <w:lang w:val="sr-Cyrl-CS" w:eastAsia="bs-Latn-BA"/>
        </w:rPr>
        <w:t xml:space="preserve">. </w:t>
      </w:r>
    </w:p>
    <w:p w:rsidR="004D0D79" w:rsidRPr="003B7E2C" w:rsidRDefault="004D0D79" w:rsidP="004D0D7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4D0D79" w:rsidRPr="003B7E2C" w:rsidRDefault="003B7E2C" w:rsidP="004D0D79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складу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чланом</w:t>
      </w:r>
      <w:r w:rsidR="004D0D79" w:rsidRPr="003B7E2C">
        <w:rPr>
          <w:rFonts w:cstheme="minorHAnsi"/>
          <w:noProof/>
          <w:lang w:val="sr-Cyrl-CS" w:eastAsia="bs-Latn-BA"/>
        </w:rPr>
        <w:t xml:space="preserve"> 4</w:t>
      </w:r>
      <w:r w:rsidR="008956D8" w:rsidRPr="003B7E2C">
        <w:rPr>
          <w:rFonts w:cstheme="minorHAnsi"/>
          <w:noProof/>
          <w:lang w:val="sr-Cyrl-CS" w:eastAsia="bs-Latn-BA"/>
        </w:rPr>
        <w:t>.</w:t>
      </w:r>
      <w:r w:rsidR="004D0D79" w:rsidRPr="003B7E2C">
        <w:rPr>
          <w:rFonts w:cstheme="minorHAnsi"/>
          <w:noProof/>
          <w:lang w:val="sr-Cyrl-CS" w:eastAsia="bs-Latn-BA"/>
        </w:rPr>
        <w:t xml:space="preserve"> „</w:t>
      </w:r>
      <w:r>
        <w:rPr>
          <w:rFonts w:cstheme="minorHAnsi"/>
          <w:noProof/>
          <w:lang w:val="sr-Cyrl-CS" w:eastAsia="bs-Latn-BA"/>
        </w:rPr>
        <w:t>Конвенције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помоћи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несреће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радиолошке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опасности</w:t>
      </w:r>
      <w:r w:rsidR="004D0D79" w:rsidRPr="003B7E2C">
        <w:rPr>
          <w:rFonts w:cstheme="minorHAnsi"/>
          <w:noProof/>
          <w:lang w:val="sr-Cyrl-CS" w:eastAsia="bs-Latn-BA"/>
        </w:rPr>
        <w:t xml:space="preserve">“, </w:t>
      </w:r>
      <w:r>
        <w:rPr>
          <w:rFonts w:cstheme="minorHAnsi"/>
          <w:noProof/>
          <w:lang w:val="sr-Cyrl-CS" w:eastAsia="bs-Latn-BA"/>
        </w:rPr>
        <w:t>свака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уговорна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страна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треба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1A56F6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обавијести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ИАЕА</w:t>
      </w:r>
      <w:r w:rsidR="004D0D79" w:rsidRPr="003B7E2C">
        <w:rPr>
          <w:rFonts w:cstheme="minorHAnsi"/>
          <w:noProof/>
          <w:lang w:val="sr-Cyrl-CS" w:eastAsia="bs-Latn-BA"/>
        </w:rPr>
        <w:t>-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друге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уговорне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стране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непосредно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преко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ИАЕА</w:t>
      </w:r>
      <w:r w:rsidR="004D0D79" w:rsidRPr="003B7E2C">
        <w:rPr>
          <w:rFonts w:cstheme="minorHAnsi"/>
          <w:noProof/>
          <w:lang w:val="sr-Cyrl-CS" w:eastAsia="bs-Latn-BA"/>
        </w:rPr>
        <w:t>-</w:t>
      </w:r>
      <w:r>
        <w:rPr>
          <w:rFonts w:cstheme="minorHAnsi"/>
          <w:noProof/>
          <w:lang w:val="sr-Cyrl-CS" w:eastAsia="bs-Latn-BA"/>
        </w:rPr>
        <w:t>е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својим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надлежним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органима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тачкама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контакт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</w:t>
      </w:r>
      <w:r w:rsidR="002809C4"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овлашћен</w:t>
      </w:r>
      <w:r w:rsidR="002809C4"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да</w:t>
      </w:r>
      <w:r w:rsidR="00C855AE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шаљу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примају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захтјеве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помоћ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прихватају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понуде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помоћ</w:t>
      </w:r>
      <w:r w:rsidR="004D0D79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Такође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складу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чланом</w:t>
      </w:r>
      <w:r w:rsidR="004D0D79" w:rsidRPr="003B7E2C">
        <w:rPr>
          <w:rFonts w:cstheme="minorHAnsi"/>
          <w:noProof/>
          <w:lang w:val="sr-Cyrl-CS" w:eastAsia="bs-Latn-BA"/>
        </w:rPr>
        <w:t xml:space="preserve"> 7</w:t>
      </w:r>
      <w:r w:rsidR="00B4698E" w:rsidRPr="003B7E2C">
        <w:rPr>
          <w:rFonts w:cstheme="minorHAnsi"/>
          <w:noProof/>
          <w:lang w:val="sr-Cyrl-CS" w:eastAsia="bs-Latn-BA"/>
        </w:rPr>
        <w:t>.</w:t>
      </w:r>
      <w:r w:rsidR="004D0D79" w:rsidRPr="003B7E2C">
        <w:rPr>
          <w:rFonts w:cstheme="minorHAnsi"/>
          <w:noProof/>
          <w:lang w:val="sr-Cyrl-CS" w:eastAsia="bs-Latn-BA"/>
        </w:rPr>
        <w:t xml:space="preserve"> „</w:t>
      </w:r>
      <w:r>
        <w:rPr>
          <w:rFonts w:cstheme="minorHAnsi"/>
          <w:noProof/>
          <w:lang w:val="sr-Cyrl-CS" w:eastAsia="bs-Latn-BA"/>
        </w:rPr>
        <w:t>Конвенције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раном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обавјештавању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нуклеарној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несрећи</w:t>
      </w:r>
      <w:r w:rsidR="004D0D79" w:rsidRPr="003B7E2C">
        <w:rPr>
          <w:rFonts w:cstheme="minorHAnsi"/>
          <w:noProof/>
          <w:lang w:val="sr-Cyrl-CS" w:eastAsia="bs-Latn-BA"/>
        </w:rPr>
        <w:t>“</w:t>
      </w:r>
      <w:r w:rsidR="00937007" w:rsidRPr="003B7E2C">
        <w:rPr>
          <w:rFonts w:cstheme="minorHAnsi"/>
          <w:noProof/>
          <w:lang w:val="sr-Cyrl-CS" w:eastAsia="bs-Latn-BA"/>
        </w:rPr>
        <w:t>,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свака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уговорна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страна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обавијестиће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ИАЕА</w:t>
      </w:r>
      <w:r w:rsidR="004D0D79" w:rsidRPr="003B7E2C">
        <w:rPr>
          <w:rFonts w:cstheme="minorHAnsi"/>
          <w:noProof/>
          <w:lang w:val="sr-Cyrl-CS" w:eastAsia="bs-Latn-BA"/>
        </w:rPr>
        <w:t>-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друге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уговорне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стране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директно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преко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ИАЕА</w:t>
      </w:r>
      <w:r w:rsidR="00937007" w:rsidRPr="003B7E2C">
        <w:rPr>
          <w:rFonts w:cstheme="minorHAnsi"/>
          <w:noProof/>
          <w:lang w:val="sr-Cyrl-CS" w:eastAsia="bs-Latn-BA"/>
        </w:rPr>
        <w:t>-</w:t>
      </w:r>
      <w:r>
        <w:rPr>
          <w:rFonts w:cstheme="minorHAnsi"/>
          <w:noProof/>
          <w:lang w:val="sr-Cyrl-CS" w:eastAsia="bs-Latn-BA"/>
        </w:rPr>
        <w:t>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свом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надлежном</w:t>
      </w:r>
      <w:r w:rsidR="00E622B4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органу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тачкама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контакт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одговорни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издавање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примање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обавјештења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информација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члана</w:t>
      </w:r>
      <w:r w:rsidR="004D0D79" w:rsidRPr="003B7E2C">
        <w:rPr>
          <w:rFonts w:cstheme="minorHAnsi"/>
          <w:noProof/>
          <w:lang w:val="sr-Cyrl-CS" w:eastAsia="bs-Latn-BA"/>
        </w:rPr>
        <w:t xml:space="preserve"> 2</w:t>
      </w:r>
      <w:r w:rsidR="00DD5BDB" w:rsidRPr="003B7E2C">
        <w:rPr>
          <w:rFonts w:cstheme="minorHAnsi"/>
          <w:noProof/>
          <w:lang w:val="sr-Cyrl-CS" w:eastAsia="bs-Latn-BA"/>
        </w:rPr>
        <w:t>.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 w:rsidR="002809C4">
        <w:rPr>
          <w:rFonts w:cstheme="minorHAnsi"/>
          <w:noProof/>
          <w:lang w:val="sr-Cyrl-CS" w:eastAsia="bs-Latn-BA"/>
        </w:rPr>
        <w:t>к</w:t>
      </w:r>
      <w:r>
        <w:rPr>
          <w:rFonts w:cstheme="minorHAnsi"/>
          <w:noProof/>
          <w:lang w:val="sr-Cyrl-CS" w:eastAsia="bs-Latn-BA"/>
        </w:rPr>
        <w:t>онвенције</w:t>
      </w:r>
      <w:r w:rsidR="004D0D79" w:rsidRPr="003B7E2C">
        <w:rPr>
          <w:rFonts w:cstheme="minorHAnsi"/>
          <w:noProof/>
          <w:lang w:val="sr-Cyrl-CS" w:eastAsia="bs-Latn-BA"/>
        </w:rPr>
        <w:t>.</w:t>
      </w:r>
    </w:p>
    <w:p w:rsidR="004D0D79" w:rsidRPr="003B7E2C" w:rsidRDefault="004D0D79" w:rsidP="004D0D7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4D0D79" w:rsidRPr="003B7E2C" w:rsidRDefault="003B7E2C" w:rsidP="004D0D79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Према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усвојеном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плану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надлежни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орган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државне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управе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догађаје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настале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унутар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изван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територије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Државна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регулаторна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агенција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ascii="Calibri" w:hAnsi="Calibri" w:cs="Calibri"/>
          <w:noProof/>
          <w:lang w:val="sr-Cyrl-CS"/>
        </w:rPr>
        <w:t>безбједност</w:t>
      </w:r>
      <w:r w:rsidR="004D0D79" w:rsidRPr="003B7E2C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Надлежна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институција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пријем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упозорења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држави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Министарство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безбједности</w:t>
      </w:r>
      <w:r w:rsidR="0028202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БиХ</w:t>
      </w:r>
      <w:r w:rsidR="0028202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Сектор</w:t>
      </w:r>
      <w:r w:rsidR="0028202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28202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заштиту</w:t>
      </w:r>
      <w:r w:rsidR="0028202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28202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спасавање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Центар</w:t>
      </w:r>
      <w:r w:rsidR="004D0D79" w:rsidRPr="003B7E2C">
        <w:rPr>
          <w:rFonts w:cstheme="minorHAnsi"/>
          <w:noProof/>
          <w:lang w:val="sr-Cyrl-CS" w:eastAsia="bs-Latn-BA"/>
        </w:rPr>
        <w:t xml:space="preserve"> 112.</w:t>
      </w:r>
    </w:p>
    <w:p w:rsidR="004D0D79" w:rsidRPr="003B7E2C" w:rsidRDefault="004D0D79" w:rsidP="004D0D79">
      <w:pPr>
        <w:spacing w:line="240" w:lineRule="auto"/>
        <w:rPr>
          <w:rFonts w:cstheme="minorHAnsi"/>
          <w:noProof/>
          <w:lang w:val="sr-Cyrl-CS" w:eastAsia="bs-Latn-BA"/>
        </w:rPr>
      </w:pPr>
    </w:p>
    <w:p w:rsidR="008C5216" w:rsidRPr="003B7E2C" w:rsidRDefault="003B7E2C" w:rsidP="004D0D79">
      <w:pPr>
        <w:spacing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noProof/>
          <w:lang w:val="sr-Cyrl-CS" w:eastAsia="bs-Latn-BA"/>
        </w:rPr>
        <w:t>Такође</w:t>
      </w:r>
      <w:r w:rsidR="004D0D79" w:rsidRPr="003B7E2C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Агенција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именовала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контакт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особе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платформу</w:t>
      </w:r>
      <w:r w:rsidR="00D460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ИАЕА</w:t>
      </w:r>
      <w:r w:rsidR="00D460AD" w:rsidRPr="003B7E2C">
        <w:rPr>
          <w:rFonts w:cstheme="minorHAnsi"/>
          <w:noProof/>
          <w:lang w:val="sr-Cyrl-CS" w:eastAsia="bs-Latn-BA"/>
        </w:rPr>
        <w:t>-</w:t>
      </w:r>
      <w:r>
        <w:rPr>
          <w:rFonts w:cstheme="minorHAnsi"/>
          <w:noProof/>
          <w:lang w:val="sr-Cyrl-CS" w:eastAsia="bs-Latn-BA"/>
        </w:rPr>
        <w:t>е</w:t>
      </w:r>
      <w:r w:rsidR="00D460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названу</w:t>
      </w:r>
      <w:r w:rsidR="00D460AD" w:rsidRPr="003B7E2C">
        <w:rPr>
          <w:rFonts w:cstheme="minorHAnsi"/>
          <w:noProof/>
          <w:lang w:val="sr-Cyrl-CS" w:eastAsia="bs-Latn-BA"/>
        </w:rPr>
        <w:t xml:space="preserve"> „</w:t>
      </w:r>
      <w:r>
        <w:rPr>
          <w:rFonts w:cstheme="minorHAnsi"/>
          <w:noProof/>
          <w:lang w:val="sr-Cyrl-CS" w:eastAsia="bs-Latn-BA"/>
        </w:rPr>
        <w:t>Јединствени</w:t>
      </w:r>
      <w:r w:rsidR="00D460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систем</w:t>
      </w:r>
      <w:r w:rsidR="00D460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D460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размјену</w:t>
      </w:r>
      <w:r w:rsidR="00D460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информација</w:t>
      </w:r>
      <w:r w:rsidR="00D460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D460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инцидентима</w:t>
      </w:r>
      <w:r w:rsidR="00D460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D460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ванредним</w:t>
      </w:r>
      <w:r w:rsidR="00D460A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догађајима</w:t>
      </w:r>
      <w:r w:rsidR="00D460AD" w:rsidRPr="003B7E2C">
        <w:rPr>
          <w:rFonts w:cstheme="minorHAnsi"/>
          <w:noProof/>
          <w:lang w:val="sr-Cyrl-CS" w:eastAsia="bs-Latn-BA"/>
        </w:rPr>
        <w:t>“</w:t>
      </w:r>
      <w:r w:rsidR="004D0D79" w:rsidRPr="00A35A8B">
        <w:rPr>
          <w:rFonts w:cstheme="minorHAnsi"/>
          <w:noProof/>
          <w:lang w:val="bs-Latn-BA" w:eastAsia="bs-Latn-BA"/>
        </w:rPr>
        <w:t xml:space="preserve"> (Unified System for Information Exchange in Incidents and Emergencies</w:t>
      </w:r>
      <w:r w:rsidR="005800FC" w:rsidRPr="00A35A8B">
        <w:rPr>
          <w:rFonts w:cstheme="minorHAnsi"/>
          <w:noProof/>
          <w:lang w:val="bs-Latn-BA" w:eastAsia="bs-Latn-BA"/>
        </w:rPr>
        <w:t xml:space="preserve"> –</w:t>
      </w:r>
      <w:r w:rsidR="00386CE3" w:rsidRPr="00A35A8B">
        <w:rPr>
          <w:rFonts w:cstheme="minorHAnsi"/>
          <w:noProof/>
          <w:lang w:val="bs-Latn-BA" w:eastAsia="bs-Latn-BA"/>
        </w:rPr>
        <w:t xml:space="preserve"> USIE</w:t>
      </w:r>
      <w:r w:rsidR="004D0D79" w:rsidRPr="00A35A8B">
        <w:rPr>
          <w:rFonts w:cstheme="minorHAnsi"/>
          <w:noProof/>
          <w:lang w:val="bs-Latn-BA" w:eastAsia="bs-Latn-BA"/>
        </w:rPr>
        <w:t xml:space="preserve">). </w:t>
      </w:r>
      <w:r>
        <w:rPr>
          <w:rFonts w:cstheme="minorHAnsi"/>
          <w:noProof/>
          <w:lang w:val="sr-Cyrl-CS" w:eastAsia="bs-Latn-BA"/>
        </w:rPr>
        <w:t>То</w:t>
      </w:r>
      <w:r w:rsidR="00386872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интернет</w:t>
      </w:r>
      <w:r w:rsidR="00A90C2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портал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намијењен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контакт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тачкама</w:t>
      </w:r>
      <w:r w:rsidR="00AE5E24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уговорних</w:t>
      </w:r>
      <w:r w:rsidR="00AE5E24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држава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претходно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наведених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конвенција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ИАЕА</w:t>
      </w:r>
      <w:r w:rsidR="004D0D79" w:rsidRPr="003B7E2C">
        <w:rPr>
          <w:rFonts w:cstheme="minorHAnsi"/>
          <w:noProof/>
          <w:lang w:val="sr-Cyrl-CS" w:eastAsia="bs-Latn-BA"/>
        </w:rPr>
        <w:t>-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размјену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хитних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информација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током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радиолошких</w:t>
      </w:r>
      <w:r w:rsidR="004D0D79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инцидената</w:t>
      </w:r>
      <w:r w:rsidR="00B65A63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B65A63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хитних</w:t>
      </w:r>
      <w:r w:rsidR="00B65A63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случајева</w:t>
      </w:r>
      <w:r w:rsidR="00B65A63" w:rsidRPr="003B7E2C">
        <w:rPr>
          <w:rFonts w:cstheme="minorHAnsi"/>
          <w:noProof/>
          <w:lang w:val="sr-Cyrl-CS" w:eastAsia="bs-Latn-BA"/>
        </w:rPr>
        <w:t xml:space="preserve">. </w:t>
      </w:r>
    </w:p>
    <w:p w:rsidR="00AF65A4" w:rsidRPr="003B7E2C" w:rsidRDefault="00AF65A4" w:rsidP="00D140AE">
      <w:pPr>
        <w:spacing w:line="240" w:lineRule="auto"/>
        <w:rPr>
          <w:rFonts w:cstheme="minorHAnsi"/>
          <w:noProof/>
          <w:lang w:val="sr-Cyrl-CS" w:eastAsia="bs-Latn-BA"/>
        </w:rPr>
      </w:pPr>
    </w:p>
    <w:p w:rsidR="004D0D79" w:rsidRPr="003B7E2C" w:rsidRDefault="003B7E2C" w:rsidP="00442829">
      <w:pPr>
        <w:pStyle w:val="Heading2"/>
        <w:rPr>
          <w:lang w:val="sr-Cyrl-CS"/>
        </w:rPr>
      </w:pPr>
      <w:bookmarkStart w:id="323" w:name="_Toc519510712"/>
      <w:r>
        <w:rPr>
          <w:lang w:val="sr-Cyrl-CS"/>
        </w:rPr>
        <w:t>Активности</w:t>
      </w:r>
      <w:r w:rsidR="004D0D79" w:rsidRPr="003B7E2C">
        <w:rPr>
          <w:lang w:val="sr-Cyrl-CS"/>
        </w:rPr>
        <w:t xml:space="preserve"> </w:t>
      </w:r>
      <w:r>
        <w:rPr>
          <w:lang w:val="sr-Cyrl-CS"/>
        </w:rPr>
        <w:t>у</w:t>
      </w:r>
      <w:r w:rsidR="004D0D79" w:rsidRPr="003B7E2C">
        <w:rPr>
          <w:lang w:val="sr-Cyrl-CS"/>
        </w:rPr>
        <w:t xml:space="preserve"> </w:t>
      </w:r>
      <w:r>
        <w:rPr>
          <w:lang w:val="sr-Cyrl-CS"/>
        </w:rPr>
        <w:t>БиХ</w:t>
      </w:r>
      <w:bookmarkEnd w:id="323"/>
    </w:p>
    <w:p w:rsidR="008C5216" w:rsidRPr="003B7E2C" w:rsidRDefault="008C5216" w:rsidP="006D473C">
      <w:pPr>
        <w:spacing w:line="240" w:lineRule="auto"/>
        <w:rPr>
          <w:noProof/>
          <w:lang w:val="sr-Cyrl-CS" w:eastAsia="bs-Latn-BA"/>
        </w:rPr>
      </w:pPr>
    </w:p>
    <w:p w:rsidR="004D0D79" w:rsidRPr="003B7E2C" w:rsidRDefault="003B7E2C" w:rsidP="004D0D79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У</w:t>
      </w:r>
      <w:r w:rsidR="004D0D79" w:rsidRPr="003B7E2C">
        <w:rPr>
          <w:noProof/>
          <w:lang w:val="sr-Cyrl-CS" w:eastAsia="bs-Latn-BA"/>
        </w:rPr>
        <w:t xml:space="preserve"> 2</w:t>
      </w:r>
      <w:r w:rsidR="00A00CE5" w:rsidRPr="003B7E2C">
        <w:rPr>
          <w:noProof/>
          <w:lang w:val="sr-Cyrl-CS" w:eastAsia="bs-Latn-BA"/>
        </w:rPr>
        <w:t>017</w:t>
      </w:r>
      <w:r w:rsidR="004D0D79" w:rsidRPr="003B7E2C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години</w:t>
      </w:r>
      <w:r w:rsidR="004D0D79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у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оквиру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сарадње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ИАЕА</w:t>
      </w:r>
      <w:r w:rsidR="00587B2E" w:rsidRPr="003B7E2C">
        <w:rPr>
          <w:noProof/>
          <w:lang w:val="sr-Cyrl-CS" w:eastAsia="bs-Latn-BA"/>
        </w:rPr>
        <w:t>-</w:t>
      </w:r>
      <w:r>
        <w:rPr>
          <w:noProof/>
          <w:lang w:val="sr-Cyrl-CS" w:eastAsia="bs-Latn-BA"/>
        </w:rPr>
        <w:t>ом</w:t>
      </w:r>
      <w:r w:rsidR="004D0D79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Агенција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спроводила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активности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које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укључују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имплементацију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државних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пројеката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период</w:t>
      </w:r>
      <w:r w:rsidR="004D0D79" w:rsidRPr="003B7E2C">
        <w:rPr>
          <w:noProof/>
          <w:lang w:val="sr-Cyrl-CS" w:eastAsia="bs-Latn-BA"/>
        </w:rPr>
        <w:t xml:space="preserve"> 2016</w:t>
      </w:r>
      <w:r w:rsidR="00DE4569" w:rsidRPr="003B7E2C">
        <w:rPr>
          <w:noProof/>
          <w:lang w:val="sr-Cyrl-CS" w:eastAsia="bs-Latn-BA"/>
        </w:rPr>
        <w:t>–</w:t>
      </w:r>
      <w:r w:rsidR="00A00CE5" w:rsidRPr="003B7E2C">
        <w:rPr>
          <w:noProof/>
          <w:lang w:val="sr-Cyrl-CS" w:eastAsia="bs-Latn-BA"/>
        </w:rPr>
        <w:t>2018</w:t>
      </w:r>
      <w:r w:rsidR="0001544C" w:rsidRPr="003B7E2C">
        <w:rPr>
          <w:noProof/>
          <w:lang w:val="sr-Cyrl-CS" w:eastAsia="bs-Latn-BA"/>
        </w:rPr>
        <w:t>.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године</w:t>
      </w:r>
      <w:r w:rsidR="004D0D79" w:rsidRPr="003B7E2C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Организоване</w:t>
      </w:r>
      <w:r w:rsidR="00BF3946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су</w:t>
      </w:r>
      <w:r w:rsidR="00BF3946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двије</w:t>
      </w:r>
      <w:r w:rsidR="00BF3946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експертске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мисије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имплементацију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пројекта</w:t>
      </w:r>
      <w:r w:rsidR="004D0D79" w:rsidRPr="003B7E2C">
        <w:rPr>
          <w:noProof/>
          <w:lang w:val="sr-Cyrl-CS" w:eastAsia="bs-Latn-BA"/>
        </w:rPr>
        <w:t xml:space="preserve"> </w:t>
      </w:r>
      <w:r w:rsidR="00A9010D" w:rsidRPr="00A35A8B">
        <w:rPr>
          <w:noProof/>
          <w:lang w:val="bs-Latn-BA" w:eastAsia="bs-Latn-BA"/>
        </w:rPr>
        <w:t xml:space="preserve">BOH9007 </w:t>
      </w:r>
      <w:r w:rsidR="004D0D79" w:rsidRPr="003B7E2C">
        <w:rPr>
          <w:noProof/>
          <w:lang w:val="sr-Cyrl-CS" w:eastAsia="bs-Latn-BA"/>
        </w:rPr>
        <w:t>„</w:t>
      </w:r>
      <w:r>
        <w:rPr>
          <w:noProof/>
          <w:lang w:val="sr-Cyrl-CS" w:eastAsia="bs-Latn-BA"/>
        </w:rPr>
        <w:t>Јачање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способности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хитна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дјеловања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случају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ванредних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радиолошких</w:t>
      </w:r>
      <w:r w:rsidR="004D0D79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догађаја</w:t>
      </w:r>
      <w:r w:rsidR="004D0D79" w:rsidRPr="003B7E2C">
        <w:rPr>
          <w:noProof/>
          <w:lang w:val="sr-Cyrl-CS" w:eastAsia="bs-Latn-BA"/>
        </w:rPr>
        <w:t>“</w:t>
      </w:r>
      <w:r w:rsidR="00A00CE5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чиме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су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се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наставиле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активности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BF3946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изради</w:t>
      </w:r>
      <w:r w:rsidR="00BF3946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оперативних</w:t>
      </w:r>
      <w:r w:rsidR="00BF3946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процедура</w:t>
      </w:r>
      <w:r w:rsidR="00BF3946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Агенције</w:t>
      </w:r>
      <w:r w:rsidR="00BF3946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BF3946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набавци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опреме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мониторинг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животне</w:t>
      </w:r>
      <w:r w:rsidR="00241B41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средине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случају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ванредног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радиолошког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догађаја</w:t>
      </w:r>
      <w:r w:rsidR="00A00CE5" w:rsidRPr="003B7E2C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Посебна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пажња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се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посветила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одабиру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најбољих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гама</w:t>
      </w:r>
      <w:r w:rsidR="00241B41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станица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мониторинг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радиоактивности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ваздуху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њиховом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увезивању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онлајн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систем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реалном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времену</w:t>
      </w:r>
      <w:r w:rsidR="00A00CE5" w:rsidRPr="003B7E2C">
        <w:rPr>
          <w:noProof/>
          <w:lang w:val="sr-Cyrl-CS" w:eastAsia="bs-Latn-BA"/>
        </w:rPr>
        <w:t>.</w:t>
      </w:r>
      <w:r w:rsidR="008D370C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Агенција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учествовала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вјежбама</w:t>
      </w:r>
      <w:r>
        <w:rPr>
          <w:noProof/>
          <w:lang w:val="hr-HR" w:eastAsia="bs-Latn-BA"/>
        </w:rPr>
        <w:t xml:space="preserve"> </w:t>
      </w:r>
      <w:r>
        <w:rPr>
          <w:noProof/>
          <w:lang w:val="sr-Cyrl-CS" w:eastAsia="bs-Latn-BA"/>
        </w:rPr>
        <w:t>које</w:t>
      </w:r>
      <w:r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организовала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ИАЕА</w:t>
      </w:r>
      <w:r w:rsidR="00CF3D47" w:rsidRPr="003B7E2C">
        <w:rPr>
          <w:noProof/>
          <w:lang w:val="sr-Cyrl-CS" w:eastAsia="bs-Latn-BA"/>
        </w:rPr>
        <w:t>:</w:t>
      </w:r>
      <w:r w:rsidR="00A00CE5" w:rsidRPr="003B7E2C">
        <w:rPr>
          <w:noProof/>
          <w:lang w:val="sr-Cyrl-CS" w:eastAsia="bs-Latn-BA"/>
        </w:rPr>
        <w:t xml:space="preserve"> </w:t>
      </w:r>
      <w:r w:rsidR="00A00CE5" w:rsidRPr="00A35A8B">
        <w:rPr>
          <w:noProof/>
          <w:lang w:val="bs-Latn-BA" w:eastAsia="bs-Latn-BA"/>
        </w:rPr>
        <w:t>Conv</w:t>
      </w:r>
      <w:r w:rsidR="00BF3946" w:rsidRPr="00A35A8B">
        <w:rPr>
          <w:noProof/>
          <w:lang w:val="bs-Latn-BA" w:eastAsia="bs-Latn-BA"/>
        </w:rPr>
        <w:t>-</w:t>
      </w:r>
      <w:r w:rsidR="00A00CE5" w:rsidRPr="00A35A8B">
        <w:rPr>
          <w:noProof/>
          <w:lang w:val="bs-Latn-BA" w:eastAsia="bs-Latn-BA"/>
        </w:rPr>
        <w:t>Ex 3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јуну</w:t>
      </w:r>
      <w:r w:rsidR="00A00CE5" w:rsidRPr="003B7E2C">
        <w:rPr>
          <w:noProof/>
          <w:lang w:val="sr-Cyrl-CS" w:eastAsia="bs-Latn-BA"/>
        </w:rPr>
        <w:t xml:space="preserve"> 2017</w:t>
      </w:r>
      <w:r w:rsidR="00E33595" w:rsidRPr="003B7E2C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године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којој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био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симулиран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инцидент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нуклеарној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електрани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Пакс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Мађарској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вјежби</w:t>
      </w:r>
      <w:r w:rsidR="00A00CE5" w:rsidRPr="003B7E2C">
        <w:rPr>
          <w:noProof/>
          <w:lang w:val="sr-Cyrl-CS" w:eastAsia="bs-Latn-BA"/>
        </w:rPr>
        <w:t xml:space="preserve"> </w:t>
      </w:r>
      <w:r w:rsidR="00A00CE5" w:rsidRPr="00A35A8B">
        <w:rPr>
          <w:noProof/>
          <w:lang w:val="bs-Latn-BA" w:eastAsia="bs-Latn-BA"/>
        </w:rPr>
        <w:t xml:space="preserve">ConvEx-2b </w:t>
      </w:r>
      <w:r>
        <w:rPr>
          <w:noProof/>
          <w:lang w:val="sr-Cyrl-CS" w:eastAsia="bs-Latn-BA"/>
        </w:rPr>
        <w:t>у</w:t>
      </w:r>
      <w:r w:rsidR="00A00CE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децембру</w:t>
      </w:r>
      <w:r w:rsidR="00A00CE5" w:rsidRPr="003B7E2C">
        <w:rPr>
          <w:noProof/>
          <w:lang w:val="sr-Cyrl-CS" w:eastAsia="bs-Latn-BA"/>
        </w:rPr>
        <w:t xml:space="preserve"> 2017. </w:t>
      </w:r>
      <w:r>
        <w:rPr>
          <w:noProof/>
          <w:lang w:val="sr-Cyrl-CS" w:eastAsia="bs-Latn-BA"/>
        </w:rPr>
        <w:t>године</w:t>
      </w:r>
      <w:r w:rsidR="00A00CE5" w:rsidRPr="003B7E2C">
        <w:rPr>
          <w:noProof/>
          <w:lang w:val="sr-Cyrl-CS" w:eastAsia="bs-Latn-BA"/>
        </w:rPr>
        <w:t>.</w:t>
      </w:r>
    </w:p>
    <w:p w:rsidR="004D0D79" w:rsidRPr="00A35A8B" w:rsidRDefault="004D0D79" w:rsidP="004D0D79">
      <w:pPr>
        <w:spacing w:line="240" w:lineRule="auto"/>
        <w:rPr>
          <w:noProof/>
          <w:lang w:val="bs-Latn-BA" w:eastAsia="bs-Latn-BA"/>
        </w:rPr>
      </w:pPr>
    </w:p>
    <w:p w:rsidR="004D0D79" w:rsidRPr="00A35A8B" w:rsidRDefault="004D0D79" w:rsidP="006D473C">
      <w:pPr>
        <w:spacing w:line="240" w:lineRule="auto"/>
        <w:rPr>
          <w:noProof/>
          <w:lang w:val="bs-Latn-BA" w:eastAsia="bs-Latn-BA"/>
        </w:rPr>
      </w:pPr>
    </w:p>
    <w:p w:rsidR="008F39F6" w:rsidRPr="00A35A8B" w:rsidRDefault="008F39F6">
      <w:pPr>
        <w:spacing w:after="240"/>
        <w:rPr>
          <w:noProof/>
          <w:lang w:val="bs-Latn-BA" w:eastAsia="bs-Latn-BA"/>
        </w:rPr>
      </w:pPr>
      <w:r w:rsidRPr="00A35A8B">
        <w:rPr>
          <w:noProof/>
          <w:lang w:val="bs-Latn-BA" w:eastAsia="bs-Latn-BA"/>
        </w:rPr>
        <w:br w:type="page"/>
      </w:r>
    </w:p>
    <w:p w:rsidR="000D7370" w:rsidRPr="003B7E2C" w:rsidRDefault="00285F19" w:rsidP="00F4447F">
      <w:pPr>
        <w:pStyle w:val="Heading1"/>
        <w:rPr>
          <w:lang w:val="sr-Cyrl-CS"/>
        </w:rPr>
      </w:pPr>
      <w:r w:rsidRPr="00A35A8B">
        <w:t xml:space="preserve"> </w:t>
      </w:r>
      <w:bookmarkStart w:id="324" w:name="_Toc519510713"/>
      <w:r w:rsidR="003B7E2C">
        <w:rPr>
          <w:lang w:val="sr-Cyrl-CS"/>
        </w:rPr>
        <w:t>АКТИВНОСТИ</w:t>
      </w:r>
      <w:r w:rsidR="007262D8" w:rsidRPr="003B7E2C">
        <w:rPr>
          <w:lang w:val="sr-Cyrl-CS"/>
        </w:rPr>
        <w:t xml:space="preserve"> </w:t>
      </w:r>
      <w:r w:rsidR="003B7E2C">
        <w:rPr>
          <w:lang w:val="sr-Cyrl-CS"/>
        </w:rPr>
        <w:t>АГЕНЦИЈЕ</w:t>
      </w:r>
      <w:r w:rsidR="0044666A" w:rsidRPr="003B7E2C">
        <w:rPr>
          <w:lang w:val="sr-Cyrl-CS"/>
        </w:rPr>
        <w:t xml:space="preserve"> </w:t>
      </w:r>
      <w:r w:rsidR="003B7E2C">
        <w:rPr>
          <w:lang w:val="sr-Cyrl-CS"/>
        </w:rPr>
        <w:t>ПО</w:t>
      </w:r>
      <w:r w:rsidR="0044666A" w:rsidRPr="003B7E2C">
        <w:rPr>
          <w:lang w:val="sr-Cyrl-CS"/>
        </w:rPr>
        <w:t xml:space="preserve"> </w:t>
      </w:r>
      <w:r w:rsidR="003B7E2C">
        <w:rPr>
          <w:lang w:val="sr-Cyrl-CS"/>
        </w:rPr>
        <w:t>ПИТАЊУ</w:t>
      </w:r>
      <w:r w:rsidR="0044666A" w:rsidRPr="003B7E2C">
        <w:rPr>
          <w:lang w:val="sr-Cyrl-CS"/>
        </w:rPr>
        <w:t xml:space="preserve"> </w:t>
      </w:r>
      <w:r w:rsidR="003B7E2C">
        <w:rPr>
          <w:lang w:val="sr-Cyrl-CS"/>
        </w:rPr>
        <w:t>ПОТЕНЦИЈАЛНОГ</w:t>
      </w:r>
      <w:r w:rsidR="0044666A" w:rsidRPr="003B7E2C">
        <w:rPr>
          <w:lang w:val="sr-Cyrl-CS"/>
        </w:rPr>
        <w:t xml:space="preserve"> </w:t>
      </w:r>
      <w:r w:rsidR="003B7E2C">
        <w:rPr>
          <w:lang w:val="sr-Cyrl-CS"/>
        </w:rPr>
        <w:t>ОДЛАГАЊА</w:t>
      </w:r>
      <w:r w:rsidR="0044666A" w:rsidRPr="003B7E2C">
        <w:rPr>
          <w:lang w:val="sr-Cyrl-CS"/>
        </w:rPr>
        <w:t xml:space="preserve"> </w:t>
      </w:r>
      <w:r w:rsidR="003B7E2C">
        <w:rPr>
          <w:lang w:val="sr-Cyrl-CS"/>
        </w:rPr>
        <w:t>РАДИОАКТИВНОГ</w:t>
      </w:r>
      <w:r w:rsidR="0044666A" w:rsidRPr="003B7E2C">
        <w:rPr>
          <w:lang w:val="sr-Cyrl-CS"/>
        </w:rPr>
        <w:t xml:space="preserve"> </w:t>
      </w:r>
      <w:r w:rsidR="003B7E2C">
        <w:rPr>
          <w:lang w:val="sr-Cyrl-CS"/>
        </w:rPr>
        <w:t>И</w:t>
      </w:r>
      <w:r w:rsidR="0044666A" w:rsidRPr="003B7E2C">
        <w:rPr>
          <w:lang w:val="sr-Cyrl-CS"/>
        </w:rPr>
        <w:t xml:space="preserve"> </w:t>
      </w:r>
      <w:r w:rsidR="003B7E2C">
        <w:rPr>
          <w:lang w:val="sr-Cyrl-CS"/>
        </w:rPr>
        <w:t>НУКЛЕАРНОГ</w:t>
      </w:r>
      <w:r w:rsidR="0044666A" w:rsidRPr="003B7E2C">
        <w:rPr>
          <w:lang w:val="sr-Cyrl-CS"/>
        </w:rPr>
        <w:t xml:space="preserve"> </w:t>
      </w:r>
      <w:r w:rsidR="003B7E2C">
        <w:rPr>
          <w:lang w:val="sr-Cyrl-CS"/>
        </w:rPr>
        <w:t>ОТПАДА</w:t>
      </w:r>
      <w:r w:rsidR="0044666A" w:rsidRPr="003B7E2C">
        <w:rPr>
          <w:lang w:val="sr-Cyrl-CS"/>
        </w:rPr>
        <w:t xml:space="preserve"> </w:t>
      </w:r>
      <w:r w:rsidR="003B7E2C">
        <w:rPr>
          <w:lang w:val="sr-Cyrl-CS"/>
        </w:rPr>
        <w:t>У</w:t>
      </w:r>
      <w:r w:rsidR="0044666A" w:rsidRPr="003B7E2C">
        <w:rPr>
          <w:lang w:val="sr-Cyrl-CS"/>
        </w:rPr>
        <w:t xml:space="preserve"> </w:t>
      </w:r>
      <w:r w:rsidR="003B7E2C">
        <w:rPr>
          <w:lang w:val="sr-Cyrl-CS"/>
        </w:rPr>
        <w:t>БЛИЗИНИ</w:t>
      </w:r>
      <w:r w:rsidR="0044666A" w:rsidRPr="003B7E2C">
        <w:rPr>
          <w:lang w:val="sr-Cyrl-CS"/>
        </w:rPr>
        <w:t xml:space="preserve"> </w:t>
      </w:r>
      <w:r w:rsidR="003B7E2C">
        <w:rPr>
          <w:lang w:val="sr-Cyrl-CS"/>
        </w:rPr>
        <w:t>ГРАНИЦЕ</w:t>
      </w:r>
      <w:r w:rsidR="0044666A" w:rsidRPr="003B7E2C">
        <w:rPr>
          <w:lang w:val="sr-Cyrl-CS"/>
        </w:rPr>
        <w:t xml:space="preserve"> </w:t>
      </w:r>
      <w:r w:rsidR="003B7E2C">
        <w:rPr>
          <w:lang w:val="sr-Cyrl-CS"/>
        </w:rPr>
        <w:t>Б</w:t>
      </w:r>
      <w:r w:rsidR="002809C4">
        <w:rPr>
          <w:caps w:val="0"/>
          <w:lang w:val="sr-Cyrl-CS"/>
        </w:rPr>
        <w:t>и</w:t>
      </w:r>
      <w:r w:rsidR="003B7E2C">
        <w:rPr>
          <w:lang w:val="sr-Cyrl-CS"/>
        </w:rPr>
        <w:t>Х</w:t>
      </w:r>
      <w:r w:rsidR="0044666A" w:rsidRPr="003B7E2C">
        <w:rPr>
          <w:lang w:val="sr-Cyrl-CS"/>
        </w:rPr>
        <w:t xml:space="preserve"> </w:t>
      </w:r>
      <w:r w:rsidR="003B7E2C">
        <w:rPr>
          <w:lang w:val="sr-Cyrl-CS"/>
        </w:rPr>
        <w:t>СА</w:t>
      </w:r>
      <w:r w:rsidR="0044666A" w:rsidRPr="003B7E2C">
        <w:rPr>
          <w:lang w:val="sr-Cyrl-CS"/>
        </w:rPr>
        <w:t xml:space="preserve"> </w:t>
      </w:r>
      <w:r w:rsidR="003B7E2C">
        <w:rPr>
          <w:lang w:val="sr-Cyrl-CS"/>
        </w:rPr>
        <w:t>ХРВАТСКОМ</w:t>
      </w:r>
      <w:r w:rsidR="0044666A" w:rsidRPr="003B7E2C">
        <w:rPr>
          <w:lang w:val="sr-Cyrl-CS"/>
        </w:rPr>
        <w:t xml:space="preserve"> </w:t>
      </w:r>
      <w:r w:rsidR="003B7E2C">
        <w:rPr>
          <w:lang w:val="sr-Cyrl-CS"/>
        </w:rPr>
        <w:t>НА</w:t>
      </w:r>
      <w:r w:rsidR="0044666A" w:rsidRPr="003B7E2C">
        <w:rPr>
          <w:lang w:val="sr-Cyrl-CS"/>
        </w:rPr>
        <w:t xml:space="preserve"> </w:t>
      </w:r>
      <w:r w:rsidR="003B7E2C">
        <w:rPr>
          <w:lang w:val="sr-Cyrl-CS"/>
        </w:rPr>
        <w:t>ЛОКАЦИЈИ</w:t>
      </w:r>
      <w:r w:rsidR="0044666A" w:rsidRPr="003B7E2C">
        <w:rPr>
          <w:lang w:val="sr-Cyrl-CS"/>
        </w:rPr>
        <w:t xml:space="preserve"> </w:t>
      </w:r>
      <w:r w:rsidR="003B7E2C">
        <w:rPr>
          <w:lang w:val="sr-Cyrl-CS"/>
        </w:rPr>
        <w:t>ТРГОВСКА</w:t>
      </w:r>
      <w:r w:rsidR="0044666A" w:rsidRPr="003B7E2C">
        <w:rPr>
          <w:lang w:val="sr-Cyrl-CS"/>
        </w:rPr>
        <w:t xml:space="preserve"> </w:t>
      </w:r>
      <w:r w:rsidR="003B7E2C">
        <w:rPr>
          <w:lang w:val="sr-Cyrl-CS"/>
        </w:rPr>
        <w:t>ГОРА</w:t>
      </w:r>
      <w:r w:rsidR="0044666A" w:rsidRPr="003B7E2C">
        <w:rPr>
          <w:lang w:val="sr-Cyrl-CS"/>
        </w:rPr>
        <w:t xml:space="preserve">, </w:t>
      </w:r>
      <w:r w:rsidR="003B7E2C">
        <w:rPr>
          <w:lang w:val="sr-Cyrl-CS"/>
        </w:rPr>
        <w:t>ОПЋИНА</w:t>
      </w:r>
      <w:r w:rsidR="0044666A" w:rsidRPr="003B7E2C">
        <w:rPr>
          <w:lang w:val="sr-Cyrl-CS"/>
        </w:rPr>
        <w:t xml:space="preserve"> </w:t>
      </w:r>
      <w:r w:rsidR="003B7E2C">
        <w:rPr>
          <w:lang w:val="sr-Cyrl-CS"/>
        </w:rPr>
        <w:t>ДВОР</w:t>
      </w:r>
      <w:bookmarkEnd w:id="324"/>
    </w:p>
    <w:p w:rsidR="000D7370" w:rsidRPr="00DC0529" w:rsidRDefault="000D7370" w:rsidP="00761035">
      <w:pPr>
        <w:spacing w:line="240" w:lineRule="auto"/>
        <w:rPr>
          <w:rFonts w:cstheme="minorHAnsi"/>
          <w:noProof/>
        </w:rPr>
      </w:pPr>
    </w:p>
    <w:p w:rsidR="007376A2" w:rsidRPr="003B7E2C" w:rsidRDefault="003B7E2C" w:rsidP="007376A2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С</w:t>
      </w:r>
      <w:r w:rsidR="00DD5BDB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обзиром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велику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заинтересованост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ову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тему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као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због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комплетности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текста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дио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активности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питању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потенцијалног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одлагања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нуклеарног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отпада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близини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границе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Хрватском</w:t>
      </w:r>
      <w:r w:rsidR="007A17F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A17F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локацији</w:t>
      </w:r>
      <w:r w:rsidR="007A17F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Трговска</w:t>
      </w:r>
      <w:r w:rsidR="007A17F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гора</w:t>
      </w:r>
      <w:r w:rsidR="007A17F5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Опћина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Двор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који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представљен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ранијим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извјештајима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биће</w:t>
      </w:r>
      <w:r w:rsidR="007A17F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поново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изложен</w:t>
      </w:r>
      <w:r w:rsidR="007A17F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овдје</w:t>
      </w:r>
      <w:r w:rsidR="007376A2" w:rsidRPr="003B7E2C">
        <w:rPr>
          <w:noProof/>
          <w:lang w:val="sr-Cyrl-CS" w:eastAsia="bs-Latn-BA"/>
        </w:rPr>
        <w:t>.</w:t>
      </w:r>
    </w:p>
    <w:p w:rsidR="007376A2" w:rsidRPr="003B7E2C" w:rsidRDefault="007376A2" w:rsidP="007376A2">
      <w:pPr>
        <w:spacing w:line="240" w:lineRule="auto"/>
        <w:rPr>
          <w:noProof/>
          <w:lang w:val="sr-Cyrl-CS" w:eastAsia="bs-Latn-BA"/>
        </w:rPr>
      </w:pPr>
    </w:p>
    <w:p w:rsidR="007376A2" w:rsidRPr="003B7E2C" w:rsidRDefault="003B7E2C" w:rsidP="007376A2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периоду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</w:t>
      </w:r>
      <w:r w:rsidR="007376A2" w:rsidRPr="003B7E2C">
        <w:rPr>
          <w:noProof/>
          <w:lang w:val="sr-Cyrl-CS" w:eastAsia="bs-Latn-BA"/>
        </w:rPr>
        <w:t xml:space="preserve"> 11. </w:t>
      </w:r>
      <w:r>
        <w:rPr>
          <w:noProof/>
          <w:lang w:val="sr-Cyrl-CS" w:eastAsia="bs-Latn-BA"/>
        </w:rPr>
        <w:t>до</w:t>
      </w:r>
      <w:r w:rsidR="007376A2" w:rsidRPr="003B7E2C">
        <w:rPr>
          <w:noProof/>
          <w:lang w:val="sr-Cyrl-CS" w:eastAsia="bs-Latn-BA"/>
        </w:rPr>
        <w:t xml:space="preserve"> 22. </w:t>
      </w:r>
      <w:r>
        <w:rPr>
          <w:noProof/>
          <w:lang w:val="sr-Cyrl-CS" w:eastAsia="bs-Latn-BA"/>
        </w:rPr>
        <w:t>маја</w:t>
      </w:r>
      <w:r w:rsidR="007376A2" w:rsidRPr="003B7E2C">
        <w:rPr>
          <w:noProof/>
          <w:lang w:val="sr-Cyrl-CS" w:eastAsia="bs-Latn-BA"/>
        </w:rPr>
        <w:t xml:space="preserve"> 2015. </w:t>
      </w:r>
      <w:r>
        <w:rPr>
          <w:noProof/>
          <w:lang w:val="sr-Cyrl-CS" w:eastAsia="bs-Latn-BA"/>
        </w:rPr>
        <w:t>године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сједишту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ИАЕА</w:t>
      </w:r>
      <w:r w:rsidR="007376A2" w:rsidRPr="003B7E2C">
        <w:rPr>
          <w:noProof/>
          <w:lang w:val="sr-Cyrl-CS" w:eastAsia="bs-Latn-BA"/>
        </w:rPr>
        <w:t>-</w:t>
      </w:r>
      <w:r>
        <w:rPr>
          <w:noProof/>
          <w:lang w:val="sr-Cyrl-CS" w:eastAsia="bs-Latn-BA"/>
        </w:rPr>
        <w:t>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Бечу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одржан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састанак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држава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уговорних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страна</w:t>
      </w:r>
      <w:r w:rsidR="007376A2" w:rsidRPr="003B7E2C">
        <w:rPr>
          <w:noProof/>
          <w:lang w:val="sr-Cyrl-CS" w:eastAsia="bs-Latn-BA"/>
        </w:rPr>
        <w:t xml:space="preserve"> „</w:t>
      </w:r>
      <w:r>
        <w:rPr>
          <w:noProof/>
          <w:lang w:val="sr-Cyrl-CS" w:eastAsia="bs-Latn-BA"/>
        </w:rPr>
        <w:t>Заједничке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конвенције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сигурности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збрињавања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истрошеног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горива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сигурности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збрињавања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отпада</w:t>
      </w:r>
      <w:r w:rsidR="007376A2" w:rsidRPr="003B7E2C">
        <w:rPr>
          <w:noProof/>
          <w:lang w:val="sr-Cyrl-CS" w:eastAsia="bs-Latn-BA"/>
        </w:rPr>
        <w:t xml:space="preserve">“. </w:t>
      </w:r>
      <w:r>
        <w:rPr>
          <w:noProof/>
          <w:lang w:val="sr-Cyrl-CS" w:eastAsia="bs-Latn-BA"/>
        </w:rPr>
        <w:t>Овом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састанку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присуствовале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делегације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Републике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представиле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своје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активности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вези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предузимањем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мјера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којима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гарантује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сигурност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одлагања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истрошеног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горива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отпада</w:t>
      </w:r>
      <w:r w:rsidR="007376A2" w:rsidRPr="003B7E2C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Делегација</w:t>
      </w:r>
      <w:r w:rsidR="00996F1E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БиХ</w:t>
      </w:r>
      <w:r w:rsidR="00996F1E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996F1E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поставила</w:t>
      </w:r>
      <w:r w:rsidR="00996F1E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питање</w:t>
      </w:r>
      <w:r w:rsidR="00996F1E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писмено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усмено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током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излагања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делегацији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Републике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питању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складиштења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одлагања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отпада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подручју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Трговске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горе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представници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потврдили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намјере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изградње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објекта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одлагање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отпада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овој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локацији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уколико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покаже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тај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објекат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неће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имати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негативан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утицај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животну</w:t>
      </w:r>
      <w:r w:rsidR="003D1F3D" w:rsidRPr="003B7E2C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средину</w:t>
      </w:r>
      <w:r w:rsidR="007376A2" w:rsidRPr="003B7E2C">
        <w:rPr>
          <w:noProof/>
          <w:lang w:val="sr-Cyrl-CS" w:eastAsia="bs-Latn-BA"/>
        </w:rPr>
        <w:t>.</w:t>
      </w:r>
    </w:p>
    <w:p w:rsidR="007376A2" w:rsidRPr="003B7E2C" w:rsidRDefault="007376A2" w:rsidP="007376A2">
      <w:pPr>
        <w:spacing w:line="240" w:lineRule="auto"/>
        <w:rPr>
          <w:noProof/>
          <w:lang w:val="sr-Cyrl-CS" w:eastAsia="bs-Latn-BA"/>
        </w:rPr>
      </w:pPr>
    </w:p>
    <w:p w:rsidR="007376A2" w:rsidRPr="003B7E2C" w:rsidRDefault="003B7E2C" w:rsidP="007376A2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Поводом</w:t>
      </w:r>
      <w:r w:rsidR="007020FC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расправе</w:t>
      </w:r>
      <w:r w:rsidR="007020FC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</w:t>
      </w:r>
      <w:r w:rsidR="007020FC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Информацији</w:t>
      </w:r>
      <w:r w:rsidR="007020FC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Државне</w:t>
      </w:r>
      <w:r w:rsidR="007020FC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регулаторне</w:t>
      </w:r>
      <w:r w:rsidR="007020FC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агенције</w:t>
      </w:r>
      <w:r w:rsidR="007020FC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020FC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радијациону</w:t>
      </w:r>
      <w:r w:rsidR="007020FC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020FC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нуклеарну</w:t>
      </w:r>
      <w:r w:rsidR="007020FC" w:rsidRPr="003B7E2C">
        <w:rPr>
          <w:noProof/>
          <w:lang w:val="sr-Cyrl-CS" w:eastAsia="bs-Latn-BA"/>
        </w:rPr>
        <w:t xml:space="preserve"> </w:t>
      </w:r>
      <w:r>
        <w:rPr>
          <w:rFonts w:ascii="Calibri" w:hAnsi="Calibri" w:cs="Calibri"/>
          <w:noProof/>
          <w:lang w:val="sr-Cyrl-CS"/>
        </w:rPr>
        <w:t>безбједност</w:t>
      </w:r>
      <w:r w:rsidR="007020FC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Представнички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Парламентарне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скупштине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БиХ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14. </w:t>
      </w:r>
      <w:r>
        <w:rPr>
          <w:noProof/>
          <w:lang w:val="sr-Cyrl-CS" w:eastAsia="bs-Latn-BA"/>
        </w:rPr>
        <w:t>сједници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одржаној</w:t>
      </w:r>
      <w:r w:rsidR="007376A2" w:rsidRPr="003B7E2C">
        <w:rPr>
          <w:noProof/>
          <w:lang w:val="sr-Cyrl-CS" w:eastAsia="bs-Latn-BA"/>
        </w:rPr>
        <w:t xml:space="preserve"> 30.06.2015. </w:t>
      </w:r>
      <w:r>
        <w:rPr>
          <w:noProof/>
          <w:lang w:val="sr-Cyrl-CS" w:eastAsia="bs-Latn-BA"/>
        </w:rPr>
        <w:t>године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народа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Парламентарне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скупштине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БиХ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7. </w:t>
      </w:r>
      <w:r>
        <w:rPr>
          <w:noProof/>
          <w:lang w:val="sr-Cyrl-CS" w:eastAsia="bs-Latn-BA"/>
        </w:rPr>
        <w:t>сједници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одржаној</w:t>
      </w:r>
      <w:r w:rsidR="007376A2" w:rsidRPr="003B7E2C">
        <w:rPr>
          <w:noProof/>
          <w:lang w:val="sr-Cyrl-CS" w:eastAsia="bs-Latn-BA"/>
        </w:rPr>
        <w:t xml:space="preserve"> 15.07.2015. </w:t>
      </w:r>
      <w:r>
        <w:rPr>
          <w:noProof/>
          <w:lang w:val="sr-Cyrl-CS" w:eastAsia="bs-Latn-BA"/>
        </w:rPr>
        <w:t>године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донијели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закључке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потребно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формирати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радну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групу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праћење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стања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активности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вези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могућом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изградњом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одлагалишта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отпада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локацији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Трговска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гора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Опћина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Двор</w:t>
      </w:r>
      <w:r w:rsidR="007376A2" w:rsidRPr="003B7E2C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закључцима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наводи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представници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институција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требали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чланови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групе</w:t>
      </w:r>
      <w:r w:rsidR="007376A2" w:rsidRPr="003B7E2C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Такође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између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осталог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задужена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се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складу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њеним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надлежностима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укључи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поступак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одређивања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садржаја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стратешке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студије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Хрватској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те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основу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стручних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анализа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укаже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недостатке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ове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студије</w:t>
      </w:r>
      <w:r w:rsidR="007376A2" w:rsidRPr="003B7E2C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Након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наведених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закључака</w:t>
      </w:r>
      <w:r w:rsidR="00CF3D47" w:rsidRPr="003B7E2C">
        <w:rPr>
          <w:noProof/>
          <w:lang w:val="sr-Cyrl-CS" w:eastAsia="bs-Latn-BA"/>
        </w:rPr>
        <w:t>,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кренула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активностима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припреме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формирање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групе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августу</w:t>
      </w:r>
      <w:r w:rsidR="007376A2" w:rsidRPr="003B7E2C">
        <w:rPr>
          <w:noProof/>
          <w:lang w:val="sr-Cyrl-CS" w:eastAsia="bs-Latn-BA"/>
        </w:rPr>
        <w:t xml:space="preserve"> 2015. </w:t>
      </w:r>
      <w:r>
        <w:rPr>
          <w:noProof/>
          <w:lang w:val="sr-Cyrl-CS" w:eastAsia="bs-Latn-BA"/>
        </w:rPr>
        <w:t>године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те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ова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група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формирана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марту</w:t>
      </w:r>
      <w:r w:rsidR="007376A2" w:rsidRPr="003B7E2C">
        <w:rPr>
          <w:noProof/>
          <w:lang w:val="sr-Cyrl-CS" w:eastAsia="bs-Latn-BA"/>
        </w:rPr>
        <w:t xml:space="preserve"> 2016. </w:t>
      </w:r>
      <w:r>
        <w:rPr>
          <w:noProof/>
          <w:lang w:val="sr-Cyrl-CS" w:eastAsia="bs-Latn-BA"/>
        </w:rPr>
        <w:t>године</w:t>
      </w:r>
      <w:r w:rsidR="007376A2" w:rsidRPr="003B7E2C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Радном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групом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предсједава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министрица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просторно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уређење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грађевинарство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екологију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РС</w:t>
      </w:r>
      <w:r w:rsidR="007376A2" w:rsidRPr="003B7E2C">
        <w:rPr>
          <w:noProof/>
          <w:lang w:val="sr-Cyrl-CS" w:eastAsia="bs-Latn-BA"/>
        </w:rPr>
        <w:t>.</w:t>
      </w:r>
    </w:p>
    <w:p w:rsidR="007376A2" w:rsidRPr="003B7E2C" w:rsidRDefault="007376A2" w:rsidP="007376A2">
      <w:pPr>
        <w:spacing w:line="240" w:lineRule="auto"/>
        <w:rPr>
          <w:noProof/>
          <w:lang w:val="sr-Cyrl-CS" w:eastAsia="bs-Latn-BA"/>
        </w:rPr>
      </w:pPr>
    </w:p>
    <w:p w:rsidR="007376A2" w:rsidRPr="003B7E2C" w:rsidRDefault="003B7E2C" w:rsidP="007376A2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Државни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завод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радиолошку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нуклеарну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сигурност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Републике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јулу</w:t>
      </w:r>
      <w:r w:rsidR="007376A2" w:rsidRPr="003B7E2C">
        <w:rPr>
          <w:noProof/>
          <w:lang w:val="sr-Cyrl-CS" w:eastAsia="bs-Latn-BA"/>
        </w:rPr>
        <w:t xml:space="preserve"> 2015. </w:t>
      </w:r>
      <w:r>
        <w:rPr>
          <w:noProof/>
          <w:lang w:val="sr-Cyrl-CS" w:eastAsia="bs-Latn-BA"/>
        </w:rPr>
        <w:t>године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објавио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прву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верзију</w:t>
      </w:r>
      <w:r w:rsidR="007376A2" w:rsidRPr="003B7E2C">
        <w:rPr>
          <w:noProof/>
          <w:lang w:val="sr-Cyrl-CS" w:eastAsia="bs-Latn-BA"/>
        </w:rPr>
        <w:t xml:space="preserve"> „</w:t>
      </w:r>
      <w:r>
        <w:rPr>
          <w:noProof/>
          <w:lang w:val="sr-Cyrl-CS" w:eastAsia="bs-Latn-BA"/>
        </w:rPr>
        <w:t>Приједлога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Националног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програма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проведбе</w:t>
      </w:r>
      <w:r w:rsidR="007376A2" w:rsidRPr="003B7E2C">
        <w:rPr>
          <w:noProof/>
          <w:lang w:val="sr-Cyrl-CS" w:eastAsia="bs-Latn-BA"/>
        </w:rPr>
        <w:t xml:space="preserve"> </w:t>
      </w:r>
      <w:r w:rsidR="00B752B1">
        <w:rPr>
          <w:noProof/>
          <w:lang w:val="sr-Cyrl-CS" w:eastAsia="bs-Latn-BA"/>
        </w:rPr>
        <w:t>'</w:t>
      </w:r>
      <w:r>
        <w:rPr>
          <w:noProof/>
          <w:lang w:val="sr-Cyrl-CS" w:eastAsia="bs-Latn-BA"/>
        </w:rPr>
        <w:t>Стратегије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збрињавања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отпада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искориш</w:t>
      </w:r>
      <w:r w:rsidR="00B752B1">
        <w:rPr>
          <w:noProof/>
          <w:lang w:val="sr-Cyrl-CS" w:eastAsia="bs-Latn-BA"/>
        </w:rPr>
        <w:t>т</w:t>
      </w:r>
      <w:r>
        <w:rPr>
          <w:noProof/>
          <w:lang w:val="sr-Cyrl-CS" w:eastAsia="bs-Latn-BA"/>
        </w:rPr>
        <w:t>ених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извора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истрошеног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нуклеарног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материјала</w:t>
      </w:r>
      <w:r w:rsidR="00B752B1">
        <w:rPr>
          <w:noProof/>
          <w:lang w:val="sr-Cyrl-CS" w:eastAsia="bs-Latn-BA"/>
        </w:rPr>
        <w:t>'</w:t>
      </w:r>
      <w:r w:rsidR="007376A2" w:rsidRPr="003B7E2C">
        <w:rPr>
          <w:noProof/>
          <w:lang w:val="sr-Cyrl-CS" w:eastAsia="bs-Latn-BA"/>
        </w:rPr>
        <w:t xml:space="preserve">“, </w:t>
      </w:r>
      <w:r>
        <w:rPr>
          <w:noProof/>
          <w:lang w:val="sr-Cyrl-CS" w:eastAsia="bs-Latn-BA"/>
        </w:rPr>
        <w:t>који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повучен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због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низа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недостатака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те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знатно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промијењен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поново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објављен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фебруару</w:t>
      </w:r>
      <w:r w:rsidR="007376A2" w:rsidRPr="003B7E2C">
        <w:rPr>
          <w:noProof/>
          <w:lang w:val="sr-Cyrl-CS" w:eastAsia="bs-Latn-BA"/>
        </w:rPr>
        <w:t xml:space="preserve"> 2016. </w:t>
      </w:r>
      <w:r>
        <w:rPr>
          <w:noProof/>
          <w:lang w:val="sr-Cyrl-CS" w:eastAsia="bs-Latn-BA"/>
        </w:rPr>
        <w:t>године</w:t>
      </w:r>
      <w:r w:rsidR="007376A2" w:rsidRPr="003B7E2C">
        <w:rPr>
          <w:noProof/>
          <w:lang w:val="sr-Cyrl-CS" w:eastAsia="bs-Latn-BA"/>
        </w:rPr>
        <w:t>.</w:t>
      </w:r>
    </w:p>
    <w:p w:rsidR="007376A2" w:rsidRPr="003B7E2C" w:rsidRDefault="007376A2" w:rsidP="007376A2">
      <w:pPr>
        <w:spacing w:line="240" w:lineRule="auto"/>
        <w:rPr>
          <w:noProof/>
          <w:lang w:val="sr-Cyrl-CS" w:eastAsia="bs-Latn-BA"/>
        </w:rPr>
      </w:pPr>
    </w:p>
    <w:p w:rsidR="007376A2" w:rsidRPr="003B7E2C" w:rsidRDefault="003B7E2C" w:rsidP="007376A2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октобру</w:t>
      </w:r>
      <w:r w:rsidR="007376A2" w:rsidRPr="003B7E2C">
        <w:rPr>
          <w:noProof/>
          <w:lang w:val="sr-Cyrl-CS" w:eastAsia="bs-Latn-BA"/>
        </w:rPr>
        <w:t xml:space="preserve"> 2015. </w:t>
      </w:r>
      <w:r>
        <w:rPr>
          <w:noProof/>
          <w:lang w:val="sr-Cyrl-CS" w:eastAsia="bs-Latn-BA"/>
        </w:rPr>
        <w:t>године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доставила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допис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Министарству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иностраних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послова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којим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тражи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формирање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међудржавне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групе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чинили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представници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Хрватске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заједнички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пратила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стање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активности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вези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потенцијалном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изградњом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одлагалишта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отпада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нуклеарног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отпада</w:t>
      </w:r>
      <w:r w:rsidR="007376A2" w:rsidRPr="003B7E2C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До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данас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ова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међудржавна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група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формирана</w:t>
      </w:r>
      <w:r w:rsidR="007376A2" w:rsidRPr="003B7E2C">
        <w:rPr>
          <w:noProof/>
          <w:lang w:val="sr-Cyrl-CS" w:eastAsia="bs-Latn-BA"/>
        </w:rPr>
        <w:t>.</w:t>
      </w:r>
    </w:p>
    <w:p w:rsidR="007376A2" w:rsidRPr="003B7E2C" w:rsidRDefault="003B7E2C" w:rsidP="007376A2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Даље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Државни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завод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радиолошку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нуклеарну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сигурност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Републике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објавио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јавну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расправу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</w:t>
      </w:r>
      <w:r w:rsidR="007376A2" w:rsidRPr="003B7E2C">
        <w:rPr>
          <w:noProof/>
          <w:lang w:val="sr-Cyrl-CS" w:eastAsia="bs-Latn-BA"/>
        </w:rPr>
        <w:t xml:space="preserve"> „</w:t>
      </w:r>
      <w:r>
        <w:rPr>
          <w:noProof/>
          <w:lang w:val="sr-Cyrl-CS" w:eastAsia="bs-Latn-BA"/>
        </w:rPr>
        <w:t>Стратешкој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студији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утјецаја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околиш</w:t>
      </w:r>
      <w:r w:rsidR="007376A2" w:rsidRPr="003B7E2C">
        <w:rPr>
          <w:noProof/>
          <w:lang w:val="sr-Cyrl-CS" w:eastAsia="bs-Latn-BA"/>
        </w:rPr>
        <w:t xml:space="preserve">“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„</w:t>
      </w:r>
      <w:r>
        <w:rPr>
          <w:noProof/>
          <w:lang w:val="sr-Cyrl-CS" w:eastAsia="bs-Latn-BA"/>
        </w:rPr>
        <w:t>Нацрту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приједлога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Националног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програма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проведбе</w:t>
      </w:r>
      <w:r w:rsidR="007376A2" w:rsidRPr="003B7E2C">
        <w:rPr>
          <w:noProof/>
          <w:lang w:val="sr-Cyrl-CS" w:eastAsia="bs-Latn-BA"/>
        </w:rPr>
        <w:t xml:space="preserve"> '</w:t>
      </w:r>
      <w:r>
        <w:rPr>
          <w:noProof/>
          <w:lang w:val="sr-Cyrl-CS" w:eastAsia="bs-Latn-BA"/>
        </w:rPr>
        <w:t>Стратегије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збрињавања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отпада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искориш</w:t>
      </w:r>
      <w:r w:rsidR="00B752B1">
        <w:rPr>
          <w:noProof/>
          <w:lang w:val="sr-Cyrl-CS" w:eastAsia="bs-Latn-BA"/>
        </w:rPr>
        <w:t>т</w:t>
      </w:r>
      <w:r>
        <w:rPr>
          <w:noProof/>
          <w:lang w:val="sr-Cyrl-CS" w:eastAsia="bs-Latn-BA"/>
        </w:rPr>
        <w:t>ених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извора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истрошеног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нуклеарног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горива</w:t>
      </w:r>
      <w:r w:rsidR="007376A2" w:rsidRPr="003B7E2C">
        <w:rPr>
          <w:noProof/>
          <w:lang w:val="sr-Cyrl-CS" w:eastAsia="bs-Latn-BA"/>
        </w:rPr>
        <w:t xml:space="preserve">'“ </w:t>
      </w:r>
      <w:r>
        <w:rPr>
          <w:noProof/>
          <w:lang w:val="sr-Cyrl-CS" w:eastAsia="bs-Latn-BA"/>
        </w:rPr>
        <w:t>дана</w:t>
      </w:r>
      <w:r w:rsidR="007376A2" w:rsidRPr="003B7E2C">
        <w:rPr>
          <w:noProof/>
          <w:lang w:val="sr-Cyrl-CS" w:eastAsia="bs-Latn-BA"/>
        </w:rPr>
        <w:t xml:space="preserve"> </w:t>
      </w:r>
      <w:r w:rsidR="00E33595" w:rsidRPr="003B7E2C">
        <w:rPr>
          <w:noProof/>
          <w:lang w:val="sr-Cyrl-CS" w:eastAsia="bs-Latn-BA"/>
        </w:rPr>
        <w:t>0</w:t>
      </w:r>
      <w:r w:rsidR="007376A2" w:rsidRPr="003B7E2C">
        <w:rPr>
          <w:noProof/>
          <w:lang w:val="sr-Cyrl-CS" w:eastAsia="bs-Latn-BA"/>
        </w:rPr>
        <w:t>9</w:t>
      </w:r>
      <w:r w:rsidR="00E33595" w:rsidRPr="003B7E2C">
        <w:rPr>
          <w:noProof/>
          <w:lang w:val="sr-Cyrl-CS" w:eastAsia="bs-Latn-BA"/>
        </w:rPr>
        <w:t>.02.</w:t>
      </w:r>
      <w:r w:rsidR="007376A2" w:rsidRPr="003B7E2C">
        <w:rPr>
          <w:noProof/>
          <w:lang w:val="sr-Cyrl-CS" w:eastAsia="bs-Latn-BA"/>
        </w:rPr>
        <w:t xml:space="preserve">2016. </w:t>
      </w:r>
      <w:r>
        <w:rPr>
          <w:noProof/>
          <w:lang w:val="sr-Cyrl-CS" w:eastAsia="bs-Latn-BA"/>
        </w:rPr>
        <w:t>године</w:t>
      </w:r>
      <w:r w:rsidR="007376A2" w:rsidRPr="003B7E2C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Представници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учествовали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три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јавне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расправе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одржане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Хрватској</w:t>
      </w:r>
      <w:r w:rsidR="007376A2" w:rsidRPr="003B7E2C">
        <w:rPr>
          <w:noProof/>
          <w:lang w:val="sr-Cyrl-CS" w:eastAsia="bs-Latn-BA"/>
        </w:rPr>
        <w:t>.</w:t>
      </w:r>
    </w:p>
    <w:p w:rsidR="007376A2" w:rsidRPr="003B7E2C" w:rsidRDefault="007376A2" w:rsidP="007376A2">
      <w:pPr>
        <w:spacing w:line="240" w:lineRule="auto"/>
        <w:rPr>
          <w:noProof/>
          <w:lang w:val="sr-Cyrl-CS" w:eastAsia="bs-Latn-BA"/>
        </w:rPr>
      </w:pPr>
    </w:p>
    <w:p w:rsidR="007376A2" w:rsidRPr="003B7E2C" w:rsidRDefault="003B7E2C" w:rsidP="007376A2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Дана</w:t>
      </w:r>
      <w:r w:rsidR="007376A2" w:rsidRPr="003B7E2C">
        <w:rPr>
          <w:noProof/>
          <w:lang w:val="sr-Cyrl-CS" w:eastAsia="bs-Latn-BA"/>
        </w:rPr>
        <w:t xml:space="preserve"> 23.</w:t>
      </w:r>
      <w:r w:rsidR="00E33595" w:rsidRPr="003B7E2C">
        <w:rPr>
          <w:noProof/>
          <w:lang w:val="sr-Cyrl-CS" w:eastAsia="bs-Latn-BA"/>
        </w:rPr>
        <w:t>0</w:t>
      </w:r>
      <w:r w:rsidR="007376A2" w:rsidRPr="003B7E2C">
        <w:rPr>
          <w:noProof/>
          <w:lang w:val="sr-Cyrl-CS" w:eastAsia="bs-Latn-BA"/>
        </w:rPr>
        <w:t xml:space="preserve">2.2016. </w:t>
      </w:r>
      <w:r>
        <w:rPr>
          <w:noProof/>
          <w:lang w:val="sr-Cyrl-CS" w:eastAsia="bs-Latn-BA"/>
        </w:rPr>
        <w:t>године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Загребу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одржана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јавна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расправа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</w:t>
      </w:r>
      <w:r w:rsidR="007376A2" w:rsidRPr="003B7E2C">
        <w:rPr>
          <w:noProof/>
          <w:lang w:val="sr-Cyrl-CS" w:eastAsia="bs-Latn-BA"/>
        </w:rPr>
        <w:t xml:space="preserve"> „</w:t>
      </w:r>
      <w:r>
        <w:rPr>
          <w:noProof/>
          <w:lang w:val="sr-Cyrl-CS" w:eastAsia="bs-Latn-BA"/>
        </w:rPr>
        <w:t>Приједлогу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Националног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програма</w:t>
      </w:r>
      <w:r w:rsidR="007376A2" w:rsidRPr="003B7E2C">
        <w:rPr>
          <w:noProof/>
          <w:lang w:val="sr-Cyrl-CS" w:eastAsia="bs-Latn-BA"/>
        </w:rPr>
        <w:t xml:space="preserve"> </w:t>
      </w:r>
      <w:r w:rsidR="00DC0529">
        <w:rPr>
          <w:noProof/>
          <w:lang w:val="sr-Cyrl-CS" w:eastAsia="bs-Latn-BA"/>
        </w:rPr>
        <w:t>проведбе</w:t>
      </w:r>
      <w:r w:rsidR="007376A2" w:rsidRPr="003B7E2C">
        <w:rPr>
          <w:noProof/>
          <w:lang w:val="sr-Cyrl-CS" w:eastAsia="bs-Latn-BA"/>
        </w:rPr>
        <w:t xml:space="preserve"> '</w:t>
      </w:r>
      <w:r>
        <w:rPr>
          <w:noProof/>
          <w:lang w:val="sr-Cyrl-CS" w:eastAsia="bs-Latn-BA"/>
        </w:rPr>
        <w:t>Стратегије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збрињавања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отпада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искоришћених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извора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истрошеног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нуклеарног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горива</w:t>
      </w:r>
      <w:r w:rsidR="007376A2" w:rsidRPr="003B7E2C">
        <w:rPr>
          <w:noProof/>
          <w:lang w:val="sr-Cyrl-CS" w:eastAsia="bs-Latn-BA"/>
        </w:rPr>
        <w:t>'“ (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даљем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тексту</w:t>
      </w:r>
      <w:r w:rsidR="007376A2" w:rsidRPr="003B7E2C">
        <w:rPr>
          <w:noProof/>
          <w:lang w:val="sr-Cyrl-CS" w:eastAsia="bs-Latn-BA"/>
        </w:rPr>
        <w:t xml:space="preserve">: </w:t>
      </w:r>
      <w:r>
        <w:rPr>
          <w:noProof/>
          <w:lang w:val="sr-Cyrl-CS" w:eastAsia="bs-Latn-BA"/>
        </w:rPr>
        <w:t>Приједлог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националног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програма</w:t>
      </w:r>
      <w:r w:rsidR="007376A2" w:rsidRPr="003B7E2C">
        <w:rPr>
          <w:noProof/>
          <w:lang w:val="sr-Cyrl-CS" w:eastAsia="bs-Latn-BA"/>
        </w:rPr>
        <w:t xml:space="preserve">)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„</w:t>
      </w:r>
      <w:r>
        <w:rPr>
          <w:noProof/>
          <w:lang w:val="sr-Cyrl-CS" w:eastAsia="bs-Latn-BA"/>
        </w:rPr>
        <w:t>Стратешке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студије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Национални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програм</w:t>
      </w:r>
      <w:r w:rsidR="007376A2" w:rsidRPr="003B7E2C">
        <w:rPr>
          <w:noProof/>
          <w:lang w:val="sr-Cyrl-CS" w:eastAsia="bs-Latn-BA"/>
        </w:rPr>
        <w:t xml:space="preserve"> </w:t>
      </w:r>
      <w:r w:rsidR="00B752B1">
        <w:rPr>
          <w:noProof/>
          <w:lang w:val="sr-Cyrl-CS" w:eastAsia="bs-Latn-BA"/>
        </w:rPr>
        <w:t>проведбе</w:t>
      </w:r>
      <w:r w:rsidR="007376A2" w:rsidRPr="003B7E2C">
        <w:rPr>
          <w:noProof/>
          <w:lang w:val="sr-Cyrl-CS" w:eastAsia="bs-Latn-BA"/>
        </w:rPr>
        <w:t xml:space="preserve"> '</w:t>
      </w:r>
      <w:r>
        <w:rPr>
          <w:noProof/>
          <w:lang w:val="sr-Cyrl-CS" w:eastAsia="bs-Latn-BA"/>
        </w:rPr>
        <w:t>Стратегије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збрињавања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отпада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искориш</w:t>
      </w:r>
      <w:r w:rsidR="00B752B1">
        <w:rPr>
          <w:noProof/>
          <w:lang w:val="sr-Cyrl-CS" w:eastAsia="bs-Latn-BA"/>
        </w:rPr>
        <w:t>т</w:t>
      </w:r>
      <w:r>
        <w:rPr>
          <w:noProof/>
          <w:lang w:val="sr-Cyrl-CS" w:eastAsia="bs-Latn-BA"/>
        </w:rPr>
        <w:t>ених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извора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истрошеног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нуклеарног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горива</w:t>
      </w:r>
      <w:r w:rsidR="007376A2" w:rsidRPr="003B7E2C">
        <w:rPr>
          <w:noProof/>
          <w:lang w:val="sr-Cyrl-CS" w:eastAsia="bs-Latn-BA"/>
        </w:rPr>
        <w:t>' (</w:t>
      </w:r>
      <w:r>
        <w:rPr>
          <w:noProof/>
          <w:lang w:val="sr-Cyrl-CS" w:eastAsia="bs-Latn-BA"/>
        </w:rPr>
        <w:t>Програм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376A2" w:rsidRPr="003B7E2C">
        <w:rPr>
          <w:noProof/>
          <w:lang w:val="sr-Cyrl-CS" w:eastAsia="bs-Latn-BA"/>
        </w:rPr>
        <w:t xml:space="preserve"> </w:t>
      </w:r>
      <w:r w:rsidR="00DC0529">
        <w:rPr>
          <w:noProof/>
          <w:lang w:val="sr-Cyrl-CS" w:eastAsia="bs-Latn-BA"/>
        </w:rPr>
        <w:t>раздобље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</w:t>
      </w:r>
      <w:r w:rsidR="007376A2" w:rsidRPr="003B7E2C">
        <w:rPr>
          <w:noProof/>
          <w:lang w:val="sr-Cyrl-CS" w:eastAsia="bs-Latn-BA"/>
        </w:rPr>
        <w:t xml:space="preserve"> 2025. </w:t>
      </w:r>
      <w:r>
        <w:rPr>
          <w:noProof/>
          <w:lang w:val="sr-Cyrl-CS" w:eastAsia="bs-Latn-BA"/>
        </w:rPr>
        <w:t>године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погледом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</w:t>
      </w:r>
      <w:r w:rsidR="007376A2" w:rsidRPr="003B7E2C">
        <w:rPr>
          <w:noProof/>
          <w:lang w:val="sr-Cyrl-CS" w:eastAsia="bs-Latn-BA"/>
        </w:rPr>
        <w:t xml:space="preserve"> 2060. </w:t>
      </w:r>
      <w:r>
        <w:rPr>
          <w:noProof/>
          <w:lang w:val="sr-Cyrl-CS" w:eastAsia="bs-Latn-BA"/>
        </w:rPr>
        <w:t>године</w:t>
      </w:r>
      <w:r w:rsidR="007376A2" w:rsidRPr="003B7E2C">
        <w:rPr>
          <w:noProof/>
          <w:lang w:val="sr-Cyrl-CS" w:eastAsia="bs-Latn-BA"/>
        </w:rPr>
        <w:t>)“ (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даљем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тексту</w:t>
      </w:r>
      <w:r w:rsidR="007376A2" w:rsidRPr="003B7E2C">
        <w:rPr>
          <w:noProof/>
          <w:lang w:val="sr-Cyrl-CS" w:eastAsia="bs-Latn-BA"/>
        </w:rPr>
        <w:t xml:space="preserve">: </w:t>
      </w:r>
      <w:r>
        <w:rPr>
          <w:noProof/>
          <w:lang w:val="sr-Cyrl-CS" w:eastAsia="bs-Latn-BA"/>
        </w:rPr>
        <w:t>стратешка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студија</w:t>
      </w:r>
      <w:r w:rsidR="007376A2" w:rsidRPr="003B7E2C">
        <w:rPr>
          <w:noProof/>
          <w:lang w:val="sr-Cyrl-CS" w:eastAsia="bs-Latn-BA"/>
        </w:rPr>
        <w:t xml:space="preserve">). </w:t>
      </w:r>
      <w:r>
        <w:rPr>
          <w:noProof/>
          <w:lang w:val="sr-Cyrl-CS" w:eastAsia="bs-Latn-BA"/>
        </w:rPr>
        <w:t>Међу</w:t>
      </w:r>
      <w:r w:rsidR="007376A2" w:rsidRPr="003B7E2C">
        <w:rPr>
          <w:noProof/>
          <w:lang w:val="sr-Cyrl-CS" w:eastAsia="bs-Latn-BA"/>
        </w:rPr>
        <w:t xml:space="preserve"> 350 </w:t>
      </w:r>
      <w:r>
        <w:rPr>
          <w:noProof/>
          <w:lang w:val="sr-Cyrl-CS" w:eastAsia="bs-Latn-BA"/>
        </w:rPr>
        <w:t>учесника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били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представници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БиХ</w:t>
      </w:r>
      <w:r w:rsidR="007376A2" w:rsidRPr="003B7E2C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Ове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документе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представили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директор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Државног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завода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радиолошку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нуклеарну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сигурност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Републике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представници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предузећа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ЕКОНЕРГ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</w:t>
      </w:r>
      <w:r w:rsidR="007376A2" w:rsidRPr="003B7E2C">
        <w:rPr>
          <w:noProof/>
          <w:lang w:val="sr-Cyrl-CS" w:eastAsia="bs-Latn-BA"/>
        </w:rPr>
        <w:t>.</w:t>
      </w:r>
      <w:r>
        <w:rPr>
          <w:noProof/>
          <w:lang w:val="sr-Cyrl-CS" w:eastAsia="bs-Latn-BA"/>
        </w:rPr>
        <w:t>о</w:t>
      </w:r>
      <w:r w:rsidR="007376A2" w:rsidRPr="003B7E2C">
        <w:rPr>
          <w:noProof/>
          <w:lang w:val="sr-Cyrl-CS" w:eastAsia="bs-Latn-BA"/>
        </w:rPr>
        <w:t>.</w:t>
      </w:r>
      <w:r>
        <w:rPr>
          <w:noProof/>
          <w:lang w:val="sr-Cyrl-CS" w:eastAsia="bs-Latn-BA"/>
        </w:rPr>
        <w:t>о</w:t>
      </w:r>
      <w:r w:rsidR="007376A2" w:rsidRPr="003B7E2C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Загреб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које</w:t>
      </w:r>
      <w:r w:rsidR="009D02F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9D02F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израдило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стратешку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студију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наруџби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Фонда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декомисију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нуклеарне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електране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Кршко</w:t>
      </w:r>
      <w:r w:rsidR="007376A2" w:rsidRPr="003B7E2C">
        <w:rPr>
          <w:noProof/>
          <w:lang w:val="sr-Cyrl-CS" w:eastAsia="bs-Latn-BA"/>
        </w:rPr>
        <w:t>.</w:t>
      </w:r>
    </w:p>
    <w:p w:rsidR="007376A2" w:rsidRPr="003B7E2C" w:rsidRDefault="007376A2" w:rsidP="007376A2">
      <w:pPr>
        <w:spacing w:line="240" w:lineRule="auto"/>
        <w:rPr>
          <w:noProof/>
          <w:lang w:val="sr-Cyrl-CS" w:eastAsia="bs-Latn-BA"/>
        </w:rPr>
      </w:pPr>
    </w:p>
    <w:p w:rsidR="007376A2" w:rsidRPr="003B7E2C" w:rsidRDefault="003B7E2C" w:rsidP="007376A2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Представници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локалне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заједнице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општина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Сисачко</w:t>
      </w:r>
      <w:r w:rsidR="007376A2" w:rsidRPr="003B7E2C">
        <w:rPr>
          <w:noProof/>
          <w:lang w:val="sr-Cyrl-CS" w:eastAsia="bs-Latn-BA"/>
        </w:rPr>
        <w:t>-</w:t>
      </w:r>
      <w:r>
        <w:rPr>
          <w:noProof/>
          <w:lang w:val="sr-Cyrl-CS" w:eastAsia="bs-Latn-BA"/>
        </w:rPr>
        <w:t>мословачке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жупаније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изразили</w:t>
      </w:r>
      <w:r w:rsidR="007376A2" w:rsidRPr="003B7E2C">
        <w:rPr>
          <w:noProof/>
          <w:lang w:val="sr-Cyrl-CS" w:eastAsia="bs-Latn-BA"/>
        </w:rPr>
        <w:t xml:space="preserve"> </w:t>
      </w:r>
      <w:r w:rsidR="002809C4">
        <w:rPr>
          <w:noProof/>
          <w:lang w:val="sr-Cyrl-CS" w:eastAsia="bs-Latn-BA"/>
        </w:rPr>
        <w:t xml:space="preserve">су </w:t>
      </w:r>
      <w:r>
        <w:rPr>
          <w:noProof/>
          <w:lang w:val="sr-Cyrl-CS" w:eastAsia="bs-Latn-BA"/>
        </w:rPr>
        <w:t>оштро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противљење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неслагање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одабиром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локације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Трговској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гори</w:t>
      </w:r>
      <w:r w:rsidR="007376A2" w:rsidRPr="003B7E2C">
        <w:rPr>
          <w:noProof/>
          <w:lang w:val="sr-Cyrl-CS" w:eastAsia="bs-Latn-BA"/>
        </w:rPr>
        <w:t xml:space="preserve"> – </w:t>
      </w:r>
      <w:r>
        <w:rPr>
          <w:noProof/>
          <w:lang w:val="sr-Cyrl-CS" w:eastAsia="bs-Latn-BA"/>
        </w:rPr>
        <w:t>Черкезовац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која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намеће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без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њихове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сагласности</w:t>
      </w:r>
      <w:r w:rsidR="007376A2" w:rsidRPr="003B7E2C">
        <w:rPr>
          <w:noProof/>
          <w:lang w:val="sr-Cyrl-CS" w:eastAsia="bs-Latn-BA"/>
        </w:rPr>
        <w:t xml:space="preserve">. </w:t>
      </w:r>
    </w:p>
    <w:p w:rsidR="007376A2" w:rsidRPr="003B7E2C" w:rsidRDefault="007376A2" w:rsidP="007376A2">
      <w:pPr>
        <w:spacing w:line="240" w:lineRule="auto"/>
        <w:rPr>
          <w:noProof/>
          <w:lang w:val="sr-Cyrl-CS" w:eastAsia="bs-Latn-BA"/>
        </w:rPr>
      </w:pPr>
    </w:p>
    <w:p w:rsidR="007376A2" w:rsidRPr="003B7E2C" w:rsidRDefault="003B7E2C" w:rsidP="007376A2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Представници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пренијели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забринутост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становништа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општина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уз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ријеку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Уну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изразили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незадовољство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пошто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стратешкој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студији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веома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површно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обрађен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прекогранични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утицај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БиХ</w:t>
      </w:r>
      <w:r w:rsidR="007376A2" w:rsidRPr="003B7E2C">
        <w:rPr>
          <w:noProof/>
          <w:lang w:val="sr-Cyrl-CS" w:eastAsia="bs-Latn-BA"/>
        </w:rPr>
        <w:t xml:space="preserve"> (</w:t>
      </w:r>
      <w:r>
        <w:rPr>
          <w:noProof/>
          <w:lang w:val="sr-Cyrl-CS" w:eastAsia="bs-Latn-BA"/>
        </w:rPr>
        <w:t>стр</w:t>
      </w:r>
      <w:r w:rsidR="00B752B1">
        <w:rPr>
          <w:noProof/>
          <w:lang w:val="sr-Cyrl-CS" w:eastAsia="bs-Latn-BA"/>
        </w:rPr>
        <w:t>.</w:t>
      </w:r>
      <w:r w:rsidR="007376A2" w:rsidRPr="003B7E2C">
        <w:rPr>
          <w:noProof/>
          <w:lang w:val="sr-Cyrl-CS" w:eastAsia="bs-Latn-BA"/>
        </w:rPr>
        <w:t xml:space="preserve"> 209, 210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211), </w:t>
      </w:r>
      <w:r>
        <w:rPr>
          <w:noProof/>
          <w:lang w:val="sr-Cyrl-CS" w:eastAsia="bs-Latn-BA"/>
        </w:rPr>
        <w:t>иако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око</w:t>
      </w:r>
      <w:r w:rsidR="007376A2" w:rsidRPr="003B7E2C">
        <w:rPr>
          <w:noProof/>
          <w:lang w:val="sr-Cyrl-CS" w:eastAsia="bs-Latn-BA"/>
        </w:rPr>
        <w:t xml:space="preserve"> 70% </w:t>
      </w:r>
      <w:r>
        <w:rPr>
          <w:noProof/>
          <w:lang w:val="sr-Cyrl-CS" w:eastAsia="bs-Latn-BA"/>
        </w:rPr>
        <w:t>евентуалног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негативног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утицаја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може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односити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територију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БиХ</w:t>
      </w:r>
      <w:r w:rsidR="007376A2" w:rsidRPr="003B7E2C">
        <w:rPr>
          <w:noProof/>
          <w:lang w:val="sr-Cyrl-CS" w:eastAsia="bs-Latn-BA"/>
        </w:rPr>
        <w:t>.</w:t>
      </w:r>
    </w:p>
    <w:p w:rsidR="007376A2" w:rsidRPr="003B7E2C" w:rsidRDefault="007376A2" w:rsidP="007376A2">
      <w:pPr>
        <w:spacing w:line="240" w:lineRule="auto"/>
        <w:rPr>
          <w:noProof/>
          <w:lang w:val="sr-Cyrl-CS" w:eastAsia="bs-Latn-BA"/>
        </w:rPr>
      </w:pPr>
    </w:p>
    <w:p w:rsidR="007376A2" w:rsidRPr="003B7E2C" w:rsidRDefault="003B7E2C" w:rsidP="007376A2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Представници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Републике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током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јавних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расправа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потенцирају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складиштење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материјала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придајући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мање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пажње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накнадном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одлагању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наведено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као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опција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„</w:t>
      </w:r>
      <w:r>
        <w:rPr>
          <w:noProof/>
          <w:lang w:val="sr-Cyrl-CS" w:eastAsia="bs-Latn-BA"/>
        </w:rPr>
        <w:t>Стратегији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збрињавања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отпада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искориш</w:t>
      </w:r>
      <w:r w:rsidR="00B752B1">
        <w:rPr>
          <w:noProof/>
          <w:lang w:val="sr-Cyrl-CS" w:eastAsia="bs-Latn-BA"/>
        </w:rPr>
        <w:t>т</w:t>
      </w:r>
      <w:r>
        <w:rPr>
          <w:noProof/>
          <w:lang w:val="sr-Cyrl-CS" w:eastAsia="bs-Latn-BA"/>
        </w:rPr>
        <w:t>ених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извора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истрошеног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нуклеарног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материјала</w:t>
      </w:r>
      <w:r w:rsidR="007376A2" w:rsidRPr="003B7E2C">
        <w:rPr>
          <w:noProof/>
          <w:lang w:val="sr-Cyrl-CS" w:eastAsia="bs-Latn-BA"/>
        </w:rPr>
        <w:t xml:space="preserve">“, </w:t>
      </w:r>
      <w:r>
        <w:rPr>
          <w:noProof/>
          <w:lang w:val="sr-Cyrl-CS" w:eastAsia="bs-Latn-BA"/>
        </w:rPr>
        <w:t>усвојеној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стране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сабора</w:t>
      </w:r>
      <w:r w:rsidR="007376A2" w:rsidRPr="003B7E2C">
        <w:rPr>
          <w:noProof/>
          <w:lang w:val="sr-Cyrl-CS" w:eastAsia="bs-Latn-BA"/>
        </w:rPr>
        <w:t xml:space="preserve"> 17.10.2014. </w:t>
      </w:r>
      <w:r>
        <w:rPr>
          <w:noProof/>
          <w:lang w:val="sr-Cyrl-CS" w:eastAsia="bs-Latn-BA"/>
        </w:rPr>
        <w:t>године</w:t>
      </w:r>
      <w:r w:rsidR="007376A2" w:rsidRPr="003B7E2C">
        <w:rPr>
          <w:noProof/>
          <w:lang w:val="sr-Cyrl-CS" w:eastAsia="bs-Latn-BA"/>
        </w:rPr>
        <w:t>.</w:t>
      </w:r>
    </w:p>
    <w:p w:rsidR="007376A2" w:rsidRPr="003B7E2C" w:rsidRDefault="007376A2" w:rsidP="007376A2">
      <w:pPr>
        <w:spacing w:line="240" w:lineRule="auto"/>
        <w:rPr>
          <w:noProof/>
          <w:lang w:val="sr-Cyrl-CS" w:eastAsia="bs-Latn-BA"/>
        </w:rPr>
      </w:pPr>
    </w:p>
    <w:p w:rsidR="007376A2" w:rsidRPr="003B7E2C" w:rsidRDefault="003B7E2C" w:rsidP="007376A2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БиХ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преко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Министарства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иностраних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послова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добила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обавјештење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позиву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исказивање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намјере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учествовања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прекограничном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поступку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доношења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стратешке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процјене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утицаја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Приједлога</w:t>
      </w:r>
      <w:r w:rsidR="00CF3D47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националног</w:t>
      </w:r>
      <w:r w:rsidR="00CF3D47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програма</w:t>
      </w:r>
      <w:r w:rsidR="00CF3D47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околиш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Министарства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заштите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околиша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природе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Републике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Хрватске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којем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остављен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рок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</w:t>
      </w:r>
      <w:r w:rsidR="007376A2" w:rsidRPr="003B7E2C">
        <w:rPr>
          <w:noProof/>
          <w:lang w:val="sr-Cyrl-CS" w:eastAsia="bs-Latn-BA"/>
        </w:rPr>
        <w:t xml:space="preserve"> 60 </w:t>
      </w:r>
      <w:r>
        <w:rPr>
          <w:noProof/>
          <w:lang w:val="sr-Cyrl-CS" w:eastAsia="bs-Latn-BA"/>
        </w:rPr>
        <w:t>дана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доставу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примједби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сугестија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стране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БиХ</w:t>
      </w:r>
      <w:r w:rsidR="007376A2" w:rsidRPr="003B7E2C">
        <w:rPr>
          <w:noProof/>
          <w:lang w:val="sr-Cyrl-CS" w:eastAsia="bs-Latn-BA"/>
        </w:rPr>
        <w:t xml:space="preserve">. </w:t>
      </w:r>
    </w:p>
    <w:p w:rsidR="007376A2" w:rsidRPr="003B7E2C" w:rsidRDefault="007376A2" w:rsidP="007376A2">
      <w:pPr>
        <w:spacing w:line="240" w:lineRule="auto"/>
        <w:rPr>
          <w:noProof/>
          <w:lang w:val="sr-Cyrl-CS" w:eastAsia="bs-Latn-BA"/>
        </w:rPr>
      </w:pPr>
    </w:p>
    <w:p w:rsidR="007376A2" w:rsidRPr="003B7E2C" w:rsidRDefault="003B7E2C" w:rsidP="007376A2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БиХ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званичним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путем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послала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своје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коментаре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питања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наведене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документе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објављене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стране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Републике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Хрватске</w:t>
      </w:r>
      <w:r w:rsidR="007376A2" w:rsidRPr="003B7E2C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Међутим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Република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још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увијек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званично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доставила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одговоре</w:t>
      </w:r>
      <w:r w:rsidR="007376A2" w:rsidRPr="003B7E2C">
        <w:rPr>
          <w:noProof/>
          <w:lang w:val="sr-Cyrl-CS" w:eastAsia="bs-Latn-BA"/>
        </w:rPr>
        <w:t xml:space="preserve">. </w:t>
      </w:r>
    </w:p>
    <w:p w:rsidR="007376A2" w:rsidRPr="003B7E2C" w:rsidRDefault="007376A2" w:rsidP="007376A2">
      <w:pPr>
        <w:spacing w:line="240" w:lineRule="auto"/>
        <w:rPr>
          <w:noProof/>
          <w:lang w:val="sr-Cyrl-CS" w:eastAsia="bs-Latn-BA"/>
        </w:rPr>
      </w:pPr>
    </w:p>
    <w:p w:rsidR="007376A2" w:rsidRPr="003B7E2C" w:rsidRDefault="003B7E2C" w:rsidP="007376A2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захтјев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Агенције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припремљен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документ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академске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заједнице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под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називом</w:t>
      </w:r>
      <w:r w:rsidR="007376A2" w:rsidRPr="003B7E2C">
        <w:rPr>
          <w:noProof/>
          <w:lang w:val="sr-Cyrl-CS" w:eastAsia="bs-Latn-BA"/>
        </w:rPr>
        <w:t xml:space="preserve"> „</w:t>
      </w:r>
      <w:r>
        <w:rPr>
          <w:noProof/>
          <w:lang w:val="sr-Cyrl-CS" w:eastAsia="bs-Latn-BA"/>
        </w:rPr>
        <w:t>Стручно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мишљење</w:t>
      </w:r>
      <w:r w:rsidR="007376A2" w:rsidRPr="003B7E2C">
        <w:rPr>
          <w:noProof/>
          <w:lang w:val="sr-Cyrl-CS" w:eastAsia="bs-Latn-BA"/>
        </w:rPr>
        <w:t xml:space="preserve">: </w:t>
      </w:r>
      <w:r>
        <w:rPr>
          <w:noProof/>
          <w:lang w:val="sr-Cyrl-CS" w:eastAsia="bs-Latn-BA"/>
        </w:rPr>
        <w:t>Недостаци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документа</w:t>
      </w:r>
      <w:r w:rsidR="007376A2" w:rsidRPr="003B7E2C">
        <w:rPr>
          <w:noProof/>
          <w:lang w:val="sr-Cyrl-CS" w:eastAsia="bs-Latn-BA"/>
        </w:rPr>
        <w:t xml:space="preserve"> '</w:t>
      </w:r>
      <w:r>
        <w:rPr>
          <w:noProof/>
          <w:lang w:val="sr-Cyrl-CS" w:eastAsia="bs-Latn-BA"/>
        </w:rPr>
        <w:t>Стратешка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студија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национални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програм</w:t>
      </w:r>
      <w:r w:rsidR="007376A2" w:rsidRPr="003B7E2C">
        <w:rPr>
          <w:noProof/>
          <w:lang w:val="sr-Cyrl-CS" w:eastAsia="bs-Latn-BA"/>
        </w:rPr>
        <w:t xml:space="preserve"> </w:t>
      </w:r>
      <w:r w:rsidR="00B752B1">
        <w:rPr>
          <w:noProof/>
          <w:lang w:val="sr-Cyrl-CS" w:eastAsia="bs-Latn-BA"/>
        </w:rPr>
        <w:t>проведбе</w:t>
      </w:r>
      <w:r w:rsidR="007376A2" w:rsidRPr="003B7E2C">
        <w:rPr>
          <w:noProof/>
          <w:lang w:val="sr-Cyrl-CS" w:eastAsia="bs-Latn-BA"/>
        </w:rPr>
        <w:t xml:space="preserve"> </w:t>
      </w:r>
      <w:r w:rsidR="00DC0529">
        <w:rPr>
          <w:noProof/>
          <w:lang w:val="sr-Cyrl-CS" w:eastAsia="bs-Latn-BA"/>
        </w:rPr>
        <w:t>'</w:t>
      </w:r>
      <w:r>
        <w:rPr>
          <w:noProof/>
          <w:lang w:val="sr-Cyrl-CS" w:eastAsia="bs-Latn-BA"/>
        </w:rPr>
        <w:t>Стратегије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збрињавања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отпада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искориш</w:t>
      </w:r>
      <w:r w:rsidR="00B752B1">
        <w:rPr>
          <w:noProof/>
          <w:lang w:val="sr-Cyrl-CS" w:eastAsia="bs-Latn-BA"/>
        </w:rPr>
        <w:t>т</w:t>
      </w:r>
      <w:r>
        <w:rPr>
          <w:noProof/>
          <w:lang w:val="sr-Cyrl-CS" w:eastAsia="bs-Latn-BA"/>
        </w:rPr>
        <w:t>ених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извора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истрошеног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нуклеарног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горива</w:t>
      </w:r>
      <w:r w:rsidR="007376A2" w:rsidRPr="003B7E2C">
        <w:rPr>
          <w:noProof/>
          <w:lang w:val="sr-Cyrl-CS" w:eastAsia="bs-Latn-BA"/>
        </w:rPr>
        <w:t>' (</w:t>
      </w:r>
      <w:r>
        <w:rPr>
          <w:noProof/>
          <w:lang w:val="sr-Cyrl-CS" w:eastAsia="bs-Latn-BA"/>
        </w:rPr>
        <w:t>Програм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376A2" w:rsidRPr="003B7E2C">
        <w:rPr>
          <w:noProof/>
          <w:lang w:val="sr-Cyrl-CS" w:eastAsia="bs-Latn-BA"/>
        </w:rPr>
        <w:t xml:space="preserve"> </w:t>
      </w:r>
      <w:r w:rsidR="00DC0529">
        <w:rPr>
          <w:noProof/>
          <w:lang w:val="sr-Cyrl-CS" w:eastAsia="bs-Latn-BA"/>
        </w:rPr>
        <w:t>раздобље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</w:t>
      </w:r>
      <w:r w:rsidR="007376A2" w:rsidRPr="003B7E2C">
        <w:rPr>
          <w:noProof/>
          <w:lang w:val="sr-Cyrl-CS" w:eastAsia="bs-Latn-BA"/>
        </w:rPr>
        <w:t xml:space="preserve"> 2025. </w:t>
      </w:r>
      <w:r>
        <w:rPr>
          <w:noProof/>
          <w:lang w:val="sr-Cyrl-CS" w:eastAsia="bs-Latn-BA"/>
        </w:rPr>
        <w:t>године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погледом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</w:t>
      </w:r>
      <w:r w:rsidR="007376A2" w:rsidRPr="003B7E2C">
        <w:rPr>
          <w:noProof/>
          <w:lang w:val="sr-Cyrl-CS" w:eastAsia="bs-Latn-BA"/>
        </w:rPr>
        <w:t xml:space="preserve"> 2060.)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Републици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Хрватској</w:t>
      </w:r>
      <w:r w:rsidR="007020FC" w:rsidRPr="003B7E2C">
        <w:rPr>
          <w:noProof/>
          <w:lang w:val="sr-Cyrl-CS" w:eastAsia="bs-Latn-BA"/>
        </w:rPr>
        <w:t>“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којем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су</w:t>
      </w:r>
      <w:r w:rsidR="00CA74F0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утврђени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пропусти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студији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примједбе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питања</w:t>
      </w:r>
      <w:r w:rsidR="007376A2" w:rsidRPr="003B7E2C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Овај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документ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доступан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Агенцији</w:t>
      </w:r>
      <w:r w:rsidR="007376A2" w:rsidRPr="003B7E2C">
        <w:rPr>
          <w:noProof/>
          <w:lang w:val="sr-Cyrl-CS" w:eastAsia="bs-Latn-BA"/>
        </w:rPr>
        <w:t>.</w:t>
      </w:r>
    </w:p>
    <w:p w:rsidR="007376A2" w:rsidRPr="003B7E2C" w:rsidRDefault="007376A2" w:rsidP="007376A2">
      <w:pPr>
        <w:spacing w:line="240" w:lineRule="auto"/>
        <w:rPr>
          <w:noProof/>
          <w:lang w:val="sr-Cyrl-CS" w:eastAsia="bs-Latn-BA"/>
        </w:rPr>
      </w:pPr>
    </w:p>
    <w:p w:rsidR="007376A2" w:rsidRDefault="003B7E2C" w:rsidP="007376A2">
      <w:pPr>
        <w:spacing w:line="240" w:lineRule="auto"/>
        <w:rPr>
          <w:noProof/>
          <w:lang w:val="hr-HR" w:eastAsia="bs-Latn-BA"/>
        </w:rPr>
      </w:pPr>
      <w:r>
        <w:rPr>
          <w:noProof/>
          <w:lang w:val="sr-Cyrl-CS" w:eastAsia="bs-Latn-BA"/>
        </w:rPr>
        <w:t>Агенција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2016</w:t>
      </w:r>
      <w:r w:rsidR="00DD5BDB" w:rsidRPr="003B7E2C">
        <w:rPr>
          <w:noProof/>
          <w:lang w:val="sr-Cyrl-CS" w:eastAsia="bs-Latn-BA"/>
        </w:rPr>
        <w:t>.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години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расписала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тендер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пружење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правних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услуга</w:t>
      </w:r>
      <w:r w:rsidR="007376A2" w:rsidRPr="003B7E2C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Према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тендерској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документацији</w:t>
      </w:r>
      <w:r w:rsidR="00B752B1">
        <w:rPr>
          <w:noProof/>
          <w:lang w:val="sr-Cyrl-CS" w:eastAsia="bs-Latn-BA"/>
        </w:rPr>
        <w:t>,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пројектни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задатак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извршиоца</w:t>
      </w:r>
      <w:r w:rsidR="0001121B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01121B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био</w:t>
      </w:r>
      <w:r w:rsidR="0001121B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сљедећи</w:t>
      </w:r>
      <w:r w:rsidR="007376A2" w:rsidRPr="003B7E2C">
        <w:rPr>
          <w:noProof/>
          <w:lang w:val="sr-Cyrl-CS" w:eastAsia="bs-Latn-BA"/>
        </w:rPr>
        <w:t>:</w:t>
      </w:r>
    </w:p>
    <w:p w:rsidR="003B7E2C" w:rsidRPr="003B7E2C" w:rsidRDefault="003B7E2C" w:rsidP="007376A2">
      <w:pPr>
        <w:spacing w:line="240" w:lineRule="auto"/>
        <w:rPr>
          <w:noProof/>
          <w:lang w:val="hr-HR" w:eastAsia="bs-Latn-BA"/>
        </w:rPr>
      </w:pPr>
    </w:p>
    <w:p w:rsidR="007376A2" w:rsidRPr="003B7E2C" w:rsidRDefault="003B7E2C" w:rsidP="008F30E1">
      <w:pPr>
        <w:pStyle w:val="ListParagraph"/>
        <w:numPr>
          <w:ilvl w:val="0"/>
          <w:numId w:val="31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Пружање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консултантских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правних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услуга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преглед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правних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радњи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вези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усклађеношћу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поступака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прописа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Републике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Хрватске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европским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законодавством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међународним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прописима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те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прописима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ИАЕА</w:t>
      </w:r>
      <w:r w:rsidR="007020FC" w:rsidRPr="003B7E2C">
        <w:rPr>
          <w:rFonts w:asciiTheme="minorHAnsi" w:hAnsiTheme="minorHAnsi" w:cstheme="minorHAnsi"/>
          <w:noProof/>
          <w:lang w:val="sr-Cyrl-CS" w:eastAsia="bs-Latn-BA"/>
        </w:rPr>
        <w:t>-</w:t>
      </w:r>
      <w:r>
        <w:rPr>
          <w:rFonts w:asciiTheme="minorHAnsi" w:hAnsiTheme="minorHAnsi" w:cstheme="minorHAnsi"/>
          <w:noProof/>
          <w:lang w:val="sr-Cyrl-CS" w:eastAsia="bs-Latn-BA"/>
        </w:rPr>
        <w:t>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погледу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транспорта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збрињавања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радиоактивног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отпада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, </w:t>
      </w:r>
      <w:r>
        <w:rPr>
          <w:rFonts w:asciiTheme="minorHAnsi" w:hAnsiTheme="minorHAnsi" w:cstheme="minorHAnsi"/>
          <w:noProof/>
          <w:lang w:val="sr-Cyrl-CS" w:eastAsia="bs-Latn-BA"/>
        </w:rPr>
        <w:t>искоришћених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извора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истрошеног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нуклеарног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горива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близини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државне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границе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БиХ</w:t>
      </w:r>
      <w:r w:rsidR="007020FC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рејону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Трговске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горе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код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Двора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Уни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>.</w:t>
      </w:r>
    </w:p>
    <w:p w:rsidR="007376A2" w:rsidRPr="003B7E2C" w:rsidRDefault="007376A2" w:rsidP="00DD5BDB">
      <w:pPr>
        <w:pStyle w:val="ListParagraph"/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</w:p>
    <w:p w:rsidR="007376A2" w:rsidRPr="003B7E2C" w:rsidRDefault="003B7E2C" w:rsidP="008F30E1">
      <w:pPr>
        <w:pStyle w:val="ListParagraph"/>
        <w:numPr>
          <w:ilvl w:val="0"/>
          <w:numId w:val="31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Пружање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консултантских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правних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услуга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смислу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прегледа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правних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радњи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вези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досадашњим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активностима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институција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БиХ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ради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осигурања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заштите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грађана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БиХ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од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јонизујућег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зрачења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, </w:t>
      </w:r>
      <w:r>
        <w:rPr>
          <w:rFonts w:asciiTheme="minorHAnsi" w:hAnsiTheme="minorHAnsi" w:cstheme="minorHAnsi"/>
          <w:noProof/>
          <w:lang w:val="sr-Cyrl-CS" w:eastAsia="bs-Latn-BA"/>
        </w:rPr>
        <w:t>односно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ради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осигурања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радијационе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нуклеарне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сигурности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грађана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БиХ</w:t>
      </w:r>
      <w:r w:rsidR="00625B10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</w:t>
      </w:r>
      <w:r w:rsidR="00625B10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вези</w:t>
      </w:r>
      <w:r w:rsidR="00625B10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поступцима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Републике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Хрватске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погледу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транспорта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збрињавања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радиоактивног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отпада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, </w:t>
      </w:r>
      <w:r>
        <w:rPr>
          <w:rFonts w:asciiTheme="minorHAnsi" w:hAnsiTheme="minorHAnsi" w:cstheme="minorHAnsi"/>
          <w:noProof/>
          <w:lang w:val="sr-Cyrl-CS" w:eastAsia="bs-Latn-BA"/>
        </w:rPr>
        <w:t>искоришћених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извора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истрошеног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нуклеарног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горива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близини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државне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границе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БиХ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рејону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Трговске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горе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код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Двора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Уни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>.</w:t>
      </w:r>
    </w:p>
    <w:p w:rsidR="007376A2" w:rsidRPr="003B7E2C" w:rsidRDefault="007376A2" w:rsidP="00DD5BDB">
      <w:pPr>
        <w:pStyle w:val="ListParagraph"/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</w:p>
    <w:p w:rsidR="007376A2" w:rsidRPr="003B7E2C" w:rsidRDefault="003B7E2C" w:rsidP="008F30E1">
      <w:pPr>
        <w:pStyle w:val="ListParagraph"/>
        <w:numPr>
          <w:ilvl w:val="0"/>
          <w:numId w:val="31"/>
        </w:numPr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  <w:r>
        <w:rPr>
          <w:rFonts w:asciiTheme="minorHAnsi" w:hAnsiTheme="minorHAnsi" w:cstheme="minorHAnsi"/>
          <w:noProof/>
          <w:lang w:val="sr-Cyrl-CS" w:eastAsia="bs-Latn-BA"/>
        </w:rPr>
        <w:t>Преглед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будућих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активности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мјера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које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је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неопходно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спроводити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, </w:t>
      </w:r>
      <w:r>
        <w:rPr>
          <w:rFonts w:asciiTheme="minorHAnsi" w:hAnsiTheme="minorHAnsi" w:cstheme="minorHAnsi"/>
          <w:noProof/>
          <w:lang w:val="sr-Cyrl-CS" w:eastAsia="bs-Latn-BA"/>
        </w:rPr>
        <w:t>заједно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са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правним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lang w:val="sr-Cyrl-CS" w:eastAsia="bs-Latn-BA"/>
        </w:rPr>
        <w:t>појашњењем</w:t>
      </w:r>
      <w:r w:rsidR="007376A2" w:rsidRPr="003B7E2C">
        <w:rPr>
          <w:rFonts w:asciiTheme="minorHAnsi" w:hAnsiTheme="minorHAnsi" w:cstheme="minorHAnsi"/>
          <w:noProof/>
          <w:lang w:val="sr-Cyrl-CS" w:eastAsia="bs-Latn-BA"/>
        </w:rPr>
        <w:t>.</w:t>
      </w:r>
    </w:p>
    <w:p w:rsidR="00DD5BDB" w:rsidRPr="003B7E2C" w:rsidRDefault="00DD5BDB" w:rsidP="00DD5BDB">
      <w:pPr>
        <w:pStyle w:val="ListParagraph"/>
        <w:spacing w:line="240" w:lineRule="auto"/>
        <w:rPr>
          <w:rFonts w:asciiTheme="minorHAnsi" w:hAnsiTheme="minorHAnsi" w:cstheme="minorHAnsi"/>
          <w:noProof/>
          <w:lang w:val="sr-Cyrl-CS" w:eastAsia="bs-Latn-BA"/>
        </w:rPr>
      </w:pPr>
    </w:p>
    <w:p w:rsidR="007376A2" w:rsidRPr="003B7E2C" w:rsidRDefault="003B7E2C" w:rsidP="00DD5BDB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Завршни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извјештај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извршиоца</w:t>
      </w:r>
      <w:r w:rsidR="00DD5BDB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овом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тендеру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садржи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препоруке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даље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активности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овом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питању</w:t>
      </w:r>
      <w:r w:rsidR="007376A2" w:rsidRPr="003B7E2C">
        <w:rPr>
          <w:noProof/>
          <w:lang w:val="sr-Cyrl-CS" w:eastAsia="bs-Latn-BA"/>
        </w:rPr>
        <w:t>.</w:t>
      </w:r>
    </w:p>
    <w:p w:rsidR="007376A2" w:rsidRPr="003B7E2C" w:rsidRDefault="007376A2" w:rsidP="00DD5BDB">
      <w:pPr>
        <w:spacing w:line="240" w:lineRule="auto"/>
        <w:rPr>
          <w:noProof/>
          <w:lang w:val="sr-Cyrl-CS" w:eastAsia="bs-Latn-BA"/>
        </w:rPr>
      </w:pPr>
    </w:p>
    <w:p w:rsidR="007376A2" w:rsidRPr="003B7E2C" w:rsidRDefault="003B7E2C" w:rsidP="007376A2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У</w:t>
      </w:r>
      <w:r w:rsidR="0001121B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сједишту</w:t>
      </w:r>
      <w:r w:rsidR="0001121B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ИАЕА</w:t>
      </w:r>
      <w:r w:rsidR="0001121B" w:rsidRPr="003B7E2C">
        <w:rPr>
          <w:noProof/>
          <w:lang w:val="sr-Cyrl-CS" w:eastAsia="bs-Latn-BA"/>
        </w:rPr>
        <w:t>-</w:t>
      </w:r>
      <w:r>
        <w:rPr>
          <w:noProof/>
          <w:lang w:val="sr-Cyrl-CS" w:eastAsia="bs-Latn-BA"/>
        </w:rPr>
        <w:t>е</w:t>
      </w:r>
      <w:r w:rsidR="0001121B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01121B" w:rsidRPr="003B7E2C">
        <w:rPr>
          <w:noProof/>
          <w:lang w:val="sr-Cyrl-CS" w:eastAsia="bs-Latn-BA"/>
        </w:rPr>
        <w:t xml:space="preserve"> 18. </w:t>
      </w:r>
      <w:r>
        <w:rPr>
          <w:noProof/>
          <w:lang w:val="sr-Cyrl-CS" w:eastAsia="bs-Latn-BA"/>
        </w:rPr>
        <w:t>и</w:t>
      </w:r>
      <w:r w:rsidR="0001121B" w:rsidRPr="003B7E2C">
        <w:rPr>
          <w:noProof/>
          <w:lang w:val="sr-Cyrl-CS" w:eastAsia="bs-Latn-BA"/>
        </w:rPr>
        <w:t xml:space="preserve"> 19. </w:t>
      </w:r>
      <w:r>
        <w:rPr>
          <w:noProof/>
          <w:lang w:val="sr-Cyrl-CS" w:eastAsia="bs-Latn-BA"/>
        </w:rPr>
        <w:t>маја</w:t>
      </w:r>
      <w:r w:rsidR="0001121B" w:rsidRPr="003B7E2C">
        <w:rPr>
          <w:noProof/>
          <w:lang w:val="sr-Cyrl-CS" w:eastAsia="bs-Latn-BA"/>
        </w:rPr>
        <w:t xml:space="preserve"> 2017. </w:t>
      </w:r>
      <w:r>
        <w:rPr>
          <w:noProof/>
          <w:lang w:val="sr-Cyrl-CS" w:eastAsia="bs-Latn-BA"/>
        </w:rPr>
        <w:t>године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одржан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припремни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састанак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Шести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прегледни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састанак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уговорних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страна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Заједничке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конвенције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који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планиран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мај</w:t>
      </w:r>
      <w:r w:rsidR="007376A2" w:rsidRPr="003B7E2C">
        <w:rPr>
          <w:noProof/>
          <w:lang w:val="sr-Cyrl-CS" w:eastAsia="bs-Latn-BA"/>
        </w:rPr>
        <w:t xml:space="preserve"> 2018.</w:t>
      </w:r>
      <w:r w:rsidR="00E33595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године</w:t>
      </w:r>
      <w:r w:rsidR="007376A2" w:rsidRPr="003B7E2C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Државе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потписнице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конвенције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биле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дужне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да</w:t>
      </w:r>
      <w:r w:rsidR="001A56F6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доставе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свој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извјештај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испуњавању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захтјева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конвенције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да</w:t>
      </w:r>
      <w:r w:rsidR="006825DD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друге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државе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потписнице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извршиле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преглед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извјештаја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доставиле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евентуална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питања</w:t>
      </w:r>
      <w:r w:rsidR="007376A2" w:rsidRPr="003B7E2C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Извјештаји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Шести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прегледни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састанак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достављани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ИАЕА</w:t>
      </w:r>
      <w:r w:rsidR="009D6BCD" w:rsidRPr="003B7E2C">
        <w:rPr>
          <w:noProof/>
          <w:lang w:val="sr-Cyrl-CS" w:eastAsia="bs-Latn-BA"/>
        </w:rPr>
        <w:t>-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краја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октобра</w:t>
      </w:r>
      <w:r w:rsidR="007376A2" w:rsidRPr="003B7E2C">
        <w:rPr>
          <w:noProof/>
          <w:lang w:val="sr-Cyrl-CS" w:eastAsia="bs-Latn-BA"/>
        </w:rPr>
        <w:t xml:space="preserve"> 2017. </w:t>
      </w:r>
      <w:r>
        <w:rPr>
          <w:noProof/>
          <w:lang w:val="sr-Cyrl-CS" w:eastAsia="bs-Latn-BA"/>
        </w:rPr>
        <w:t>године</w:t>
      </w:r>
      <w:r w:rsidR="007376A2" w:rsidRPr="003B7E2C">
        <w:rPr>
          <w:noProof/>
          <w:lang w:val="sr-Cyrl-CS" w:eastAsia="bs-Latn-BA"/>
        </w:rPr>
        <w:t>.</w:t>
      </w:r>
    </w:p>
    <w:p w:rsidR="007376A2" w:rsidRPr="003B7E2C" w:rsidRDefault="007376A2" w:rsidP="007376A2">
      <w:pPr>
        <w:spacing w:line="240" w:lineRule="auto"/>
        <w:rPr>
          <w:noProof/>
          <w:lang w:val="sr-Cyrl-CS" w:eastAsia="bs-Latn-BA"/>
        </w:rPr>
      </w:pPr>
    </w:p>
    <w:p w:rsidR="007376A2" w:rsidRPr="003B7E2C" w:rsidRDefault="003B7E2C" w:rsidP="007376A2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Република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свом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извјештају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наводи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локацију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Черкезовац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Трговској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гори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као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потенцијалну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локацију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складиштење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одлагање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отпада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али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наводи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локација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дефинитивно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потврђена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</w:t>
      </w:r>
      <w:r w:rsidR="0001121B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обзиром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Влада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Републике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још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увијек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усвојила</w:t>
      </w:r>
      <w:r w:rsidR="007376A2" w:rsidRPr="003B7E2C">
        <w:rPr>
          <w:noProof/>
          <w:lang w:val="sr-Cyrl-CS" w:eastAsia="bs-Latn-BA"/>
        </w:rPr>
        <w:t xml:space="preserve"> </w:t>
      </w:r>
      <w:r w:rsidR="007020FC" w:rsidRPr="003B7E2C">
        <w:rPr>
          <w:noProof/>
          <w:lang w:val="sr-Cyrl-CS" w:eastAsia="bs-Latn-BA"/>
        </w:rPr>
        <w:t>„</w:t>
      </w:r>
      <w:r>
        <w:rPr>
          <w:noProof/>
          <w:lang w:val="sr-Cyrl-CS" w:eastAsia="bs-Latn-BA"/>
        </w:rPr>
        <w:t>Приједлог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програма</w:t>
      </w:r>
      <w:r w:rsidR="007376A2" w:rsidRPr="003B7E2C">
        <w:rPr>
          <w:noProof/>
          <w:lang w:val="sr-Cyrl-CS" w:eastAsia="bs-Latn-BA"/>
        </w:rPr>
        <w:t xml:space="preserve"> </w:t>
      </w:r>
      <w:r w:rsidR="00B752B1">
        <w:rPr>
          <w:noProof/>
          <w:lang w:val="sr-Cyrl-CS" w:eastAsia="bs-Latn-BA"/>
        </w:rPr>
        <w:t>проведбе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стратегије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управљања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радиоактивним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отпадом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Републици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Хрватској</w:t>
      </w:r>
      <w:r w:rsidR="007020FC" w:rsidRPr="003B7E2C">
        <w:rPr>
          <w:noProof/>
          <w:lang w:val="sr-Cyrl-CS" w:eastAsia="bs-Latn-BA"/>
        </w:rPr>
        <w:t>“</w:t>
      </w:r>
      <w:r w:rsidR="007376A2" w:rsidRPr="003B7E2C">
        <w:rPr>
          <w:noProof/>
          <w:lang w:val="sr-Cyrl-CS" w:eastAsia="bs-Latn-BA"/>
        </w:rPr>
        <w:t xml:space="preserve">. </w:t>
      </w:r>
    </w:p>
    <w:p w:rsidR="007376A2" w:rsidRPr="003B7E2C" w:rsidRDefault="007376A2" w:rsidP="007376A2">
      <w:pPr>
        <w:spacing w:line="240" w:lineRule="auto"/>
        <w:rPr>
          <w:noProof/>
          <w:lang w:val="sr-Cyrl-CS" w:eastAsia="bs-Latn-BA"/>
        </w:rPr>
      </w:pPr>
    </w:p>
    <w:p w:rsidR="007376A2" w:rsidRPr="003B7E2C" w:rsidRDefault="003B7E2C" w:rsidP="007376A2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С</w:t>
      </w:r>
      <w:r w:rsidR="00D118E8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обзиром</w:t>
      </w:r>
      <w:r w:rsidR="00D118E8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D118E8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проблематику</w:t>
      </w:r>
      <w:r w:rsidR="00D118E8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овог</w:t>
      </w:r>
      <w:r w:rsidR="00D118E8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питања</w:t>
      </w:r>
      <w:r w:rsidR="00D118E8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у</w:t>
      </w:r>
      <w:r w:rsidR="00D118E8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току</w:t>
      </w:r>
      <w:r w:rsidR="0001121B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Шестог</w:t>
      </w:r>
      <w:r w:rsidR="00D118E8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прегледног</w:t>
      </w:r>
      <w:r w:rsidR="00D118E8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састанка</w:t>
      </w:r>
      <w:r w:rsidR="00D118E8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</w:t>
      </w:r>
      <w:r w:rsidR="00D118E8" w:rsidRPr="003B7E2C">
        <w:rPr>
          <w:noProof/>
          <w:lang w:val="sr-Cyrl-CS" w:eastAsia="bs-Latn-BA"/>
        </w:rPr>
        <w:t xml:space="preserve"> 21. </w:t>
      </w:r>
      <w:r>
        <w:rPr>
          <w:noProof/>
          <w:lang w:val="sr-Cyrl-CS" w:eastAsia="bs-Latn-BA"/>
        </w:rPr>
        <w:t>маја</w:t>
      </w:r>
      <w:r w:rsidR="00D118E8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</w:t>
      </w:r>
      <w:r w:rsidR="00D118E8" w:rsidRPr="003B7E2C">
        <w:rPr>
          <w:noProof/>
          <w:lang w:val="sr-Cyrl-CS" w:eastAsia="bs-Latn-BA"/>
        </w:rPr>
        <w:t xml:space="preserve"> 1. </w:t>
      </w:r>
      <w:r>
        <w:rPr>
          <w:noProof/>
          <w:lang w:val="sr-Cyrl-CS" w:eastAsia="bs-Latn-BA"/>
        </w:rPr>
        <w:t>јуна</w:t>
      </w:r>
      <w:r w:rsidR="00D118E8" w:rsidRPr="003B7E2C">
        <w:rPr>
          <w:noProof/>
          <w:lang w:val="sr-Cyrl-CS" w:eastAsia="bs-Latn-BA"/>
        </w:rPr>
        <w:t xml:space="preserve"> 2018. </w:t>
      </w:r>
      <w:r>
        <w:rPr>
          <w:noProof/>
          <w:lang w:val="sr-Cyrl-CS" w:eastAsia="bs-Latn-BA"/>
        </w:rPr>
        <w:t>године</w:t>
      </w:r>
      <w:r w:rsidR="00D118E8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питања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када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ће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ће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програм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усвојен</w:t>
      </w:r>
      <w:r w:rsidR="0001121B" w:rsidRPr="003B7E2C">
        <w:rPr>
          <w:noProof/>
          <w:lang w:val="sr-Cyrl-CS" w:eastAsia="bs-Latn-BA"/>
        </w:rPr>
        <w:t>,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представници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одговорили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потезу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Влада</w:t>
      </w:r>
      <w:r w:rsidR="007376A2" w:rsidRPr="003B7E2C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Такође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потврђено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ће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уколико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програм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усвојен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институције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отпочети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активности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детаљној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процјени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сигурности</w:t>
      </w:r>
      <w:r w:rsidR="0001121B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локације</w:t>
      </w:r>
      <w:r w:rsidR="0001121B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01121B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процјени</w:t>
      </w:r>
      <w:r w:rsidR="0001121B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утицаја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активности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складиштења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одлагања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нуклеарног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отпада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тој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локацији</w:t>
      </w:r>
      <w:r w:rsidR="003D1F3D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3D1F3D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животну</w:t>
      </w:r>
      <w:r w:rsidR="003D1F3D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средину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процесе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процјене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утицаја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3D1F3D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животну</w:t>
      </w:r>
      <w:r w:rsidR="003D1F3D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средину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требала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укључена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јавност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БиХ</w:t>
      </w:r>
      <w:r w:rsidR="007376A2" w:rsidRPr="003B7E2C">
        <w:rPr>
          <w:noProof/>
          <w:lang w:val="sr-Cyrl-CS" w:eastAsia="bs-Latn-BA"/>
        </w:rPr>
        <w:t>.</w:t>
      </w:r>
    </w:p>
    <w:p w:rsidR="007376A2" w:rsidRPr="003B7E2C" w:rsidRDefault="007376A2" w:rsidP="007376A2">
      <w:pPr>
        <w:spacing w:line="240" w:lineRule="auto"/>
        <w:rPr>
          <w:noProof/>
          <w:lang w:val="sr-Cyrl-CS" w:eastAsia="bs-Latn-BA"/>
        </w:rPr>
      </w:pPr>
    </w:p>
    <w:p w:rsidR="007376A2" w:rsidRPr="003B7E2C" w:rsidRDefault="003B7E2C" w:rsidP="007376A2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крају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из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доступних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информација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може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закључити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током</w:t>
      </w:r>
      <w:r w:rsidR="007376A2" w:rsidRPr="003B7E2C">
        <w:rPr>
          <w:noProof/>
          <w:lang w:val="sr-Cyrl-CS" w:eastAsia="bs-Latn-BA"/>
        </w:rPr>
        <w:t xml:space="preserve"> 2017. </w:t>
      </w:r>
      <w:r>
        <w:rPr>
          <w:noProof/>
          <w:lang w:val="sr-Cyrl-CS" w:eastAsia="bs-Latn-BA"/>
        </w:rPr>
        <w:t>године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није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било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неких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значајних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активности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стране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Републике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питању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складиштења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одлагања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нуклеарног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отпада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локацији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Трговске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горе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пошто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чека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коначна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одлука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Владе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Републике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ће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усвојити</w:t>
      </w:r>
      <w:r w:rsidR="007376A2" w:rsidRPr="003B7E2C">
        <w:rPr>
          <w:noProof/>
          <w:lang w:val="sr-Cyrl-CS" w:eastAsia="bs-Latn-BA"/>
        </w:rPr>
        <w:t xml:space="preserve"> </w:t>
      </w:r>
      <w:r w:rsidR="007020FC" w:rsidRPr="003B7E2C">
        <w:rPr>
          <w:noProof/>
          <w:lang w:val="sr-Cyrl-CS" w:eastAsia="bs-Latn-BA"/>
        </w:rPr>
        <w:t>„</w:t>
      </w:r>
      <w:r>
        <w:rPr>
          <w:noProof/>
          <w:lang w:val="sr-Cyrl-CS" w:eastAsia="bs-Latn-BA"/>
        </w:rPr>
        <w:t>Приједлог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програма</w:t>
      </w:r>
      <w:r w:rsidR="007376A2" w:rsidRPr="003B7E2C">
        <w:rPr>
          <w:noProof/>
          <w:lang w:val="sr-Cyrl-CS" w:eastAsia="bs-Latn-BA"/>
        </w:rPr>
        <w:t xml:space="preserve"> </w:t>
      </w:r>
      <w:r w:rsidR="00DC0529">
        <w:rPr>
          <w:noProof/>
          <w:lang w:val="sr-Cyrl-CS" w:eastAsia="bs-Latn-BA"/>
        </w:rPr>
        <w:t>проведбе</w:t>
      </w:r>
      <w:r w:rsidR="00DC0529" w:rsidRPr="00DC0529">
        <w:rPr>
          <w:noProof/>
          <w:lang w:val="sr-Cyrl-CS" w:eastAsia="bs-Latn-BA"/>
        </w:rPr>
        <w:t xml:space="preserve"> </w:t>
      </w:r>
      <w:r w:rsidR="00DC0529">
        <w:rPr>
          <w:noProof/>
          <w:lang w:val="sr-Cyrl-CS" w:eastAsia="bs-Latn-BA"/>
        </w:rPr>
        <w:t>стратегије</w:t>
      </w:r>
      <w:r w:rsidR="00DC0529" w:rsidRPr="00DC052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управљања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радиоактивним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отпадом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Републици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Хрватској</w:t>
      </w:r>
      <w:r w:rsidR="007020FC" w:rsidRPr="003B7E2C">
        <w:rPr>
          <w:noProof/>
          <w:lang w:val="sr-Cyrl-CS" w:eastAsia="bs-Latn-BA"/>
        </w:rPr>
        <w:t>“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период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</w:t>
      </w:r>
      <w:r w:rsidR="007376A2" w:rsidRPr="003B7E2C">
        <w:rPr>
          <w:noProof/>
          <w:lang w:val="sr-Cyrl-CS" w:eastAsia="bs-Latn-BA"/>
        </w:rPr>
        <w:t xml:space="preserve"> 2025. </w:t>
      </w:r>
      <w:r>
        <w:rPr>
          <w:noProof/>
          <w:lang w:val="sr-Cyrl-CS" w:eastAsia="bs-Latn-BA"/>
        </w:rPr>
        <w:t>године</w:t>
      </w:r>
      <w:r w:rsidR="007376A2" w:rsidRPr="003B7E2C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с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погледом</w:t>
      </w:r>
      <w:r w:rsidR="007376A2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</w:t>
      </w:r>
      <w:r w:rsidR="007376A2" w:rsidRPr="003B7E2C">
        <w:rPr>
          <w:noProof/>
          <w:lang w:val="sr-Cyrl-CS" w:eastAsia="bs-Latn-BA"/>
        </w:rPr>
        <w:t xml:space="preserve"> 2060.</w:t>
      </w:r>
      <w:r w:rsidR="00ED57CD" w:rsidRPr="003B7E2C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године</w:t>
      </w:r>
      <w:r w:rsidR="00ED57CD" w:rsidRPr="003B7E2C">
        <w:rPr>
          <w:noProof/>
          <w:lang w:val="sr-Cyrl-CS" w:eastAsia="bs-Latn-BA"/>
        </w:rPr>
        <w:t>.</w:t>
      </w:r>
    </w:p>
    <w:p w:rsidR="007376A2" w:rsidRPr="00A35A8B" w:rsidRDefault="007376A2" w:rsidP="007376A2">
      <w:pPr>
        <w:rPr>
          <w:rFonts w:ascii="Times New Roman" w:hAnsi="Times New Roman"/>
          <w:noProof/>
          <w:color w:val="FF0000"/>
          <w:lang w:val="bs-Latn-BA"/>
        </w:rPr>
      </w:pPr>
    </w:p>
    <w:p w:rsidR="008F39F6" w:rsidRPr="00A35A8B" w:rsidRDefault="008F39F6">
      <w:pPr>
        <w:spacing w:after="240"/>
        <w:rPr>
          <w:rFonts w:eastAsia="Calibri" w:cstheme="minorHAnsi"/>
          <w:noProof/>
          <w:lang w:val="bs-Latn-BA"/>
        </w:rPr>
      </w:pPr>
      <w:r w:rsidRPr="00A35A8B">
        <w:rPr>
          <w:rFonts w:eastAsia="Calibri" w:cstheme="minorHAnsi"/>
          <w:noProof/>
          <w:lang w:val="bs-Latn-BA"/>
        </w:rPr>
        <w:br w:type="page"/>
      </w:r>
    </w:p>
    <w:p w:rsidR="00CB1594" w:rsidRPr="00120B25" w:rsidRDefault="00120B25" w:rsidP="00F4447F">
      <w:pPr>
        <w:pStyle w:val="Heading1"/>
        <w:rPr>
          <w:lang w:val="sr-Cyrl-CS"/>
        </w:rPr>
      </w:pPr>
      <w:bookmarkStart w:id="325" w:name="_Toc519510714"/>
      <w:r>
        <w:rPr>
          <w:lang w:val="sr-Cyrl-CS"/>
        </w:rPr>
        <w:t>МЕЂУНАРОДНА</w:t>
      </w:r>
      <w:r w:rsidR="007C797D" w:rsidRPr="00120B25">
        <w:rPr>
          <w:lang w:val="sr-Cyrl-CS"/>
        </w:rPr>
        <w:t xml:space="preserve"> </w:t>
      </w:r>
      <w:r>
        <w:rPr>
          <w:lang w:val="sr-Cyrl-CS"/>
        </w:rPr>
        <w:t>САРАДЊА</w:t>
      </w:r>
      <w:bookmarkEnd w:id="325"/>
    </w:p>
    <w:p w:rsidR="00CB1594" w:rsidRPr="00120B25" w:rsidRDefault="00CB1594" w:rsidP="00CB1594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</w:p>
    <w:p w:rsidR="00A8767D" w:rsidRPr="00120B25" w:rsidRDefault="00120B25" w:rsidP="00A8767D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Према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члану</w:t>
      </w:r>
      <w:r w:rsidR="00A8767D" w:rsidRPr="00120B25">
        <w:rPr>
          <w:rFonts w:eastAsia="Calibri" w:cstheme="minorHAnsi"/>
          <w:noProof/>
          <w:lang w:val="sr-Cyrl-CS"/>
        </w:rPr>
        <w:t xml:space="preserve"> 8</w:t>
      </w:r>
      <w:r w:rsidR="00554F2D" w:rsidRPr="00120B25">
        <w:rPr>
          <w:rFonts w:eastAsia="Calibri" w:cstheme="minorHAnsi"/>
          <w:noProof/>
          <w:lang w:val="sr-Cyrl-CS"/>
        </w:rPr>
        <w:t>.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Закона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радијационој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нуклеарној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cstheme="minorHAnsi"/>
          <w:noProof/>
          <w:szCs w:val="24"/>
          <w:lang w:val="sr-Cyrl-CS" w:eastAsia="bs-Latn-BA"/>
        </w:rPr>
        <w:t>безбједности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Босни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Херцеговини</w:t>
      </w:r>
      <w:r w:rsidR="0061467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дефинише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функције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надлежности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Агенције</w:t>
      </w:r>
      <w:r w:rsidR="00E7291C" w:rsidRPr="00120B25">
        <w:rPr>
          <w:rFonts w:eastAsia="Calibri" w:cstheme="minorHAnsi"/>
          <w:noProof/>
          <w:lang w:val="sr-Cyrl-CS"/>
        </w:rPr>
        <w:t>,</w:t>
      </w:r>
      <w:r w:rsidR="006F777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између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осталог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дефинисано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Агенција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сарађује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другим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државама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са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2F539B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ом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са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ЕУРОАТОМ</w:t>
      </w:r>
      <w:r w:rsidR="00A8767D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ом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са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другим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релевантним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међународним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организацијама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заступа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међународном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нивоу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питањима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радијационе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нуклеарне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сигурности</w:t>
      </w:r>
      <w:r w:rsidR="00CD340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CD340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безбједности</w:t>
      </w:r>
      <w:r w:rsidR="00A8767D" w:rsidRPr="00120B25">
        <w:rPr>
          <w:rFonts w:eastAsia="Calibri" w:cstheme="minorHAnsi"/>
          <w:noProof/>
          <w:lang w:val="sr-Cyrl-CS"/>
        </w:rPr>
        <w:t xml:space="preserve">. </w:t>
      </w:r>
    </w:p>
    <w:p w:rsidR="00A8767D" w:rsidRPr="00120B25" w:rsidRDefault="00A8767D" w:rsidP="00A8767D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</w:p>
    <w:p w:rsidR="007C797D" w:rsidRPr="00120B25" w:rsidRDefault="00120B25" w:rsidP="00A8767D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овом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извјештају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међународна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сарадња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посебно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приказана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кроз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билатералну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сарадњу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сарадњу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A8767D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ом</w:t>
      </w:r>
      <w:r w:rsidR="00BD4D6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сарадњу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везану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европске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интеграције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вези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активностима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усклађивању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домаћег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законодавства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законодавством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ЕУ</w:t>
      </w:r>
      <w:r w:rsidR="00A8767D" w:rsidRPr="00120B25">
        <w:rPr>
          <w:rFonts w:eastAsia="Calibri" w:cstheme="minorHAnsi"/>
          <w:noProof/>
          <w:lang w:val="sr-Cyrl-CS"/>
        </w:rPr>
        <w:t>.</w:t>
      </w:r>
      <w:r w:rsidR="001E7D1D" w:rsidRPr="00120B25">
        <w:rPr>
          <w:rFonts w:eastAsia="Calibri" w:cstheme="minorHAnsi"/>
          <w:noProof/>
          <w:lang w:val="sr-Cyrl-CS"/>
        </w:rPr>
        <w:t xml:space="preserve"> </w:t>
      </w:r>
      <w:r w:rsidR="007C797D" w:rsidRPr="00120B25">
        <w:rPr>
          <w:rFonts w:eastAsia="Calibri" w:cstheme="minorHAnsi"/>
          <w:noProof/>
          <w:lang w:val="sr-Cyrl-CS"/>
        </w:rPr>
        <w:t xml:space="preserve"> </w:t>
      </w:r>
    </w:p>
    <w:p w:rsidR="00A334FF" w:rsidRPr="00120B25" w:rsidRDefault="00A334FF" w:rsidP="006A25F8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</w:p>
    <w:p w:rsidR="008F39F6" w:rsidRPr="00120B25" w:rsidRDefault="008F39F6" w:rsidP="008F30E1">
      <w:pPr>
        <w:pStyle w:val="ListParagraph"/>
        <w:keepNext/>
        <w:numPr>
          <w:ilvl w:val="0"/>
          <w:numId w:val="19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326" w:name="_Toc518545415"/>
      <w:bookmarkStart w:id="327" w:name="_Toc518545515"/>
      <w:bookmarkStart w:id="328" w:name="_Toc518546421"/>
      <w:bookmarkStart w:id="329" w:name="_Toc518546521"/>
      <w:bookmarkStart w:id="330" w:name="_Toc518929991"/>
      <w:bookmarkStart w:id="331" w:name="_Toc519013295"/>
      <w:bookmarkStart w:id="332" w:name="_Toc519013419"/>
      <w:bookmarkStart w:id="333" w:name="_Toc519069189"/>
      <w:bookmarkStart w:id="334" w:name="_Toc519159445"/>
      <w:bookmarkStart w:id="335" w:name="_Toc519510715"/>
      <w:bookmarkEnd w:id="326"/>
      <w:bookmarkEnd w:id="327"/>
      <w:bookmarkEnd w:id="328"/>
      <w:bookmarkEnd w:id="329"/>
      <w:bookmarkEnd w:id="330"/>
      <w:bookmarkEnd w:id="331"/>
      <w:bookmarkEnd w:id="332"/>
      <w:bookmarkEnd w:id="333"/>
      <w:bookmarkEnd w:id="334"/>
      <w:bookmarkEnd w:id="335"/>
    </w:p>
    <w:p w:rsidR="008F39F6" w:rsidRPr="00120B25" w:rsidRDefault="008F39F6" w:rsidP="008F30E1">
      <w:pPr>
        <w:pStyle w:val="ListParagraph"/>
        <w:keepNext/>
        <w:numPr>
          <w:ilvl w:val="0"/>
          <w:numId w:val="19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336" w:name="_Toc518545416"/>
      <w:bookmarkStart w:id="337" w:name="_Toc518545516"/>
      <w:bookmarkStart w:id="338" w:name="_Toc518546422"/>
      <w:bookmarkStart w:id="339" w:name="_Toc518546522"/>
      <w:bookmarkStart w:id="340" w:name="_Toc518929992"/>
      <w:bookmarkStart w:id="341" w:name="_Toc519013296"/>
      <w:bookmarkStart w:id="342" w:name="_Toc519013420"/>
      <w:bookmarkStart w:id="343" w:name="_Toc519069190"/>
      <w:bookmarkStart w:id="344" w:name="_Toc519159446"/>
      <w:bookmarkStart w:id="345" w:name="_Toc519510716"/>
      <w:bookmarkEnd w:id="336"/>
      <w:bookmarkEnd w:id="337"/>
      <w:bookmarkEnd w:id="338"/>
      <w:bookmarkEnd w:id="339"/>
      <w:bookmarkEnd w:id="340"/>
      <w:bookmarkEnd w:id="341"/>
      <w:bookmarkEnd w:id="342"/>
      <w:bookmarkEnd w:id="343"/>
      <w:bookmarkEnd w:id="344"/>
      <w:bookmarkEnd w:id="345"/>
    </w:p>
    <w:p w:rsidR="00B51771" w:rsidRPr="00120B25" w:rsidRDefault="00B51771" w:rsidP="008F30E1">
      <w:pPr>
        <w:pStyle w:val="ListParagraph"/>
        <w:keepNext/>
        <w:numPr>
          <w:ilvl w:val="0"/>
          <w:numId w:val="34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346" w:name="_Toc518545417"/>
      <w:bookmarkStart w:id="347" w:name="_Toc518545517"/>
      <w:bookmarkStart w:id="348" w:name="_Toc518546423"/>
      <w:bookmarkStart w:id="349" w:name="_Toc518546523"/>
      <w:bookmarkStart w:id="350" w:name="_Toc518929993"/>
      <w:bookmarkStart w:id="351" w:name="_Toc519013297"/>
      <w:bookmarkStart w:id="352" w:name="_Toc519013421"/>
      <w:bookmarkStart w:id="353" w:name="_Toc519069191"/>
      <w:bookmarkStart w:id="354" w:name="_Toc519159447"/>
      <w:bookmarkStart w:id="355" w:name="_Toc519510717"/>
      <w:bookmarkEnd w:id="346"/>
      <w:bookmarkEnd w:id="347"/>
      <w:bookmarkEnd w:id="348"/>
      <w:bookmarkEnd w:id="349"/>
      <w:bookmarkEnd w:id="350"/>
      <w:bookmarkEnd w:id="351"/>
      <w:bookmarkEnd w:id="352"/>
      <w:bookmarkEnd w:id="353"/>
      <w:bookmarkEnd w:id="354"/>
      <w:bookmarkEnd w:id="355"/>
    </w:p>
    <w:p w:rsidR="00B51771" w:rsidRPr="00120B25" w:rsidRDefault="00B51771" w:rsidP="008F30E1">
      <w:pPr>
        <w:pStyle w:val="ListParagraph"/>
        <w:keepNext/>
        <w:numPr>
          <w:ilvl w:val="0"/>
          <w:numId w:val="34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356" w:name="_Toc518545418"/>
      <w:bookmarkStart w:id="357" w:name="_Toc518545518"/>
      <w:bookmarkStart w:id="358" w:name="_Toc518546424"/>
      <w:bookmarkStart w:id="359" w:name="_Toc518546524"/>
      <w:bookmarkStart w:id="360" w:name="_Toc518929994"/>
      <w:bookmarkStart w:id="361" w:name="_Toc519013298"/>
      <w:bookmarkStart w:id="362" w:name="_Toc519013422"/>
      <w:bookmarkStart w:id="363" w:name="_Toc519069192"/>
      <w:bookmarkStart w:id="364" w:name="_Toc519159448"/>
      <w:bookmarkStart w:id="365" w:name="_Toc519510718"/>
      <w:bookmarkEnd w:id="356"/>
      <w:bookmarkEnd w:id="357"/>
      <w:bookmarkEnd w:id="358"/>
      <w:bookmarkEnd w:id="359"/>
      <w:bookmarkEnd w:id="360"/>
      <w:bookmarkEnd w:id="361"/>
      <w:bookmarkEnd w:id="362"/>
      <w:bookmarkEnd w:id="363"/>
      <w:bookmarkEnd w:id="364"/>
      <w:bookmarkEnd w:id="365"/>
    </w:p>
    <w:p w:rsidR="000503F3" w:rsidRPr="00120B25" w:rsidRDefault="000503F3" w:rsidP="000503F3">
      <w:pPr>
        <w:pStyle w:val="ListParagraph"/>
        <w:keepNext/>
        <w:numPr>
          <w:ilvl w:val="0"/>
          <w:numId w:val="35"/>
        </w:numPr>
        <w:tabs>
          <w:tab w:val="left" w:pos="993"/>
        </w:tabs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366" w:name="_Toc518545419"/>
      <w:bookmarkStart w:id="367" w:name="_Toc518545519"/>
      <w:bookmarkStart w:id="368" w:name="_Toc518546425"/>
      <w:bookmarkStart w:id="369" w:name="_Toc518546525"/>
      <w:bookmarkStart w:id="370" w:name="_Toc518929995"/>
      <w:bookmarkStart w:id="371" w:name="_Toc519013299"/>
      <w:bookmarkStart w:id="372" w:name="_Toc519013423"/>
      <w:bookmarkStart w:id="373" w:name="_Toc519069193"/>
      <w:bookmarkStart w:id="374" w:name="_Toc519159449"/>
      <w:bookmarkStart w:id="375" w:name="_Toc519510719"/>
      <w:bookmarkEnd w:id="366"/>
      <w:bookmarkEnd w:id="367"/>
      <w:bookmarkEnd w:id="368"/>
      <w:bookmarkEnd w:id="369"/>
      <w:bookmarkEnd w:id="370"/>
      <w:bookmarkEnd w:id="371"/>
      <w:bookmarkEnd w:id="372"/>
      <w:bookmarkEnd w:id="373"/>
      <w:bookmarkEnd w:id="374"/>
      <w:bookmarkEnd w:id="375"/>
    </w:p>
    <w:p w:rsidR="000503F3" w:rsidRPr="00120B25" w:rsidRDefault="000503F3" w:rsidP="000503F3">
      <w:pPr>
        <w:pStyle w:val="ListParagraph"/>
        <w:keepNext/>
        <w:numPr>
          <w:ilvl w:val="0"/>
          <w:numId w:val="35"/>
        </w:numPr>
        <w:tabs>
          <w:tab w:val="left" w:pos="993"/>
        </w:tabs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376" w:name="_Toc518545420"/>
      <w:bookmarkStart w:id="377" w:name="_Toc518545520"/>
      <w:bookmarkStart w:id="378" w:name="_Toc518546426"/>
      <w:bookmarkStart w:id="379" w:name="_Toc518546526"/>
      <w:bookmarkStart w:id="380" w:name="_Toc518929996"/>
      <w:bookmarkStart w:id="381" w:name="_Toc519013300"/>
      <w:bookmarkStart w:id="382" w:name="_Toc519013424"/>
      <w:bookmarkStart w:id="383" w:name="_Toc519069194"/>
      <w:bookmarkStart w:id="384" w:name="_Toc519159450"/>
      <w:bookmarkStart w:id="385" w:name="_Toc519510720"/>
      <w:bookmarkEnd w:id="376"/>
      <w:bookmarkEnd w:id="377"/>
      <w:bookmarkEnd w:id="378"/>
      <w:bookmarkEnd w:id="379"/>
      <w:bookmarkEnd w:id="380"/>
      <w:bookmarkEnd w:id="381"/>
      <w:bookmarkEnd w:id="382"/>
      <w:bookmarkEnd w:id="383"/>
      <w:bookmarkEnd w:id="384"/>
      <w:bookmarkEnd w:id="385"/>
    </w:p>
    <w:p w:rsidR="00CB1594" w:rsidRPr="00120B25" w:rsidRDefault="00120B25" w:rsidP="00442829">
      <w:pPr>
        <w:pStyle w:val="Heading2"/>
        <w:rPr>
          <w:lang w:val="sr-Cyrl-CS"/>
        </w:rPr>
      </w:pPr>
      <w:bookmarkStart w:id="386" w:name="_Toc519510721"/>
      <w:r>
        <w:rPr>
          <w:lang w:val="sr-Cyrl-CS"/>
        </w:rPr>
        <w:t>Билатерална</w:t>
      </w:r>
      <w:r w:rsidR="00757CE4" w:rsidRPr="00120B25">
        <w:rPr>
          <w:lang w:val="sr-Cyrl-CS"/>
        </w:rPr>
        <w:t xml:space="preserve"> </w:t>
      </w:r>
      <w:r>
        <w:rPr>
          <w:lang w:val="sr-Cyrl-CS"/>
        </w:rPr>
        <w:t>сарадња</w:t>
      </w:r>
      <w:bookmarkEnd w:id="386"/>
    </w:p>
    <w:p w:rsidR="007C797D" w:rsidRPr="00120B25" w:rsidRDefault="007C797D" w:rsidP="006A25F8">
      <w:pPr>
        <w:spacing w:line="240" w:lineRule="auto"/>
        <w:rPr>
          <w:rFonts w:eastAsia="Calibri" w:cstheme="minorHAnsi"/>
          <w:noProof/>
          <w:lang w:val="sr-Cyrl-CS" w:eastAsia="bs-Latn-BA"/>
        </w:rPr>
      </w:pPr>
    </w:p>
    <w:p w:rsidR="007376A2" w:rsidRPr="00120B25" w:rsidRDefault="00120B25" w:rsidP="007376A2">
      <w:pPr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Билатерална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сарадња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Агенције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7376A2" w:rsidRPr="00120B25">
        <w:rPr>
          <w:rFonts w:eastAsia="Calibri" w:cstheme="minorHAnsi"/>
          <w:noProof/>
          <w:lang w:val="sr-Cyrl-CS"/>
        </w:rPr>
        <w:t xml:space="preserve"> 2017.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години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одвијала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државама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регије</w:t>
      </w:r>
      <w:r w:rsidR="007376A2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са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CA74F0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ом</w:t>
      </w:r>
      <w:r w:rsidR="007376A2" w:rsidRPr="00120B25">
        <w:rPr>
          <w:rFonts w:eastAsia="Calibri" w:cstheme="minorHAnsi"/>
          <w:noProof/>
          <w:lang w:val="sr-Cyrl-CS"/>
        </w:rPr>
        <w:t xml:space="preserve"> (</w:t>
      </w:r>
      <w:r>
        <w:rPr>
          <w:rFonts w:eastAsia="Calibri" w:cstheme="minorHAnsi"/>
          <w:noProof/>
          <w:lang w:val="sr-Cyrl-CS"/>
        </w:rPr>
        <w:t>о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томе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више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 w:rsidR="00A32FBF">
        <w:rPr>
          <w:rFonts w:eastAsia="Calibri" w:cstheme="minorHAnsi"/>
          <w:noProof/>
          <w:lang w:val="sr-Cyrl-CS"/>
        </w:rPr>
        <w:t>дијеловима текста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пројектима</w:t>
      </w:r>
      <w:r w:rsidR="007376A2" w:rsidRPr="00120B25">
        <w:rPr>
          <w:rFonts w:eastAsia="Calibri" w:cstheme="minorHAnsi"/>
          <w:noProof/>
          <w:lang w:val="sr-Cyrl-CS"/>
        </w:rPr>
        <w:t xml:space="preserve">), </w:t>
      </w:r>
      <w:r>
        <w:rPr>
          <w:rFonts w:eastAsia="Calibri" w:cstheme="minorHAnsi"/>
          <w:noProof/>
          <w:lang w:val="sr-Cyrl-CS"/>
        </w:rPr>
        <w:t>са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појединим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државама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ЕУ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кроз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имплементацију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пројеката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ЕУ</w:t>
      </w:r>
      <w:r w:rsidR="007376A2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те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Сједињеним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Америчким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Државама</w:t>
      </w:r>
      <w:r w:rsidR="007376A2" w:rsidRPr="00120B25">
        <w:rPr>
          <w:rFonts w:eastAsia="Calibri" w:cstheme="minorHAnsi"/>
          <w:noProof/>
          <w:lang w:val="sr-Cyrl-CS"/>
        </w:rPr>
        <w:t xml:space="preserve">. </w:t>
      </w:r>
    </w:p>
    <w:p w:rsidR="007376A2" w:rsidRPr="00120B25" w:rsidRDefault="007376A2" w:rsidP="007376A2">
      <w:pPr>
        <w:spacing w:line="240" w:lineRule="auto"/>
        <w:rPr>
          <w:rFonts w:eastAsia="Calibri" w:cstheme="minorHAnsi"/>
          <w:noProof/>
          <w:highlight w:val="lightGray"/>
          <w:lang w:val="sr-Cyrl-CS"/>
        </w:rPr>
      </w:pPr>
    </w:p>
    <w:p w:rsidR="007376A2" w:rsidRPr="00120B25" w:rsidRDefault="00120B25" w:rsidP="007376A2">
      <w:pPr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Сарадња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државама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регије</w:t>
      </w:r>
      <w:r w:rsidR="007376A2" w:rsidRPr="00120B25">
        <w:rPr>
          <w:rFonts w:eastAsia="Calibri" w:cstheme="minorHAnsi"/>
          <w:noProof/>
          <w:lang w:val="sr-Cyrl-CS"/>
        </w:rPr>
        <w:t xml:space="preserve"> (</w:t>
      </w:r>
      <w:r>
        <w:rPr>
          <w:rFonts w:eastAsia="Calibri" w:cstheme="minorHAnsi"/>
          <w:noProof/>
          <w:lang w:val="sr-Cyrl-CS"/>
        </w:rPr>
        <w:t>Хрватска</w:t>
      </w:r>
      <w:r w:rsidR="007376A2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Црна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Гора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Србија</w:t>
      </w:r>
      <w:r w:rsidR="007376A2" w:rsidRPr="00120B25">
        <w:rPr>
          <w:rFonts w:eastAsia="Calibri" w:cstheme="minorHAnsi"/>
          <w:noProof/>
          <w:lang w:val="sr-Cyrl-CS"/>
        </w:rPr>
        <w:t xml:space="preserve">) </w:t>
      </w:r>
      <w:r>
        <w:rPr>
          <w:rFonts w:eastAsia="Calibri" w:cstheme="minorHAnsi"/>
          <w:noProof/>
          <w:lang w:val="sr-Cyrl-CS"/>
        </w:rPr>
        <w:t>посебно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односи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контроле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граница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недозвољеног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промета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радиоактивних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извора</w:t>
      </w:r>
      <w:r w:rsidR="007376A2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размјену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искустава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током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успоставе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регулаторног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система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едукацију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запослених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регулаторним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агенцијама</w:t>
      </w:r>
      <w:r w:rsidR="007376A2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што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приоритетне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све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сусједне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државе</w:t>
      </w:r>
      <w:r w:rsidR="007376A2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али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државе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регије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којима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дијели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границу</w:t>
      </w:r>
      <w:r w:rsidR="007376A2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Ова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сарадња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</w:t>
      </w:r>
      <w:r w:rsidR="00A32FBF" w:rsidRPr="00A32FBF">
        <w:rPr>
          <w:rFonts w:eastAsia="Calibri" w:cstheme="minorHAnsi"/>
          <w:noProof/>
          <w:lang w:val="sr-Cyrl-CS"/>
        </w:rPr>
        <w:t xml:space="preserve"> </w:t>
      </w:r>
      <w:r w:rsidR="00A32FBF">
        <w:rPr>
          <w:rFonts w:eastAsia="Calibri" w:cstheme="minorHAnsi"/>
          <w:noProof/>
          <w:lang w:val="sr-Cyrl-CS"/>
        </w:rPr>
        <w:t>углавном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одвија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током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сусрета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бијеналима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међународних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састанака</w:t>
      </w:r>
      <w:r w:rsidR="007376A2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конференција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других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скупова</w:t>
      </w:r>
      <w:r w:rsidR="007376A2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оквиру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потписаних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билатералних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споразума</w:t>
      </w:r>
      <w:r w:rsidR="007376A2" w:rsidRPr="00120B25">
        <w:rPr>
          <w:rFonts w:eastAsia="Calibri" w:cstheme="minorHAnsi"/>
          <w:noProof/>
          <w:lang w:val="sr-Cyrl-CS"/>
        </w:rPr>
        <w:t xml:space="preserve"> (</w:t>
      </w:r>
      <w:r>
        <w:rPr>
          <w:rFonts w:eastAsia="Calibri" w:cstheme="minorHAnsi"/>
          <w:noProof/>
          <w:lang w:val="sr-Cyrl-CS"/>
        </w:rPr>
        <w:t>Словенија</w:t>
      </w:r>
      <w:r w:rsidR="007376A2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Црна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Гора</w:t>
      </w:r>
      <w:r w:rsidR="007376A2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Македонија</w:t>
      </w:r>
      <w:r w:rsidR="007376A2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Хрватска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Албанија</w:t>
      </w:r>
      <w:r w:rsidR="007376A2" w:rsidRPr="00120B25">
        <w:rPr>
          <w:rFonts w:eastAsia="Calibri" w:cstheme="minorHAnsi"/>
          <w:noProof/>
          <w:lang w:val="sr-Cyrl-CS"/>
        </w:rPr>
        <w:t xml:space="preserve">). </w:t>
      </w:r>
      <w:r>
        <w:rPr>
          <w:rFonts w:eastAsia="Calibri" w:cstheme="minorHAnsi"/>
          <w:noProof/>
          <w:lang w:val="sr-Cyrl-CS"/>
        </w:rPr>
        <w:t>Нажалост</w:t>
      </w:r>
      <w:r w:rsidR="0001121B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иако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Предсједништво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још</w:t>
      </w:r>
      <w:r w:rsidR="0001121B" w:rsidRPr="00120B25">
        <w:rPr>
          <w:rFonts w:eastAsia="Calibri" w:cstheme="minorHAnsi"/>
          <w:noProof/>
          <w:lang w:val="sr-Cyrl-CS"/>
        </w:rPr>
        <w:t xml:space="preserve"> 2016. </w:t>
      </w:r>
      <w:r>
        <w:rPr>
          <w:rFonts w:eastAsia="Calibri" w:cstheme="minorHAnsi"/>
          <w:noProof/>
          <w:lang w:val="sr-Cyrl-CS"/>
        </w:rPr>
        <w:t>године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одредило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име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потписника</w:t>
      </w:r>
      <w:r w:rsidR="0001121B" w:rsidRPr="00120B25">
        <w:rPr>
          <w:rFonts w:eastAsia="Calibri" w:cstheme="minorHAnsi"/>
          <w:noProof/>
          <w:lang w:val="sr-Cyrl-CS"/>
        </w:rPr>
        <w:t xml:space="preserve"> „</w:t>
      </w:r>
      <w:r>
        <w:rPr>
          <w:rFonts w:eastAsia="Calibri" w:cstheme="minorHAnsi"/>
          <w:noProof/>
          <w:lang w:val="sr-Cyrl-CS"/>
        </w:rPr>
        <w:t>Споразума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између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Савјета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министара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Владе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Републике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Србије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области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радијационе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сигурности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безбједности</w:t>
      </w:r>
      <w:r w:rsidR="0001121B" w:rsidRPr="00120B25">
        <w:rPr>
          <w:rFonts w:eastAsia="Calibri" w:cstheme="minorHAnsi"/>
          <w:noProof/>
          <w:lang w:val="sr-Cyrl-CS"/>
        </w:rPr>
        <w:t>“,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стране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Србије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још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увијек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није</w:t>
      </w:r>
      <w:r w:rsidR="00E23640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одређен</w:t>
      </w:r>
      <w:r w:rsidR="00E23640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потписник</w:t>
      </w:r>
      <w:r w:rsidR="00E23640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тако</w:t>
      </w:r>
      <w:r w:rsidR="00E23640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да</w:t>
      </w:r>
      <w:r w:rsidR="00E23640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тај</w:t>
      </w:r>
      <w:r w:rsidR="00E23640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споразум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још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увијек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чека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потписивање</w:t>
      </w:r>
      <w:r w:rsidR="007376A2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Без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обзира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наведено</w:t>
      </w:r>
      <w:r w:rsidR="007376A2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постоји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изузетно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добра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сарадња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регулаторних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органа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Републике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Србије</w:t>
      </w:r>
      <w:r w:rsidR="007376A2" w:rsidRPr="00120B25">
        <w:rPr>
          <w:rFonts w:eastAsia="Calibri" w:cstheme="minorHAnsi"/>
          <w:noProof/>
          <w:lang w:val="sr-Cyrl-CS"/>
        </w:rPr>
        <w:t>.</w:t>
      </w:r>
    </w:p>
    <w:p w:rsidR="007376A2" w:rsidRPr="00120B25" w:rsidRDefault="007376A2" w:rsidP="007376A2">
      <w:pPr>
        <w:spacing w:line="240" w:lineRule="auto"/>
        <w:rPr>
          <w:rFonts w:eastAsia="Calibri" w:cstheme="minorHAnsi"/>
          <w:noProof/>
          <w:highlight w:val="lightGray"/>
          <w:lang w:val="sr-Cyrl-CS"/>
        </w:rPr>
      </w:pPr>
    </w:p>
    <w:p w:rsidR="007376A2" w:rsidRPr="00120B25" w:rsidRDefault="00120B25" w:rsidP="007376A2">
      <w:pPr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С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обзиром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претходним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годинама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сарадња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Републиком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Хрватском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углавном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односила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разговоре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вези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њеним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плановима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изградњу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складишта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одлагалишта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радиолошког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нуклеарног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отпада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простору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Трговске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горе</w:t>
      </w:r>
      <w:r w:rsidR="007376A2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у</w:t>
      </w:r>
      <w:r w:rsidR="007376A2" w:rsidRPr="00120B25">
        <w:rPr>
          <w:rFonts w:eastAsia="Calibri" w:cstheme="minorHAnsi"/>
          <w:noProof/>
          <w:lang w:val="sr-Cyrl-CS"/>
        </w:rPr>
        <w:t xml:space="preserve"> 2017. </w:t>
      </w:r>
      <w:r>
        <w:rPr>
          <w:rFonts w:eastAsia="Calibri" w:cstheme="minorHAnsi"/>
          <w:noProof/>
          <w:lang w:val="sr-Cyrl-CS"/>
        </w:rPr>
        <w:t>години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Агенција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припремила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 w:rsidR="00A32FBF" w:rsidRPr="00120B25">
        <w:rPr>
          <w:rFonts w:eastAsia="Calibri" w:cstheme="minorHAnsi"/>
          <w:noProof/>
          <w:lang w:val="sr-Cyrl-CS"/>
        </w:rPr>
        <w:t>„</w:t>
      </w:r>
      <w:r>
        <w:rPr>
          <w:rFonts w:eastAsia="Calibri" w:cstheme="minorHAnsi"/>
          <w:noProof/>
          <w:lang w:val="sr-Cyrl-CS"/>
        </w:rPr>
        <w:t>Приједлог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споразума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између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Савјета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министара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Владе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Републике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Хрватске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радијационе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сигурности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безбједности</w:t>
      </w:r>
      <w:r w:rsidR="00A32FBF" w:rsidRPr="00120B25">
        <w:rPr>
          <w:rFonts w:eastAsia="Calibri" w:cstheme="minorHAnsi"/>
          <w:noProof/>
          <w:lang w:val="sr-Cyrl-CS"/>
        </w:rPr>
        <w:t>“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упућен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надлежним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органима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Републике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Хрватске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дипломатским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путем</w:t>
      </w:r>
      <w:r w:rsidR="007376A2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Након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позитивног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одговора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Хрватске</w:t>
      </w:r>
      <w:r w:rsidR="00E23640" w:rsidRPr="00120B25">
        <w:rPr>
          <w:rFonts w:eastAsia="Calibri" w:cstheme="minorHAnsi"/>
          <w:noProof/>
          <w:lang w:val="sr-Cyrl-CS"/>
        </w:rPr>
        <w:t>,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Споразум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упућен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законску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процедуру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очекује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његово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потписивање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7376A2" w:rsidRPr="00120B25">
        <w:rPr>
          <w:rFonts w:eastAsia="Calibri" w:cstheme="minorHAnsi"/>
          <w:noProof/>
          <w:lang w:val="sr-Cyrl-CS"/>
        </w:rPr>
        <w:t xml:space="preserve"> 2018.</w:t>
      </w:r>
      <w:r w:rsidR="00267DA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години</w:t>
      </w:r>
      <w:r w:rsidR="007376A2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Агенција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редовно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прати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информације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објављује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Државни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завод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радиолошку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нуклеарну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сигурност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Републике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Хрватске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вези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рјешавањем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питања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ускладиштења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изградње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одлагалишта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радиоактивни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отпад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истрошено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нуклеарно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гориво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Кршко</w:t>
      </w:r>
      <w:r w:rsidR="007376A2" w:rsidRPr="00120B25">
        <w:rPr>
          <w:rFonts w:eastAsia="Calibri" w:cstheme="minorHAnsi"/>
          <w:noProof/>
          <w:lang w:val="sr-Cyrl-CS"/>
        </w:rPr>
        <w:t xml:space="preserve">. </w:t>
      </w:r>
    </w:p>
    <w:p w:rsidR="007376A2" w:rsidRPr="00120B25" w:rsidRDefault="007376A2" w:rsidP="007376A2">
      <w:pPr>
        <w:spacing w:line="240" w:lineRule="auto"/>
        <w:rPr>
          <w:rFonts w:eastAsia="Calibri" w:cstheme="minorHAnsi"/>
          <w:noProof/>
          <w:highlight w:val="lightGray"/>
          <w:lang w:val="sr-Cyrl-CS"/>
        </w:rPr>
      </w:pPr>
    </w:p>
    <w:p w:rsidR="007376A2" w:rsidRPr="00120B25" w:rsidRDefault="00120B25" w:rsidP="007376A2">
      <w:pPr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Сарадња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Сједињеним</w:t>
      </w:r>
      <w:r w:rsidR="007020FC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Америчким</w:t>
      </w:r>
      <w:r w:rsidR="007020FC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Државама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као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до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сада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била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врло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интензивна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углавном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спроводи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кроз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подршку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САД</w:t>
      </w:r>
      <w:r w:rsidR="007376A2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путем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Канцеларије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радиолошку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безбједност</w:t>
      </w:r>
      <w:r w:rsidR="007376A2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претходној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години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ова</w:t>
      </w:r>
      <w:r w:rsidR="006825D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канцеларија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организовала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двије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радионице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 w:rsidR="00A32FBF">
        <w:rPr>
          <w:rFonts w:eastAsia="Calibri" w:cstheme="minorHAnsi"/>
          <w:noProof/>
          <w:lang w:val="sr-Cyrl-CS"/>
        </w:rPr>
        <w:t xml:space="preserve">државне </w:t>
      </w:r>
      <w:r>
        <w:rPr>
          <w:rFonts w:eastAsia="Calibri" w:cstheme="minorHAnsi"/>
          <w:noProof/>
          <w:lang w:val="sr-Cyrl-CS"/>
        </w:rPr>
        <w:t>службенике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 w:rsidR="00A32FBF">
        <w:rPr>
          <w:rFonts w:eastAsia="Calibri" w:cstheme="minorHAnsi"/>
          <w:noProof/>
          <w:lang w:val="sr-Cyrl-CS"/>
        </w:rPr>
        <w:t xml:space="preserve">из </w:t>
      </w:r>
      <w:r>
        <w:rPr>
          <w:rFonts w:eastAsia="Calibri" w:cstheme="minorHAnsi"/>
          <w:noProof/>
          <w:lang w:val="sr-Cyrl-CS"/>
        </w:rPr>
        <w:t>БиХ</w:t>
      </w:r>
      <w:r w:rsidR="007376A2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Прва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радионица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одржана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Скопљу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јуну</w:t>
      </w:r>
      <w:r w:rsidR="007376A2" w:rsidRPr="00120B25">
        <w:rPr>
          <w:rFonts w:eastAsia="Calibri" w:cstheme="minorHAnsi"/>
          <w:noProof/>
          <w:lang w:val="sr-Cyrl-CS"/>
        </w:rPr>
        <w:t xml:space="preserve"> 201</w:t>
      </w:r>
      <w:r w:rsidR="00D118E8" w:rsidRPr="00120B25">
        <w:rPr>
          <w:rFonts w:eastAsia="Calibri" w:cstheme="minorHAnsi"/>
          <w:noProof/>
          <w:lang w:val="sr-Cyrl-CS"/>
        </w:rPr>
        <w:t>7</w:t>
      </w:r>
      <w:r w:rsidR="007376A2" w:rsidRPr="00120B25">
        <w:rPr>
          <w:rFonts w:eastAsia="Calibri" w:cstheme="minorHAnsi"/>
          <w:noProof/>
          <w:lang w:val="sr-Cyrl-CS"/>
        </w:rPr>
        <w:t>.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године</w:t>
      </w:r>
      <w:r w:rsidR="00E33595" w:rsidRPr="00120B25">
        <w:rPr>
          <w:rFonts w:eastAsia="Calibri" w:cstheme="minorHAnsi"/>
          <w:noProof/>
          <w:lang w:val="sr-Cyrl-CS"/>
        </w:rPr>
        <w:t>,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тема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била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одговор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безбједносне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догађаје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нуклеарним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материјалима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радиоактивним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изворима</w:t>
      </w:r>
      <w:r w:rsidR="007376A2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На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овој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радионици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805AE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учествовало</w:t>
      </w:r>
      <w:r w:rsidR="007376A2" w:rsidRPr="00120B25">
        <w:rPr>
          <w:rFonts w:eastAsia="Calibri" w:cstheme="minorHAnsi"/>
          <w:noProof/>
          <w:lang w:val="sr-Cyrl-CS"/>
        </w:rPr>
        <w:t xml:space="preserve"> 10 </w:t>
      </w:r>
      <w:r>
        <w:rPr>
          <w:rFonts w:eastAsia="Calibri" w:cstheme="minorHAnsi"/>
          <w:noProof/>
          <w:lang w:val="sr-Cyrl-CS"/>
        </w:rPr>
        <w:t>државних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службеника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регулаторног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органа</w:t>
      </w:r>
      <w:r w:rsidR="007376A2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органа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цивилне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заштите</w:t>
      </w:r>
      <w:r w:rsidR="007376A2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полицијских</w:t>
      </w:r>
      <w:r w:rsidR="007376A2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царинских</w:t>
      </w:r>
      <w:r w:rsidR="007376A2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те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других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безбједносних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служби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чије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надлежности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важне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аспекта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безбједности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радиоактивних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извора</w:t>
      </w:r>
      <w:r w:rsidR="007376A2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Друга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радионица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7020FC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одржана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Сарајеву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септембру</w:t>
      </w:r>
      <w:r w:rsidR="007376A2" w:rsidRPr="00120B25">
        <w:rPr>
          <w:rFonts w:eastAsia="Calibri" w:cstheme="minorHAnsi"/>
          <w:noProof/>
          <w:lang w:val="sr-Cyrl-CS"/>
        </w:rPr>
        <w:t xml:space="preserve"> 2017. </w:t>
      </w:r>
      <w:r>
        <w:rPr>
          <w:rFonts w:eastAsia="Calibri" w:cstheme="minorHAnsi"/>
          <w:noProof/>
          <w:lang w:val="sr-Cyrl-CS"/>
        </w:rPr>
        <w:t>године</w:t>
      </w:r>
      <w:r w:rsidR="007376A2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тема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била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потрага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радиоактивним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изворима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ван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регулаторне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котроле</w:t>
      </w:r>
      <w:r w:rsidR="007376A2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Током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наведене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радионице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одржана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вјежба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тражења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радиоактивних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извора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идентификација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истих</w:t>
      </w:r>
      <w:r w:rsidR="00D118E8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те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опрема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која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коришћена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током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вјежбе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донирана</w:t>
      </w:r>
      <w:r w:rsidR="00D118E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D118E8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САД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дају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изузетно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велику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подршку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институцијама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питању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безбједности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физичке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заштите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радиоактивних</w:t>
      </w:r>
      <w:r w:rsidR="007376A2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извора</w:t>
      </w:r>
      <w:r w:rsidR="007376A2" w:rsidRPr="00120B25">
        <w:rPr>
          <w:rFonts w:eastAsia="Calibri" w:cstheme="minorHAnsi"/>
          <w:noProof/>
          <w:lang w:val="sr-Cyrl-CS"/>
        </w:rPr>
        <w:t>.</w:t>
      </w:r>
    </w:p>
    <w:p w:rsidR="00D118E8" w:rsidRPr="00120B25" w:rsidRDefault="00D118E8" w:rsidP="007376A2">
      <w:pPr>
        <w:spacing w:line="240" w:lineRule="auto"/>
        <w:rPr>
          <w:rFonts w:eastAsia="Calibri" w:cstheme="minorHAnsi"/>
          <w:noProof/>
          <w:lang w:val="sr-Cyrl-CS"/>
        </w:rPr>
      </w:pPr>
    </w:p>
    <w:p w:rsidR="00DB23A8" w:rsidRPr="00120B25" w:rsidRDefault="00120B25" w:rsidP="00442829">
      <w:pPr>
        <w:pStyle w:val="Heading2"/>
        <w:rPr>
          <w:lang w:val="sr-Cyrl-CS"/>
        </w:rPr>
      </w:pPr>
      <w:bookmarkStart w:id="387" w:name="_Toc519510722"/>
      <w:r>
        <w:rPr>
          <w:lang w:val="sr-Cyrl-CS"/>
        </w:rPr>
        <w:t>Сарадња</w:t>
      </w:r>
      <w:r w:rsidR="007C3D4B" w:rsidRPr="00120B25">
        <w:rPr>
          <w:lang w:val="sr-Cyrl-CS"/>
        </w:rPr>
        <w:t xml:space="preserve"> </w:t>
      </w:r>
      <w:r>
        <w:rPr>
          <w:lang w:val="sr-Cyrl-CS"/>
        </w:rPr>
        <w:t>са</w:t>
      </w:r>
      <w:r w:rsidR="007C3D4B" w:rsidRPr="00120B25">
        <w:rPr>
          <w:lang w:val="sr-Cyrl-CS"/>
        </w:rPr>
        <w:t xml:space="preserve"> </w:t>
      </w:r>
      <w:r>
        <w:rPr>
          <w:lang w:val="sr-Cyrl-CS"/>
        </w:rPr>
        <w:t>Међународном</w:t>
      </w:r>
      <w:r w:rsidR="007C3D4B" w:rsidRPr="00120B25">
        <w:rPr>
          <w:lang w:val="sr-Cyrl-CS"/>
        </w:rPr>
        <w:t xml:space="preserve"> </w:t>
      </w:r>
      <w:r>
        <w:rPr>
          <w:lang w:val="sr-Cyrl-CS"/>
        </w:rPr>
        <w:t>агенцијом</w:t>
      </w:r>
      <w:r w:rsidR="007C3D4B" w:rsidRPr="00120B25">
        <w:rPr>
          <w:lang w:val="sr-Cyrl-CS"/>
        </w:rPr>
        <w:t xml:space="preserve"> </w:t>
      </w:r>
      <w:r>
        <w:rPr>
          <w:lang w:val="sr-Cyrl-CS"/>
        </w:rPr>
        <w:t>за</w:t>
      </w:r>
      <w:r w:rsidR="007C3D4B" w:rsidRPr="00120B25">
        <w:rPr>
          <w:lang w:val="sr-Cyrl-CS"/>
        </w:rPr>
        <w:t xml:space="preserve"> </w:t>
      </w:r>
      <w:r>
        <w:rPr>
          <w:lang w:val="sr-Cyrl-CS"/>
        </w:rPr>
        <w:t>атомску</w:t>
      </w:r>
      <w:r w:rsidR="007C3D4B" w:rsidRPr="00120B25">
        <w:rPr>
          <w:lang w:val="sr-Cyrl-CS"/>
        </w:rPr>
        <w:t xml:space="preserve"> </w:t>
      </w:r>
      <w:r>
        <w:rPr>
          <w:lang w:val="sr-Cyrl-CS"/>
        </w:rPr>
        <w:t>енергију</w:t>
      </w:r>
      <w:r w:rsidR="003E274A" w:rsidRPr="00120B25">
        <w:rPr>
          <w:lang w:val="sr-Cyrl-CS"/>
        </w:rPr>
        <w:t xml:space="preserve"> (</w:t>
      </w:r>
      <w:r>
        <w:rPr>
          <w:lang w:val="sr-Cyrl-CS"/>
        </w:rPr>
        <w:t>ИАЕА</w:t>
      </w:r>
      <w:r w:rsidR="003E274A" w:rsidRPr="00120B25">
        <w:rPr>
          <w:lang w:val="sr-Cyrl-CS"/>
        </w:rPr>
        <w:t>)</w:t>
      </w:r>
      <w:bookmarkEnd w:id="387"/>
    </w:p>
    <w:p w:rsidR="00CB1594" w:rsidRPr="00120B25" w:rsidRDefault="00CB1594" w:rsidP="00CB1594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</w:p>
    <w:p w:rsidR="00A8767D" w:rsidRPr="00120B25" w:rsidRDefault="00120B25" w:rsidP="00A8767D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БиХ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</w:t>
      </w:r>
      <w:r w:rsidR="00A8767D" w:rsidRPr="00120B25">
        <w:rPr>
          <w:rFonts w:eastAsia="Calibri" w:cstheme="minorHAnsi"/>
          <w:noProof/>
          <w:lang w:val="sr-Cyrl-CS"/>
        </w:rPr>
        <w:t xml:space="preserve"> 1995. </w:t>
      </w:r>
      <w:r>
        <w:rPr>
          <w:rFonts w:eastAsia="Calibri" w:cstheme="minorHAnsi"/>
          <w:noProof/>
          <w:lang w:val="sr-Cyrl-CS"/>
        </w:rPr>
        <w:t>године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чланица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Међународне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агенције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атомску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енергију</w:t>
      </w:r>
      <w:r w:rsidR="00A8767D" w:rsidRPr="00120B25">
        <w:rPr>
          <w:rFonts w:eastAsia="Calibri" w:cstheme="minorHAnsi"/>
          <w:noProof/>
          <w:lang w:val="sr-Cyrl-CS"/>
        </w:rPr>
        <w:t xml:space="preserve"> (</w:t>
      </w:r>
      <w:r>
        <w:rPr>
          <w:rFonts w:eastAsia="Calibri" w:cstheme="minorHAnsi"/>
          <w:noProof/>
          <w:lang w:val="sr-Cyrl-CS"/>
        </w:rPr>
        <w:t>ИАЕА</w:t>
      </w:r>
      <w:r w:rsidR="00A8767D" w:rsidRPr="00120B25">
        <w:rPr>
          <w:rFonts w:eastAsia="Calibri" w:cstheme="minorHAnsi"/>
          <w:noProof/>
          <w:lang w:val="sr-Cyrl-CS"/>
        </w:rPr>
        <w:t xml:space="preserve">) </w:t>
      </w:r>
      <w:r>
        <w:rPr>
          <w:rFonts w:eastAsia="Calibri" w:cstheme="minorHAnsi"/>
          <w:noProof/>
          <w:lang w:val="sr-Cyrl-CS"/>
        </w:rPr>
        <w:t>са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сједиштем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Бечу</w:t>
      </w:r>
      <w:r w:rsidR="00A8767D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Према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Закону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Агенција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државни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партнер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сарадњу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420146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ом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вези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свим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питањима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радијационе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нуклеарне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сигурности</w:t>
      </w:r>
      <w:r w:rsidR="00A8767D" w:rsidRPr="00120B25">
        <w:rPr>
          <w:rFonts w:eastAsia="Calibri" w:cstheme="minorHAnsi"/>
          <w:noProof/>
          <w:lang w:val="sr-Cyrl-CS"/>
        </w:rPr>
        <w:t>.</w:t>
      </w:r>
    </w:p>
    <w:p w:rsidR="00A8767D" w:rsidRPr="00120B25" w:rsidRDefault="00A8767D" w:rsidP="00A8767D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</w:p>
    <w:p w:rsidR="00A8767D" w:rsidRPr="00120B25" w:rsidRDefault="00120B25" w:rsidP="00A8767D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На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самом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почетку</w:t>
      </w:r>
      <w:r w:rsidR="00A8767D" w:rsidRPr="00120B25">
        <w:rPr>
          <w:rFonts w:eastAsia="Calibri" w:cstheme="minorHAnsi"/>
          <w:noProof/>
          <w:lang w:val="sr-Cyrl-CS"/>
        </w:rPr>
        <w:t xml:space="preserve"> 2016</w:t>
      </w:r>
      <w:r w:rsidR="00F025F5" w:rsidRPr="00120B25">
        <w:rPr>
          <w:rFonts w:eastAsia="Calibri" w:cstheme="minorHAnsi"/>
          <w:noProof/>
          <w:lang w:val="sr-Cyrl-CS"/>
        </w:rPr>
        <w:t>.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године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дошло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до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персоналне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промјене</w:t>
      </w:r>
      <w:r w:rsidR="00FD20F3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службеника</w:t>
      </w:r>
      <w:r w:rsidR="00FD20F3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FD20F3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управљање</w:t>
      </w:r>
      <w:r w:rsidR="00FD20F3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пројектом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одговорно</w:t>
      </w:r>
      <w:r w:rsidR="007F019E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лице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FD20F3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подршку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праћење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реализације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свих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пројеката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A82BE8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којима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представници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учествују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као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обавеза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према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тим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пројектима</w:t>
      </w:r>
      <w:r w:rsidR="00A8767D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Такође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4B2AC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Савјет</w:t>
      </w:r>
      <w:r w:rsidR="004B2AC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министара</w:t>
      </w:r>
      <w:r w:rsidR="004B2AC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именовао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новог</w:t>
      </w:r>
      <w:r w:rsidR="004B2AC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државног</w:t>
      </w:r>
      <w:r w:rsidR="004B2AC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официра</w:t>
      </w:r>
      <w:r w:rsidR="004B2AC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4B2AC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везу</w:t>
      </w:r>
      <w:r w:rsidR="004B2AC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4B2AC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A82BE8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ом</w:t>
      </w:r>
      <w:r w:rsidR="004B2AC1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који</w:t>
      </w:r>
      <w:r w:rsidR="004B2AC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одговорно</w:t>
      </w:r>
      <w:r w:rsidR="007F019E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лице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све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контакте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активности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техничке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сарадње</w:t>
      </w:r>
      <w:r w:rsidR="00736C31" w:rsidRPr="00120B25">
        <w:rPr>
          <w:rFonts w:eastAsia="Calibri" w:cstheme="minorHAnsi"/>
          <w:noProof/>
          <w:lang w:val="sr-Cyrl-CS"/>
        </w:rPr>
        <w:t>.</w:t>
      </w:r>
    </w:p>
    <w:p w:rsidR="00A8767D" w:rsidRPr="00120B25" w:rsidRDefault="00A8767D" w:rsidP="00A8767D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</w:p>
    <w:p w:rsidR="00A8767D" w:rsidRPr="00120B25" w:rsidRDefault="00120B25" w:rsidP="00A8767D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Наше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активности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погледу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сарадње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A82BE8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ом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спроводе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складу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 w:rsidR="00784905" w:rsidRPr="00120B25">
        <w:rPr>
          <w:rFonts w:eastAsia="Calibri" w:cstheme="minorHAnsi"/>
          <w:noProof/>
          <w:szCs w:val="24"/>
          <w:lang w:val="sr-Cyrl-CS"/>
        </w:rPr>
        <w:t>„</w:t>
      </w:r>
      <w:r>
        <w:rPr>
          <w:rFonts w:eastAsia="Calibri" w:cstheme="minorHAnsi"/>
          <w:noProof/>
          <w:lang w:val="sr-Cyrl-CS"/>
        </w:rPr>
        <w:t>Оквирним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програмом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сарадњу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A8767D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ом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период</w:t>
      </w:r>
      <w:r w:rsidR="00A8767D" w:rsidRPr="00120B25">
        <w:rPr>
          <w:rFonts w:eastAsia="Calibri" w:cstheme="minorHAnsi"/>
          <w:noProof/>
          <w:lang w:val="sr-Cyrl-CS"/>
        </w:rPr>
        <w:t xml:space="preserve"> 2014–2019. </w:t>
      </w:r>
      <w:r>
        <w:rPr>
          <w:rFonts w:eastAsia="Calibri" w:cstheme="minorHAnsi"/>
          <w:noProof/>
          <w:lang w:val="sr-Cyrl-CS"/>
        </w:rPr>
        <w:t>године</w:t>
      </w:r>
      <w:r w:rsidR="00784905" w:rsidRPr="00120B25">
        <w:rPr>
          <w:rFonts w:eastAsia="Calibri" w:cstheme="minorHAnsi"/>
          <w:noProof/>
          <w:lang w:val="sr-Cyrl-CS"/>
        </w:rPr>
        <w:t>“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који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потписан</w:t>
      </w:r>
      <w:r w:rsidR="00A8767D" w:rsidRPr="00120B25">
        <w:rPr>
          <w:rFonts w:eastAsia="Calibri" w:cstheme="minorHAnsi"/>
          <w:noProof/>
          <w:lang w:val="sr-Cyrl-CS"/>
        </w:rPr>
        <w:t xml:space="preserve"> 2014</w:t>
      </w:r>
      <w:r w:rsidR="005A70B0" w:rsidRPr="00120B25">
        <w:rPr>
          <w:rFonts w:eastAsia="Calibri" w:cstheme="minorHAnsi"/>
          <w:noProof/>
          <w:lang w:val="sr-Cyrl-CS"/>
        </w:rPr>
        <w:t>.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године</w:t>
      </w:r>
      <w:r w:rsidR="00A8767D" w:rsidRPr="00120B25">
        <w:rPr>
          <w:rFonts w:eastAsia="Calibri" w:cstheme="minorHAnsi"/>
          <w:noProof/>
          <w:lang w:val="sr-Cyrl-CS"/>
        </w:rPr>
        <w:t xml:space="preserve">.  </w:t>
      </w:r>
    </w:p>
    <w:p w:rsidR="00A8767D" w:rsidRPr="00120B25" w:rsidRDefault="00A8767D" w:rsidP="00A8767D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</w:p>
    <w:p w:rsidR="00A8767D" w:rsidRPr="00120B25" w:rsidRDefault="00120B25" w:rsidP="00A8767D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Оквирни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програм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сарадњу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документ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којим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дефинишу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приоритети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сарадњи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земље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A8767D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ом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средњорочни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период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пет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година</w:t>
      </w:r>
      <w:r w:rsidR="00A8767D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Приоритети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наведени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документу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морају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одговарати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приоритетима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приликом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пријава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институција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пројекте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техничке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сарадње</w:t>
      </w:r>
      <w:r w:rsidR="00A8767D" w:rsidRPr="00120B25">
        <w:rPr>
          <w:rFonts w:eastAsia="Calibri" w:cstheme="minorHAnsi"/>
          <w:noProof/>
          <w:lang w:val="sr-Cyrl-CS"/>
        </w:rPr>
        <w:t>.</w:t>
      </w:r>
    </w:p>
    <w:p w:rsidR="005138EE" w:rsidRPr="00120B25" w:rsidRDefault="005138EE" w:rsidP="00A8767D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</w:p>
    <w:p w:rsidR="00A8767D" w:rsidRPr="00120B25" w:rsidRDefault="00120B25" w:rsidP="00A8767D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Поред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активности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везаних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имплементацију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пројеката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техничке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сарадње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Агенција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остварује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веома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интензивну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сарадњу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A8767D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ом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другим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областима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радијационе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нуклеарне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сигурности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безбједности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као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што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управљање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радиоактивним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отпадом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контрола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затворених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радиоактивних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извора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контрола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увоза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извоза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нуклеарна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безбједност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област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нуклеарног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права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сарадња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лабораторијама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A8767D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Сајберздорфу</w:t>
      </w:r>
      <w:r w:rsidR="00A8767D" w:rsidRPr="00120B25">
        <w:rPr>
          <w:rFonts w:eastAsia="Calibri" w:cstheme="minorHAnsi"/>
          <w:noProof/>
          <w:lang w:val="sr-Cyrl-CS"/>
        </w:rPr>
        <w:t>.</w:t>
      </w:r>
    </w:p>
    <w:p w:rsidR="00A8767D" w:rsidRPr="00120B25" w:rsidRDefault="00A8767D" w:rsidP="00A8767D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</w:p>
    <w:p w:rsidR="00A8767D" w:rsidRPr="00120B25" w:rsidRDefault="00120B25" w:rsidP="00A8767D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БиХ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спада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групу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приоритетних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земаља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примаоци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помоћи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програма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техничке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сарадње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A8767D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е</w:t>
      </w:r>
      <w:r w:rsidR="005A70B0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одликује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како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кроз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помоћ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успостави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адекватног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регулаторног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оквира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унапређења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Агенције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тако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кроз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помоћ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институцијама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здравства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индустрије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заштите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noProof/>
          <w:lang w:val="sr-Cyrl-CS" w:eastAsia="bs-Latn-BA"/>
        </w:rPr>
        <w:t>животне</w:t>
      </w:r>
      <w:r w:rsidR="003C241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средине</w:t>
      </w:r>
      <w:r w:rsidR="003C241A" w:rsidRPr="00120B25">
        <w:rPr>
          <w:noProof/>
          <w:lang w:val="sr-Cyrl-CS" w:eastAsia="bs-Latn-BA"/>
        </w:rPr>
        <w:t xml:space="preserve"> </w:t>
      </w:r>
      <w:r>
        <w:rPr>
          <w:rFonts w:eastAsia="Calibri" w:cstheme="minorHAnsi"/>
          <w:noProof/>
          <w:lang w:val="sr-Cyrl-CS"/>
        </w:rPr>
        <w:t>те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другим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областима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којима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било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начин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користе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нуклеарне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технологије</w:t>
      </w:r>
      <w:r w:rsidR="00A8767D" w:rsidRPr="00120B25">
        <w:rPr>
          <w:rFonts w:eastAsia="Calibri" w:cstheme="minorHAnsi"/>
          <w:noProof/>
          <w:lang w:val="sr-Cyrl-CS"/>
        </w:rPr>
        <w:t xml:space="preserve">. </w:t>
      </w:r>
    </w:p>
    <w:p w:rsidR="00A8767D" w:rsidRPr="00120B25" w:rsidRDefault="00A8767D" w:rsidP="00A8767D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</w:p>
    <w:p w:rsidR="00A8767D" w:rsidRPr="00120B25" w:rsidRDefault="00120B25" w:rsidP="00A8767D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Програм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техничке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сарадње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спроводи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кроз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државне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регионалне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пројекте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циклусима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двије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године</w:t>
      </w:r>
      <w:r w:rsidR="00A8767D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Тренутно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току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реализација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пројеката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пројектног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циклуса</w:t>
      </w:r>
      <w:r w:rsidR="00E33595" w:rsidRPr="00120B25">
        <w:rPr>
          <w:rFonts w:eastAsia="Calibri" w:cstheme="minorHAnsi"/>
          <w:noProof/>
          <w:lang w:val="sr-Cyrl-CS"/>
        </w:rPr>
        <w:t xml:space="preserve"> 2016-17, </w:t>
      </w:r>
      <w:r>
        <w:rPr>
          <w:rFonts w:eastAsia="Calibri" w:cstheme="minorHAnsi"/>
          <w:noProof/>
          <w:lang w:val="sr-Cyrl-CS"/>
        </w:rPr>
        <w:t>а</w:t>
      </w:r>
      <w:r w:rsidR="00E33595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већ</w:t>
      </w:r>
      <w:r w:rsidR="00E33595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су</w:t>
      </w:r>
      <w:r w:rsidR="00E33595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одобрени</w:t>
      </w:r>
      <w:r w:rsidR="00F77C36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пројектни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циклус</w:t>
      </w:r>
      <w:r w:rsidR="00A8767D" w:rsidRPr="00120B25">
        <w:rPr>
          <w:rFonts w:eastAsia="Calibri" w:cstheme="minorHAnsi"/>
          <w:noProof/>
          <w:lang w:val="sr-Cyrl-CS"/>
        </w:rPr>
        <w:t xml:space="preserve"> 2018-19.</w:t>
      </w:r>
      <w:r w:rsidR="00E33595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године</w:t>
      </w:r>
      <w:r w:rsidR="00E33595" w:rsidRPr="00120B25">
        <w:rPr>
          <w:rFonts w:eastAsia="Calibri" w:cstheme="minorHAnsi"/>
          <w:noProof/>
          <w:lang w:val="sr-Cyrl-CS"/>
        </w:rPr>
        <w:t>.</w:t>
      </w:r>
    </w:p>
    <w:p w:rsidR="00A8767D" w:rsidRPr="00120B25" w:rsidRDefault="00A8767D" w:rsidP="00A8767D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</w:p>
    <w:p w:rsidR="00A8767D" w:rsidRPr="00120B25" w:rsidRDefault="00120B25" w:rsidP="00A8767D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Пројектне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активности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према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пројектима</w:t>
      </w:r>
      <w:r w:rsidR="00ED39A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ED39A1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току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 w:rsidR="00BE1F44" w:rsidRPr="00120B25">
        <w:rPr>
          <w:rFonts w:eastAsia="Calibri" w:cstheme="minorHAnsi"/>
          <w:noProof/>
          <w:lang w:val="sr-Cyrl-CS"/>
        </w:rPr>
        <w:t>2017</w:t>
      </w:r>
      <w:r w:rsidR="00A8767D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године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односиле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су</w:t>
      </w:r>
      <w:r w:rsidR="0001121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имплементацију</w:t>
      </w:r>
      <w:r w:rsidR="00A8767D" w:rsidRPr="00120B25">
        <w:rPr>
          <w:rFonts w:eastAsia="Calibri" w:cstheme="minorHAnsi"/>
          <w:noProof/>
          <w:lang w:val="sr-Cyrl-CS"/>
        </w:rPr>
        <w:t xml:space="preserve"> 4 </w:t>
      </w:r>
      <w:r>
        <w:rPr>
          <w:rFonts w:eastAsia="Calibri" w:cstheme="minorHAnsi"/>
          <w:noProof/>
          <w:lang w:val="sr-Cyrl-CS"/>
        </w:rPr>
        <w:t>државна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18 </w:t>
      </w:r>
      <w:r>
        <w:rPr>
          <w:rFonts w:eastAsia="Calibri" w:cstheme="minorHAnsi"/>
          <w:noProof/>
          <w:lang w:val="sr-Cyrl-CS"/>
        </w:rPr>
        <w:t>регионалних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пројеката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активног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циклуса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техничке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сарадње</w:t>
      </w:r>
      <w:r w:rsidR="00A8767D" w:rsidRPr="00120B25">
        <w:rPr>
          <w:rFonts w:eastAsia="Calibri" w:cstheme="minorHAnsi"/>
          <w:noProof/>
          <w:lang w:val="sr-Cyrl-CS"/>
        </w:rPr>
        <w:t xml:space="preserve"> 2016</w:t>
      </w:r>
      <w:r w:rsidR="005138EE" w:rsidRPr="00120B25">
        <w:rPr>
          <w:rFonts w:eastAsia="Calibri" w:cstheme="minorHAnsi"/>
          <w:noProof/>
          <w:lang w:val="sr-Cyrl-CS"/>
        </w:rPr>
        <w:t>-</w:t>
      </w:r>
      <w:r w:rsidR="003725A6" w:rsidRPr="00120B25">
        <w:rPr>
          <w:rFonts w:eastAsia="Calibri" w:cstheme="minorHAnsi"/>
          <w:noProof/>
          <w:lang w:val="sr-Cyrl-CS"/>
        </w:rPr>
        <w:t xml:space="preserve">17, </w:t>
      </w:r>
      <w:r>
        <w:rPr>
          <w:rFonts w:eastAsia="Calibri" w:cstheme="minorHAnsi"/>
          <w:noProof/>
          <w:lang w:val="sr-Cyrl-CS"/>
        </w:rPr>
        <w:t>а</w:t>
      </w:r>
      <w:r w:rsidR="003725A6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извршено</w:t>
      </w:r>
      <w:r w:rsidR="003725A6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3725A6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око</w:t>
      </w:r>
      <w:r w:rsidR="00A8767D" w:rsidRPr="00120B25">
        <w:rPr>
          <w:rFonts w:eastAsia="Calibri" w:cstheme="minorHAnsi"/>
          <w:noProof/>
          <w:lang w:val="sr-Cyrl-CS"/>
        </w:rPr>
        <w:t xml:space="preserve"> 100 </w:t>
      </w:r>
      <w:r>
        <w:rPr>
          <w:rFonts w:eastAsia="Calibri" w:cstheme="minorHAnsi"/>
          <w:noProof/>
          <w:lang w:val="sr-Cyrl-CS"/>
        </w:rPr>
        <w:t>едукација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трајању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неколико</w:t>
      </w:r>
      <w:r w:rsidR="003725A6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дана</w:t>
      </w:r>
      <w:r w:rsidR="003725A6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па</w:t>
      </w:r>
      <w:r w:rsidR="003725A6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до</w:t>
      </w:r>
      <w:r w:rsidR="003725A6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неколико</w:t>
      </w:r>
      <w:r w:rsidR="003725A6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седмица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представнике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институција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учествују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пројектима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те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набавка</w:t>
      </w:r>
      <w:r w:rsidR="00A8767D" w:rsidRPr="00120B25">
        <w:rPr>
          <w:rFonts w:eastAsia="Calibri" w:cstheme="minorHAnsi"/>
          <w:noProof/>
          <w:lang w:val="sr-Cyrl-CS"/>
        </w:rPr>
        <w:t xml:space="preserve"> (</w:t>
      </w:r>
      <w:r>
        <w:rPr>
          <w:rFonts w:eastAsia="Calibri" w:cstheme="minorHAnsi"/>
          <w:noProof/>
          <w:lang w:val="sr-Cyrl-CS"/>
        </w:rPr>
        <w:t>донација</w:t>
      </w:r>
      <w:r w:rsidR="00A8767D" w:rsidRPr="00120B25">
        <w:rPr>
          <w:rFonts w:eastAsia="Calibri" w:cstheme="minorHAnsi"/>
          <w:noProof/>
          <w:lang w:val="sr-Cyrl-CS"/>
        </w:rPr>
        <w:t xml:space="preserve">) </w:t>
      </w:r>
      <w:r>
        <w:rPr>
          <w:rFonts w:eastAsia="Calibri" w:cstheme="minorHAnsi"/>
          <w:noProof/>
          <w:lang w:val="sr-Cyrl-CS"/>
        </w:rPr>
        <w:t>неопходне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опреме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намијењене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јачању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инфраструктурних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радиолошко</w:t>
      </w:r>
      <w:r w:rsidR="00A8767D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нуклеарних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капацитета</w:t>
      </w:r>
      <w:r w:rsidR="00A8767D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Посебно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треба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нагласити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здравства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омогућавају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едукацију</w:t>
      </w:r>
      <w:r w:rsidR="003725A6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3725A6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трајању</w:t>
      </w:r>
      <w:r w:rsidR="003725A6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</w:t>
      </w:r>
      <w:r w:rsidR="003725A6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неколико</w:t>
      </w:r>
      <w:r w:rsidR="003725A6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седмица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љекаре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медицинске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физичаре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некој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престижних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европских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клиника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што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постала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већ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вишегодишња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пракса</w:t>
      </w:r>
      <w:r w:rsidR="00A8767D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Резултати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ових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едукација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већ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видљиви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пракси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јер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установе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радиотерапије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нуклеарне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медицине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радиологије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примјењују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најновије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процедуре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методе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лијечењу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пацијената</w:t>
      </w:r>
      <w:r w:rsidR="00A8767D" w:rsidRPr="00120B25">
        <w:rPr>
          <w:rFonts w:eastAsia="Calibri" w:cstheme="minorHAnsi"/>
          <w:noProof/>
          <w:lang w:val="sr-Cyrl-CS"/>
        </w:rPr>
        <w:t xml:space="preserve">. </w:t>
      </w:r>
    </w:p>
    <w:p w:rsidR="00A8767D" w:rsidRPr="00120B25" w:rsidRDefault="00A8767D" w:rsidP="00A8767D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</w:p>
    <w:p w:rsidR="007C3D4B" w:rsidRPr="00120B25" w:rsidRDefault="00120B25" w:rsidP="00A8767D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Укупан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буџет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одобрила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четири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пројекта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циклусу</w:t>
      </w:r>
      <w:r w:rsidR="00A8767D" w:rsidRPr="00120B25">
        <w:rPr>
          <w:rFonts w:eastAsia="Calibri" w:cstheme="minorHAnsi"/>
          <w:noProof/>
          <w:lang w:val="sr-Cyrl-CS"/>
        </w:rPr>
        <w:t xml:space="preserve"> 2016</w:t>
      </w:r>
      <w:r w:rsidR="005138EE" w:rsidRPr="00120B25">
        <w:rPr>
          <w:rFonts w:eastAsia="Calibri" w:cstheme="minorHAnsi"/>
          <w:noProof/>
          <w:lang w:val="sr-Cyrl-CS"/>
        </w:rPr>
        <w:t>-</w:t>
      </w:r>
      <w:r w:rsidR="00A8767D" w:rsidRPr="00120B25">
        <w:rPr>
          <w:rFonts w:eastAsia="Calibri" w:cstheme="minorHAnsi"/>
          <w:noProof/>
          <w:lang w:val="sr-Cyrl-CS"/>
        </w:rPr>
        <w:t xml:space="preserve">17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износи</w:t>
      </w:r>
      <w:r w:rsidR="00A8767D" w:rsidRPr="00120B25">
        <w:rPr>
          <w:rFonts w:eastAsia="Calibri" w:cstheme="minorHAnsi"/>
          <w:noProof/>
          <w:lang w:val="sr-Cyrl-CS"/>
        </w:rPr>
        <w:t xml:space="preserve"> 766.100 </w:t>
      </w:r>
      <w:r w:rsidR="00A32FBF" w:rsidRPr="00A32FBF">
        <w:rPr>
          <w:rFonts w:eastAsia="Calibri" w:cstheme="minorHAnsi"/>
          <w:noProof/>
          <w:lang w:val="bs-Latn-BA"/>
        </w:rPr>
        <w:t>EUR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ријеч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пројектима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приказани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сљедећој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табели</w:t>
      </w:r>
      <w:r w:rsidR="001E7D1D" w:rsidRPr="00120B25">
        <w:rPr>
          <w:rFonts w:eastAsia="Calibri" w:cstheme="minorHAnsi"/>
          <w:noProof/>
          <w:lang w:val="sr-Cyrl-CS"/>
        </w:rPr>
        <w:t>.</w:t>
      </w:r>
      <w:r w:rsidR="007C3D4B" w:rsidRPr="00120B25">
        <w:rPr>
          <w:rFonts w:eastAsia="Calibri" w:cstheme="minorHAnsi"/>
          <w:noProof/>
          <w:lang w:val="sr-Cyrl-CS"/>
        </w:rPr>
        <w:t xml:space="preserve"> </w:t>
      </w:r>
    </w:p>
    <w:p w:rsidR="007C3D4B" w:rsidRPr="00A35A8B" w:rsidRDefault="007C3D4B" w:rsidP="007C3D4B">
      <w:pPr>
        <w:autoSpaceDE w:val="0"/>
        <w:autoSpaceDN w:val="0"/>
        <w:adjustRightInd w:val="0"/>
        <w:spacing w:line="240" w:lineRule="auto"/>
        <w:rPr>
          <w:rFonts w:eastAsia="Calibri" w:cstheme="minorHAnsi"/>
          <w:noProof/>
          <w:lang w:val="bs-Latn-BA"/>
        </w:rPr>
      </w:pPr>
    </w:p>
    <w:p w:rsidR="007C3D4B" w:rsidRPr="00A35A8B" w:rsidRDefault="00540CE6" w:rsidP="007C3D4B">
      <w:pPr>
        <w:spacing w:line="240" w:lineRule="auto"/>
        <w:rPr>
          <w:rFonts w:eastAsia="Calibri" w:cstheme="minorHAnsi"/>
          <w:i/>
          <w:noProof/>
          <w:szCs w:val="24"/>
          <w:lang w:val="bs-Latn-BA"/>
        </w:rPr>
      </w:pPr>
      <w:r w:rsidRPr="00A35A8B">
        <w:rPr>
          <w:rFonts w:eastAsia="Calibri" w:cstheme="minorHAnsi"/>
          <w:i/>
          <w:noProof/>
          <w:szCs w:val="24"/>
          <w:lang w:val="bs-Latn-BA"/>
        </w:rPr>
        <w:t>Табела</w:t>
      </w:r>
      <w:r w:rsidR="007C3D4B" w:rsidRPr="00A35A8B">
        <w:rPr>
          <w:rFonts w:eastAsia="Calibri" w:cstheme="minorHAnsi"/>
          <w:i/>
          <w:noProof/>
          <w:szCs w:val="24"/>
          <w:lang w:val="bs-Latn-BA"/>
        </w:rPr>
        <w:t xml:space="preserve"> 11.1: </w:t>
      </w:r>
      <w:r w:rsidR="00EB7B96">
        <w:rPr>
          <w:rFonts w:eastAsia="Calibri" w:cstheme="minorHAnsi"/>
          <w:i/>
          <w:noProof/>
          <w:szCs w:val="24"/>
        </w:rPr>
        <w:t>Списак</w:t>
      </w:r>
      <w:r w:rsidR="001E7D1D" w:rsidRPr="00A35A8B">
        <w:rPr>
          <w:rFonts w:eastAsia="Calibri" w:cstheme="minorHAnsi"/>
          <w:i/>
          <w:noProof/>
          <w:szCs w:val="24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Cs w:val="24"/>
          <w:lang w:val="bs-Latn-BA"/>
        </w:rPr>
        <w:t>пројеката</w:t>
      </w:r>
      <w:r w:rsidR="001E7D1D" w:rsidRPr="00A35A8B">
        <w:rPr>
          <w:rFonts w:eastAsia="Calibri" w:cstheme="minorHAnsi"/>
          <w:i/>
          <w:noProof/>
          <w:szCs w:val="24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Cs w:val="24"/>
          <w:lang w:val="bs-Latn-BA"/>
        </w:rPr>
        <w:t>техничке</w:t>
      </w:r>
      <w:r w:rsidR="001E7D1D" w:rsidRPr="00A35A8B">
        <w:rPr>
          <w:rFonts w:eastAsia="Calibri" w:cstheme="minorHAnsi"/>
          <w:i/>
          <w:noProof/>
          <w:szCs w:val="24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Cs w:val="24"/>
          <w:lang w:val="bs-Latn-BA"/>
        </w:rPr>
        <w:t>сарадње</w:t>
      </w:r>
      <w:r w:rsidR="001E7D1D" w:rsidRPr="00A35A8B">
        <w:rPr>
          <w:rFonts w:eastAsia="Calibri" w:cstheme="minorHAnsi"/>
          <w:i/>
          <w:noProof/>
          <w:szCs w:val="24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Cs w:val="24"/>
          <w:lang w:val="bs-Latn-BA"/>
        </w:rPr>
        <w:t>ИАЕА</w:t>
      </w:r>
      <w:r w:rsidR="001E7D1D" w:rsidRPr="00A35A8B">
        <w:rPr>
          <w:rFonts w:eastAsia="Calibri" w:cstheme="minorHAnsi"/>
          <w:i/>
          <w:noProof/>
          <w:szCs w:val="24"/>
          <w:lang w:val="bs-Latn-BA"/>
        </w:rPr>
        <w:t xml:space="preserve"> 2016</w:t>
      </w:r>
      <w:r w:rsidR="0011737A" w:rsidRPr="00A35A8B">
        <w:rPr>
          <w:rFonts w:eastAsia="Calibri" w:cstheme="minorHAnsi"/>
          <w:i/>
          <w:noProof/>
          <w:szCs w:val="24"/>
          <w:lang w:val="bs-Latn-BA"/>
        </w:rPr>
        <w:t>-</w:t>
      </w:r>
      <w:r w:rsidR="001E7D1D" w:rsidRPr="00A35A8B">
        <w:rPr>
          <w:rFonts w:eastAsia="Calibri" w:cstheme="minorHAnsi"/>
          <w:i/>
          <w:noProof/>
          <w:szCs w:val="24"/>
          <w:lang w:val="bs-Latn-BA"/>
        </w:rPr>
        <w:t>17</w:t>
      </w:r>
    </w:p>
    <w:p w:rsidR="00EB3152" w:rsidRPr="00A35A8B" w:rsidRDefault="00EB3152" w:rsidP="007C3D4B">
      <w:pPr>
        <w:spacing w:line="240" w:lineRule="auto"/>
        <w:rPr>
          <w:rFonts w:eastAsia="Calibri" w:cstheme="minorHAnsi"/>
          <w:i/>
          <w:noProof/>
          <w:szCs w:val="24"/>
          <w:lang w:val="bs-Latn-BA"/>
        </w:rPr>
      </w:pP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8222"/>
      </w:tblGrid>
      <w:tr w:rsidR="00A8767D" w:rsidRPr="00A35A8B" w:rsidTr="00A8767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767D" w:rsidRPr="00A35A8B" w:rsidRDefault="00540CE6" w:rsidP="00A8767D">
            <w:pPr>
              <w:spacing w:before="120" w:after="120" w:line="240" w:lineRule="auto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Р</w:t>
            </w:r>
            <w:r w:rsidR="00A8767D" w:rsidRPr="00A35A8B">
              <w:rPr>
                <w:rFonts w:cstheme="minorHAnsi"/>
                <w:b/>
                <w:noProof/>
                <w:sz w:val="22"/>
                <w:lang w:val="bs-Latn-BA"/>
              </w:rPr>
              <w:t>.</w:t>
            </w: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б</w:t>
            </w:r>
            <w:r w:rsidR="00A8767D" w:rsidRPr="00A35A8B">
              <w:rPr>
                <w:rFonts w:cstheme="minorHAnsi"/>
                <w:b/>
                <w:noProof/>
                <w:sz w:val="22"/>
                <w:lang w:val="bs-Latn-BA"/>
              </w:rPr>
              <w:t>.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767D" w:rsidRPr="00A35A8B" w:rsidRDefault="00540CE6" w:rsidP="00A8767D">
            <w:pPr>
              <w:spacing w:before="120" w:after="120" w:line="240" w:lineRule="auto"/>
              <w:rPr>
                <w:rFonts w:cstheme="minorHAnsi"/>
                <w:b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Назив</w:t>
            </w:r>
            <w:r w:rsidR="00A8767D" w:rsidRPr="00A35A8B">
              <w:rPr>
                <w:rFonts w:cstheme="minorHAnsi"/>
                <w:b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b/>
                <w:noProof/>
                <w:sz w:val="22"/>
                <w:lang w:val="bs-Latn-BA"/>
              </w:rPr>
              <w:t>пројекта</w:t>
            </w:r>
          </w:p>
        </w:tc>
      </w:tr>
      <w:tr w:rsidR="00A8767D" w:rsidRPr="00A35A8B" w:rsidTr="007F3A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767D" w:rsidRPr="00A35A8B" w:rsidRDefault="00A8767D" w:rsidP="007F3AE0">
            <w:pPr>
              <w:spacing w:before="120" w:after="120" w:line="240" w:lineRule="auto"/>
              <w:jc w:val="center"/>
              <w:rPr>
                <w:rFonts w:eastAsia="Calibri" w:cstheme="minorHAnsi"/>
                <w:noProof/>
                <w:sz w:val="22"/>
                <w:lang w:val="bs-Latn-BA"/>
              </w:rPr>
            </w:pP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1.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767D" w:rsidRPr="00A35A8B" w:rsidRDefault="00A8767D" w:rsidP="00A8767D">
            <w:pPr>
              <w:spacing w:before="120" w:after="120" w:line="240" w:lineRule="auto"/>
              <w:rPr>
                <w:rFonts w:cstheme="minorHAnsi"/>
                <w:sz w:val="22"/>
                <w:lang w:val="bs-Latn-BA"/>
              </w:rPr>
            </w:pPr>
            <w:r w:rsidRPr="00A35A8B">
              <w:rPr>
                <w:rFonts w:ascii="Verdana" w:hAnsi="Verdana"/>
                <w:color w:val="000000"/>
                <w:sz w:val="17"/>
                <w:szCs w:val="17"/>
                <w:lang w:val="bs-Latn-BA"/>
              </w:rPr>
              <w:t>BOH6015</w:t>
            </w:r>
            <w:r w:rsidRPr="00A35A8B">
              <w:rPr>
                <w:rFonts w:cstheme="minorHAnsi"/>
                <w:sz w:val="22"/>
                <w:lang w:val="bs-Latn-BA"/>
              </w:rPr>
              <w:t xml:space="preserve"> </w:t>
            </w:r>
          </w:p>
          <w:p w:rsidR="00A8767D" w:rsidRPr="00A35A8B" w:rsidRDefault="00540CE6" w:rsidP="00A8767D">
            <w:pPr>
              <w:spacing w:before="120" w:after="120" w:line="240" w:lineRule="auto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Успостављање</w:t>
            </w:r>
            <w:r w:rsidR="00A8767D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државних</w:t>
            </w:r>
            <w:r w:rsidR="00A8767D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референтних</w:t>
            </w:r>
            <w:r w:rsidR="00A8767D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нивоа</w:t>
            </w:r>
            <w:r w:rsidR="00A8767D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у</w:t>
            </w:r>
            <w:r w:rsidR="00A8767D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дијагностичкој</w:t>
            </w:r>
            <w:r w:rsidR="00A8767D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радиологији</w:t>
            </w:r>
            <w:r w:rsidR="00A8767D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</w:p>
          <w:p w:rsidR="00A8767D" w:rsidRPr="00A35A8B" w:rsidRDefault="00540CE6" w:rsidP="00A8767D">
            <w:pPr>
              <w:spacing w:before="120" w:after="120" w:line="240" w:lineRule="auto"/>
              <w:rPr>
                <w:rFonts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Буџет</w:t>
            </w:r>
            <w:r w:rsidR="00A8767D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пројекта</w:t>
            </w:r>
            <w:r w:rsidR="00A8767D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износи</w:t>
            </w:r>
            <w:r w:rsidR="00A8767D" w:rsidRPr="00A35A8B">
              <w:rPr>
                <w:rFonts w:cstheme="minorHAnsi"/>
                <w:noProof/>
                <w:sz w:val="22"/>
                <w:lang w:val="bs-Latn-BA"/>
              </w:rPr>
              <w:t xml:space="preserve"> 113.200 </w:t>
            </w:r>
            <w:r w:rsidR="0067383D" w:rsidRPr="00A35A8B">
              <w:rPr>
                <w:rFonts w:cstheme="minorHAnsi"/>
                <w:noProof/>
                <w:sz w:val="22"/>
                <w:lang w:val="bs-Latn-BA"/>
              </w:rPr>
              <w:t>EUR</w:t>
            </w:r>
          </w:p>
        </w:tc>
      </w:tr>
      <w:tr w:rsidR="00A8767D" w:rsidRPr="00A35A8B" w:rsidTr="007F3A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767D" w:rsidRPr="00A35A8B" w:rsidRDefault="00A8767D" w:rsidP="007F3AE0">
            <w:pPr>
              <w:spacing w:before="120" w:after="120" w:line="240" w:lineRule="auto"/>
              <w:jc w:val="center"/>
              <w:rPr>
                <w:rFonts w:eastAsia="Calibri" w:cstheme="minorHAnsi"/>
                <w:noProof/>
                <w:sz w:val="22"/>
                <w:lang w:val="bs-Latn-BA"/>
              </w:rPr>
            </w:pP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2.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767D" w:rsidRPr="00A35A8B" w:rsidRDefault="00A8767D" w:rsidP="00A8767D">
            <w:pPr>
              <w:spacing w:before="120" w:after="120" w:line="240" w:lineRule="auto"/>
              <w:rPr>
                <w:rFonts w:eastAsia="Calibri" w:cstheme="minorHAnsi"/>
                <w:noProof/>
                <w:sz w:val="22"/>
                <w:lang w:val="bs-Latn-BA"/>
              </w:rPr>
            </w:pPr>
            <w:r w:rsidRPr="00A35A8B">
              <w:rPr>
                <w:rFonts w:ascii="Verdana" w:hAnsi="Verdana"/>
                <w:color w:val="000000"/>
                <w:sz w:val="17"/>
                <w:szCs w:val="17"/>
                <w:lang w:val="bs-Latn-BA"/>
              </w:rPr>
              <w:t>BOH9007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</w:p>
          <w:p w:rsidR="00A8767D" w:rsidRPr="00A35A8B" w:rsidRDefault="00540CE6" w:rsidP="00A8767D">
            <w:pPr>
              <w:spacing w:before="120" w:after="120" w:line="240" w:lineRule="auto"/>
              <w:rPr>
                <w:rFonts w:ascii="Verdana" w:hAnsi="Verdana"/>
                <w:noProof/>
                <w:color w:val="000000"/>
                <w:sz w:val="17"/>
                <w:szCs w:val="17"/>
                <w:lang w:val="bs-Latn-BA"/>
              </w:rPr>
            </w:pP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Развој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аранжмана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и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капацитета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за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припрему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и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одговор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на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ванредне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нуклеарне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и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радиолошке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догађаје</w:t>
            </w:r>
            <w:r w:rsidR="00A8767D" w:rsidRPr="00A35A8B">
              <w:rPr>
                <w:rFonts w:ascii="Verdana" w:hAnsi="Verdana"/>
                <w:noProof/>
                <w:color w:val="000000"/>
                <w:sz w:val="17"/>
                <w:szCs w:val="17"/>
                <w:lang w:val="bs-Latn-BA"/>
              </w:rPr>
              <w:t xml:space="preserve"> </w:t>
            </w:r>
          </w:p>
          <w:p w:rsidR="00A8767D" w:rsidRPr="00A35A8B" w:rsidRDefault="00540CE6" w:rsidP="00A8767D">
            <w:pPr>
              <w:spacing w:before="120" w:after="120" w:line="240" w:lineRule="auto"/>
              <w:rPr>
                <w:rFonts w:cstheme="minorHAnsi"/>
                <w:noProof/>
                <w:sz w:val="22"/>
                <w:u w:val="single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Буџет</w:t>
            </w:r>
            <w:r w:rsidR="00A8767D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пројекта</w:t>
            </w:r>
            <w:r w:rsidR="00A8767D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износи</w:t>
            </w:r>
            <w:r w:rsidR="00A8767D" w:rsidRPr="00A35A8B">
              <w:rPr>
                <w:rFonts w:cstheme="minorHAnsi"/>
                <w:noProof/>
                <w:sz w:val="22"/>
                <w:lang w:val="bs-Latn-BA"/>
              </w:rPr>
              <w:t xml:space="preserve"> 224.500 </w:t>
            </w:r>
            <w:r w:rsidR="0067383D" w:rsidRPr="00A35A8B">
              <w:rPr>
                <w:rFonts w:cstheme="minorHAnsi"/>
                <w:noProof/>
                <w:sz w:val="22"/>
                <w:lang w:val="bs-Latn-BA"/>
              </w:rPr>
              <w:t>EUR</w:t>
            </w:r>
          </w:p>
        </w:tc>
      </w:tr>
      <w:tr w:rsidR="00A8767D" w:rsidRPr="00A35A8B" w:rsidTr="007F3A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67D" w:rsidRPr="00A35A8B" w:rsidRDefault="00A8767D" w:rsidP="007F3AE0">
            <w:pPr>
              <w:spacing w:before="120" w:after="120" w:line="240" w:lineRule="auto"/>
              <w:jc w:val="center"/>
              <w:rPr>
                <w:rFonts w:eastAsia="Calibri" w:cstheme="minorHAnsi"/>
                <w:noProof/>
                <w:sz w:val="22"/>
                <w:lang w:val="bs-Latn-BA"/>
              </w:rPr>
            </w:pP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3.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67D" w:rsidRPr="00A35A8B" w:rsidRDefault="00A8767D" w:rsidP="00A8767D">
            <w:pPr>
              <w:spacing w:before="120" w:after="120" w:line="240" w:lineRule="auto"/>
              <w:jc w:val="left"/>
              <w:rPr>
                <w:rFonts w:eastAsia="Calibri" w:cstheme="minorHAnsi"/>
                <w:noProof/>
                <w:sz w:val="22"/>
                <w:lang w:val="bs-Latn-BA"/>
              </w:rPr>
            </w:pPr>
            <w:r w:rsidRPr="00A35A8B">
              <w:rPr>
                <w:rFonts w:ascii="Verdana" w:hAnsi="Verdana"/>
                <w:color w:val="000000"/>
                <w:sz w:val="17"/>
                <w:szCs w:val="17"/>
                <w:lang w:val="bs-Latn-BA"/>
              </w:rPr>
              <w:t>BOH9008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</w:p>
          <w:p w:rsidR="00A8767D" w:rsidRPr="00A35A8B" w:rsidRDefault="00540CE6" w:rsidP="00A8767D">
            <w:pPr>
              <w:spacing w:before="120" w:after="120" w:line="240" w:lineRule="auto"/>
              <w:jc w:val="left"/>
              <w:rPr>
                <w:rFonts w:eastAsia="Calibri" w:cstheme="minorHAnsi"/>
                <w:noProof/>
                <w:sz w:val="22"/>
                <w:lang w:val="bs-Latn-BA"/>
              </w:rPr>
            </w:pP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Имплементација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интегрисаног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система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управљања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Државне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регулаторне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агенције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за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радијациону</w:t>
            </w:r>
            <w:r w:rsidR="006F7778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и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нуклеарну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сигурност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и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јачање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њених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капацитета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</w:p>
          <w:p w:rsidR="00A8767D" w:rsidRPr="00A35A8B" w:rsidRDefault="00540CE6" w:rsidP="00A8767D">
            <w:pPr>
              <w:spacing w:before="120" w:after="120" w:line="240" w:lineRule="auto"/>
              <w:jc w:val="left"/>
              <w:rPr>
                <w:rFonts w:ascii="Verdana" w:hAnsi="Verdana"/>
                <w:color w:val="000000"/>
                <w:sz w:val="17"/>
                <w:szCs w:val="17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Буџет</w:t>
            </w:r>
            <w:r w:rsidR="00A8767D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пројекта</w:t>
            </w:r>
            <w:r w:rsidR="00A8767D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износи</w:t>
            </w:r>
            <w:r w:rsidR="00A8767D" w:rsidRPr="00A35A8B">
              <w:rPr>
                <w:rFonts w:ascii="Verdana" w:hAnsi="Verdana"/>
                <w:noProof/>
                <w:color w:val="000000"/>
                <w:sz w:val="17"/>
                <w:szCs w:val="17"/>
                <w:lang w:val="bs-Latn-BA"/>
              </w:rPr>
              <w:t xml:space="preserve"> </w:t>
            </w:r>
            <w:r w:rsidR="00A8767D" w:rsidRPr="00A35A8B">
              <w:rPr>
                <w:rFonts w:ascii="Verdana" w:hAnsi="Verdana"/>
                <w:color w:val="000000"/>
                <w:sz w:val="17"/>
                <w:szCs w:val="17"/>
                <w:lang w:val="bs-Latn-BA"/>
              </w:rPr>
              <w:t xml:space="preserve">105.200 </w:t>
            </w:r>
            <w:r w:rsidR="0067383D" w:rsidRPr="00A35A8B">
              <w:rPr>
                <w:rFonts w:ascii="Verdana" w:hAnsi="Verdana"/>
                <w:color w:val="000000"/>
                <w:sz w:val="17"/>
                <w:szCs w:val="17"/>
                <w:lang w:val="bs-Latn-BA"/>
              </w:rPr>
              <w:t>EUR</w:t>
            </w:r>
          </w:p>
        </w:tc>
      </w:tr>
      <w:tr w:rsidR="00A8767D" w:rsidRPr="00A35A8B" w:rsidTr="007F3A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67D" w:rsidRPr="00A35A8B" w:rsidRDefault="00A8767D" w:rsidP="007F3AE0">
            <w:pPr>
              <w:spacing w:before="120" w:after="120" w:line="240" w:lineRule="auto"/>
              <w:jc w:val="center"/>
              <w:rPr>
                <w:rFonts w:eastAsia="Calibri" w:cstheme="minorHAnsi"/>
                <w:noProof/>
                <w:sz w:val="22"/>
                <w:lang w:val="bs-Latn-BA"/>
              </w:rPr>
            </w:pP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4.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67D" w:rsidRPr="00A35A8B" w:rsidRDefault="00A8767D" w:rsidP="00A8767D">
            <w:pPr>
              <w:spacing w:before="120" w:after="120" w:line="240" w:lineRule="auto"/>
              <w:jc w:val="left"/>
              <w:rPr>
                <w:rFonts w:eastAsia="Calibri" w:cstheme="minorHAnsi"/>
                <w:noProof/>
                <w:sz w:val="22"/>
                <w:lang w:val="bs-Latn-BA"/>
              </w:rPr>
            </w:pPr>
            <w:r w:rsidRPr="00A35A8B">
              <w:rPr>
                <w:rFonts w:ascii="Verdana" w:hAnsi="Verdana"/>
                <w:color w:val="000000"/>
                <w:sz w:val="17"/>
                <w:szCs w:val="17"/>
                <w:lang w:val="bs-Latn-BA"/>
              </w:rPr>
              <w:t>BOH6016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</w:p>
          <w:p w:rsidR="00A8767D" w:rsidRPr="00A35A8B" w:rsidRDefault="00540CE6" w:rsidP="00A8767D">
            <w:pPr>
              <w:spacing w:before="120" w:after="120" w:line="240" w:lineRule="auto"/>
              <w:jc w:val="left"/>
              <w:rPr>
                <w:rFonts w:ascii="Verdana" w:hAnsi="Verdana"/>
                <w:noProof/>
                <w:color w:val="000000"/>
                <w:sz w:val="17"/>
                <w:szCs w:val="17"/>
                <w:lang w:val="bs-Latn-BA"/>
              </w:rPr>
            </w:pP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Побољшање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клиничког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дијагностиковања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стања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пацијената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са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незаразним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болестима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кроз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унапређење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могућности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SPECT/CT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и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PET/CT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скенирања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у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нуклеарној</w:t>
            </w:r>
            <w:r w:rsidR="00A8767D"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медицини</w:t>
            </w:r>
            <w:r w:rsidR="00A8767D" w:rsidRPr="00A35A8B">
              <w:rPr>
                <w:rFonts w:ascii="Verdana" w:hAnsi="Verdana"/>
                <w:noProof/>
                <w:color w:val="000000"/>
                <w:sz w:val="17"/>
                <w:szCs w:val="17"/>
                <w:lang w:val="bs-Latn-BA"/>
              </w:rPr>
              <w:t xml:space="preserve"> </w:t>
            </w:r>
          </w:p>
          <w:p w:rsidR="00A8767D" w:rsidRPr="00A35A8B" w:rsidRDefault="00540CE6" w:rsidP="00A8767D">
            <w:pPr>
              <w:spacing w:before="120" w:after="120" w:line="240" w:lineRule="auto"/>
              <w:jc w:val="left"/>
              <w:rPr>
                <w:rFonts w:ascii="Verdana" w:hAnsi="Verdana"/>
                <w:color w:val="000000"/>
                <w:sz w:val="17"/>
                <w:szCs w:val="17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Буџет</w:t>
            </w:r>
            <w:r w:rsidR="00A8767D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пројекта</w:t>
            </w:r>
            <w:r w:rsidR="00A8767D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>износи</w:t>
            </w:r>
            <w:r w:rsidR="00A8767D" w:rsidRPr="00A35A8B">
              <w:rPr>
                <w:rFonts w:cstheme="minorHAnsi"/>
                <w:noProof/>
                <w:sz w:val="22"/>
                <w:lang w:val="bs-Latn-BA"/>
              </w:rPr>
              <w:t xml:space="preserve"> </w:t>
            </w:r>
            <w:r w:rsidR="00A8767D" w:rsidRPr="00A35A8B">
              <w:rPr>
                <w:rFonts w:ascii="Verdana" w:hAnsi="Verdana"/>
                <w:color w:val="000000"/>
                <w:sz w:val="17"/>
                <w:szCs w:val="17"/>
                <w:lang w:val="bs-Latn-BA"/>
              </w:rPr>
              <w:t xml:space="preserve">323.200 </w:t>
            </w:r>
            <w:r w:rsidR="0067383D" w:rsidRPr="00A35A8B">
              <w:rPr>
                <w:rFonts w:ascii="Verdana" w:hAnsi="Verdana"/>
                <w:color w:val="000000"/>
                <w:sz w:val="17"/>
                <w:szCs w:val="17"/>
                <w:lang w:val="bs-Latn-BA"/>
              </w:rPr>
              <w:t>EUR</w:t>
            </w:r>
          </w:p>
        </w:tc>
      </w:tr>
    </w:tbl>
    <w:p w:rsidR="00A8767D" w:rsidRPr="00A35A8B" w:rsidRDefault="00A8767D" w:rsidP="00122E40">
      <w:pPr>
        <w:spacing w:line="240" w:lineRule="auto"/>
        <w:rPr>
          <w:rFonts w:eastAsia="Calibri" w:cstheme="minorHAnsi"/>
          <w:noProof/>
          <w:lang w:val="bs-Latn-BA"/>
        </w:rPr>
      </w:pPr>
    </w:p>
    <w:p w:rsidR="00A8767D" w:rsidRPr="00120B25" w:rsidRDefault="00120B25" w:rsidP="00A8767D">
      <w:pPr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Поред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наведена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четри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државна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пројекта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институције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могу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 w:rsidR="00A32FBF">
        <w:rPr>
          <w:rFonts w:eastAsia="Calibri" w:cstheme="minorHAnsi"/>
          <w:noProof/>
          <w:lang w:val="sr-Cyrl-CS"/>
        </w:rPr>
        <w:t xml:space="preserve">да </w:t>
      </w:r>
      <w:r>
        <w:rPr>
          <w:rFonts w:eastAsia="Calibri" w:cstheme="minorHAnsi"/>
          <w:noProof/>
          <w:lang w:val="sr-Cyrl-CS"/>
        </w:rPr>
        <w:t>учествов</w:t>
      </w:r>
      <w:r w:rsidR="00A32FBF">
        <w:rPr>
          <w:rFonts w:eastAsia="Calibri" w:cstheme="minorHAnsi"/>
          <w:noProof/>
          <w:lang w:val="sr-Cyrl-CS"/>
        </w:rPr>
        <w:t>ују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27 </w:t>
      </w:r>
      <w:r>
        <w:rPr>
          <w:rFonts w:eastAsia="Calibri" w:cstheme="minorHAnsi"/>
          <w:noProof/>
          <w:lang w:val="sr-Cyrl-CS"/>
        </w:rPr>
        <w:t>регионалних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пројеката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покажу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интерес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односно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испуњавају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услове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активно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учествовање</w:t>
      </w:r>
      <w:r w:rsidR="00A8767D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С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обзиром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лимитиране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капацитете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учествовање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пројектима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нуклеарне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енергије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нуклеарне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сигурности</w:t>
      </w:r>
      <w:r w:rsidR="00A8767D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институције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учествовале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21 </w:t>
      </w:r>
      <w:r>
        <w:rPr>
          <w:rFonts w:eastAsia="Calibri" w:cstheme="minorHAnsi"/>
          <w:noProof/>
          <w:lang w:val="sr-Cyrl-CS"/>
        </w:rPr>
        <w:t>регионалном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пројекту</w:t>
      </w:r>
      <w:r w:rsidR="00A8767D" w:rsidRPr="00120B25">
        <w:rPr>
          <w:rFonts w:eastAsia="Calibri" w:cstheme="minorHAnsi"/>
          <w:noProof/>
          <w:lang w:val="sr-Cyrl-CS"/>
        </w:rPr>
        <w:t>.</w:t>
      </w:r>
    </w:p>
    <w:p w:rsidR="00A8767D" w:rsidRPr="00120B25" w:rsidRDefault="00A8767D" w:rsidP="00A8767D">
      <w:pPr>
        <w:spacing w:line="240" w:lineRule="auto"/>
        <w:rPr>
          <w:rFonts w:eastAsia="Calibri" w:cstheme="minorHAnsi"/>
          <w:noProof/>
          <w:lang w:val="sr-Cyrl-CS"/>
        </w:rPr>
      </w:pPr>
    </w:p>
    <w:p w:rsidR="00C50CA6" w:rsidRPr="00120B25" w:rsidRDefault="00120B25" w:rsidP="00A8767D">
      <w:pPr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У</w:t>
      </w:r>
      <w:r w:rsidR="00F05277" w:rsidRPr="00120B25">
        <w:rPr>
          <w:rFonts w:eastAsia="Calibri" w:cstheme="minorHAnsi"/>
          <w:noProof/>
          <w:lang w:val="sr-Cyrl-CS"/>
        </w:rPr>
        <w:t xml:space="preserve"> 2017</w:t>
      </w:r>
      <w:r w:rsidR="00A8767D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години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смо</w:t>
      </w:r>
      <w:r w:rsidR="00952363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такође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завршили</w:t>
      </w:r>
      <w:r w:rsidR="00F05277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припрему</w:t>
      </w:r>
      <w:r w:rsidR="00F05277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пројеката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сљедећи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циклус</w:t>
      </w:r>
      <w:r w:rsidR="00A8767D" w:rsidRPr="00120B25">
        <w:rPr>
          <w:rFonts w:eastAsia="Calibri" w:cstheme="minorHAnsi"/>
          <w:noProof/>
          <w:lang w:val="sr-Cyrl-CS"/>
        </w:rPr>
        <w:t xml:space="preserve"> 2018</w:t>
      </w:r>
      <w:r w:rsidR="00CE1216" w:rsidRPr="00120B25">
        <w:rPr>
          <w:rFonts w:eastAsia="Calibri" w:cstheme="minorHAnsi"/>
          <w:noProof/>
          <w:lang w:val="sr-Cyrl-CS"/>
        </w:rPr>
        <w:t>-</w:t>
      </w:r>
      <w:r w:rsidR="00A8767D" w:rsidRPr="00120B25">
        <w:rPr>
          <w:rFonts w:eastAsia="Calibri" w:cstheme="minorHAnsi"/>
          <w:noProof/>
          <w:lang w:val="sr-Cyrl-CS"/>
        </w:rPr>
        <w:t xml:space="preserve">19 </w:t>
      </w:r>
      <w:r>
        <w:rPr>
          <w:rFonts w:eastAsia="Calibri" w:cstheme="minorHAnsi"/>
          <w:noProof/>
          <w:lang w:val="sr-Cyrl-CS"/>
        </w:rPr>
        <w:t>да</w:t>
      </w:r>
      <w:r w:rsidR="006825D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одржао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континуитет</w:t>
      </w:r>
      <w:r w:rsidR="00A8767D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Институције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пријавиле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четири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пројекта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приказана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сљедећој</w:t>
      </w:r>
      <w:r w:rsidR="00A8767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табели</w:t>
      </w:r>
      <w:r w:rsidR="00122E40" w:rsidRPr="00120B25">
        <w:rPr>
          <w:rFonts w:eastAsia="Calibri" w:cstheme="minorHAnsi"/>
          <w:noProof/>
          <w:lang w:val="sr-Cyrl-CS"/>
        </w:rPr>
        <w:t>.</w:t>
      </w:r>
    </w:p>
    <w:p w:rsidR="00E11509" w:rsidRPr="00A35A8B" w:rsidRDefault="00E11509" w:rsidP="00C50CA6">
      <w:pPr>
        <w:spacing w:line="240" w:lineRule="auto"/>
        <w:rPr>
          <w:rFonts w:eastAsia="Calibri" w:cstheme="minorHAnsi"/>
          <w:noProof/>
          <w:lang w:val="bs-Latn-BA"/>
        </w:rPr>
      </w:pPr>
    </w:p>
    <w:p w:rsidR="00C50CA6" w:rsidRPr="00A35A8B" w:rsidRDefault="00540CE6" w:rsidP="00C50CA6">
      <w:pPr>
        <w:spacing w:line="240" w:lineRule="auto"/>
        <w:rPr>
          <w:rFonts w:eastAsia="Calibri" w:cstheme="minorHAnsi"/>
          <w:i/>
          <w:noProof/>
          <w:szCs w:val="24"/>
          <w:lang w:val="bs-Latn-BA"/>
        </w:rPr>
      </w:pPr>
      <w:r w:rsidRPr="00A35A8B">
        <w:rPr>
          <w:rFonts w:eastAsia="Calibri" w:cstheme="minorHAnsi"/>
          <w:i/>
          <w:noProof/>
          <w:szCs w:val="24"/>
          <w:lang w:val="bs-Latn-BA"/>
        </w:rPr>
        <w:t>Табела</w:t>
      </w:r>
      <w:r w:rsidR="00C50CA6" w:rsidRPr="00A35A8B">
        <w:rPr>
          <w:rFonts w:eastAsia="Calibri" w:cstheme="minorHAnsi"/>
          <w:i/>
          <w:noProof/>
          <w:szCs w:val="24"/>
          <w:lang w:val="bs-Latn-BA"/>
        </w:rPr>
        <w:t xml:space="preserve"> 11.2: </w:t>
      </w:r>
      <w:r w:rsidR="00EB7B96">
        <w:rPr>
          <w:rFonts w:eastAsia="Calibri" w:cstheme="minorHAnsi"/>
          <w:i/>
          <w:noProof/>
          <w:szCs w:val="24"/>
        </w:rPr>
        <w:t>Списак</w:t>
      </w:r>
      <w:r w:rsidR="00A8767D" w:rsidRPr="00A35A8B">
        <w:rPr>
          <w:rFonts w:eastAsia="Calibri" w:cstheme="minorHAnsi"/>
          <w:i/>
          <w:noProof/>
          <w:szCs w:val="24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Cs w:val="24"/>
          <w:lang w:val="bs-Latn-BA"/>
        </w:rPr>
        <w:t>пројеката</w:t>
      </w:r>
      <w:r w:rsidR="00A8767D" w:rsidRPr="00A35A8B">
        <w:rPr>
          <w:rFonts w:eastAsia="Calibri" w:cstheme="minorHAnsi"/>
          <w:i/>
          <w:noProof/>
          <w:szCs w:val="24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Cs w:val="24"/>
          <w:lang w:val="bs-Latn-BA"/>
        </w:rPr>
        <w:t>техничке</w:t>
      </w:r>
      <w:r w:rsidR="00A8767D" w:rsidRPr="00A35A8B">
        <w:rPr>
          <w:rFonts w:eastAsia="Calibri" w:cstheme="minorHAnsi"/>
          <w:i/>
          <w:noProof/>
          <w:szCs w:val="24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Cs w:val="24"/>
          <w:lang w:val="bs-Latn-BA"/>
        </w:rPr>
        <w:t>сарадње</w:t>
      </w:r>
      <w:r w:rsidR="00A8767D" w:rsidRPr="00A35A8B">
        <w:rPr>
          <w:rFonts w:eastAsia="Calibri" w:cstheme="minorHAnsi"/>
          <w:i/>
          <w:noProof/>
          <w:szCs w:val="24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Cs w:val="24"/>
          <w:lang w:val="bs-Latn-BA"/>
        </w:rPr>
        <w:t>за</w:t>
      </w:r>
      <w:r w:rsidR="00A8767D" w:rsidRPr="00A35A8B">
        <w:rPr>
          <w:rFonts w:eastAsia="Calibri" w:cstheme="minorHAnsi"/>
          <w:i/>
          <w:noProof/>
          <w:szCs w:val="24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Cs w:val="24"/>
          <w:lang w:val="bs-Latn-BA"/>
        </w:rPr>
        <w:t>циклус</w:t>
      </w:r>
      <w:r w:rsidR="00A8767D" w:rsidRPr="00A35A8B">
        <w:rPr>
          <w:rFonts w:eastAsia="Calibri" w:cstheme="minorHAnsi"/>
          <w:i/>
          <w:noProof/>
          <w:szCs w:val="24"/>
          <w:lang w:val="bs-Latn-BA"/>
        </w:rPr>
        <w:t xml:space="preserve"> 201</w:t>
      </w:r>
      <w:r w:rsidR="00E148C8" w:rsidRPr="00A35A8B">
        <w:rPr>
          <w:rFonts w:eastAsia="Calibri" w:cstheme="minorHAnsi"/>
          <w:i/>
          <w:noProof/>
          <w:szCs w:val="24"/>
          <w:lang w:val="bs-Latn-BA"/>
        </w:rPr>
        <w:t>8</w:t>
      </w:r>
      <w:r w:rsidR="00CE1216" w:rsidRPr="00A35A8B">
        <w:rPr>
          <w:rFonts w:eastAsia="Calibri" w:cstheme="minorHAnsi"/>
          <w:i/>
          <w:noProof/>
          <w:szCs w:val="24"/>
          <w:lang w:val="bs-Latn-BA"/>
        </w:rPr>
        <w:t>-</w:t>
      </w:r>
      <w:r w:rsidR="00A8767D" w:rsidRPr="00A35A8B">
        <w:rPr>
          <w:rFonts w:eastAsia="Calibri" w:cstheme="minorHAnsi"/>
          <w:i/>
          <w:noProof/>
          <w:szCs w:val="24"/>
          <w:lang w:val="bs-Latn-BA"/>
        </w:rPr>
        <w:t>1</w:t>
      </w:r>
      <w:r w:rsidR="00E148C8" w:rsidRPr="00A35A8B">
        <w:rPr>
          <w:rFonts w:eastAsia="Calibri" w:cstheme="minorHAnsi"/>
          <w:i/>
          <w:noProof/>
          <w:szCs w:val="24"/>
          <w:lang w:val="bs-Latn-BA"/>
        </w:rPr>
        <w:t>9</w:t>
      </w:r>
      <w:r w:rsidR="00A8767D" w:rsidRPr="00A35A8B">
        <w:rPr>
          <w:rFonts w:eastAsia="Calibri" w:cstheme="minorHAnsi"/>
          <w:i/>
          <w:noProof/>
          <w:szCs w:val="24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Cs w:val="24"/>
          <w:lang w:val="bs-Latn-BA"/>
        </w:rPr>
        <w:t>за</w:t>
      </w:r>
      <w:r w:rsidR="00A8767D" w:rsidRPr="00A35A8B">
        <w:rPr>
          <w:rFonts w:eastAsia="Calibri" w:cstheme="minorHAnsi"/>
          <w:i/>
          <w:noProof/>
          <w:szCs w:val="24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Cs w:val="24"/>
          <w:lang w:val="bs-Latn-BA"/>
        </w:rPr>
        <w:t>које</w:t>
      </w:r>
      <w:r w:rsidR="00A8767D" w:rsidRPr="00A35A8B">
        <w:rPr>
          <w:rFonts w:eastAsia="Calibri" w:cstheme="minorHAnsi"/>
          <w:i/>
          <w:noProof/>
          <w:szCs w:val="24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Cs w:val="24"/>
          <w:lang w:val="bs-Latn-BA"/>
        </w:rPr>
        <w:t>је</w:t>
      </w:r>
      <w:r w:rsidR="00A8767D" w:rsidRPr="00A35A8B">
        <w:rPr>
          <w:rFonts w:eastAsia="Calibri" w:cstheme="minorHAnsi"/>
          <w:i/>
          <w:noProof/>
          <w:szCs w:val="24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Cs w:val="24"/>
          <w:lang w:val="bs-Latn-BA"/>
        </w:rPr>
        <w:t>поднесена</w:t>
      </w:r>
      <w:r w:rsidR="00A8767D" w:rsidRPr="00A35A8B">
        <w:rPr>
          <w:rFonts w:eastAsia="Calibri" w:cstheme="minorHAnsi"/>
          <w:i/>
          <w:noProof/>
          <w:szCs w:val="24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Cs w:val="24"/>
          <w:lang w:val="bs-Latn-BA"/>
        </w:rPr>
        <w:t>пријава</w:t>
      </w:r>
      <w:r w:rsidR="00A8767D" w:rsidRPr="00A35A8B">
        <w:rPr>
          <w:rFonts w:eastAsia="Calibri" w:cstheme="minorHAnsi"/>
          <w:i/>
          <w:noProof/>
          <w:szCs w:val="24"/>
          <w:lang w:val="bs-Latn-BA"/>
        </w:rPr>
        <w:t xml:space="preserve"> (BOH2014)</w:t>
      </w:r>
    </w:p>
    <w:p w:rsidR="00C50CA6" w:rsidRPr="00A35A8B" w:rsidRDefault="00C50CA6" w:rsidP="00C50CA6">
      <w:pPr>
        <w:spacing w:line="240" w:lineRule="auto"/>
        <w:rPr>
          <w:rFonts w:eastAsia="Calibri" w:cstheme="minorHAnsi"/>
          <w:noProof/>
          <w:sz w:val="22"/>
          <w:lang w:val="bs-Latn-BA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68"/>
        <w:gridCol w:w="8505"/>
      </w:tblGrid>
      <w:tr w:rsidR="007F3AE0" w:rsidRPr="00A35A8B" w:rsidTr="00A8767D">
        <w:tc>
          <w:tcPr>
            <w:tcW w:w="567" w:type="dxa"/>
          </w:tcPr>
          <w:p w:rsidR="007F3AE0" w:rsidRPr="007F3AE0" w:rsidRDefault="007F3AE0" w:rsidP="00633077">
            <w:pPr>
              <w:spacing w:before="120" w:after="120" w:line="240" w:lineRule="auto"/>
              <w:rPr>
                <w:rFonts w:cstheme="minorHAnsi"/>
                <w:b/>
                <w:noProof/>
                <w:sz w:val="22"/>
                <w:lang w:val="sr-Cyrl-CS"/>
              </w:rPr>
            </w:pPr>
            <w:r>
              <w:rPr>
                <w:rFonts w:cstheme="minorHAnsi"/>
                <w:b/>
                <w:noProof/>
                <w:sz w:val="22"/>
                <w:lang w:val="sr-Cyrl-CS"/>
              </w:rPr>
              <w:t>Р</w:t>
            </w:r>
            <w:r w:rsidRPr="007F3AE0">
              <w:rPr>
                <w:rFonts w:cstheme="minorHAnsi"/>
                <w:b/>
                <w:noProof/>
                <w:sz w:val="22"/>
                <w:lang w:val="sr-Cyrl-CS"/>
              </w:rPr>
              <w:t>.</w:t>
            </w:r>
            <w:r>
              <w:rPr>
                <w:rFonts w:cstheme="minorHAnsi"/>
                <w:b/>
                <w:noProof/>
                <w:sz w:val="22"/>
                <w:lang w:val="sr-Cyrl-CS"/>
              </w:rPr>
              <w:t>б</w:t>
            </w:r>
            <w:r w:rsidRPr="007F3AE0">
              <w:rPr>
                <w:rFonts w:cstheme="minorHAnsi"/>
                <w:b/>
                <w:noProof/>
                <w:sz w:val="22"/>
                <w:lang w:val="sr-Cyrl-CS"/>
              </w:rPr>
              <w:t>.</w:t>
            </w:r>
          </w:p>
        </w:tc>
        <w:tc>
          <w:tcPr>
            <w:tcW w:w="8505" w:type="dxa"/>
          </w:tcPr>
          <w:p w:rsidR="007F3AE0" w:rsidRPr="007F3AE0" w:rsidRDefault="007F3AE0" w:rsidP="007F3AE0">
            <w:pPr>
              <w:spacing w:before="120" w:after="120" w:line="240" w:lineRule="auto"/>
              <w:jc w:val="center"/>
              <w:rPr>
                <w:rFonts w:cstheme="minorHAnsi"/>
                <w:b/>
                <w:noProof/>
                <w:sz w:val="22"/>
                <w:lang w:val="sr-Cyrl-CS"/>
              </w:rPr>
            </w:pPr>
            <w:r>
              <w:rPr>
                <w:rFonts w:cstheme="minorHAnsi"/>
                <w:b/>
                <w:noProof/>
                <w:sz w:val="22"/>
                <w:lang w:val="sr-Cyrl-CS"/>
              </w:rPr>
              <w:t>Назив</w:t>
            </w:r>
            <w:r w:rsidRPr="007F3AE0">
              <w:rPr>
                <w:rFonts w:cstheme="minorHAnsi"/>
                <w:b/>
                <w:noProof/>
                <w:sz w:val="22"/>
                <w:lang w:val="sr-Cyrl-CS"/>
              </w:rPr>
              <w:t xml:space="preserve"> </w:t>
            </w:r>
            <w:r>
              <w:rPr>
                <w:rFonts w:cstheme="minorHAnsi"/>
                <w:b/>
                <w:noProof/>
                <w:sz w:val="22"/>
                <w:lang w:val="sr-Cyrl-CS"/>
              </w:rPr>
              <w:t>пројекта</w:t>
            </w:r>
          </w:p>
        </w:tc>
      </w:tr>
      <w:tr w:rsidR="007F3AE0" w:rsidRPr="00A35A8B" w:rsidTr="007F3AE0">
        <w:tc>
          <w:tcPr>
            <w:tcW w:w="567" w:type="dxa"/>
            <w:vAlign w:val="center"/>
          </w:tcPr>
          <w:p w:rsidR="007F3AE0" w:rsidRPr="00A35A8B" w:rsidRDefault="007F3AE0" w:rsidP="007F3AE0">
            <w:pPr>
              <w:spacing w:before="120" w:after="120" w:line="240" w:lineRule="auto"/>
              <w:jc w:val="center"/>
              <w:rPr>
                <w:rFonts w:eastAsia="Calibri" w:cstheme="minorHAnsi"/>
                <w:noProof/>
                <w:sz w:val="22"/>
                <w:lang w:val="bs-Latn-BA"/>
              </w:rPr>
            </w:pP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1.</w:t>
            </w:r>
          </w:p>
        </w:tc>
        <w:tc>
          <w:tcPr>
            <w:tcW w:w="8505" w:type="dxa"/>
          </w:tcPr>
          <w:p w:rsidR="007F3AE0" w:rsidRPr="00A35A8B" w:rsidRDefault="007F3AE0" w:rsidP="00ED7D28">
            <w:pPr>
              <w:spacing w:before="120" w:after="120" w:line="240" w:lineRule="auto"/>
              <w:rPr>
                <w:rFonts w:eastAsia="Calibri" w:cstheme="minorHAnsi"/>
                <w:noProof/>
                <w:sz w:val="22"/>
                <w:lang w:val="bs-Latn-BA"/>
              </w:rPr>
            </w:pP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BOH2016001</w:t>
            </w:r>
          </w:p>
          <w:p w:rsidR="007F3AE0" w:rsidRPr="00A35A8B" w:rsidRDefault="007F3AE0" w:rsidP="00A32FBF">
            <w:pPr>
              <w:spacing w:before="120" w:after="120" w:line="240" w:lineRule="auto"/>
              <w:rPr>
                <w:rFonts w:eastAsia="Calibri" w:cstheme="minorHAnsi"/>
                <w:noProof/>
                <w:sz w:val="22"/>
                <w:lang w:val="bs-Latn-BA"/>
              </w:rPr>
            </w:pP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Доградња и наставак јачања капацитета нуклеарне медицине, техничке подршк</w:t>
            </w:r>
            <w:r>
              <w:rPr>
                <w:rFonts w:eastAsia="Calibri" w:cstheme="minorHAnsi"/>
                <w:noProof/>
                <w:sz w:val="22"/>
              </w:rPr>
              <w:t>е</w:t>
            </w: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 xml:space="preserve"> и едукације у примјени PET/CT и SPECT/CT</w:t>
            </w:r>
          </w:p>
        </w:tc>
      </w:tr>
      <w:tr w:rsidR="007F3AE0" w:rsidRPr="00A35A8B" w:rsidTr="007F3AE0">
        <w:tc>
          <w:tcPr>
            <w:tcW w:w="567" w:type="dxa"/>
            <w:vAlign w:val="center"/>
          </w:tcPr>
          <w:p w:rsidR="007F3AE0" w:rsidRPr="00A35A8B" w:rsidRDefault="007F3AE0" w:rsidP="007F3AE0">
            <w:pPr>
              <w:spacing w:before="120" w:after="120" w:line="240" w:lineRule="auto"/>
              <w:jc w:val="center"/>
              <w:rPr>
                <w:rFonts w:eastAsia="Calibri" w:cstheme="minorHAnsi"/>
                <w:noProof/>
                <w:sz w:val="22"/>
                <w:lang w:val="bs-Latn-BA"/>
              </w:rPr>
            </w:pP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2.</w:t>
            </w:r>
          </w:p>
        </w:tc>
        <w:tc>
          <w:tcPr>
            <w:tcW w:w="8505" w:type="dxa"/>
          </w:tcPr>
          <w:p w:rsidR="007F3AE0" w:rsidRPr="00A35A8B" w:rsidRDefault="007F3AE0" w:rsidP="00ED7D28">
            <w:pPr>
              <w:spacing w:before="120" w:after="120" w:line="240" w:lineRule="auto"/>
              <w:rPr>
                <w:rFonts w:eastAsia="Calibri" w:cstheme="minorHAnsi"/>
                <w:noProof/>
                <w:sz w:val="22"/>
                <w:lang w:val="bs-Latn-BA"/>
              </w:rPr>
            </w:pP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BOH2016002</w:t>
            </w:r>
          </w:p>
          <w:p w:rsidR="007F3AE0" w:rsidRPr="00A35A8B" w:rsidRDefault="007F3AE0" w:rsidP="00CE1216">
            <w:pPr>
              <w:spacing w:before="120" w:after="120" w:line="240" w:lineRule="auto"/>
              <w:rPr>
                <w:rFonts w:eastAsia="Calibri" w:cstheme="minorHAnsi"/>
                <w:noProof/>
                <w:sz w:val="22"/>
                <w:lang w:val="bs-Latn-BA"/>
              </w:rPr>
            </w:pP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Јачање инфраструктуре за радијациону заштиту пацијената у медицинској експозицији</w:t>
            </w:r>
          </w:p>
        </w:tc>
      </w:tr>
      <w:tr w:rsidR="007F3AE0" w:rsidRPr="00A35A8B" w:rsidTr="007F3AE0">
        <w:tc>
          <w:tcPr>
            <w:tcW w:w="567" w:type="dxa"/>
            <w:vAlign w:val="center"/>
          </w:tcPr>
          <w:p w:rsidR="007F3AE0" w:rsidRPr="00A35A8B" w:rsidRDefault="007F3AE0" w:rsidP="007F3AE0">
            <w:pPr>
              <w:spacing w:before="120" w:after="120" w:line="240" w:lineRule="auto"/>
              <w:jc w:val="center"/>
              <w:rPr>
                <w:rFonts w:eastAsia="Calibri" w:cstheme="minorHAnsi"/>
                <w:noProof/>
                <w:sz w:val="22"/>
                <w:lang w:val="bs-Latn-BA"/>
              </w:rPr>
            </w:pP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3.</w:t>
            </w:r>
          </w:p>
        </w:tc>
        <w:tc>
          <w:tcPr>
            <w:tcW w:w="8505" w:type="dxa"/>
          </w:tcPr>
          <w:p w:rsidR="007F3AE0" w:rsidRPr="00A35A8B" w:rsidRDefault="007F3AE0" w:rsidP="00ED7D28">
            <w:pPr>
              <w:spacing w:before="120" w:after="120" w:line="240" w:lineRule="auto"/>
              <w:rPr>
                <w:rFonts w:eastAsia="Calibri" w:cstheme="minorHAnsi"/>
                <w:noProof/>
                <w:sz w:val="22"/>
                <w:lang w:val="bs-Latn-BA"/>
              </w:rPr>
            </w:pP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BOH2016003</w:t>
            </w:r>
          </w:p>
          <w:p w:rsidR="007F3AE0" w:rsidRPr="00A35A8B" w:rsidRDefault="007F3AE0" w:rsidP="00540CE6">
            <w:pPr>
              <w:spacing w:before="120" w:after="120" w:line="240" w:lineRule="auto"/>
              <w:rPr>
                <w:rFonts w:eastAsia="Calibri" w:cstheme="minorHAnsi"/>
                <w:noProof/>
                <w:sz w:val="22"/>
                <w:lang w:val="bs-Latn-BA"/>
              </w:rPr>
            </w:pP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Подршка развоју интегрисаног система управљања у регулаторној агенцији и лабораторији Института за метрологију</w:t>
            </w:r>
          </w:p>
        </w:tc>
      </w:tr>
      <w:tr w:rsidR="007F3AE0" w:rsidRPr="00A35A8B" w:rsidTr="007F3AE0">
        <w:tc>
          <w:tcPr>
            <w:tcW w:w="567" w:type="dxa"/>
            <w:vAlign w:val="center"/>
          </w:tcPr>
          <w:p w:rsidR="007F3AE0" w:rsidRPr="00A35A8B" w:rsidRDefault="007F3AE0" w:rsidP="007F3AE0">
            <w:pPr>
              <w:spacing w:before="120" w:after="120" w:line="240" w:lineRule="auto"/>
              <w:jc w:val="center"/>
              <w:rPr>
                <w:rFonts w:eastAsia="Calibri" w:cstheme="minorHAnsi"/>
                <w:noProof/>
                <w:sz w:val="22"/>
                <w:lang w:val="bs-Latn-BA"/>
              </w:rPr>
            </w:pPr>
            <w:r w:rsidRPr="00A35A8B">
              <w:rPr>
                <w:rFonts w:eastAsia="Calibri" w:cstheme="minorHAnsi"/>
                <w:noProof/>
                <w:sz w:val="22"/>
                <w:lang w:val="bs-Latn-BA"/>
              </w:rPr>
              <w:t>4.</w:t>
            </w:r>
          </w:p>
        </w:tc>
        <w:tc>
          <w:tcPr>
            <w:tcW w:w="8505" w:type="dxa"/>
          </w:tcPr>
          <w:p w:rsidR="007F3AE0" w:rsidRPr="00A35A8B" w:rsidRDefault="007F3AE0" w:rsidP="00ED7D28">
            <w:pPr>
              <w:spacing w:before="120" w:after="120" w:line="240" w:lineRule="auto"/>
              <w:rPr>
                <w:rFonts w:cstheme="minorHAnsi"/>
                <w:sz w:val="22"/>
                <w:lang w:val="bs-Latn-BA"/>
              </w:rPr>
            </w:pPr>
            <w:r w:rsidRPr="00A35A8B">
              <w:rPr>
                <w:rFonts w:cstheme="minorHAnsi"/>
                <w:sz w:val="22"/>
                <w:lang w:val="bs-Latn-BA"/>
              </w:rPr>
              <w:t>BOH2016004</w:t>
            </w:r>
          </w:p>
          <w:p w:rsidR="007F3AE0" w:rsidRPr="00A35A8B" w:rsidRDefault="007F3AE0" w:rsidP="00A32FBF">
            <w:pPr>
              <w:spacing w:before="120" w:after="120" w:line="240" w:lineRule="auto"/>
              <w:rPr>
                <w:rFonts w:eastAsia="Calibri" w:cstheme="minorHAnsi"/>
                <w:noProof/>
                <w:sz w:val="22"/>
                <w:lang w:val="bs-Latn-BA"/>
              </w:rPr>
            </w:pPr>
            <w:r w:rsidRPr="00A35A8B">
              <w:rPr>
                <w:rFonts w:cstheme="minorHAnsi"/>
                <w:noProof/>
                <w:sz w:val="22"/>
                <w:lang w:val="bs-Latn-BA"/>
              </w:rPr>
              <w:t>Јачање инфраструктуре за заштиту хране и анималне хране и заштит</w:t>
            </w:r>
            <w:r>
              <w:rPr>
                <w:rFonts w:cstheme="minorHAnsi"/>
                <w:noProof/>
                <w:sz w:val="22"/>
              </w:rPr>
              <w:t>у</w:t>
            </w:r>
            <w:r w:rsidRPr="00A35A8B">
              <w:rPr>
                <w:rFonts w:cstheme="minorHAnsi"/>
                <w:noProof/>
                <w:sz w:val="22"/>
                <w:lang w:val="bs-Latn-BA"/>
              </w:rPr>
              <w:t xml:space="preserve"> здравља животиња у Би</w:t>
            </w:r>
            <w:r w:rsidRPr="00A35A8B">
              <w:rPr>
                <w:rFonts w:cstheme="minorHAnsi"/>
                <w:sz w:val="22"/>
                <w:lang w:val="bs-Latn-BA"/>
              </w:rPr>
              <w:t>Х</w:t>
            </w:r>
          </w:p>
        </w:tc>
      </w:tr>
    </w:tbl>
    <w:p w:rsidR="00122E40" w:rsidRPr="00A35A8B" w:rsidRDefault="00122E40" w:rsidP="00C50CA6">
      <w:pPr>
        <w:spacing w:line="240" w:lineRule="auto"/>
        <w:rPr>
          <w:rFonts w:eastAsia="Calibri" w:cstheme="minorHAnsi"/>
          <w:noProof/>
          <w:lang w:val="bs-Latn-BA"/>
        </w:rPr>
      </w:pPr>
    </w:p>
    <w:p w:rsidR="00ED7D28" w:rsidRPr="00120B25" w:rsidRDefault="00120B25" w:rsidP="00ED7D28">
      <w:pPr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Горе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наведене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пројекте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пројектни</w:t>
      </w:r>
      <w:r w:rsidR="003725A6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циклус</w:t>
      </w:r>
      <w:r w:rsidR="003725A6" w:rsidRPr="00120B25">
        <w:rPr>
          <w:rFonts w:eastAsia="Calibri" w:cstheme="minorHAnsi"/>
          <w:noProof/>
          <w:lang w:val="sr-Cyrl-CS"/>
        </w:rPr>
        <w:t xml:space="preserve"> 2018-19 </w:t>
      </w:r>
      <w:r>
        <w:rPr>
          <w:rFonts w:eastAsia="Calibri" w:cstheme="minorHAnsi"/>
          <w:noProof/>
          <w:lang w:val="sr-Cyrl-CS"/>
        </w:rPr>
        <w:t>је</w:t>
      </w:r>
      <w:r w:rsidR="007020FC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одобрила</w:t>
      </w:r>
      <w:r w:rsidR="003725A6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7020FC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а</w:t>
      </w:r>
      <w:r w:rsidR="007020FC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почели</w:t>
      </w:r>
      <w:r w:rsidR="003725A6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су</w:t>
      </w:r>
      <w:r w:rsidR="003725A6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3725A6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јануару</w:t>
      </w:r>
      <w:r w:rsidR="003725A6" w:rsidRPr="00120B25">
        <w:rPr>
          <w:rFonts w:eastAsia="Calibri" w:cstheme="minorHAnsi"/>
          <w:noProof/>
          <w:lang w:val="sr-Cyrl-CS"/>
        </w:rPr>
        <w:t xml:space="preserve"> 2018</w:t>
      </w:r>
      <w:r w:rsidR="00ED7D28" w:rsidRPr="00120B25">
        <w:rPr>
          <w:rFonts w:eastAsia="Calibri" w:cstheme="minorHAnsi"/>
          <w:noProof/>
          <w:lang w:val="sr-Cyrl-CS"/>
        </w:rPr>
        <w:t>.</w:t>
      </w:r>
      <w:r w:rsidR="00267DA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године</w:t>
      </w:r>
      <w:r w:rsidR="00267DA1" w:rsidRPr="00120B25">
        <w:rPr>
          <w:rFonts w:eastAsia="Calibri" w:cstheme="minorHAnsi"/>
          <w:noProof/>
          <w:lang w:val="sr-Cyrl-CS"/>
        </w:rPr>
        <w:t>.</w:t>
      </w:r>
    </w:p>
    <w:p w:rsidR="00ED7D28" w:rsidRPr="00120B25" w:rsidRDefault="00ED7D28" w:rsidP="00ED7D28">
      <w:pPr>
        <w:spacing w:line="240" w:lineRule="auto"/>
        <w:rPr>
          <w:rFonts w:eastAsia="Calibri" w:cstheme="minorHAnsi"/>
          <w:noProof/>
          <w:lang w:val="sr-Cyrl-CS"/>
        </w:rPr>
      </w:pPr>
    </w:p>
    <w:p w:rsidR="003E274A" w:rsidRPr="00120B25" w:rsidRDefault="00120B25" w:rsidP="00516482">
      <w:pPr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БиХ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након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низа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састанака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заједно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других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 w:rsidR="00676671" w:rsidRPr="00120B25">
        <w:rPr>
          <w:rFonts w:eastAsia="Calibri" w:cstheme="minorHAnsi"/>
          <w:noProof/>
          <w:lang w:val="sr-Cyrl-CS"/>
        </w:rPr>
        <w:t>20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држава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Европе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Централне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Азије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постала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пуноправни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члан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оснивач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 w:rsidR="00ED7D28" w:rsidRPr="00A35A8B">
        <w:rPr>
          <w:rFonts w:eastAsia="Calibri" w:cstheme="minorHAnsi"/>
          <w:noProof/>
          <w:lang w:val="bs-Latn-BA"/>
        </w:rPr>
        <w:t>EuCASN</w:t>
      </w:r>
      <w:r w:rsidR="00481E54" w:rsidRPr="00A35A8B">
        <w:rPr>
          <w:rFonts w:eastAsia="Calibri" w:cstheme="minorHAnsi"/>
          <w:noProof/>
          <w:lang w:val="bs-Latn-BA"/>
        </w:rPr>
        <w:t>-a</w:t>
      </w:r>
      <w:r w:rsidR="00ED7D28" w:rsidRPr="00A35A8B">
        <w:rPr>
          <w:rFonts w:eastAsia="Calibri" w:cstheme="minorHAnsi"/>
          <w:noProof/>
          <w:lang w:val="bs-Latn-BA"/>
        </w:rPr>
        <w:t xml:space="preserve"> </w:t>
      </w:r>
      <w:r w:rsidR="00ED7D28" w:rsidRPr="00120B25">
        <w:rPr>
          <w:rFonts w:eastAsia="Calibri" w:cstheme="minorHAnsi"/>
          <w:noProof/>
          <w:lang w:val="sr-Cyrl-CS"/>
        </w:rPr>
        <w:t>(</w:t>
      </w:r>
      <w:r>
        <w:rPr>
          <w:rFonts w:eastAsia="Calibri" w:cstheme="minorHAnsi"/>
          <w:noProof/>
          <w:lang w:val="sr-Cyrl-CS"/>
        </w:rPr>
        <w:t>Европска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централноазијска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сигурносна</w:t>
      </w:r>
      <w:r w:rsidR="006905D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мрежа</w:t>
      </w:r>
      <w:r w:rsidR="00ED7D28" w:rsidRPr="00120B25">
        <w:rPr>
          <w:rFonts w:eastAsia="Calibri" w:cstheme="minorHAnsi"/>
          <w:noProof/>
          <w:lang w:val="sr-Cyrl-CS"/>
        </w:rPr>
        <w:t>)</w:t>
      </w:r>
      <w:r w:rsidR="0067667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67667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септембру</w:t>
      </w:r>
      <w:r w:rsidR="00676671" w:rsidRPr="00120B25">
        <w:rPr>
          <w:rFonts w:eastAsia="Calibri" w:cstheme="minorHAnsi"/>
          <w:noProof/>
          <w:lang w:val="sr-Cyrl-CS"/>
        </w:rPr>
        <w:t xml:space="preserve"> 2016. </w:t>
      </w:r>
      <w:r>
        <w:rPr>
          <w:rFonts w:eastAsia="Calibri" w:cstheme="minorHAnsi"/>
          <w:noProof/>
          <w:lang w:val="sr-Cyrl-CS"/>
        </w:rPr>
        <w:t>године</w:t>
      </w:r>
      <w:r w:rsidR="00ED7D28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Чланице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ове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мреже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су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углавном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регулаторни</w:t>
      </w:r>
      <w:r w:rsidR="00E622B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органи</w:t>
      </w:r>
      <w:r w:rsidR="00ED7D28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али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технички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сервиси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подршке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области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радијационе</w:t>
      </w:r>
      <w:r w:rsidR="00F63B7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F63B7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нуклеарне</w:t>
      </w:r>
      <w:r w:rsidR="00F63B7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сигурности</w:t>
      </w:r>
      <w:r w:rsidR="00ED7D28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Планирано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да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Агенција</w:t>
      </w:r>
      <w:r w:rsidR="0067667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организује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радионицу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Сарајеву</w:t>
      </w:r>
      <w:r w:rsidR="0067667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F05277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другој</w:t>
      </w:r>
      <w:r w:rsidR="00F05277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половини</w:t>
      </w:r>
      <w:r w:rsidR="00F05277" w:rsidRPr="00120B25">
        <w:rPr>
          <w:rFonts w:eastAsia="Calibri" w:cstheme="minorHAnsi"/>
          <w:noProof/>
          <w:lang w:val="sr-Cyrl-CS"/>
        </w:rPr>
        <w:t xml:space="preserve"> 2018</w:t>
      </w:r>
      <w:r w:rsidR="00676671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године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којој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ће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учествовати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представници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свих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држава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чланица</w:t>
      </w:r>
      <w:r w:rsidR="00ED7D28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али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представници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разних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институција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F63B7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који</w:t>
      </w:r>
      <w:r w:rsidR="00F63B7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ће</w:t>
      </w:r>
      <w:r w:rsidR="00F63B7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бити</w:t>
      </w:r>
      <w:r w:rsidR="00F63B7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позвани</w:t>
      </w:r>
      <w:r w:rsidR="00F63B7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да</w:t>
      </w:r>
      <w:r w:rsidR="00F63B7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разговарају</w:t>
      </w:r>
      <w:r w:rsidR="00F63B7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</w:t>
      </w:r>
      <w:r w:rsidR="00F63B7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овим</w:t>
      </w:r>
      <w:r w:rsidR="00ED7D2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темама</w:t>
      </w:r>
      <w:r w:rsidR="00ED7D28" w:rsidRPr="00120B25">
        <w:rPr>
          <w:rFonts w:eastAsia="Calibri" w:cstheme="minorHAnsi"/>
          <w:noProof/>
          <w:lang w:val="sr-Cyrl-CS"/>
        </w:rPr>
        <w:t>.</w:t>
      </w:r>
    </w:p>
    <w:p w:rsidR="005174B1" w:rsidRPr="00120B25" w:rsidRDefault="005174B1" w:rsidP="00BA4D7F">
      <w:pPr>
        <w:spacing w:line="240" w:lineRule="auto"/>
        <w:rPr>
          <w:rFonts w:cstheme="minorHAnsi"/>
          <w:noProof/>
          <w:color w:val="FF0000"/>
          <w:sz w:val="22"/>
          <w:highlight w:val="yellow"/>
          <w:lang w:val="sr-Cyrl-CS"/>
        </w:rPr>
      </w:pPr>
    </w:p>
    <w:p w:rsidR="00C12764" w:rsidRPr="00A35A8B" w:rsidRDefault="000503F3" w:rsidP="00B776C4">
      <w:pPr>
        <w:pStyle w:val="Heading3"/>
        <w:rPr>
          <w:rFonts w:eastAsia="Calibri"/>
        </w:rPr>
      </w:pPr>
      <w:bookmarkStart w:id="388" w:name="_Toc519510723"/>
      <w:r w:rsidRPr="00A35A8B">
        <w:rPr>
          <w:rFonts w:eastAsia="Calibri"/>
        </w:rPr>
        <w:t xml:space="preserve">11.2.1.  </w:t>
      </w:r>
      <w:r w:rsidR="00C12764" w:rsidRPr="00A35A8B">
        <w:rPr>
          <w:rFonts w:eastAsia="Calibri"/>
        </w:rPr>
        <w:t>RASIMS</w:t>
      </w:r>
      <w:bookmarkEnd w:id="388"/>
    </w:p>
    <w:p w:rsidR="00925765" w:rsidRPr="00A35A8B" w:rsidRDefault="00925765" w:rsidP="00981F05">
      <w:pPr>
        <w:spacing w:line="240" w:lineRule="auto"/>
        <w:rPr>
          <w:rFonts w:eastAsia="Calibri" w:cstheme="minorHAnsi"/>
          <w:noProof/>
          <w:lang w:val="bs-Latn-BA"/>
        </w:rPr>
      </w:pPr>
    </w:p>
    <w:p w:rsidR="002A17EF" w:rsidRPr="00A35A8B" w:rsidRDefault="002A17EF" w:rsidP="002A17EF">
      <w:pPr>
        <w:spacing w:line="240" w:lineRule="auto"/>
        <w:rPr>
          <w:rFonts w:eastAsia="Calibri" w:cstheme="minorHAnsi"/>
          <w:noProof/>
          <w:lang w:val="bs-Latn-BA"/>
        </w:rPr>
      </w:pPr>
      <w:r w:rsidRPr="00A35A8B">
        <w:rPr>
          <w:rFonts w:eastAsia="Calibri" w:cstheme="minorHAnsi"/>
          <w:noProof/>
          <w:lang w:val="bs-Latn-BA"/>
        </w:rPr>
        <w:t>RASIMS (R</w:t>
      </w:r>
      <w:r w:rsidR="00093ED1" w:rsidRPr="00A35A8B">
        <w:rPr>
          <w:rFonts w:eastAsia="Calibri" w:cstheme="minorHAnsi"/>
          <w:noProof/>
          <w:lang w:val="bs-Latn-BA"/>
        </w:rPr>
        <w:t>a</w:t>
      </w:r>
      <w:r w:rsidRPr="00A35A8B">
        <w:rPr>
          <w:rFonts w:eastAsia="Calibri" w:cstheme="minorHAnsi"/>
          <w:noProof/>
          <w:lang w:val="bs-Latn-BA"/>
        </w:rPr>
        <w:t>diation Safety Information Management System</w:t>
      </w:r>
      <w:r w:rsidR="00093ED1" w:rsidRPr="00A35A8B">
        <w:rPr>
          <w:rFonts w:eastAsia="Calibri" w:cstheme="minorHAnsi"/>
          <w:noProof/>
          <w:lang w:val="bs-Latn-BA"/>
        </w:rPr>
        <w:t xml:space="preserve"> – </w:t>
      </w:r>
      <w:r w:rsidR="00120B25">
        <w:rPr>
          <w:rFonts w:eastAsia="Calibri" w:cstheme="minorHAnsi"/>
          <w:noProof/>
          <w:lang w:val="sr-Cyrl-CS"/>
        </w:rPr>
        <w:t>Систем</w:t>
      </w:r>
      <w:r w:rsidR="00093ED1"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управљања</w:t>
      </w:r>
      <w:r w:rsidR="00093ED1"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информацијама</w:t>
      </w:r>
      <w:r w:rsidR="00093ED1"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о</w:t>
      </w:r>
      <w:r w:rsidR="00093ED1"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радијационој</w:t>
      </w:r>
      <w:r w:rsidR="00093ED1"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сигурности</w:t>
      </w:r>
      <w:r w:rsidRPr="00120B25">
        <w:rPr>
          <w:rFonts w:eastAsia="Calibri" w:cstheme="minorHAnsi"/>
          <w:noProof/>
          <w:lang w:val="sr-Cyrl-CS"/>
        </w:rPr>
        <w:t xml:space="preserve">) </w:t>
      </w:r>
      <w:r w:rsidR="00120B25">
        <w:rPr>
          <w:rFonts w:eastAsia="Calibri" w:cstheme="minorHAnsi"/>
          <w:noProof/>
          <w:lang w:val="sr-Cyrl-CS"/>
        </w:rPr>
        <w:t>је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интернет</w:t>
      </w:r>
      <w:r w:rsidR="00A90C29"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платформа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коју</w:t>
      </w:r>
      <w:r w:rsidR="00E518CF"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је</w:t>
      </w:r>
      <w:r w:rsidR="00E518CF"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креирала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ИАЕА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која</w:t>
      </w:r>
      <w:r w:rsidR="00B4557C"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омогућава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државама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чланицама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ИАЕА</w:t>
      </w:r>
      <w:r w:rsidRPr="00120B25">
        <w:rPr>
          <w:rFonts w:eastAsia="Calibri" w:cstheme="minorHAnsi"/>
          <w:noProof/>
          <w:lang w:val="sr-Cyrl-CS"/>
        </w:rPr>
        <w:t>-</w:t>
      </w:r>
      <w:r w:rsidR="00120B25">
        <w:rPr>
          <w:rFonts w:eastAsia="Calibri" w:cstheme="minorHAnsi"/>
          <w:noProof/>
          <w:lang w:val="sr-Cyrl-CS"/>
        </w:rPr>
        <w:t>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Секретаријату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ИАЕА</w:t>
      </w:r>
      <w:r w:rsidRPr="00120B25">
        <w:rPr>
          <w:rFonts w:eastAsia="Calibri" w:cstheme="minorHAnsi"/>
          <w:noProof/>
          <w:lang w:val="sr-Cyrl-CS"/>
        </w:rPr>
        <w:t>-</w:t>
      </w:r>
      <w:r w:rsidR="00120B25">
        <w:rPr>
          <w:rFonts w:eastAsia="Calibri" w:cstheme="minorHAnsi"/>
          <w:noProof/>
          <w:lang w:val="sr-Cyrl-CS"/>
        </w:rPr>
        <w:t>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да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заједно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прикупљају</w:t>
      </w:r>
      <w:r w:rsidRPr="00120B25">
        <w:rPr>
          <w:rFonts w:eastAsia="Calibri" w:cstheme="minorHAnsi"/>
          <w:noProof/>
          <w:lang w:val="sr-Cyrl-CS"/>
        </w:rPr>
        <w:t xml:space="preserve">, </w:t>
      </w:r>
      <w:r w:rsidR="00120B25">
        <w:rPr>
          <w:rFonts w:eastAsia="Calibri" w:cstheme="minorHAnsi"/>
          <w:noProof/>
          <w:lang w:val="sr-Cyrl-CS"/>
        </w:rPr>
        <w:t>анализирају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приказују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информације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у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вези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с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државном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инфраструктуром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за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радијациону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сигурност</w:t>
      </w:r>
      <w:r w:rsidRPr="00120B25">
        <w:rPr>
          <w:rFonts w:eastAsia="Calibri" w:cstheme="minorHAnsi"/>
          <w:noProof/>
          <w:lang w:val="sr-Cyrl-CS"/>
        </w:rPr>
        <w:t xml:space="preserve">, </w:t>
      </w:r>
      <w:r w:rsidR="00120B25">
        <w:rPr>
          <w:rFonts w:eastAsia="Calibri" w:cstheme="minorHAnsi"/>
          <w:noProof/>
          <w:lang w:val="sr-Cyrl-CS"/>
        </w:rPr>
        <w:t>сигурност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радиоактивног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отпада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сигурност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транспорта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радиоактивног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материјала</w:t>
      </w:r>
      <w:r w:rsidRPr="00120B25">
        <w:rPr>
          <w:rFonts w:eastAsia="Calibri" w:cstheme="minorHAnsi"/>
          <w:noProof/>
          <w:lang w:val="sr-Cyrl-CS"/>
        </w:rPr>
        <w:t xml:space="preserve">. </w:t>
      </w:r>
      <w:r w:rsidR="00120B25">
        <w:rPr>
          <w:rFonts w:eastAsia="Calibri" w:cstheme="minorHAnsi"/>
          <w:noProof/>
          <w:lang w:val="sr-Cyrl-CS"/>
        </w:rPr>
        <w:t>Поред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олакшавања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утврђивања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државних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регионалних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потреба</w:t>
      </w:r>
      <w:r w:rsidRPr="00120B25">
        <w:rPr>
          <w:rFonts w:eastAsia="Calibri" w:cstheme="minorHAnsi"/>
          <w:noProof/>
          <w:lang w:val="sr-Cyrl-CS"/>
        </w:rPr>
        <w:t xml:space="preserve">, </w:t>
      </w:r>
      <w:r w:rsidR="00120B25">
        <w:rPr>
          <w:rFonts w:eastAsia="Calibri" w:cstheme="minorHAnsi"/>
          <w:noProof/>
          <w:lang w:val="sr-Cyrl-CS"/>
        </w:rPr>
        <w:t>информације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у</w:t>
      </w:r>
      <w:r w:rsidRPr="00A35A8B">
        <w:rPr>
          <w:rFonts w:eastAsia="Calibri" w:cstheme="minorHAnsi"/>
          <w:noProof/>
          <w:lang w:val="bs-Latn-BA"/>
        </w:rPr>
        <w:t xml:space="preserve"> RASIMS-u </w:t>
      </w:r>
      <w:r w:rsidR="00120B25">
        <w:rPr>
          <w:rFonts w:eastAsia="Calibri" w:cstheme="minorHAnsi"/>
          <w:noProof/>
          <w:lang w:val="sr-Cyrl-CS"/>
        </w:rPr>
        <w:t>се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користе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за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низ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других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потреба</w:t>
      </w:r>
      <w:r w:rsidRPr="00120B25">
        <w:rPr>
          <w:rFonts w:eastAsia="Calibri" w:cstheme="minorHAnsi"/>
          <w:noProof/>
          <w:lang w:val="sr-Cyrl-CS"/>
        </w:rPr>
        <w:t xml:space="preserve">, </w:t>
      </w:r>
      <w:r w:rsidR="00120B25">
        <w:rPr>
          <w:rFonts w:eastAsia="Calibri" w:cstheme="minorHAnsi"/>
          <w:noProof/>
          <w:lang w:val="sr-Cyrl-CS"/>
        </w:rPr>
        <w:t>укључујући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израду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нових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пројеката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техничке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сарадње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са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ИАЕА</w:t>
      </w:r>
      <w:r w:rsidRPr="00120B25">
        <w:rPr>
          <w:rFonts w:eastAsia="Calibri" w:cstheme="minorHAnsi"/>
          <w:noProof/>
          <w:lang w:val="sr-Cyrl-CS"/>
        </w:rPr>
        <w:t>-</w:t>
      </w:r>
      <w:r w:rsidR="00120B25">
        <w:rPr>
          <w:rFonts w:eastAsia="Calibri" w:cstheme="minorHAnsi"/>
          <w:noProof/>
          <w:lang w:val="sr-Cyrl-CS"/>
        </w:rPr>
        <w:t>ом</w:t>
      </w:r>
      <w:r w:rsidRPr="00120B25">
        <w:rPr>
          <w:rFonts w:eastAsia="Calibri" w:cstheme="minorHAnsi"/>
          <w:noProof/>
          <w:lang w:val="sr-Cyrl-CS"/>
        </w:rPr>
        <w:t xml:space="preserve">, </w:t>
      </w:r>
      <w:r w:rsidR="00120B25">
        <w:rPr>
          <w:rFonts w:eastAsia="Calibri" w:cstheme="minorHAnsi"/>
          <w:noProof/>
          <w:lang w:val="sr-Cyrl-CS"/>
        </w:rPr>
        <w:t>те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током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процеса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одобравања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испоруке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радиоактивних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извора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државама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чланицама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ИАЕА</w:t>
      </w:r>
      <w:r w:rsidRPr="00120B25">
        <w:rPr>
          <w:rFonts w:eastAsia="Calibri" w:cstheme="minorHAnsi"/>
          <w:noProof/>
          <w:lang w:val="sr-Cyrl-CS"/>
        </w:rPr>
        <w:t>-</w:t>
      </w:r>
      <w:r w:rsidR="00120B25">
        <w:rPr>
          <w:rFonts w:eastAsia="Calibri" w:cstheme="minorHAnsi"/>
          <w:noProof/>
          <w:lang w:val="sr-Cyrl-CS"/>
        </w:rPr>
        <w:t>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са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аспекта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радијационе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сигурности</w:t>
      </w:r>
      <w:r w:rsidRPr="00120B25">
        <w:rPr>
          <w:rFonts w:eastAsia="Calibri" w:cstheme="minorHAnsi"/>
          <w:noProof/>
          <w:lang w:val="sr-Cyrl-CS"/>
        </w:rPr>
        <w:t>.</w:t>
      </w:r>
      <w:r w:rsidRPr="00A35A8B">
        <w:rPr>
          <w:rFonts w:eastAsia="Calibri" w:cstheme="minorHAnsi"/>
          <w:noProof/>
          <w:lang w:val="bs-Latn-BA"/>
        </w:rPr>
        <w:t xml:space="preserve"> RASIMS </w:t>
      </w:r>
      <w:r w:rsidR="00120B25">
        <w:rPr>
          <w:rFonts w:eastAsia="Calibri" w:cstheme="minorHAnsi"/>
          <w:noProof/>
          <w:lang w:val="sr-Cyrl-CS"/>
        </w:rPr>
        <w:t>је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стога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фокусиран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на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државе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чланице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које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примају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помоћ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од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ИАЕА</w:t>
      </w:r>
      <w:r w:rsidRPr="00120B25">
        <w:rPr>
          <w:rFonts w:eastAsia="Calibri" w:cstheme="minorHAnsi"/>
          <w:noProof/>
          <w:lang w:val="sr-Cyrl-CS"/>
        </w:rPr>
        <w:t>-</w:t>
      </w:r>
      <w:r w:rsidR="00120B25">
        <w:rPr>
          <w:rFonts w:eastAsia="Calibri" w:cstheme="minorHAnsi"/>
          <w:noProof/>
          <w:lang w:val="sr-Cyrl-CS"/>
        </w:rPr>
        <w:t>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учествују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у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државним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регионалним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пројектима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ИАЕА</w:t>
      </w:r>
      <w:r w:rsidRPr="00120B25">
        <w:rPr>
          <w:rFonts w:eastAsia="Calibri" w:cstheme="minorHAnsi"/>
          <w:noProof/>
          <w:lang w:val="sr-Cyrl-CS"/>
        </w:rPr>
        <w:t>-</w:t>
      </w:r>
      <w:r w:rsidR="00120B25">
        <w:rPr>
          <w:rFonts w:eastAsia="Calibri" w:cstheme="minorHAnsi"/>
          <w:noProof/>
          <w:lang w:val="sr-Cyrl-CS"/>
        </w:rPr>
        <w:t>е</w:t>
      </w:r>
      <w:r w:rsidRPr="00120B25">
        <w:rPr>
          <w:rFonts w:eastAsia="Calibri" w:cstheme="minorHAnsi"/>
          <w:noProof/>
          <w:lang w:val="sr-Cyrl-CS"/>
        </w:rPr>
        <w:t xml:space="preserve">. </w:t>
      </w:r>
      <w:r w:rsidR="00120B25">
        <w:rPr>
          <w:rFonts w:eastAsia="Calibri" w:cstheme="minorHAnsi"/>
          <w:noProof/>
          <w:lang w:val="sr-Cyrl-CS"/>
        </w:rPr>
        <w:t>Државе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чланице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такође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могу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користити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Pr="00A35A8B">
        <w:rPr>
          <w:rFonts w:eastAsia="Calibri" w:cstheme="minorHAnsi"/>
          <w:noProof/>
          <w:lang w:val="bs-Latn-BA"/>
        </w:rPr>
        <w:t>RASIMS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да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Секретаријату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ИАЕА</w:t>
      </w:r>
      <w:r w:rsidRPr="00120B25">
        <w:rPr>
          <w:rFonts w:eastAsia="Calibri" w:cstheme="minorHAnsi"/>
          <w:noProof/>
          <w:lang w:val="sr-Cyrl-CS"/>
        </w:rPr>
        <w:t>-</w:t>
      </w:r>
      <w:r w:rsidR="00120B25">
        <w:rPr>
          <w:rFonts w:eastAsia="Calibri" w:cstheme="minorHAnsi"/>
          <w:noProof/>
          <w:lang w:val="sr-Cyrl-CS"/>
        </w:rPr>
        <w:t>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пруже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повратне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информације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о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сигурносним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стандардима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ИАЕА</w:t>
      </w:r>
      <w:r w:rsidRPr="00120B25">
        <w:rPr>
          <w:rFonts w:eastAsia="Calibri" w:cstheme="minorHAnsi"/>
          <w:noProof/>
          <w:lang w:val="sr-Cyrl-CS"/>
        </w:rPr>
        <w:t>-</w:t>
      </w:r>
      <w:r w:rsidR="00120B25">
        <w:rPr>
          <w:rFonts w:eastAsia="Calibri" w:cstheme="minorHAnsi"/>
          <w:noProof/>
          <w:lang w:val="sr-Cyrl-CS"/>
        </w:rPr>
        <w:t>е</w:t>
      </w:r>
      <w:r w:rsidRPr="00120B25">
        <w:rPr>
          <w:rFonts w:eastAsia="Calibri" w:cstheme="minorHAnsi"/>
          <w:noProof/>
          <w:lang w:val="sr-Cyrl-CS"/>
        </w:rPr>
        <w:t xml:space="preserve">. </w:t>
      </w:r>
      <w:r w:rsidR="00120B25">
        <w:rPr>
          <w:rFonts w:eastAsia="Calibri" w:cstheme="minorHAnsi"/>
          <w:noProof/>
          <w:lang w:val="sr-Cyrl-CS"/>
        </w:rPr>
        <w:t>Овај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систем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је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успостављен</w:t>
      </w:r>
      <w:r w:rsidRPr="00120B25">
        <w:rPr>
          <w:rFonts w:eastAsia="Calibri" w:cstheme="minorHAnsi"/>
          <w:noProof/>
          <w:lang w:val="sr-Cyrl-CS"/>
        </w:rPr>
        <w:t xml:space="preserve"> 2008. </w:t>
      </w:r>
      <w:r w:rsidR="00120B25">
        <w:rPr>
          <w:rFonts w:eastAsia="Calibri" w:cstheme="minorHAnsi"/>
          <w:noProof/>
          <w:lang w:val="sr-Cyrl-CS"/>
        </w:rPr>
        <w:t>године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у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оквиру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ИАЕА</w:t>
      </w:r>
      <w:r w:rsidRPr="00120B25">
        <w:rPr>
          <w:rFonts w:eastAsia="Calibri" w:cstheme="minorHAnsi"/>
          <w:noProof/>
          <w:lang w:val="sr-Cyrl-CS"/>
        </w:rPr>
        <w:t>-</w:t>
      </w:r>
      <w:r w:rsidR="00120B25">
        <w:rPr>
          <w:rFonts w:eastAsia="Calibri" w:cstheme="minorHAnsi"/>
          <w:noProof/>
          <w:lang w:val="sr-Cyrl-CS"/>
        </w:rPr>
        <w:t>е</w:t>
      </w:r>
      <w:r w:rsidRPr="00120B25">
        <w:rPr>
          <w:rFonts w:eastAsia="Calibri" w:cstheme="minorHAnsi"/>
          <w:noProof/>
          <w:lang w:val="sr-Cyrl-CS"/>
        </w:rPr>
        <w:t xml:space="preserve">, </w:t>
      </w:r>
      <w:r w:rsidR="00120B25">
        <w:rPr>
          <w:rFonts w:eastAsia="Calibri" w:cstheme="minorHAnsi"/>
          <w:noProof/>
          <w:lang w:val="sr-Cyrl-CS"/>
        </w:rPr>
        <w:t>док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је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за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државе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чланице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постао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оперативан</w:t>
      </w:r>
      <w:r w:rsidRPr="00120B25">
        <w:rPr>
          <w:rFonts w:eastAsia="Calibri" w:cstheme="minorHAnsi"/>
          <w:noProof/>
          <w:lang w:val="sr-Cyrl-CS"/>
        </w:rPr>
        <w:t xml:space="preserve"> 2012. </w:t>
      </w:r>
      <w:r w:rsidR="00120B25">
        <w:rPr>
          <w:rFonts w:eastAsia="Calibri" w:cstheme="minorHAnsi"/>
          <w:noProof/>
          <w:lang w:val="sr-Cyrl-CS"/>
        </w:rPr>
        <w:t>године</w:t>
      </w:r>
      <w:r w:rsidRPr="00120B25">
        <w:rPr>
          <w:rFonts w:eastAsia="Calibri" w:cstheme="minorHAnsi"/>
          <w:noProof/>
          <w:lang w:val="sr-Cyrl-CS"/>
        </w:rPr>
        <w:t xml:space="preserve">, </w:t>
      </w:r>
      <w:r w:rsidR="00120B25">
        <w:rPr>
          <w:rFonts w:eastAsia="Calibri" w:cstheme="minorHAnsi"/>
          <w:noProof/>
          <w:lang w:val="sr-Cyrl-CS"/>
        </w:rPr>
        <w:t>када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је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ИАЕА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затражила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да</w:t>
      </w:r>
      <w:r w:rsidR="00A9010D"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државе</w:t>
      </w:r>
      <w:r w:rsidR="00A9010D"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чланице</w:t>
      </w:r>
      <w:r w:rsidR="00A9010D"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именују</w:t>
      </w:r>
      <w:r w:rsidR="00A9010D"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координаторе</w:t>
      </w:r>
      <w:r w:rsidR="00A9010D"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за</w:t>
      </w:r>
      <w:r w:rsidR="00A9010D" w:rsidRPr="00120B25">
        <w:rPr>
          <w:rFonts w:eastAsia="Calibri" w:cstheme="minorHAnsi"/>
          <w:noProof/>
          <w:lang w:val="sr-Cyrl-CS"/>
        </w:rPr>
        <w:t xml:space="preserve"> </w:t>
      </w:r>
      <w:r w:rsidRPr="00A35A8B">
        <w:rPr>
          <w:rFonts w:eastAsia="Calibri" w:cstheme="minorHAnsi"/>
          <w:noProof/>
          <w:lang w:val="bs-Latn-BA"/>
        </w:rPr>
        <w:t xml:space="preserve">RASIMS. </w:t>
      </w:r>
      <w:r w:rsidR="00120B25">
        <w:rPr>
          <w:rFonts w:eastAsia="Calibri" w:cstheme="minorHAnsi"/>
          <w:noProof/>
          <w:lang w:val="sr-Cyrl-CS"/>
        </w:rPr>
        <w:t>Да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би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ИАЕА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извршила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преглед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оцјену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новог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профила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државе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чланице</w:t>
      </w:r>
      <w:r w:rsidRPr="00120B25">
        <w:rPr>
          <w:rFonts w:eastAsia="Calibri" w:cstheme="minorHAnsi"/>
          <w:noProof/>
          <w:lang w:val="sr-Cyrl-CS"/>
        </w:rPr>
        <w:t xml:space="preserve">, </w:t>
      </w:r>
      <w:r w:rsidR="00120B25">
        <w:rPr>
          <w:rFonts w:eastAsia="Calibri" w:cstheme="minorHAnsi"/>
          <w:noProof/>
          <w:lang w:val="sr-Cyrl-CS"/>
        </w:rPr>
        <w:t>неопходно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је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да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тај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профил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претходно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потврди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одобри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државни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координатор</w:t>
      </w:r>
      <w:r w:rsidR="0078155D"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за</w:t>
      </w:r>
      <w:r w:rsidR="0078155D" w:rsidRPr="00120B25">
        <w:rPr>
          <w:rFonts w:eastAsia="Calibri" w:cstheme="minorHAnsi"/>
          <w:noProof/>
          <w:lang w:val="sr-Cyrl-CS"/>
        </w:rPr>
        <w:t xml:space="preserve"> </w:t>
      </w:r>
      <w:r w:rsidR="0078155D" w:rsidRPr="00A35A8B">
        <w:rPr>
          <w:rFonts w:eastAsia="Calibri" w:cstheme="minorHAnsi"/>
          <w:noProof/>
          <w:lang w:val="bs-Latn-BA"/>
        </w:rPr>
        <w:t>RASIMS</w:t>
      </w:r>
      <w:r w:rsidRPr="00A35A8B">
        <w:rPr>
          <w:rFonts w:eastAsia="Calibri" w:cstheme="minorHAnsi"/>
          <w:noProof/>
          <w:lang w:val="bs-Latn-BA"/>
        </w:rPr>
        <w:t>.</w:t>
      </w:r>
    </w:p>
    <w:p w:rsidR="002A17EF" w:rsidRPr="00A35A8B" w:rsidRDefault="002A17EF" w:rsidP="002A17EF">
      <w:pPr>
        <w:spacing w:line="240" w:lineRule="auto"/>
        <w:rPr>
          <w:rFonts w:eastAsia="Calibri" w:cstheme="minorHAnsi"/>
          <w:noProof/>
          <w:lang w:val="bs-Latn-BA"/>
        </w:rPr>
      </w:pPr>
    </w:p>
    <w:p w:rsidR="002A17EF" w:rsidRPr="00120B25" w:rsidRDefault="00120B25" w:rsidP="00564929">
      <w:pPr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Информације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 w:rsidR="002A17EF" w:rsidRPr="00A35A8B">
        <w:rPr>
          <w:rFonts w:eastAsia="Calibri" w:cstheme="minorHAnsi"/>
          <w:noProof/>
          <w:lang w:val="bs-Latn-BA"/>
        </w:rPr>
        <w:t>RASIMS-</w:t>
      </w:r>
      <w:r w:rsidR="00A32FBF">
        <w:rPr>
          <w:rFonts w:eastAsia="Calibri" w:cstheme="minorHAnsi"/>
          <w:noProof/>
        </w:rPr>
        <w:t>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груписане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тематске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сигурности</w:t>
      </w:r>
      <w:r w:rsidR="002A17EF" w:rsidRPr="00A35A8B">
        <w:rPr>
          <w:rFonts w:eastAsia="Calibri" w:cstheme="minorHAnsi"/>
          <w:noProof/>
          <w:lang w:val="bs-Latn-BA"/>
        </w:rPr>
        <w:t xml:space="preserve"> (Thematic Safety Areas – TSA) </w:t>
      </w:r>
      <w:r>
        <w:rPr>
          <w:rFonts w:eastAsia="Calibri" w:cstheme="minorHAnsi"/>
          <w:noProof/>
          <w:lang w:val="sr-Cyrl-CS"/>
        </w:rPr>
        <w:t>да</w:t>
      </w:r>
      <w:r w:rsidR="006825DD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осигурало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сви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релевантни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аспекти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сигурносних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стандарда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2A17EF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покривени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свеобухватан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досљедан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начин</w:t>
      </w:r>
      <w:r w:rsidR="002A17EF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Дефинисане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сљедеће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тематске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сигурности</w:t>
      </w:r>
      <w:r w:rsidR="002A17EF" w:rsidRPr="00120B25">
        <w:rPr>
          <w:rFonts w:eastAsia="Calibri" w:cstheme="minorHAnsi"/>
          <w:noProof/>
          <w:lang w:val="sr-Cyrl-CS"/>
        </w:rPr>
        <w:t>:</w:t>
      </w:r>
    </w:p>
    <w:p w:rsidR="00564929" w:rsidRPr="00A35A8B" w:rsidRDefault="00564929" w:rsidP="00564929">
      <w:pPr>
        <w:spacing w:line="240" w:lineRule="auto"/>
        <w:rPr>
          <w:rFonts w:eastAsia="Calibri" w:cstheme="minorHAnsi"/>
          <w:noProof/>
          <w:lang w:val="bs-Latn-BA"/>
        </w:rPr>
      </w:pPr>
    </w:p>
    <w:p w:rsidR="002A17EF" w:rsidRPr="00120B25" w:rsidRDefault="002A17EF" w:rsidP="008F30E1">
      <w:pPr>
        <w:pStyle w:val="ListParagraph"/>
        <w:numPr>
          <w:ilvl w:val="0"/>
          <w:numId w:val="17"/>
        </w:numPr>
        <w:spacing w:line="240" w:lineRule="auto"/>
        <w:ind w:left="714" w:hanging="357"/>
        <w:rPr>
          <w:rFonts w:asciiTheme="minorHAnsi" w:eastAsia="Calibri" w:hAnsiTheme="minorHAnsi" w:cstheme="minorHAnsi"/>
          <w:noProof/>
          <w:lang w:val="sr-Cyrl-CS"/>
        </w:rPr>
      </w:pPr>
      <w:r w:rsidRPr="00A35A8B">
        <w:rPr>
          <w:rFonts w:asciiTheme="minorHAnsi" w:eastAsia="Calibri" w:hAnsiTheme="minorHAnsi" w:cstheme="minorHAnsi"/>
          <w:noProof/>
          <w:lang w:val="bs-Latn-BA"/>
        </w:rPr>
        <w:t xml:space="preserve">TSA1 – </w:t>
      </w:r>
      <w:r w:rsidR="00120B25">
        <w:rPr>
          <w:rFonts w:asciiTheme="minorHAnsi" w:eastAsia="Calibri" w:hAnsiTheme="minorHAnsi" w:cstheme="minorHAnsi"/>
          <w:noProof/>
          <w:lang w:val="sr-Cyrl-CS"/>
        </w:rPr>
        <w:t>Регулаторна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инфраструктура</w:t>
      </w:r>
    </w:p>
    <w:p w:rsidR="002A17EF" w:rsidRPr="00A35A8B" w:rsidRDefault="002A17EF" w:rsidP="008F30E1">
      <w:pPr>
        <w:pStyle w:val="ListParagraph"/>
        <w:numPr>
          <w:ilvl w:val="0"/>
          <w:numId w:val="17"/>
        </w:numPr>
        <w:spacing w:line="240" w:lineRule="auto"/>
        <w:ind w:left="714" w:hanging="357"/>
        <w:rPr>
          <w:rFonts w:asciiTheme="minorHAnsi" w:eastAsia="Calibri" w:hAnsiTheme="minorHAnsi" w:cstheme="minorHAnsi"/>
          <w:noProof/>
          <w:lang w:val="bs-Latn-BA"/>
        </w:rPr>
      </w:pPr>
      <w:r w:rsidRPr="00A35A8B">
        <w:rPr>
          <w:rFonts w:asciiTheme="minorHAnsi" w:eastAsia="Calibri" w:hAnsiTheme="minorHAnsi" w:cstheme="minorHAnsi"/>
          <w:noProof/>
          <w:lang w:val="bs-Latn-BA"/>
        </w:rPr>
        <w:t>TSA2 –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Заштита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од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зрачења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(</w:t>
      </w:r>
      <w:r w:rsidR="00120B25">
        <w:rPr>
          <w:rFonts w:asciiTheme="minorHAnsi" w:eastAsia="Calibri" w:hAnsiTheme="minorHAnsi" w:cstheme="minorHAnsi"/>
          <w:noProof/>
          <w:lang w:val="sr-Cyrl-CS"/>
        </w:rPr>
        <w:t>радиолошка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заштита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) </w:t>
      </w:r>
      <w:r w:rsidR="00120B25">
        <w:rPr>
          <w:rFonts w:asciiTheme="minorHAnsi" w:eastAsia="Calibri" w:hAnsiTheme="minorHAnsi" w:cstheme="minorHAnsi"/>
          <w:noProof/>
          <w:lang w:val="sr-Cyrl-CS"/>
        </w:rPr>
        <w:t>у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професионалној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експозицији</w:t>
      </w:r>
    </w:p>
    <w:p w:rsidR="002A17EF" w:rsidRPr="00120B25" w:rsidRDefault="002A17EF" w:rsidP="008F30E1">
      <w:pPr>
        <w:pStyle w:val="ListParagraph"/>
        <w:numPr>
          <w:ilvl w:val="0"/>
          <w:numId w:val="17"/>
        </w:numPr>
        <w:spacing w:before="60" w:after="60" w:line="240" w:lineRule="auto"/>
        <w:ind w:left="714" w:hanging="357"/>
        <w:rPr>
          <w:rFonts w:asciiTheme="minorHAnsi" w:eastAsia="Calibri" w:hAnsiTheme="minorHAnsi" w:cstheme="minorHAnsi"/>
          <w:noProof/>
          <w:lang w:val="sr-Cyrl-CS"/>
        </w:rPr>
      </w:pPr>
      <w:r w:rsidRPr="00A35A8B">
        <w:rPr>
          <w:rFonts w:asciiTheme="minorHAnsi" w:eastAsia="Calibri" w:hAnsiTheme="minorHAnsi" w:cstheme="minorHAnsi"/>
          <w:noProof/>
          <w:lang w:val="bs-Latn-BA"/>
        </w:rPr>
        <w:t xml:space="preserve">TSA3 – </w:t>
      </w:r>
      <w:r w:rsidR="00120B25">
        <w:rPr>
          <w:rFonts w:asciiTheme="minorHAnsi" w:eastAsia="Calibri" w:hAnsiTheme="minorHAnsi" w:cstheme="minorHAnsi"/>
          <w:noProof/>
          <w:lang w:val="sr-Cyrl-CS"/>
        </w:rPr>
        <w:t>Заштита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од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зрачења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(</w:t>
      </w:r>
      <w:r w:rsidR="00120B25">
        <w:rPr>
          <w:rFonts w:asciiTheme="minorHAnsi" w:eastAsia="Calibri" w:hAnsiTheme="minorHAnsi" w:cstheme="minorHAnsi"/>
          <w:noProof/>
          <w:lang w:val="sr-Cyrl-CS"/>
        </w:rPr>
        <w:t>радиолошка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заштита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) </w:t>
      </w:r>
      <w:r w:rsidR="00120B25">
        <w:rPr>
          <w:rFonts w:asciiTheme="minorHAnsi" w:eastAsia="Calibri" w:hAnsiTheme="minorHAnsi" w:cstheme="minorHAnsi"/>
          <w:noProof/>
          <w:lang w:val="sr-Cyrl-CS"/>
        </w:rPr>
        <w:t>у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медицинској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експозицији</w:t>
      </w:r>
    </w:p>
    <w:p w:rsidR="002A17EF" w:rsidRPr="00120B25" w:rsidRDefault="002A17EF" w:rsidP="008F30E1">
      <w:pPr>
        <w:pStyle w:val="ListParagraph"/>
        <w:numPr>
          <w:ilvl w:val="0"/>
          <w:numId w:val="17"/>
        </w:numPr>
        <w:spacing w:before="60" w:after="60" w:line="240" w:lineRule="auto"/>
        <w:ind w:left="714" w:hanging="357"/>
        <w:rPr>
          <w:rFonts w:asciiTheme="minorHAnsi" w:eastAsia="Calibri" w:hAnsiTheme="minorHAnsi" w:cstheme="minorHAnsi"/>
          <w:noProof/>
          <w:lang w:val="sr-Cyrl-CS"/>
        </w:rPr>
      </w:pPr>
      <w:r w:rsidRPr="00A35A8B">
        <w:rPr>
          <w:rFonts w:asciiTheme="minorHAnsi" w:eastAsia="Calibri" w:hAnsiTheme="minorHAnsi" w:cstheme="minorHAnsi"/>
          <w:noProof/>
          <w:lang w:val="bs-Latn-BA"/>
        </w:rPr>
        <w:t xml:space="preserve">TSA4 – </w:t>
      </w:r>
      <w:r w:rsidR="00120B25">
        <w:rPr>
          <w:rFonts w:asciiTheme="minorHAnsi" w:eastAsia="Calibri" w:hAnsiTheme="minorHAnsi" w:cstheme="minorHAnsi"/>
          <w:noProof/>
          <w:lang w:val="sr-Cyrl-CS"/>
        </w:rPr>
        <w:t>Радиолошка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заштита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становништва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и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животне</w:t>
      </w:r>
      <w:r w:rsidR="003C241A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средине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, </w:t>
      </w:r>
      <w:r w:rsidR="00120B25">
        <w:rPr>
          <w:rFonts w:asciiTheme="minorHAnsi" w:eastAsia="Calibri" w:hAnsiTheme="minorHAnsi" w:cstheme="minorHAnsi"/>
          <w:noProof/>
          <w:lang w:val="sr-Cyrl-CS"/>
        </w:rPr>
        <w:t>укључујући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управљање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радиоактивним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отпадом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и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радиоактивним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изворима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који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се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не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користе</w:t>
      </w:r>
    </w:p>
    <w:p w:rsidR="002A17EF" w:rsidRPr="00120B25" w:rsidRDefault="002A17EF" w:rsidP="008F30E1">
      <w:pPr>
        <w:pStyle w:val="ListParagraph"/>
        <w:numPr>
          <w:ilvl w:val="0"/>
          <w:numId w:val="17"/>
        </w:numPr>
        <w:spacing w:before="60" w:after="60" w:line="240" w:lineRule="auto"/>
        <w:ind w:left="714" w:hanging="357"/>
        <w:rPr>
          <w:rFonts w:asciiTheme="minorHAnsi" w:eastAsia="Calibri" w:hAnsiTheme="minorHAnsi" w:cstheme="minorHAnsi"/>
          <w:noProof/>
          <w:lang w:val="sr-Cyrl-CS"/>
        </w:rPr>
      </w:pPr>
      <w:r w:rsidRPr="00A35A8B">
        <w:rPr>
          <w:rFonts w:asciiTheme="minorHAnsi" w:eastAsia="Calibri" w:hAnsiTheme="minorHAnsi" w:cstheme="minorHAnsi"/>
          <w:noProof/>
          <w:lang w:val="bs-Latn-BA"/>
        </w:rPr>
        <w:t xml:space="preserve">TSA5 – </w:t>
      </w:r>
      <w:r w:rsidR="00120B25">
        <w:rPr>
          <w:rFonts w:asciiTheme="minorHAnsi" w:eastAsia="Calibri" w:hAnsiTheme="minorHAnsi" w:cstheme="minorHAnsi"/>
          <w:noProof/>
          <w:lang w:val="sr-Cyrl-CS"/>
        </w:rPr>
        <w:t>Припрема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и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одговор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на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радиолошке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ванредне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ситуације</w:t>
      </w:r>
    </w:p>
    <w:p w:rsidR="002A17EF" w:rsidRPr="00120B25" w:rsidRDefault="002A17EF" w:rsidP="008F30E1">
      <w:pPr>
        <w:pStyle w:val="ListParagraph"/>
        <w:numPr>
          <w:ilvl w:val="0"/>
          <w:numId w:val="17"/>
        </w:numPr>
        <w:spacing w:before="60" w:after="60" w:line="240" w:lineRule="auto"/>
        <w:ind w:left="714" w:hanging="357"/>
        <w:rPr>
          <w:rFonts w:asciiTheme="minorHAnsi" w:eastAsia="Calibri" w:hAnsiTheme="minorHAnsi" w:cstheme="minorHAnsi"/>
          <w:noProof/>
          <w:lang w:val="sr-Cyrl-CS"/>
        </w:rPr>
      </w:pPr>
      <w:r w:rsidRPr="00A35A8B">
        <w:rPr>
          <w:rFonts w:asciiTheme="minorHAnsi" w:eastAsia="Calibri" w:hAnsiTheme="minorHAnsi" w:cstheme="minorHAnsi"/>
          <w:noProof/>
          <w:lang w:val="bs-Latn-BA"/>
        </w:rPr>
        <w:t xml:space="preserve">TSA6 – </w:t>
      </w:r>
      <w:r w:rsidR="00120B25">
        <w:rPr>
          <w:rFonts w:asciiTheme="minorHAnsi" w:eastAsia="Calibri" w:hAnsiTheme="minorHAnsi" w:cstheme="minorHAnsi"/>
          <w:noProof/>
          <w:lang w:val="sr-Cyrl-CS"/>
        </w:rPr>
        <w:t>Едукација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и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обука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у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области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радијационе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сигурности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, </w:t>
      </w:r>
      <w:r w:rsidR="00120B25">
        <w:rPr>
          <w:rFonts w:asciiTheme="minorHAnsi" w:eastAsia="Calibri" w:hAnsiTheme="minorHAnsi" w:cstheme="minorHAnsi"/>
          <w:noProof/>
          <w:lang w:val="sr-Cyrl-CS"/>
        </w:rPr>
        <w:t>сигурности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транспорта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и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радиоактивног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отпада</w:t>
      </w:r>
    </w:p>
    <w:p w:rsidR="002A17EF" w:rsidRPr="00120B25" w:rsidRDefault="002A17EF" w:rsidP="008F30E1">
      <w:pPr>
        <w:pStyle w:val="ListParagraph"/>
        <w:numPr>
          <w:ilvl w:val="0"/>
          <w:numId w:val="17"/>
        </w:numPr>
        <w:spacing w:before="60" w:after="60" w:line="240" w:lineRule="auto"/>
        <w:ind w:left="714" w:hanging="357"/>
        <w:rPr>
          <w:rFonts w:asciiTheme="minorHAnsi" w:eastAsia="Calibri" w:hAnsiTheme="minorHAnsi" w:cstheme="minorHAnsi"/>
          <w:noProof/>
          <w:lang w:val="sr-Cyrl-CS"/>
        </w:rPr>
      </w:pPr>
      <w:r w:rsidRPr="00A35A8B">
        <w:rPr>
          <w:rFonts w:asciiTheme="minorHAnsi" w:eastAsia="Calibri" w:hAnsiTheme="minorHAnsi" w:cstheme="minorHAnsi"/>
          <w:noProof/>
          <w:lang w:val="bs-Latn-BA"/>
        </w:rPr>
        <w:t xml:space="preserve">TSA7 – </w:t>
      </w:r>
      <w:r w:rsidR="00120B25">
        <w:rPr>
          <w:rFonts w:asciiTheme="minorHAnsi" w:eastAsia="Calibri" w:hAnsiTheme="minorHAnsi" w:cstheme="minorHAnsi"/>
          <w:noProof/>
          <w:lang w:val="sr-Cyrl-CS"/>
        </w:rPr>
        <w:t>Сигурност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транспорта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радиоактивног</w:t>
      </w:r>
      <w:r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120B25">
        <w:rPr>
          <w:rFonts w:asciiTheme="minorHAnsi" w:eastAsia="Calibri" w:hAnsiTheme="minorHAnsi" w:cstheme="minorHAnsi"/>
          <w:noProof/>
          <w:lang w:val="sr-Cyrl-CS"/>
        </w:rPr>
        <w:t>материјала</w:t>
      </w:r>
    </w:p>
    <w:p w:rsidR="002A17EF" w:rsidRPr="00120B25" w:rsidRDefault="002A17EF" w:rsidP="002A17EF">
      <w:pPr>
        <w:spacing w:line="240" w:lineRule="auto"/>
        <w:rPr>
          <w:rFonts w:eastAsia="Calibri" w:cstheme="minorHAnsi"/>
          <w:noProof/>
          <w:lang w:val="sr-Cyrl-CS"/>
        </w:rPr>
      </w:pPr>
    </w:p>
    <w:p w:rsidR="00AE1A42" w:rsidRPr="00A35A8B" w:rsidRDefault="00120B25" w:rsidP="00AE1A42">
      <w:pPr>
        <w:spacing w:before="60" w:after="60" w:line="240" w:lineRule="auto"/>
        <w:rPr>
          <w:rFonts w:ascii="Calibri" w:eastAsia="Calibri" w:hAnsi="Calibri" w:cs="Calibri"/>
          <w:noProof/>
          <w:lang w:val="bs-Latn-BA"/>
        </w:rPr>
      </w:pPr>
      <w:r>
        <w:rPr>
          <w:rFonts w:ascii="Calibri" w:eastAsia="Calibri" w:hAnsi="Calibri" w:cs="Calibri"/>
          <w:noProof/>
          <w:lang w:val="sr-Cyrl-CS"/>
        </w:rPr>
        <w:t>У</w:t>
      </w:r>
      <w:r w:rsidR="00974FBE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платформи</w:t>
      </w:r>
      <w:r w:rsidR="00974FBE"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974FBE" w:rsidRPr="00A35A8B">
        <w:rPr>
          <w:rFonts w:ascii="Calibri" w:eastAsia="Calibri" w:hAnsi="Calibri" w:cs="Calibri"/>
          <w:noProof/>
          <w:lang w:val="bs-Latn-BA"/>
        </w:rPr>
        <w:t xml:space="preserve">RASIMS </w:t>
      </w:r>
      <w:r>
        <w:rPr>
          <w:rFonts w:ascii="Calibri" w:eastAsia="Calibri" w:hAnsi="Calibri" w:cs="Calibri"/>
          <w:noProof/>
          <w:lang w:val="sr-Cyrl-CS"/>
        </w:rPr>
        <w:t>се</w:t>
      </w:r>
      <w:r w:rsidR="00974FBE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не</w:t>
      </w:r>
      <w:r w:rsidR="00974FBE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одржава</w:t>
      </w:r>
      <w:r w:rsidR="00974FBE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профил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држава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који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се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односи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на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припрему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и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одговор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на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радиолошке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ванредне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ситуације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(</w:t>
      </w:r>
      <w:r>
        <w:rPr>
          <w:rFonts w:ascii="Calibri" w:eastAsia="Calibri" w:hAnsi="Calibri" w:cs="Calibri"/>
          <w:noProof/>
          <w:lang w:val="sr-Cyrl-CS"/>
        </w:rPr>
        <w:t>ранија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ознака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ове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тематске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области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је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била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855D31">
        <w:rPr>
          <w:rFonts w:ascii="Calibri" w:eastAsia="Calibri" w:hAnsi="Calibri" w:cs="Calibri"/>
          <w:noProof/>
          <w:lang w:val="sr-Latn-CS"/>
        </w:rPr>
        <w:t>TSA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5), </w:t>
      </w:r>
      <w:r>
        <w:rPr>
          <w:rFonts w:ascii="Calibri" w:eastAsia="Calibri" w:hAnsi="Calibri" w:cs="Calibri"/>
          <w:noProof/>
          <w:lang w:val="sr-Cyrl-CS"/>
        </w:rPr>
        <w:t>те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се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сада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води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у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другој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платформи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ИАЕА</w:t>
      </w:r>
      <w:r w:rsidR="00CB34DB" w:rsidRPr="00120B25">
        <w:rPr>
          <w:rFonts w:ascii="Calibri" w:eastAsia="Calibri" w:hAnsi="Calibri" w:cs="Calibri"/>
          <w:noProof/>
          <w:lang w:val="sr-Cyrl-CS"/>
        </w:rPr>
        <w:t>-</w:t>
      </w:r>
      <w:r>
        <w:rPr>
          <w:rFonts w:ascii="Calibri" w:eastAsia="Calibri" w:hAnsi="Calibri" w:cs="Calibri"/>
          <w:noProof/>
          <w:lang w:val="sr-Cyrl-CS"/>
        </w:rPr>
        <w:t>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, </w:t>
      </w:r>
      <w:r>
        <w:rPr>
          <w:rFonts w:ascii="Calibri" w:eastAsia="Calibri" w:hAnsi="Calibri" w:cs="Calibri"/>
          <w:noProof/>
          <w:lang w:val="sr-Cyrl-CS"/>
        </w:rPr>
        <w:t>названој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AE1A42" w:rsidRPr="00A35A8B">
        <w:rPr>
          <w:rFonts w:ascii="Calibri" w:eastAsia="Calibri" w:hAnsi="Calibri" w:cs="Calibri"/>
          <w:noProof/>
          <w:lang w:val="bs-Latn-BA"/>
        </w:rPr>
        <w:t>EPRIMS (Emergency Preparedness and Response Information Management System).</w:t>
      </w:r>
    </w:p>
    <w:p w:rsidR="00AE1A42" w:rsidRPr="00A35A8B" w:rsidRDefault="00AE1A42" w:rsidP="00AE1A42">
      <w:pPr>
        <w:spacing w:line="240" w:lineRule="auto"/>
        <w:rPr>
          <w:rFonts w:ascii="Calibri" w:eastAsia="Calibri" w:hAnsi="Calibri" w:cs="Calibri"/>
          <w:noProof/>
          <w:lang w:val="bs-Latn-BA"/>
        </w:rPr>
      </w:pPr>
    </w:p>
    <w:p w:rsidR="00AE1A42" w:rsidRPr="00120B25" w:rsidRDefault="00AE1A42" w:rsidP="00AE1A42">
      <w:pPr>
        <w:spacing w:line="240" w:lineRule="auto"/>
        <w:rPr>
          <w:rFonts w:ascii="Calibri" w:eastAsia="Calibri" w:hAnsi="Calibri" w:cs="Calibri"/>
          <w:noProof/>
          <w:lang w:val="sr-Cyrl-CS"/>
        </w:rPr>
      </w:pPr>
      <w:r w:rsidRPr="00A35A8B">
        <w:rPr>
          <w:rFonts w:ascii="Calibri" w:eastAsia="Calibri" w:hAnsi="Calibri" w:cs="Calibri"/>
          <w:noProof/>
          <w:lang w:val="bs-Latn-BA"/>
        </w:rPr>
        <w:t xml:space="preserve">RASIMS </w:t>
      </w:r>
      <w:r w:rsidR="00120B25">
        <w:rPr>
          <w:rFonts w:ascii="Calibri" w:eastAsia="Calibri" w:hAnsi="Calibri" w:cs="Calibri"/>
          <w:noProof/>
          <w:lang w:val="sr-Cyrl-CS"/>
        </w:rPr>
        <w:t>профил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БиХ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је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успостављен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и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континуирано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се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допуњава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и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побољшава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у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складу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са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препорукама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ИАЕА</w:t>
      </w:r>
      <w:r w:rsidRPr="00120B25">
        <w:rPr>
          <w:rFonts w:ascii="Calibri" w:eastAsia="Calibri" w:hAnsi="Calibri" w:cs="Calibri"/>
          <w:noProof/>
          <w:lang w:val="sr-Cyrl-CS"/>
        </w:rPr>
        <w:t>-</w:t>
      </w:r>
      <w:r w:rsidR="00120B25">
        <w:rPr>
          <w:rFonts w:ascii="Calibri" w:eastAsia="Calibri" w:hAnsi="Calibri" w:cs="Calibri"/>
          <w:noProof/>
          <w:lang w:val="sr-Cyrl-CS"/>
        </w:rPr>
        <w:t>е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кроз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учешћ</w:t>
      </w:r>
      <w:r w:rsidR="00A32FBF">
        <w:rPr>
          <w:rFonts w:ascii="Calibri" w:eastAsia="Calibri" w:hAnsi="Calibri" w:cs="Calibri"/>
          <w:noProof/>
          <w:lang w:val="sr-Cyrl-CS"/>
        </w:rPr>
        <w:t>е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у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регионални</w:t>
      </w:r>
      <w:r w:rsidR="00A32FBF">
        <w:rPr>
          <w:rFonts w:ascii="Calibri" w:eastAsia="Calibri" w:hAnsi="Calibri" w:cs="Calibri"/>
          <w:noProof/>
          <w:lang w:val="sr-Cyrl-CS"/>
        </w:rPr>
        <w:t>м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и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државни</w:t>
      </w:r>
      <w:r w:rsidR="00A32FBF">
        <w:rPr>
          <w:rFonts w:ascii="Calibri" w:eastAsia="Calibri" w:hAnsi="Calibri" w:cs="Calibri"/>
          <w:noProof/>
          <w:lang w:val="sr-Cyrl-CS"/>
        </w:rPr>
        <w:t>м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пројект</w:t>
      </w:r>
      <w:r w:rsidR="00A32FBF">
        <w:rPr>
          <w:rFonts w:ascii="Calibri" w:eastAsia="Calibri" w:hAnsi="Calibri" w:cs="Calibri"/>
          <w:noProof/>
          <w:lang w:val="sr-Cyrl-CS"/>
        </w:rPr>
        <w:t>им</w:t>
      </w:r>
      <w:r w:rsidR="00120B25">
        <w:rPr>
          <w:rFonts w:ascii="Calibri" w:eastAsia="Calibri" w:hAnsi="Calibri" w:cs="Calibri"/>
          <w:noProof/>
          <w:lang w:val="sr-Cyrl-CS"/>
        </w:rPr>
        <w:t>а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ИАЕА</w:t>
      </w:r>
      <w:r w:rsidRPr="00120B25">
        <w:rPr>
          <w:rFonts w:ascii="Calibri" w:eastAsia="Calibri" w:hAnsi="Calibri" w:cs="Calibri"/>
          <w:noProof/>
          <w:lang w:val="sr-Cyrl-CS"/>
        </w:rPr>
        <w:t>-</w:t>
      </w:r>
      <w:r w:rsidR="00120B25">
        <w:rPr>
          <w:rFonts w:ascii="Calibri" w:eastAsia="Calibri" w:hAnsi="Calibri" w:cs="Calibri"/>
          <w:noProof/>
          <w:lang w:val="sr-Cyrl-CS"/>
        </w:rPr>
        <w:t>е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из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свих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наведених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тематских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области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сигурности</w:t>
      </w:r>
      <w:r w:rsidRPr="00120B25">
        <w:rPr>
          <w:rFonts w:ascii="Calibri" w:eastAsia="Calibri" w:hAnsi="Calibri" w:cs="Calibri"/>
          <w:noProof/>
          <w:lang w:val="sr-Cyrl-CS"/>
        </w:rPr>
        <w:t xml:space="preserve">. </w:t>
      </w:r>
      <w:r w:rsidR="00120B25">
        <w:rPr>
          <w:rFonts w:ascii="Calibri" w:eastAsia="Calibri" w:hAnsi="Calibri" w:cs="Calibri"/>
          <w:noProof/>
          <w:lang w:val="sr-Cyrl-CS"/>
        </w:rPr>
        <w:t>Током</w:t>
      </w:r>
      <w:r w:rsidRPr="00120B25">
        <w:rPr>
          <w:rFonts w:ascii="Calibri" w:eastAsia="Calibri" w:hAnsi="Calibri" w:cs="Calibri"/>
          <w:noProof/>
          <w:lang w:val="sr-Cyrl-CS"/>
        </w:rPr>
        <w:t xml:space="preserve"> 2017. </w:t>
      </w:r>
      <w:r w:rsidR="00120B25">
        <w:rPr>
          <w:rFonts w:ascii="Calibri" w:eastAsia="Calibri" w:hAnsi="Calibri" w:cs="Calibri"/>
          <w:noProof/>
          <w:lang w:val="sr-Cyrl-CS"/>
        </w:rPr>
        <w:t>године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је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урађено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дјелимично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ажурирање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Pr="00A35A8B">
        <w:rPr>
          <w:rFonts w:ascii="Calibri" w:eastAsia="Calibri" w:hAnsi="Calibri" w:cs="Calibri"/>
          <w:noProof/>
          <w:lang w:val="bs-Latn-BA"/>
        </w:rPr>
        <w:t xml:space="preserve">RASIMS </w:t>
      </w:r>
      <w:r w:rsidR="00120B25">
        <w:rPr>
          <w:rFonts w:ascii="Calibri" w:eastAsia="Calibri" w:hAnsi="Calibri" w:cs="Calibri"/>
          <w:noProof/>
          <w:lang w:val="sr-Cyrl-CS"/>
        </w:rPr>
        <w:t>профила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БиХ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у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свим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тематским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областима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сигурности</w:t>
      </w:r>
      <w:r w:rsidRPr="00120B25">
        <w:rPr>
          <w:rFonts w:ascii="Calibri" w:eastAsia="Calibri" w:hAnsi="Calibri" w:cs="Calibri"/>
          <w:noProof/>
          <w:lang w:val="sr-Cyrl-CS"/>
        </w:rPr>
        <w:t xml:space="preserve">, </w:t>
      </w:r>
      <w:r w:rsidR="00120B25">
        <w:rPr>
          <w:rFonts w:ascii="Calibri" w:eastAsia="Calibri" w:hAnsi="Calibri" w:cs="Calibri"/>
          <w:noProof/>
          <w:lang w:val="sr-Cyrl-CS"/>
        </w:rPr>
        <w:t>а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посебно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су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детаљно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обрађене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и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ажуриране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тематске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области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Pr="00A35A8B">
        <w:rPr>
          <w:rFonts w:ascii="Calibri" w:eastAsia="Calibri" w:hAnsi="Calibri" w:cs="Calibri"/>
          <w:noProof/>
          <w:lang w:val="bs-Latn-BA"/>
        </w:rPr>
        <w:t xml:space="preserve">TSA3 – </w:t>
      </w:r>
      <w:r w:rsidR="00120B25">
        <w:rPr>
          <w:rFonts w:ascii="Calibri" w:eastAsia="Calibri" w:hAnsi="Calibri" w:cs="Calibri"/>
          <w:noProof/>
          <w:lang w:val="sr-Cyrl-CS"/>
        </w:rPr>
        <w:t>Заштита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од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зрачења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при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медицинској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експозицији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и</w:t>
      </w:r>
      <w:r w:rsidRPr="00A35A8B">
        <w:rPr>
          <w:rFonts w:ascii="Calibri" w:eastAsia="Calibri" w:hAnsi="Calibri" w:cs="Calibri"/>
          <w:noProof/>
          <w:lang w:val="bs-Latn-BA"/>
        </w:rPr>
        <w:t xml:space="preserve"> TSA4 – </w:t>
      </w:r>
      <w:r w:rsidR="00120B25">
        <w:rPr>
          <w:rFonts w:ascii="Calibri" w:eastAsia="Calibri" w:hAnsi="Calibri" w:cs="Calibri"/>
          <w:noProof/>
          <w:lang w:val="sr-Cyrl-CS"/>
        </w:rPr>
        <w:t>Радиолошка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заштита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становништва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и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noProof/>
          <w:lang w:val="sr-Cyrl-CS" w:eastAsia="bs-Latn-BA"/>
        </w:rPr>
        <w:t>животне</w:t>
      </w:r>
      <w:r w:rsidR="003C241A" w:rsidRPr="00120B25">
        <w:rPr>
          <w:noProof/>
          <w:lang w:val="sr-Cyrl-CS" w:eastAsia="bs-Latn-BA"/>
        </w:rPr>
        <w:t xml:space="preserve"> </w:t>
      </w:r>
      <w:r w:rsidR="00120B25">
        <w:rPr>
          <w:noProof/>
          <w:lang w:val="sr-Cyrl-CS" w:eastAsia="bs-Latn-BA"/>
        </w:rPr>
        <w:t>средине</w:t>
      </w:r>
      <w:r w:rsidRPr="00120B25">
        <w:rPr>
          <w:rFonts w:ascii="Calibri" w:eastAsia="Calibri" w:hAnsi="Calibri" w:cs="Calibri"/>
          <w:noProof/>
          <w:lang w:val="sr-Cyrl-CS"/>
        </w:rPr>
        <w:t xml:space="preserve">, </w:t>
      </w:r>
      <w:r w:rsidR="00120B25">
        <w:rPr>
          <w:rFonts w:ascii="Calibri" w:eastAsia="Calibri" w:hAnsi="Calibri" w:cs="Calibri"/>
          <w:noProof/>
          <w:lang w:val="sr-Cyrl-CS"/>
        </w:rPr>
        <w:t>укључујући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управљање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радиоактивним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120B25">
        <w:rPr>
          <w:rFonts w:ascii="Calibri" w:eastAsia="Calibri" w:hAnsi="Calibri" w:cs="Calibri"/>
          <w:noProof/>
          <w:lang w:val="sr-Cyrl-CS"/>
        </w:rPr>
        <w:t>отпадом</w:t>
      </w:r>
      <w:r w:rsidRPr="00120B25">
        <w:rPr>
          <w:rFonts w:ascii="Calibri" w:eastAsia="Calibri" w:hAnsi="Calibri" w:cs="Calibri"/>
          <w:noProof/>
          <w:lang w:val="sr-Cyrl-CS"/>
        </w:rPr>
        <w:t>.</w:t>
      </w:r>
    </w:p>
    <w:p w:rsidR="00AE1A42" w:rsidRPr="00120B25" w:rsidRDefault="00AE1A42" w:rsidP="00AE1A42">
      <w:pPr>
        <w:spacing w:line="240" w:lineRule="auto"/>
        <w:rPr>
          <w:rFonts w:ascii="Calibri" w:eastAsia="Calibri" w:hAnsi="Calibri" w:cs="Calibri"/>
          <w:noProof/>
          <w:lang w:val="sr-Cyrl-CS"/>
        </w:rPr>
      </w:pPr>
    </w:p>
    <w:p w:rsidR="00AE1A42" w:rsidRPr="00120B25" w:rsidRDefault="00120B25" w:rsidP="00AE1A42">
      <w:pPr>
        <w:spacing w:line="240" w:lineRule="auto"/>
        <w:rPr>
          <w:rFonts w:ascii="Calibri" w:eastAsia="Calibri" w:hAnsi="Calibri" w:cs="Calibri"/>
          <w:noProof/>
          <w:lang w:val="sr-Cyrl-CS"/>
        </w:rPr>
      </w:pPr>
      <w:r>
        <w:rPr>
          <w:rFonts w:ascii="Calibri" w:eastAsia="Calibri" w:hAnsi="Calibri" w:cs="Calibri"/>
          <w:noProof/>
          <w:lang w:val="sr-Cyrl-CS"/>
        </w:rPr>
        <w:t>На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сљедећим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графицима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је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приказан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положај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БиХ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(</w:t>
      </w:r>
      <w:r>
        <w:rPr>
          <w:rFonts w:ascii="Calibri" w:eastAsia="Calibri" w:hAnsi="Calibri" w:cs="Calibri"/>
          <w:noProof/>
          <w:lang w:val="sr-Cyrl-CS"/>
        </w:rPr>
        <w:t>означен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са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AE1A42" w:rsidRPr="00A35A8B">
        <w:rPr>
          <w:rFonts w:ascii="Calibri" w:eastAsia="Calibri" w:hAnsi="Calibri" w:cs="Calibri"/>
          <w:noProof/>
          <w:lang w:val="bs-Latn-BA"/>
        </w:rPr>
        <w:t xml:space="preserve">BOH) </w:t>
      </w:r>
      <w:r>
        <w:rPr>
          <w:rFonts w:ascii="Calibri" w:eastAsia="Calibri" w:hAnsi="Calibri" w:cs="Calibri"/>
          <w:noProof/>
          <w:lang w:val="sr-Cyrl-CS"/>
        </w:rPr>
        <w:t>у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области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регулаторне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инфраструктуре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у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односу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на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остале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државе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у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оквиру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ИАЕА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регије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Европа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на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дан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31.12.2017. </w:t>
      </w:r>
      <w:r>
        <w:rPr>
          <w:rFonts w:ascii="Calibri" w:eastAsia="Calibri" w:hAnsi="Calibri" w:cs="Calibri"/>
          <w:noProof/>
          <w:lang w:val="sr-Cyrl-CS"/>
        </w:rPr>
        <w:t>године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, </w:t>
      </w:r>
      <w:r>
        <w:rPr>
          <w:rFonts w:ascii="Calibri" w:eastAsia="Calibri" w:hAnsi="Calibri" w:cs="Calibri"/>
          <w:noProof/>
          <w:lang w:val="sr-Cyrl-CS"/>
        </w:rPr>
        <w:t>као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и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положај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БиХ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у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областима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AE1A42" w:rsidRPr="00A35A8B">
        <w:rPr>
          <w:rFonts w:ascii="Calibri" w:eastAsia="Calibri" w:hAnsi="Calibri" w:cs="Calibri"/>
          <w:noProof/>
          <w:lang w:val="bs-Latn-BA"/>
        </w:rPr>
        <w:t xml:space="preserve">TSA3 </w:t>
      </w:r>
      <w:r>
        <w:rPr>
          <w:rFonts w:ascii="Calibri" w:eastAsia="Calibri" w:hAnsi="Calibri" w:cs="Calibri"/>
          <w:noProof/>
          <w:lang w:val="sr-Cyrl-CS"/>
        </w:rPr>
        <w:t>и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AE1A42" w:rsidRPr="00A35A8B">
        <w:rPr>
          <w:rFonts w:ascii="Calibri" w:eastAsia="Calibri" w:hAnsi="Calibri" w:cs="Calibri"/>
          <w:noProof/>
          <w:lang w:val="bs-Latn-BA"/>
        </w:rPr>
        <w:t xml:space="preserve">TSA4, </w:t>
      </w:r>
      <w:r>
        <w:rPr>
          <w:rFonts w:ascii="Calibri" w:eastAsia="Calibri" w:hAnsi="Calibri" w:cs="Calibri"/>
          <w:noProof/>
          <w:lang w:val="sr-Cyrl-CS"/>
        </w:rPr>
        <w:t>које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се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примарно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односе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на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заштиту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од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зрачења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пацијената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приликом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медицинске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експозиције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, </w:t>
      </w:r>
      <w:r>
        <w:rPr>
          <w:rFonts w:ascii="Calibri" w:eastAsia="Calibri" w:hAnsi="Calibri" w:cs="Calibri"/>
          <w:noProof/>
          <w:lang w:val="sr-Cyrl-CS"/>
        </w:rPr>
        <w:t>те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радиолошку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заштиту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становништва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и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noProof/>
          <w:lang w:val="sr-Cyrl-CS" w:eastAsia="bs-Latn-BA"/>
        </w:rPr>
        <w:t>животне</w:t>
      </w:r>
      <w:r w:rsidR="003C241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средине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, </w:t>
      </w:r>
      <w:r>
        <w:rPr>
          <w:rFonts w:ascii="Calibri" w:eastAsia="Calibri" w:hAnsi="Calibri" w:cs="Calibri"/>
          <w:noProof/>
          <w:lang w:val="sr-Cyrl-CS"/>
        </w:rPr>
        <w:t>укључујући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дјелатности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управљања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радиоактивним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изворима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који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се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не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користе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и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радиоактивним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отпадом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. </w:t>
      </w:r>
      <w:r>
        <w:rPr>
          <w:rFonts w:ascii="Calibri" w:eastAsia="Calibri" w:hAnsi="Calibri" w:cs="Calibri"/>
          <w:noProof/>
          <w:lang w:val="sr-Cyrl-CS"/>
        </w:rPr>
        <w:t>Напомињемо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да</w:t>
      </w:r>
      <w:r w:rsidR="00974FBE" w:rsidRPr="00120B25">
        <w:rPr>
          <w:rFonts w:ascii="Calibri" w:eastAsia="Calibri" w:hAnsi="Calibri" w:cs="Calibri"/>
          <w:noProof/>
          <w:lang w:val="sr-Cyrl-CS"/>
        </w:rPr>
        <w:t>,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према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правилима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ИАЕА</w:t>
      </w:r>
      <w:r w:rsidR="00343C4E">
        <w:rPr>
          <w:rFonts w:ascii="Calibri" w:eastAsia="Calibri" w:hAnsi="Calibri" w:cs="Calibri"/>
          <w:noProof/>
          <w:lang w:val="hr-HR"/>
        </w:rPr>
        <w:t>-e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, </w:t>
      </w:r>
      <w:r>
        <w:rPr>
          <w:rFonts w:ascii="Calibri" w:eastAsia="Calibri" w:hAnsi="Calibri" w:cs="Calibri"/>
          <w:noProof/>
          <w:lang w:val="sr-Cyrl-CS"/>
        </w:rPr>
        <w:t>држава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чланица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може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да</w:t>
      </w:r>
      <w:r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види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само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свој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профил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у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 w:rsidR="00AE1A42" w:rsidRPr="00A35A8B">
        <w:rPr>
          <w:rFonts w:ascii="Calibri" w:eastAsia="Calibri" w:hAnsi="Calibri" w:cs="Calibri"/>
          <w:noProof/>
          <w:lang w:val="bs-Latn-BA"/>
        </w:rPr>
        <w:t xml:space="preserve">RASIMS </w:t>
      </w:r>
      <w:r>
        <w:rPr>
          <w:rFonts w:ascii="Calibri" w:eastAsia="Calibri" w:hAnsi="Calibri" w:cs="Calibri"/>
          <w:noProof/>
          <w:lang w:val="sr-Cyrl-CS"/>
        </w:rPr>
        <w:t>платформи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и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поређење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са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другим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државама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чланицама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у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истој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регији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без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навођења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других</w:t>
      </w:r>
      <w:r w:rsidR="00AE1A42" w:rsidRPr="00120B25">
        <w:rPr>
          <w:rFonts w:ascii="Calibri" w:eastAsia="Calibri" w:hAnsi="Calibri" w:cs="Calibri"/>
          <w:noProof/>
          <w:lang w:val="sr-Cyrl-CS"/>
        </w:rPr>
        <w:t xml:space="preserve"> </w:t>
      </w:r>
      <w:r>
        <w:rPr>
          <w:rFonts w:ascii="Calibri" w:eastAsia="Calibri" w:hAnsi="Calibri" w:cs="Calibri"/>
          <w:noProof/>
          <w:lang w:val="sr-Cyrl-CS"/>
        </w:rPr>
        <w:t>држава</w:t>
      </w:r>
      <w:r w:rsidR="00AE1A42" w:rsidRPr="00120B25">
        <w:rPr>
          <w:rFonts w:ascii="Calibri" w:eastAsia="Calibri" w:hAnsi="Calibri" w:cs="Calibri"/>
          <w:noProof/>
          <w:lang w:val="sr-Cyrl-CS"/>
        </w:rPr>
        <w:t>.</w:t>
      </w:r>
    </w:p>
    <w:p w:rsidR="00AE1A42" w:rsidRPr="00A35A8B" w:rsidRDefault="00AE1A42" w:rsidP="00AE1A42">
      <w:pPr>
        <w:spacing w:line="240" w:lineRule="auto"/>
        <w:jc w:val="center"/>
        <w:rPr>
          <w:rFonts w:ascii="Times New Roman" w:eastAsia="Calibri" w:hAnsi="Times New Roman"/>
          <w:noProof/>
          <w:szCs w:val="24"/>
          <w:lang w:val="bs-Latn-BA"/>
        </w:rPr>
      </w:pPr>
    </w:p>
    <w:p w:rsidR="00AE1A42" w:rsidRPr="00A35A8B" w:rsidRDefault="00AE1A42" w:rsidP="00AE1A42">
      <w:pPr>
        <w:spacing w:line="240" w:lineRule="auto"/>
        <w:jc w:val="center"/>
        <w:rPr>
          <w:rFonts w:ascii="Times New Roman" w:eastAsia="Calibri" w:hAnsi="Times New Roman"/>
          <w:noProof/>
          <w:szCs w:val="24"/>
          <w:lang w:val="bs-Latn-BA"/>
        </w:rPr>
      </w:pPr>
      <w:r w:rsidRPr="00A35A8B">
        <w:rPr>
          <w:rFonts w:ascii="Times New Roman" w:eastAsia="Calibri" w:hAnsi="Times New Roman"/>
          <w:noProof/>
          <w:color w:val="FF0000"/>
          <w:szCs w:val="24"/>
          <w:lang w:val="en-US"/>
        </w:rPr>
        <w:drawing>
          <wp:inline distT="0" distB="0" distL="0" distR="0">
            <wp:extent cx="4026136" cy="3862317"/>
            <wp:effectExtent l="0" t="0" r="0" b="5080"/>
            <wp:docPr id="31" name="Picture 31" descr="https://rasims.iaea.org/ChartImage.axd?UseSession=true&amp;ChartID=97ed6a86-7113-493d-b754-c90bc12b2136_chart_dnn$ctr539$Aggregator$ctr390$PIRegionChart$ChartImage$ChartImage&amp;imageFormat=Png&amp;random=e95f6c74-2f83-4fdb-b28a-f6557e778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asims.iaea.org/ChartImage.axd?UseSession=true&amp;ChartID=97ed6a86-7113-493d-b754-c90bc12b2136_chart_dnn$ctr539$Aggregator$ctr390$PIRegionChart$ChartImage$ChartImage&amp;imageFormat=Png&amp;random=e95f6c74-2f83-4fdb-b28a-f6557e778709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8869" cy="3912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A42" w:rsidRPr="00A35A8B" w:rsidRDefault="00AE1A42" w:rsidP="00AE1A42">
      <w:pPr>
        <w:spacing w:line="240" w:lineRule="auto"/>
        <w:rPr>
          <w:rFonts w:ascii="Times New Roman" w:eastAsia="Calibri" w:hAnsi="Times New Roman"/>
          <w:noProof/>
          <w:szCs w:val="24"/>
          <w:lang w:val="bs-Latn-BA"/>
        </w:rPr>
      </w:pPr>
    </w:p>
    <w:p w:rsidR="00AE1A42" w:rsidRPr="00A35A8B" w:rsidRDefault="00540CE6" w:rsidP="00AE1A42">
      <w:pPr>
        <w:spacing w:line="240" w:lineRule="auto"/>
        <w:jc w:val="center"/>
        <w:rPr>
          <w:rFonts w:ascii="Calibri" w:eastAsia="Calibri" w:hAnsi="Calibri" w:cs="Calibri"/>
          <w:i/>
          <w:noProof/>
          <w:sz w:val="22"/>
          <w:lang w:val="bs-Latn-BA"/>
        </w:rPr>
      </w:pP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Слика</w:t>
      </w:r>
      <w:r w:rsidR="00500D17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11.1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.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Статус</w:t>
      </w:r>
      <w:r w:rsidR="007020FC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у</w:t>
      </w:r>
      <w:r w:rsidR="007020FC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RASIMS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платформи</w:t>
      </w:r>
      <w:r w:rsidR="007020FC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регије</w:t>
      </w:r>
      <w:r w:rsidR="007020FC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Европа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на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дан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31.12.2017.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године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за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тематску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област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TSA1 –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Регулаторна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инфраструктура</w:t>
      </w:r>
    </w:p>
    <w:p w:rsidR="00AE1A42" w:rsidRPr="00A35A8B" w:rsidRDefault="00AE1A42" w:rsidP="00AE1A42">
      <w:pPr>
        <w:spacing w:line="240" w:lineRule="auto"/>
        <w:jc w:val="center"/>
        <w:rPr>
          <w:rFonts w:ascii="Calibri" w:eastAsia="Calibri" w:hAnsi="Calibri" w:cs="Calibri"/>
          <w:i/>
          <w:noProof/>
          <w:sz w:val="22"/>
          <w:highlight w:val="red"/>
          <w:lang w:val="bs-Latn-BA"/>
        </w:rPr>
      </w:pPr>
    </w:p>
    <w:p w:rsidR="00AE1A42" w:rsidRPr="00A35A8B" w:rsidRDefault="00AE1A42" w:rsidP="00AE1A42">
      <w:pPr>
        <w:spacing w:line="240" w:lineRule="auto"/>
        <w:jc w:val="center"/>
        <w:rPr>
          <w:rFonts w:ascii="Calibri" w:eastAsia="Calibri" w:hAnsi="Calibri" w:cs="Calibri"/>
          <w:noProof/>
          <w:sz w:val="22"/>
          <w:highlight w:val="red"/>
          <w:lang w:val="bs-Latn-BA"/>
        </w:rPr>
      </w:pPr>
      <w:r w:rsidRPr="00A35A8B">
        <w:rPr>
          <w:rFonts w:ascii="Calibri" w:eastAsia="Calibri" w:hAnsi="Calibri" w:cs="Calibri"/>
          <w:noProof/>
          <w:sz w:val="22"/>
          <w:highlight w:val="red"/>
          <w:lang w:val="en-US"/>
        </w:rPr>
        <w:drawing>
          <wp:inline distT="0" distB="0" distL="0" distR="0">
            <wp:extent cx="4039737" cy="3875364"/>
            <wp:effectExtent l="0" t="0" r="0" b="0"/>
            <wp:docPr id="32" name="Picture 32" descr="https://rasims.iaea.org/ChartImage.axd?UseSession=true&amp;ChartID=34542305-2df3-4bf5-8cb9-035bb8ba1b86_chart_dnn$ctr539$Aggregator$ctr390$PIRegionChart$ChartImage$ChartImage&amp;imageFormat=Png&amp;random=0baadca0-f3d5-4db5-8f51-c11dd106a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rasims.iaea.org/ChartImage.axd?UseSession=true&amp;ChartID=34542305-2df3-4bf5-8cb9-035bb8ba1b86_chart_dnn$ctr539$Aggregator$ctr390$PIRegionChart$ChartImage$ChartImage&amp;imageFormat=Png&amp;random=0baadca0-f3d5-4db5-8f51-c11dd106a13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8027" cy="3902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A42" w:rsidRPr="00A35A8B" w:rsidRDefault="00540CE6" w:rsidP="00AE1A42">
      <w:pPr>
        <w:spacing w:line="240" w:lineRule="auto"/>
        <w:jc w:val="center"/>
        <w:rPr>
          <w:rFonts w:ascii="Calibri" w:eastAsia="Calibri" w:hAnsi="Calibri" w:cs="Calibri"/>
          <w:i/>
          <w:noProof/>
          <w:sz w:val="22"/>
          <w:highlight w:val="red"/>
          <w:lang w:val="bs-Latn-BA"/>
        </w:rPr>
      </w:pP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Слика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11.2.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Статус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у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RASIMS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платформи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регије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Европа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на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дан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31.12.2017.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године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за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тематску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област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TSA3 –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Радиолошка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заштита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при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медицинској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експозицији</w:t>
      </w:r>
    </w:p>
    <w:p w:rsidR="00AE1A42" w:rsidRPr="00A35A8B" w:rsidRDefault="00AE1A42" w:rsidP="00AE1A42">
      <w:pPr>
        <w:spacing w:line="240" w:lineRule="auto"/>
        <w:jc w:val="center"/>
        <w:rPr>
          <w:rFonts w:ascii="Calibri" w:eastAsia="Calibri" w:hAnsi="Calibri" w:cs="Calibri"/>
          <w:i/>
          <w:noProof/>
          <w:sz w:val="22"/>
          <w:highlight w:val="red"/>
          <w:lang w:val="bs-Latn-BA"/>
        </w:rPr>
      </w:pPr>
    </w:p>
    <w:p w:rsidR="00AE1A42" w:rsidRPr="00A35A8B" w:rsidRDefault="00AE1A42" w:rsidP="00AE1A42">
      <w:pPr>
        <w:spacing w:line="240" w:lineRule="auto"/>
        <w:jc w:val="center"/>
        <w:rPr>
          <w:rFonts w:ascii="Calibri" w:eastAsia="Calibri" w:hAnsi="Calibri" w:cs="Calibri"/>
          <w:i/>
          <w:noProof/>
          <w:sz w:val="22"/>
          <w:highlight w:val="red"/>
          <w:lang w:val="bs-Latn-BA"/>
        </w:rPr>
      </w:pPr>
    </w:p>
    <w:p w:rsidR="00AE1A42" w:rsidRPr="00A35A8B" w:rsidRDefault="00AE1A42" w:rsidP="00AE1A42">
      <w:pPr>
        <w:spacing w:line="240" w:lineRule="auto"/>
        <w:jc w:val="center"/>
        <w:rPr>
          <w:rFonts w:ascii="Calibri" w:eastAsia="Calibri" w:hAnsi="Calibri" w:cs="Calibri"/>
          <w:i/>
          <w:noProof/>
          <w:sz w:val="22"/>
          <w:lang w:val="bs-Latn-BA"/>
        </w:rPr>
      </w:pPr>
      <w:r w:rsidRPr="00A35A8B">
        <w:rPr>
          <w:rFonts w:ascii="Calibri" w:eastAsia="Calibri" w:hAnsi="Calibri" w:cs="Calibri"/>
          <w:i/>
          <w:noProof/>
          <w:sz w:val="22"/>
          <w:highlight w:val="red"/>
          <w:lang w:val="en-US"/>
        </w:rPr>
        <w:drawing>
          <wp:inline distT="0" distB="0" distL="0" distR="0">
            <wp:extent cx="4004798" cy="3841845"/>
            <wp:effectExtent l="0" t="0" r="0" b="6350"/>
            <wp:docPr id="33" name="Picture 33" descr="https://rasims.iaea.org/ChartImage.axd?UseSession=true&amp;ChartID=6f6495ef-5c35-49bf-a78a-4d511396674b_chart_dnn$ctr539$Aggregator$ctr390$PIRegionChart$ChartImage$ChartImage&amp;imageFormat=Png&amp;random=11626903-5f0d-4a04-a07d-8384635574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rasims.iaea.org/ChartImage.axd?UseSession=true&amp;ChartID=6f6495ef-5c35-49bf-a78a-4d511396674b_chart_dnn$ctr539$Aggregator$ctr390$PIRegionChart$ChartImage$ChartImage&amp;imageFormat=Png&amp;random=11626903-5f0d-4a04-a07d-8384635574ee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2785" cy="3859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A42" w:rsidRPr="00A35A8B" w:rsidRDefault="00540CE6" w:rsidP="00AE1A42">
      <w:pPr>
        <w:spacing w:line="240" w:lineRule="auto"/>
        <w:jc w:val="center"/>
        <w:rPr>
          <w:rFonts w:ascii="Calibri" w:hAnsi="Calibri"/>
          <w:noProof/>
          <w:lang w:val="bs-Latn-BA"/>
        </w:rPr>
      </w:pP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Слика</w:t>
      </w:r>
      <w:r w:rsidR="00500D17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11.3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.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Статус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у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RASIMS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платформи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регије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Европа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на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дан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31.12.2017.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године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за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тематску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област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TSA4 –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Радиолошка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заштита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становништва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и</w:t>
      </w:r>
      <w:r w:rsidR="00AE1A42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животне</w:t>
      </w:r>
      <w:r w:rsidR="003C241A" w:rsidRPr="00A35A8B">
        <w:rPr>
          <w:rFonts w:ascii="Calibri" w:eastAsia="Calibri" w:hAnsi="Calibri" w:cs="Calibri"/>
          <w:i/>
          <w:noProof/>
          <w:sz w:val="22"/>
          <w:lang w:val="bs-Latn-BA"/>
        </w:rPr>
        <w:t xml:space="preserve"> </w:t>
      </w:r>
      <w:r w:rsidRPr="00A35A8B">
        <w:rPr>
          <w:rFonts w:ascii="Calibri" w:eastAsia="Calibri" w:hAnsi="Calibri" w:cs="Calibri"/>
          <w:i/>
          <w:noProof/>
          <w:sz w:val="22"/>
          <w:lang w:val="bs-Latn-BA"/>
        </w:rPr>
        <w:t>средине</w:t>
      </w:r>
    </w:p>
    <w:p w:rsidR="00C12764" w:rsidRPr="00A35A8B" w:rsidRDefault="00C12764" w:rsidP="00C12764">
      <w:pPr>
        <w:spacing w:line="240" w:lineRule="auto"/>
        <w:rPr>
          <w:rFonts w:ascii="Times New Roman" w:eastAsia="Calibri" w:hAnsi="Times New Roman"/>
          <w:noProof/>
          <w:sz w:val="28"/>
          <w:szCs w:val="24"/>
          <w:lang w:val="bs-Latn-BA"/>
        </w:rPr>
      </w:pPr>
    </w:p>
    <w:p w:rsidR="00C12764" w:rsidRPr="00A35A8B" w:rsidRDefault="002A17EF" w:rsidP="000C75AA">
      <w:pPr>
        <w:spacing w:line="240" w:lineRule="auto"/>
        <w:jc w:val="center"/>
        <w:rPr>
          <w:rFonts w:ascii="Times New Roman" w:eastAsia="Calibri" w:hAnsi="Times New Roman"/>
          <w:noProof/>
          <w:color w:val="FF0000"/>
          <w:szCs w:val="24"/>
          <w:lang w:val="bs-Latn-BA"/>
        </w:rPr>
      </w:pPr>
      <w:r w:rsidRPr="00A35A8B">
        <w:rPr>
          <w:rFonts w:ascii="Times New Roman" w:eastAsia="Calibri" w:hAnsi="Times New Roman"/>
          <w:noProof/>
          <w:color w:val="FF0000"/>
          <w:szCs w:val="24"/>
          <w:lang w:val="en-US"/>
        </w:rPr>
        <w:drawing>
          <wp:inline distT="0" distB="0" distL="0" distR="0">
            <wp:extent cx="4209019" cy="4035103"/>
            <wp:effectExtent l="19050" t="0" r="1031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1156" cy="40371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12764" w:rsidRPr="00A35A8B" w:rsidRDefault="00540CE6" w:rsidP="002A17EF">
      <w:pPr>
        <w:spacing w:line="240" w:lineRule="auto"/>
        <w:jc w:val="center"/>
        <w:rPr>
          <w:rFonts w:ascii="Times New Roman" w:eastAsia="Calibri" w:hAnsi="Times New Roman"/>
          <w:noProof/>
          <w:color w:val="FF0000"/>
          <w:szCs w:val="24"/>
          <w:lang w:val="bs-Latn-BA"/>
        </w:rPr>
      </w:pPr>
      <w:r w:rsidRPr="00A35A8B">
        <w:rPr>
          <w:rFonts w:eastAsia="Calibri" w:cstheme="minorHAnsi"/>
          <w:i/>
          <w:noProof/>
          <w:sz w:val="22"/>
          <w:lang w:val="bs-Latn-BA"/>
        </w:rPr>
        <w:t>Слика</w:t>
      </w:r>
      <w:r w:rsidR="00500D17" w:rsidRPr="00A35A8B">
        <w:rPr>
          <w:rFonts w:eastAsia="Calibri" w:cstheme="minorHAnsi"/>
          <w:i/>
          <w:noProof/>
          <w:sz w:val="22"/>
          <w:lang w:val="bs-Latn-BA"/>
        </w:rPr>
        <w:t xml:space="preserve"> 11.4</w:t>
      </w:r>
      <w:r w:rsidR="002A17EF" w:rsidRPr="00A35A8B">
        <w:rPr>
          <w:rFonts w:eastAsia="Calibri" w:cstheme="minorHAnsi"/>
          <w:i/>
          <w:noProof/>
          <w:sz w:val="22"/>
          <w:lang w:val="bs-Latn-BA"/>
        </w:rPr>
        <w:t xml:space="preserve">. </w:t>
      </w:r>
      <w:r w:rsidRPr="00A35A8B">
        <w:rPr>
          <w:rFonts w:eastAsia="Calibri" w:cstheme="minorHAnsi"/>
          <w:i/>
          <w:noProof/>
          <w:sz w:val="22"/>
          <w:lang w:val="bs-Latn-BA"/>
        </w:rPr>
        <w:t>Статус</w:t>
      </w:r>
      <w:r w:rsidR="002A17EF" w:rsidRPr="00A35A8B">
        <w:rPr>
          <w:rFonts w:eastAsia="Calibri" w:cstheme="minorHAnsi"/>
          <w:i/>
          <w:noProof/>
          <w:sz w:val="22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 w:val="22"/>
          <w:lang w:val="bs-Latn-BA"/>
        </w:rPr>
        <w:t>по</w:t>
      </w:r>
      <w:r w:rsidR="002A17EF" w:rsidRPr="00A35A8B">
        <w:rPr>
          <w:rFonts w:eastAsia="Calibri" w:cstheme="minorHAnsi"/>
          <w:i/>
          <w:noProof/>
          <w:sz w:val="22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 w:val="22"/>
          <w:lang w:val="bs-Latn-BA"/>
        </w:rPr>
        <w:t>земљама</w:t>
      </w:r>
      <w:r w:rsidR="002A17EF" w:rsidRPr="00A35A8B">
        <w:rPr>
          <w:rFonts w:eastAsia="Calibri" w:cstheme="minorHAnsi"/>
          <w:i/>
          <w:noProof/>
          <w:sz w:val="22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 w:val="22"/>
          <w:lang w:val="bs-Latn-BA"/>
        </w:rPr>
        <w:t>на</w:t>
      </w:r>
      <w:r w:rsidR="002A17EF" w:rsidRPr="00A35A8B">
        <w:rPr>
          <w:rFonts w:eastAsia="Calibri" w:cstheme="minorHAnsi"/>
          <w:i/>
          <w:noProof/>
          <w:sz w:val="22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 w:val="22"/>
          <w:lang w:val="bs-Latn-BA"/>
        </w:rPr>
        <w:t>дан</w:t>
      </w:r>
      <w:r w:rsidR="002A17EF" w:rsidRPr="00A35A8B">
        <w:rPr>
          <w:rFonts w:eastAsia="Calibri" w:cstheme="minorHAnsi"/>
          <w:i/>
          <w:noProof/>
          <w:sz w:val="22"/>
          <w:lang w:val="bs-Latn-BA"/>
        </w:rPr>
        <w:t xml:space="preserve"> 31.12.2009</w:t>
      </w:r>
      <w:r w:rsidR="0074202C" w:rsidRPr="00A35A8B">
        <w:rPr>
          <w:rFonts w:eastAsia="Calibri" w:cstheme="minorHAnsi"/>
          <w:i/>
          <w:noProof/>
          <w:sz w:val="22"/>
          <w:lang w:val="bs-Latn-BA"/>
        </w:rPr>
        <w:t>.</w:t>
      </w:r>
    </w:p>
    <w:p w:rsidR="002A17EF" w:rsidRPr="00A35A8B" w:rsidRDefault="002A17EF" w:rsidP="00C12764">
      <w:pPr>
        <w:spacing w:line="240" w:lineRule="auto"/>
        <w:rPr>
          <w:rFonts w:ascii="Times New Roman" w:eastAsia="Calibri" w:hAnsi="Times New Roman"/>
          <w:noProof/>
          <w:color w:val="FF0000"/>
          <w:szCs w:val="24"/>
          <w:lang w:val="bs-Latn-BA"/>
        </w:rPr>
      </w:pPr>
    </w:p>
    <w:p w:rsidR="00C12764" w:rsidRPr="00A35A8B" w:rsidRDefault="002A17EF" w:rsidP="002A17EF">
      <w:pPr>
        <w:spacing w:line="240" w:lineRule="auto"/>
        <w:jc w:val="center"/>
        <w:rPr>
          <w:rFonts w:ascii="Times New Roman" w:eastAsia="Calibri" w:hAnsi="Times New Roman"/>
          <w:noProof/>
          <w:color w:val="FF0000"/>
          <w:szCs w:val="24"/>
          <w:lang w:val="bs-Latn-BA"/>
        </w:rPr>
      </w:pPr>
      <w:r w:rsidRPr="00A35A8B">
        <w:rPr>
          <w:rFonts w:ascii="Times New Roman" w:eastAsia="Calibri" w:hAnsi="Times New Roman"/>
          <w:noProof/>
          <w:color w:val="FF0000"/>
          <w:szCs w:val="24"/>
          <w:lang w:val="en-US"/>
        </w:rPr>
        <w:drawing>
          <wp:inline distT="0" distB="0" distL="0" distR="0">
            <wp:extent cx="4420235" cy="4048125"/>
            <wp:effectExtent l="0" t="0" r="0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0235" cy="404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45480" w:rsidRPr="00A35A8B" w:rsidRDefault="00540CE6" w:rsidP="00A45480">
      <w:pPr>
        <w:spacing w:line="240" w:lineRule="auto"/>
        <w:jc w:val="center"/>
        <w:rPr>
          <w:rFonts w:eastAsia="Calibri" w:cstheme="minorHAnsi"/>
          <w:i/>
          <w:noProof/>
          <w:sz w:val="22"/>
          <w:lang w:val="bs-Latn-BA"/>
        </w:rPr>
      </w:pPr>
      <w:r w:rsidRPr="00A35A8B">
        <w:rPr>
          <w:rFonts w:eastAsia="Calibri" w:cstheme="minorHAnsi"/>
          <w:i/>
          <w:noProof/>
          <w:sz w:val="22"/>
          <w:lang w:val="bs-Latn-BA"/>
        </w:rPr>
        <w:t>Слика</w:t>
      </w:r>
      <w:r w:rsidR="00500D17" w:rsidRPr="00A35A8B">
        <w:rPr>
          <w:rFonts w:eastAsia="Calibri" w:cstheme="minorHAnsi"/>
          <w:i/>
          <w:noProof/>
          <w:sz w:val="22"/>
          <w:lang w:val="bs-Latn-BA"/>
        </w:rPr>
        <w:t xml:space="preserve"> 11.5</w:t>
      </w:r>
      <w:r w:rsidR="00A45480" w:rsidRPr="00A35A8B">
        <w:rPr>
          <w:rFonts w:eastAsia="Calibri" w:cstheme="minorHAnsi"/>
          <w:i/>
          <w:noProof/>
          <w:sz w:val="22"/>
          <w:lang w:val="bs-Latn-BA"/>
        </w:rPr>
        <w:t xml:space="preserve">. </w:t>
      </w:r>
      <w:r w:rsidRPr="00A35A8B">
        <w:rPr>
          <w:rFonts w:eastAsia="Calibri" w:cstheme="minorHAnsi"/>
          <w:i/>
          <w:noProof/>
          <w:sz w:val="22"/>
          <w:lang w:val="bs-Latn-BA"/>
        </w:rPr>
        <w:t>Статус</w:t>
      </w:r>
      <w:r w:rsidR="000C75AA" w:rsidRPr="00A35A8B">
        <w:rPr>
          <w:rFonts w:eastAsia="Calibri" w:cstheme="minorHAnsi"/>
          <w:i/>
          <w:noProof/>
          <w:sz w:val="22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 w:val="22"/>
          <w:lang w:val="bs-Latn-BA"/>
        </w:rPr>
        <w:t>по</w:t>
      </w:r>
      <w:r w:rsidR="000C75AA" w:rsidRPr="00A35A8B">
        <w:rPr>
          <w:rFonts w:eastAsia="Calibri" w:cstheme="minorHAnsi"/>
          <w:i/>
          <w:noProof/>
          <w:sz w:val="22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 w:val="22"/>
          <w:lang w:val="bs-Latn-BA"/>
        </w:rPr>
        <w:t>земљама</w:t>
      </w:r>
      <w:r w:rsidR="000C75AA" w:rsidRPr="00A35A8B">
        <w:rPr>
          <w:rFonts w:eastAsia="Calibri" w:cstheme="minorHAnsi"/>
          <w:i/>
          <w:noProof/>
          <w:sz w:val="22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 w:val="22"/>
          <w:lang w:val="bs-Latn-BA"/>
        </w:rPr>
        <w:t>на</w:t>
      </w:r>
      <w:r w:rsidR="000C75AA" w:rsidRPr="00A35A8B">
        <w:rPr>
          <w:rFonts w:eastAsia="Calibri" w:cstheme="minorHAnsi"/>
          <w:i/>
          <w:noProof/>
          <w:sz w:val="22"/>
          <w:lang w:val="bs-Latn-BA"/>
        </w:rPr>
        <w:t xml:space="preserve"> </w:t>
      </w:r>
      <w:r w:rsidRPr="00A35A8B">
        <w:rPr>
          <w:rFonts w:eastAsia="Calibri" w:cstheme="minorHAnsi"/>
          <w:i/>
          <w:noProof/>
          <w:sz w:val="22"/>
          <w:lang w:val="bs-Latn-BA"/>
        </w:rPr>
        <w:t>дан</w:t>
      </w:r>
      <w:r w:rsidR="000C75AA" w:rsidRPr="00A35A8B">
        <w:rPr>
          <w:rFonts w:eastAsia="Calibri" w:cstheme="minorHAnsi"/>
          <w:i/>
          <w:noProof/>
          <w:sz w:val="22"/>
          <w:lang w:val="bs-Latn-BA"/>
        </w:rPr>
        <w:t xml:space="preserve"> </w:t>
      </w:r>
      <w:r w:rsidR="002A17EF" w:rsidRPr="00A35A8B">
        <w:rPr>
          <w:rFonts w:eastAsia="Calibri" w:cstheme="minorHAnsi"/>
          <w:i/>
          <w:noProof/>
          <w:sz w:val="22"/>
          <w:lang w:val="bs-Latn-BA"/>
        </w:rPr>
        <w:t>01.01.2017</w:t>
      </w:r>
      <w:r w:rsidR="0074202C" w:rsidRPr="00A35A8B">
        <w:rPr>
          <w:rFonts w:eastAsia="Calibri" w:cstheme="minorHAnsi"/>
          <w:i/>
          <w:noProof/>
          <w:sz w:val="22"/>
          <w:lang w:val="bs-Latn-BA"/>
        </w:rPr>
        <w:t>.</w:t>
      </w:r>
    </w:p>
    <w:p w:rsidR="0074202C" w:rsidRPr="00A35A8B" w:rsidRDefault="0074202C" w:rsidP="00A45480">
      <w:pPr>
        <w:spacing w:line="240" w:lineRule="auto"/>
        <w:jc w:val="center"/>
        <w:rPr>
          <w:rFonts w:eastAsia="Calibri" w:cstheme="minorHAnsi"/>
          <w:i/>
          <w:noProof/>
          <w:sz w:val="22"/>
          <w:lang w:val="bs-Latn-BA"/>
        </w:rPr>
      </w:pPr>
    </w:p>
    <w:p w:rsidR="0095504D" w:rsidRPr="00A35A8B" w:rsidRDefault="0095504D" w:rsidP="00A45480">
      <w:pPr>
        <w:spacing w:line="240" w:lineRule="auto"/>
        <w:jc w:val="center"/>
        <w:rPr>
          <w:rFonts w:eastAsia="Calibri" w:cstheme="minorHAnsi"/>
          <w:i/>
          <w:noProof/>
          <w:sz w:val="22"/>
          <w:lang w:val="bs-Latn-BA"/>
        </w:rPr>
      </w:pPr>
    </w:p>
    <w:p w:rsidR="00C12764" w:rsidRPr="00A35A8B" w:rsidRDefault="000503F3" w:rsidP="00B776C4">
      <w:pPr>
        <w:pStyle w:val="Heading3"/>
        <w:rPr>
          <w:rFonts w:eastAsia="Calibri"/>
        </w:rPr>
      </w:pPr>
      <w:bookmarkStart w:id="389" w:name="_Toc519510724"/>
      <w:r w:rsidRPr="00A35A8B">
        <w:rPr>
          <w:rFonts w:eastAsia="Calibri"/>
        </w:rPr>
        <w:t xml:space="preserve">11.2.2.  </w:t>
      </w:r>
      <w:r w:rsidR="00C12764" w:rsidRPr="00A35A8B">
        <w:rPr>
          <w:rFonts w:eastAsia="Calibri"/>
        </w:rPr>
        <w:t>SARIS</w:t>
      </w:r>
      <w:bookmarkEnd w:id="389"/>
    </w:p>
    <w:p w:rsidR="00925765" w:rsidRPr="00A35A8B" w:rsidRDefault="00925765" w:rsidP="00E72DD9">
      <w:pPr>
        <w:spacing w:line="240" w:lineRule="auto"/>
        <w:rPr>
          <w:rFonts w:eastAsia="Calibri" w:cstheme="minorHAnsi"/>
          <w:noProof/>
          <w:lang w:val="bs-Latn-BA"/>
        </w:rPr>
      </w:pPr>
    </w:p>
    <w:p w:rsidR="002A17EF" w:rsidRPr="00120B25" w:rsidRDefault="00120B25" w:rsidP="002A17EF">
      <w:pPr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Методологија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2A17EF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самопроцјену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регулаторног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оквира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интерни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алат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организације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преглед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процјену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тренутног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стања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унутрашњих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процеса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учинака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основу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утврђених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критерија</w:t>
      </w:r>
      <w:r w:rsidR="002A17EF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Такође</w:t>
      </w:r>
      <w:r w:rsidR="002A17EF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методологија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предвиђа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даље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планирање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програмирање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развоја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унапређења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постојећег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регулаторног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система</w:t>
      </w:r>
      <w:r w:rsidR="002A17EF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Самопроцјена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процес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учења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испитивања</w:t>
      </w:r>
      <w:r w:rsidR="002A17EF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те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саставни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дио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успостављања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развоја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регулаторног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органа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циљу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успоставе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ефикасне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организације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регулаторне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инфраструктуре</w:t>
      </w:r>
      <w:r w:rsidR="002A17EF" w:rsidRPr="00120B25">
        <w:rPr>
          <w:rFonts w:eastAsia="Calibri" w:cstheme="minorHAnsi"/>
          <w:noProof/>
          <w:lang w:val="sr-Cyrl-CS"/>
        </w:rPr>
        <w:t>.</w:t>
      </w:r>
    </w:p>
    <w:p w:rsidR="002A17EF" w:rsidRPr="00120B25" w:rsidRDefault="002A17EF" w:rsidP="002A17EF">
      <w:pPr>
        <w:spacing w:line="240" w:lineRule="auto"/>
        <w:rPr>
          <w:rFonts w:eastAsia="Calibri" w:cstheme="minorHAnsi"/>
          <w:noProof/>
          <w:lang w:val="sr-Cyrl-CS"/>
        </w:rPr>
      </w:pPr>
    </w:p>
    <w:p w:rsidR="002A17EF" w:rsidRPr="00120B25" w:rsidRDefault="00120B25" w:rsidP="002A17EF">
      <w:pPr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Методологија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самопроцјене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базирана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моделу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три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нивоа</w:t>
      </w:r>
      <w:r w:rsidR="002A17EF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модел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може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усвојити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користити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стране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регулатора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било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којем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нивоу</w:t>
      </w:r>
      <w:r w:rsidR="002A17EF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без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обзира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ли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то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раној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фази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успостављања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регулаторне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инфраструктуре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или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напредној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фази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реализације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различитих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система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управљања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осигурања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квалитета</w:t>
      </w:r>
      <w:r w:rsidR="002A17EF" w:rsidRPr="00120B25">
        <w:rPr>
          <w:rFonts w:eastAsia="Calibri" w:cstheme="minorHAnsi"/>
          <w:noProof/>
          <w:lang w:val="sr-Cyrl-CS"/>
        </w:rPr>
        <w:t>.</w:t>
      </w:r>
    </w:p>
    <w:p w:rsidR="002A17EF" w:rsidRPr="00120B25" w:rsidRDefault="002A17EF" w:rsidP="002A17EF">
      <w:pPr>
        <w:spacing w:line="240" w:lineRule="auto"/>
        <w:rPr>
          <w:rFonts w:eastAsia="Calibri" w:cstheme="minorHAnsi"/>
          <w:noProof/>
          <w:lang w:val="sr-Cyrl-CS"/>
        </w:rPr>
      </w:pPr>
    </w:p>
    <w:p w:rsidR="002A17EF" w:rsidRPr="00A35A8B" w:rsidRDefault="00120B25" w:rsidP="002A17EF">
      <w:pPr>
        <w:spacing w:line="240" w:lineRule="auto"/>
        <w:rPr>
          <w:rFonts w:eastAsia="Calibri" w:cstheme="minorHAnsi"/>
          <w:noProof/>
          <w:lang w:val="bs-Latn-BA"/>
        </w:rPr>
      </w:pPr>
      <w:r>
        <w:rPr>
          <w:rFonts w:eastAsia="Calibri" w:cstheme="minorHAnsi"/>
          <w:noProof/>
          <w:lang w:val="sr-Cyrl-CS"/>
        </w:rPr>
        <w:t>ИАЕА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развила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алат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самопроцјене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 w:rsidR="002A17EF" w:rsidRPr="00A35A8B">
        <w:rPr>
          <w:rFonts w:eastAsia="Calibri" w:cstheme="minorHAnsi"/>
          <w:noProof/>
          <w:lang w:val="bs-Latn-BA"/>
        </w:rPr>
        <w:t>SARIS (Self-Assessment of Regulatory Infrastructure for Safety</w:t>
      </w:r>
      <w:r w:rsidR="002D201C" w:rsidRPr="00A35A8B">
        <w:rPr>
          <w:rFonts w:cstheme="minorHAnsi"/>
          <w:bCs/>
          <w:iCs/>
          <w:noProof/>
          <w:lang w:val="bs-Latn-BA"/>
        </w:rPr>
        <w:t xml:space="preserve"> – </w:t>
      </w:r>
      <w:r>
        <w:rPr>
          <w:rFonts w:cstheme="minorHAnsi"/>
          <w:bCs/>
          <w:iCs/>
          <w:noProof/>
          <w:lang w:val="sr-Cyrl-CS"/>
        </w:rPr>
        <w:t>Самопроцјена</w:t>
      </w:r>
      <w:r w:rsidR="002D201C" w:rsidRPr="00120B25">
        <w:rPr>
          <w:rFonts w:cstheme="minorHAnsi"/>
          <w:bCs/>
          <w:iCs/>
          <w:noProof/>
          <w:lang w:val="sr-Cyrl-CS"/>
        </w:rPr>
        <w:t xml:space="preserve"> </w:t>
      </w:r>
      <w:r>
        <w:rPr>
          <w:rFonts w:cstheme="minorHAnsi"/>
          <w:bCs/>
          <w:iCs/>
          <w:noProof/>
          <w:lang w:val="sr-Cyrl-CS"/>
        </w:rPr>
        <w:t>регулаторне</w:t>
      </w:r>
      <w:r w:rsidR="002D201C" w:rsidRPr="00120B25">
        <w:rPr>
          <w:rFonts w:cstheme="minorHAnsi"/>
          <w:bCs/>
          <w:iCs/>
          <w:noProof/>
          <w:lang w:val="sr-Cyrl-CS"/>
        </w:rPr>
        <w:t xml:space="preserve"> </w:t>
      </w:r>
      <w:r>
        <w:rPr>
          <w:rFonts w:cstheme="minorHAnsi"/>
          <w:bCs/>
          <w:iCs/>
          <w:noProof/>
          <w:lang w:val="sr-Cyrl-CS"/>
        </w:rPr>
        <w:t>инфраструктуре</w:t>
      </w:r>
      <w:r w:rsidR="002D201C" w:rsidRPr="00120B25">
        <w:rPr>
          <w:rFonts w:cstheme="minorHAnsi"/>
          <w:bCs/>
          <w:iCs/>
          <w:noProof/>
          <w:lang w:val="sr-Cyrl-CS"/>
        </w:rPr>
        <w:t xml:space="preserve"> </w:t>
      </w:r>
      <w:r>
        <w:rPr>
          <w:rFonts w:cstheme="minorHAnsi"/>
          <w:bCs/>
          <w:iCs/>
          <w:noProof/>
          <w:lang w:val="sr-Cyrl-CS"/>
        </w:rPr>
        <w:t>у</w:t>
      </w:r>
      <w:r w:rsidR="002D201C" w:rsidRPr="00120B25">
        <w:rPr>
          <w:rFonts w:cstheme="minorHAnsi"/>
          <w:bCs/>
          <w:iCs/>
          <w:noProof/>
          <w:lang w:val="sr-Cyrl-CS"/>
        </w:rPr>
        <w:t xml:space="preserve"> </w:t>
      </w:r>
      <w:r>
        <w:rPr>
          <w:rFonts w:cstheme="minorHAnsi"/>
          <w:bCs/>
          <w:iCs/>
          <w:noProof/>
          <w:lang w:val="sr-Cyrl-CS"/>
        </w:rPr>
        <w:t>циљу</w:t>
      </w:r>
      <w:r w:rsidR="002D201C" w:rsidRPr="00120B25">
        <w:rPr>
          <w:rFonts w:cstheme="minorHAnsi"/>
          <w:bCs/>
          <w:iCs/>
          <w:noProof/>
          <w:lang w:val="sr-Cyrl-CS"/>
        </w:rPr>
        <w:t xml:space="preserve"> </w:t>
      </w:r>
      <w:r>
        <w:rPr>
          <w:rFonts w:cstheme="minorHAnsi"/>
          <w:bCs/>
          <w:iCs/>
          <w:noProof/>
          <w:lang w:val="sr-Cyrl-CS"/>
        </w:rPr>
        <w:t>сигурности</w:t>
      </w:r>
      <w:r w:rsidR="002D201C" w:rsidRPr="00120B25">
        <w:rPr>
          <w:rFonts w:cstheme="minorHAnsi"/>
          <w:bCs/>
          <w:iCs/>
          <w:noProof/>
          <w:lang w:val="sr-Cyrl-CS"/>
        </w:rPr>
        <w:t>)</w:t>
      </w:r>
      <w:r w:rsidR="002A17EF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односно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софтвер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садржи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различите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упитнике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основу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стандарда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сигурности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2A17EF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е</w:t>
      </w:r>
      <w:r w:rsidR="002A17EF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који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може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периодично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користити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процјену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државне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регулаторне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инфраструктуре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радијациону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сигурност</w:t>
      </w:r>
      <w:r w:rsidR="002A17EF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али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који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мора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користити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припреми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прегледне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мисије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2A17EF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е</w:t>
      </w:r>
      <w:r w:rsidR="002A17EF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као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што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као</w:t>
      </w:r>
      <w:r w:rsidR="001E25F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што</w:t>
      </w:r>
      <w:r w:rsidR="001E25F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1E25F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мисија</w:t>
      </w:r>
      <w:r w:rsidR="001E25F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интегрисаног</w:t>
      </w:r>
      <w:r w:rsidR="001E25F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регулаторног</w:t>
      </w:r>
      <w:r w:rsidR="001E25F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прегледа</w:t>
      </w:r>
      <w:r w:rsidR="001E25F1" w:rsidRPr="00A35A8B">
        <w:rPr>
          <w:rFonts w:eastAsia="Calibri" w:cstheme="minorHAnsi"/>
          <w:noProof/>
          <w:lang w:val="bs-Latn-BA"/>
        </w:rPr>
        <w:t xml:space="preserve"> (Integrated Regulatory Review Service; IRSS)</w:t>
      </w:r>
      <w:r w:rsidR="002A17EF" w:rsidRPr="00A35A8B">
        <w:rPr>
          <w:rFonts w:eastAsia="Calibri" w:cstheme="minorHAnsi"/>
          <w:noProof/>
          <w:lang w:val="bs-Latn-BA"/>
        </w:rPr>
        <w:t>.</w:t>
      </w:r>
    </w:p>
    <w:p w:rsidR="002A17EF" w:rsidRPr="00A35A8B" w:rsidRDefault="002A17EF" w:rsidP="002A17EF">
      <w:pPr>
        <w:spacing w:line="240" w:lineRule="auto"/>
        <w:rPr>
          <w:rFonts w:eastAsia="Calibri" w:cstheme="minorHAnsi"/>
          <w:noProof/>
          <w:lang w:val="bs-Latn-BA"/>
        </w:rPr>
      </w:pPr>
    </w:p>
    <w:p w:rsidR="00C12764" w:rsidRPr="00120B25" w:rsidRDefault="00120B25" w:rsidP="002A17EF">
      <w:pPr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noProof/>
          <w:lang w:val="sr-Cyrl-CS"/>
        </w:rPr>
        <w:t>Агенција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је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започела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процес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одговора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врло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обимна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питања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оквиру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алата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 w:rsidR="002A17EF" w:rsidRPr="00A35A8B">
        <w:rPr>
          <w:rFonts w:eastAsia="Calibri" w:cstheme="minorHAnsi"/>
          <w:noProof/>
          <w:lang w:val="bs-Latn-BA"/>
        </w:rPr>
        <w:t xml:space="preserve">SARIS, </w:t>
      </w:r>
      <w:r>
        <w:rPr>
          <w:rFonts w:eastAsia="Calibri" w:cstheme="minorHAnsi"/>
          <w:noProof/>
          <w:lang w:val="sr-Cyrl-CS"/>
        </w:rPr>
        <w:t>који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садржи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преко</w:t>
      </w:r>
      <w:r w:rsidR="002A17EF" w:rsidRPr="00120B25">
        <w:rPr>
          <w:rFonts w:eastAsia="Calibri" w:cstheme="minorHAnsi"/>
          <w:noProof/>
          <w:lang w:val="sr-Cyrl-CS"/>
        </w:rPr>
        <w:t xml:space="preserve"> 2.000 </w:t>
      </w:r>
      <w:r>
        <w:rPr>
          <w:rFonts w:eastAsia="Calibri" w:cstheme="minorHAnsi"/>
          <w:noProof/>
          <w:lang w:val="sr-Cyrl-CS"/>
        </w:rPr>
        <w:t>питања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свих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битних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регулаторну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инфраструктуру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радијационе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сигурности</w:t>
      </w:r>
      <w:r w:rsidR="002A17EF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сигурности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управљања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радиоактивним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отпадом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сигурности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транспорта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радиоактивног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материјала</w:t>
      </w:r>
      <w:r w:rsidR="002A17EF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као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управљања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радиоактивним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изворима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током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њиховог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цијелог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вијека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постојања</w:t>
      </w:r>
      <w:r w:rsidR="0029178B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На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већину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питања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се</w:t>
      </w:r>
      <w:r w:rsidR="00EC3943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планира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одговорити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до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краја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 w:rsidR="0029178B" w:rsidRPr="00120B25">
        <w:rPr>
          <w:rFonts w:eastAsia="Calibri" w:cstheme="minorHAnsi"/>
          <w:noProof/>
          <w:lang w:val="sr-Cyrl-CS"/>
        </w:rPr>
        <w:t>2018</w:t>
      </w:r>
      <w:r w:rsidR="002A17EF" w:rsidRPr="00120B25">
        <w:rPr>
          <w:rFonts w:eastAsia="Calibri" w:cstheme="minorHAnsi"/>
          <w:noProof/>
          <w:lang w:val="sr-Cyrl-CS"/>
        </w:rPr>
        <w:t>.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године</w:t>
      </w:r>
      <w:r w:rsidR="002A17EF" w:rsidRPr="00120B25">
        <w:rPr>
          <w:rFonts w:eastAsia="Calibri" w:cstheme="minorHAnsi"/>
          <w:noProof/>
          <w:lang w:val="sr-Cyrl-CS"/>
        </w:rPr>
        <w:t xml:space="preserve">. </w:t>
      </w:r>
      <w:r>
        <w:rPr>
          <w:rFonts w:eastAsia="Calibri" w:cstheme="minorHAnsi"/>
          <w:noProof/>
          <w:lang w:val="sr-Cyrl-CS"/>
        </w:rPr>
        <w:t>По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завршетку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цјелокупног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посла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свих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одговора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услиједиће</w:t>
      </w:r>
      <w:r w:rsidR="007928F3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обимна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анализа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стања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мисијом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интегрисаног</w:t>
      </w:r>
      <w:r w:rsidR="001E25F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регулаторног</w:t>
      </w:r>
      <w:r w:rsidR="001E25F1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прегледа</w:t>
      </w:r>
      <w:r w:rsidR="001E25F1" w:rsidRPr="00120B25">
        <w:rPr>
          <w:rFonts w:eastAsia="Calibri" w:cstheme="minorHAnsi"/>
          <w:noProof/>
          <w:lang w:val="sr-Cyrl-CS"/>
        </w:rPr>
        <w:t xml:space="preserve">, </w:t>
      </w:r>
      <w:r>
        <w:rPr>
          <w:rFonts w:eastAsia="Calibri" w:cstheme="minorHAnsi"/>
          <w:noProof/>
          <w:lang w:val="sr-Cyrl-CS"/>
        </w:rPr>
        <w:t>планираном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први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квартал</w:t>
      </w:r>
      <w:r w:rsidR="0029178B" w:rsidRPr="00120B25">
        <w:rPr>
          <w:rFonts w:eastAsia="Calibri" w:cstheme="minorHAnsi"/>
          <w:noProof/>
          <w:lang w:val="sr-Cyrl-CS"/>
        </w:rPr>
        <w:t xml:space="preserve"> 2020. </w:t>
      </w:r>
      <w:r>
        <w:rPr>
          <w:rFonts w:eastAsia="Calibri" w:cstheme="minorHAnsi"/>
          <w:noProof/>
          <w:lang w:val="sr-Cyrl-CS"/>
        </w:rPr>
        <w:t>године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препорукама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ИАЕА</w:t>
      </w:r>
      <w:r w:rsidR="001E25F1" w:rsidRPr="00120B25">
        <w:rPr>
          <w:rFonts w:eastAsia="Calibri" w:cstheme="minorHAnsi"/>
          <w:noProof/>
          <w:lang w:val="sr-Cyrl-CS"/>
        </w:rPr>
        <w:t>-</w:t>
      </w:r>
      <w:r>
        <w:rPr>
          <w:rFonts w:eastAsia="Calibri" w:cstheme="minorHAnsi"/>
          <w:noProof/>
          <w:lang w:val="sr-Cyrl-CS"/>
        </w:rPr>
        <w:t>е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према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Савјету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министара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6F777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побољшање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регулаторне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инфраструктуре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2A17EF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БиХ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укупне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радијационе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нуклеарне</w:t>
      </w:r>
      <w:r w:rsidR="0029178B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сигурности</w:t>
      </w:r>
      <w:r w:rsidR="0029178B" w:rsidRPr="00120B25">
        <w:rPr>
          <w:rFonts w:eastAsia="Calibri" w:cstheme="minorHAnsi"/>
          <w:noProof/>
          <w:lang w:val="sr-Cyrl-CS"/>
        </w:rPr>
        <w:t>.</w:t>
      </w:r>
    </w:p>
    <w:p w:rsidR="00C12764" w:rsidRPr="00120B25" w:rsidRDefault="00C12764" w:rsidP="00B679DC">
      <w:pPr>
        <w:spacing w:line="240" w:lineRule="auto"/>
        <w:rPr>
          <w:rFonts w:ascii="Times New Roman" w:eastAsia="Calibri" w:hAnsi="Times New Roman"/>
          <w:noProof/>
          <w:sz w:val="28"/>
          <w:szCs w:val="24"/>
          <w:lang w:val="sr-Cyrl-CS"/>
        </w:rPr>
      </w:pPr>
    </w:p>
    <w:p w:rsidR="003E5EF2" w:rsidRPr="00120B25" w:rsidRDefault="00120B25" w:rsidP="00442829">
      <w:pPr>
        <w:pStyle w:val="Heading2"/>
        <w:rPr>
          <w:lang w:val="sr-Cyrl-CS"/>
        </w:rPr>
      </w:pPr>
      <w:bookmarkStart w:id="390" w:name="_Toc519510725"/>
      <w:r>
        <w:rPr>
          <w:lang w:val="sr-Cyrl-CS"/>
        </w:rPr>
        <w:t>Сарадња</w:t>
      </w:r>
      <w:r w:rsidR="00FE6E83" w:rsidRPr="00120B25">
        <w:rPr>
          <w:lang w:val="sr-Cyrl-CS"/>
        </w:rPr>
        <w:t xml:space="preserve"> </w:t>
      </w:r>
      <w:r>
        <w:rPr>
          <w:lang w:val="sr-Cyrl-CS"/>
        </w:rPr>
        <w:t>са</w:t>
      </w:r>
      <w:r w:rsidR="00FE6E83" w:rsidRPr="00120B25">
        <w:rPr>
          <w:lang w:val="sr-Cyrl-CS"/>
        </w:rPr>
        <w:t xml:space="preserve"> </w:t>
      </w:r>
      <w:r>
        <w:rPr>
          <w:lang w:val="sr-Cyrl-CS"/>
        </w:rPr>
        <w:t>Европском</w:t>
      </w:r>
      <w:r w:rsidR="00FE6E83" w:rsidRPr="00120B25">
        <w:rPr>
          <w:lang w:val="sr-Cyrl-CS"/>
        </w:rPr>
        <w:t xml:space="preserve"> </w:t>
      </w:r>
      <w:r>
        <w:rPr>
          <w:lang w:val="sr-Cyrl-CS"/>
        </w:rPr>
        <w:t>унијом</w:t>
      </w:r>
      <w:bookmarkEnd w:id="390"/>
      <w:r w:rsidR="00B71B23" w:rsidRPr="00120B25">
        <w:rPr>
          <w:lang w:val="sr-Cyrl-CS"/>
        </w:rPr>
        <w:t xml:space="preserve"> </w:t>
      </w:r>
    </w:p>
    <w:p w:rsidR="0082025A" w:rsidRPr="00120B25" w:rsidRDefault="0082025A" w:rsidP="00B679DC">
      <w:pPr>
        <w:spacing w:line="240" w:lineRule="auto"/>
        <w:rPr>
          <w:rFonts w:eastAsia="Calibri"/>
          <w:noProof/>
          <w:szCs w:val="24"/>
          <w:highlight w:val="lightGray"/>
          <w:lang w:val="sr-Cyrl-CS"/>
        </w:rPr>
      </w:pPr>
    </w:p>
    <w:p w:rsidR="002A17EF" w:rsidRPr="00120B25" w:rsidRDefault="00120B25" w:rsidP="002A17EF">
      <w:pPr>
        <w:spacing w:line="240" w:lineRule="auto"/>
        <w:rPr>
          <w:rFonts w:eastAsia="Calibri"/>
          <w:noProof/>
          <w:szCs w:val="24"/>
          <w:lang w:val="sr-Cyrl-CS"/>
        </w:rPr>
      </w:pPr>
      <w:r>
        <w:rPr>
          <w:rFonts w:eastAsia="Calibri"/>
          <w:noProof/>
          <w:szCs w:val="24"/>
          <w:lang w:val="sr-Cyrl-CS"/>
        </w:rPr>
        <w:t>Сарадња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Агенције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са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институцијама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ЕУ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углавном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се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одвија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кроз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имплементацију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ИПА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пројеката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из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области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заштите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од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зрачења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и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нуклеарне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сигурности</w:t>
      </w:r>
      <w:r w:rsidR="002A17EF" w:rsidRPr="00120B25">
        <w:rPr>
          <w:rFonts w:eastAsia="Calibri"/>
          <w:noProof/>
          <w:szCs w:val="24"/>
          <w:lang w:val="sr-Cyrl-CS"/>
        </w:rPr>
        <w:t xml:space="preserve">, </w:t>
      </w:r>
      <w:r>
        <w:rPr>
          <w:rFonts w:eastAsia="Calibri"/>
          <w:noProof/>
          <w:szCs w:val="24"/>
          <w:lang w:val="sr-Cyrl-CS"/>
        </w:rPr>
        <w:t>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најважнија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активност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је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транспозиција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европских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директива</w:t>
      </w:r>
      <w:r w:rsidR="002A17EF" w:rsidRPr="00120B25">
        <w:rPr>
          <w:rFonts w:eastAsia="Calibri"/>
          <w:noProof/>
          <w:szCs w:val="24"/>
          <w:lang w:val="sr-Cyrl-CS"/>
        </w:rPr>
        <w:t xml:space="preserve"> (</w:t>
      </w:r>
      <w:r>
        <w:rPr>
          <w:rFonts w:eastAsia="Calibri"/>
          <w:noProof/>
          <w:szCs w:val="24"/>
          <w:lang w:val="sr-Cyrl-CS"/>
        </w:rPr>
        <w:t>ЕУРАТОМ</w:t>
      </w:r>
      <w:r w:rsidR="002A17EF" w:rsidRPr="00120B25">
        <w:rPr>
          <w:rFonts w:eastAsia="Calibri"/>
          <w:noProof/>
          <w:szCs w:val="24"/>
          <w:lang w:val="sr-Cyrl-CS"/>
        </w:rPr>
        <w:t xml:space="preserve">) </w:t>
      </w:r>
      <w:r>
        <w:rPr>
          <w:rFonts w:eastAsia="Calibri"/>
          <w:noProof/>
          <w:szCs w:val="24"/>
          <w:lang w:val="sr-Cyrl-CS"/>
        </w:rPr>
        <w:t>у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законодавство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БиХ</w:t>
      </w:r>
      <w:r w:rsidR="002A17EF" w:rsidRPr="00120B25">
        <w:rPr>
          <w:rFonts w:eastAsia="Calibri"/>
          <w:noProof/>
          <w:szCs w:val="24"/>
          <w:lang w:val="sr-Cyrl-CS"/>
        </w:rPr>
        <w:t>.</w:t>
      </w:r>
    </w:p>
    <w:p w:rsidR="002A17EF" w:rsidRPr="00120B25" w:rsidRDefault="002A17EF" w:rsidP="002A17EF">
      <w:pPr>
        <w:spacing w:line="240" w:lineRule="auto"/>
        <w:rPr>
          <w:rFonts w:eastAsia="Calibri"/>
          <w:noProof/>
          <w:szCs w:val="24"/>
          <w:lang w:val="sr-Cyrl-CS"/>
        </w:rPr>
      </w:pPr>
    </w:p>
    <w:p w:rsidR="002A17EF" w:rsidRPr="00120B25" w:rsidRDefault="00120B25" w:rsidP="002A17EF">
      <w:pPr>
        <w:spacing w:line="240" w:lineRule="auto"/>
        <w:rPr>
          <w:rFonts w:eastAsia="Calibri"/>
          <w:noProof/>
          <w:szCs w:val="24"/>
          <w:lang w:val="sr-Cyrl-CS"/>
        </w:rPr>
      </w:pPr>
      <w:r>
        <w:rPr>
          <w:rFonts w:eastAsia="Calibri"/>
          <w:noProof/>
          <w:szCs w:val="24"/>
          <w:lang w:val="sr-Cyrl-CS"/>
        </w:rPr>
        <w:t>Имплементација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ИПА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пројекта</w:t>
      </w:r>
      <w:r w:rsidR="002A17EF" w:rsidRPr="00120B25">
        <w:rPr>
          <w:rFonts w:eastAsia="Calibri"/>
          <w:noProof/>
          <w:szCs w:val="24"/>
          <w:lang w:val="sr-Cyrl-CS"/>
        </w:rPr>
        <w:t xml:space="preserve"> „</w:t>
      </w:r>
      <w:r>
        <w:rPr>
          <w:rFonts w:eastAsia="Calibri"/>
          <w:noProof/>
          <w:szCs w:val="24"/>
          <w:lang w:val="sr-Cyrl-CS"/>
        </w:rPr>
        <w:t>Додатно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јачање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техничких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капацитета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нуклеарних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регулаторних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органа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на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Западном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Балкану</w:t>
      </w:r>
      <w:r w:rsidR="002A17EF" w:rsidRPr="00120B25">
        <w:rPr>
          <w:rFonts w:eastAsia="Calibri"/>
          <w:noProof/>
          <w:szCs w:val="24"/>
          <w:lang w:val="sr-Cyrl-CS"/>
        </w:rPr>
        <w:t xml:space="preserve"> (</w:t>
      </w:r>
      <w:r>
        <w:rPr>
          <w:rFonts w:eastAsia="Calibri"/>
          <w:noProof/>
          <w:szCs w:val="24"/>
          <w:lang w:val="sr-Cyrl-CS"/>
        </w:rPr>
        <w:t>Албанија</w:t>
      </w:r>
      <w:r w:rsidR="002A17EF" w:rsidRPr="00120B25">
        <w:rPr>
          <w:rFonts w:eastAsia="Calibri"/>
          <w:noProof/>
          <w:szCs w:val="24"/>
          <w:lang w:val="sr-Cyrl-CS"/>
        </w:rPr>
        <w:t xml:space="preserve">, </w:t>
      </w:r>
      <w:r>
        <w:rPr>
          <w:rFonts w:eastAsia="Calibri"/>
          <w:noProof/>
          <w:szCs w:val="24"/>
          <w:lang w:val="sr-Cyrl-CS"/>
        </w:rPr>
        <w:t>БиХ</w:t>
      </w:r>
      <w:r w:rsidR="002A17EF" w:rsidRPr="00120B25">
        <w:rPr>
          <w:rFonts w:eastAsia="Calibri"/>
          <w:noProof/>
          <w:szCs w:val="24"/>
          <w:lang w:val="sr-Cyrl-CS"/>
        </w:rPr>
        <w:t xml:space="preserve">, </w:t>
      </w:r>
      <w:r>
        <w:rPr>
          <w:rFonts w:eastAsia="Calibri"/>
          <w:noProof/>
          <w:szCs w:val="24"/>
          <w:lang w:val="sr-Cyrl-CS"/>
        </w:rPr>
        <w:t>Македонија</w:t>
      </w:r>
      <w:r w:rsidR="002A17EF" w:rsidRPr="00120B25">
        <w:rPr>
          <w:rFonts w:eastAsia="Calibri"/>
          <w:noProof/>
          <w:szCs w:val="24"/>
          <w:lang w:val="sr-Cyrl-CS"/>
        </w:rPr>
        <w:t xml:space="preserve">, </w:t>
      </w:r>
      <w:r>
        <w:rPr>
          <w:rFonts w:eastAsia="Calibri"/>
          <w:noProof/>
          <w:szCs w:val="24"/>
          <w:lang w:val="sr-Cyrl-CS"/>
        </w:rPr>
        <w:t>Црна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Гора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и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Србија</w:t>
      </w:r>
      <w:r w:rsidR="002A17EF" w:rsidRPr="00120B25">
        <w:rPr>
          <w:rFonts w:eastAsia="Calibri"/>
          <w:noProof/>
          <w:szCs w:val="24"/>
          <w:lang w:val="sr-Cyrl-CS"/>
        </w:rPr>
        <w:t xml:space="preserve">)“ </w:t>
      </w:r>
      <w:r>
        <w:rPr>
          <w:rFonts w:eastAsia="Calibri"/>
          <w:noProof/>
          <w:szCs w:val="24"/>
          <w:lang w:val="sr-Cyrl-CS"/>
        </w:rPr>
        <w:t>настављена</w:t>
      </w:r>
      <w:r w:rsidR="00C75A23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је</w:t>
      </w:r>
      <w:r w:rsidR="00CB61AD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и</w:t>
      </w:r>
      <w:r w:rsidR="00CB61AD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у</w:t>
      </w:r>
      <w:r w:rsidR="00CB61AD" w:rsidRPr="00120B25">
        <w:rPr>
          <w:rFonts w:eastAsia="Calibri"/>
          <w:noProof/>
          <w:szCs w:val="24"/>
          <w:lang w:val="sr-Cyrl-CS"/>
        </w:rPr>
        <w:t xml:space="preserve"> 2017. </w:t>
      </w:r>
      <w:r>
        <w:rPr>
          <w:rFonts w:eastAsia="Calibri"/>
          <w:noProof/>
          <w:szCs w:val="24"/>
          <w:lang w:val="sr-Cyrl-CS"/>
        </w:rPr>
        <w:t>години</w:t>
      </w:r>
      <w:r w:rsidR="00CB61AD" w:rsidRPr="00120B25">
        <w:rPr>
          <w:rFonts w:eastAsia="Calibri"/>
          <w:noProof/>
          <w:szCs w:val="24"/>
          <w:lang w:val="sr-Cyrl-CS"/>
        </w:rPr>
        <w:t xml:space="preserve">. </w:t>
      </w:r>
      <w:r>
        <w:rPr>
          <w:rFonts w:eastAsia="Calibri"/>
          <w:noProof/>
          <w:szCs w:val="24"/>
          <w:lang w:val="sr-Cyrl-CS"/>
        </w:rPr>
        <w:t>Стога</w:t>
      </w:r>
      <w:r w:rsidR="00CB61AD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је</w:t>
      </w:r>
      <w:r w:rsidR="00CB61AD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у</w:t>
      </w:r>
      <w:r w:rsidR="00CB61AD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његовом</w:t>
      </w:r>
      <w:r w:rsidR="00EC3943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оквиру</w:t>
      </w:r>
      <w:r w:rsidR="00CB61AD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настављена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детаљна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анализа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постојеће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регулативе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у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БиХ</w:t>
      </w:r>
      <w:r w:rsidR="002A17EF" w:rsidRPr="00120B25">
        <w:rPr>
          <w:rFonts w:eastAsia="Calibri"/>
          <w:noProof/>
          <w:szCs w:val="24"/>
          <w:lang w:val="sr-Cyrl-CS"/>
        </w:rPr>
        <w:t xml:space="preserve">, </w:t>
      </w:r>
      <w:r>
        <w:rPr>
          <w:rFonts w:eastAsia="Calibri"/>
          <w:noProof/>
          <w:szCs w:val="24"/>
          <w:lang w:val="sr-Cyrl-CS"/>
        </w:rPr>
        <w:t>усаглашености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са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директивама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ЕУ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и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припремљен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је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акциони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план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да</w:t>
      </w:r>
      <w:r w:rsidR="006825DD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би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БиХ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у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потпуности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испунила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своје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обавезе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према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ЕУ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у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области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заштите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од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зрачења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и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нуклеарне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сигурности</w:t>
      </w:r>
      <w:r w:rsidR="002A17EF" w:rsidRPr="00120B25">
        <w:rPr>
          <w:rFonts w:eastAsia="Calibri"/>
          <w:noProof/>
          <w:szCs w:val="24"/>
          <w:lang w:val="sr-Cyrl-CS"/>
        </w:rPr>
        <w:t xml:space="preserve">. </w:t>
      </w:r>
      <w:r>
        <w:rPr>
          <w:rFonts w:eastAsia="Calibri"/>
          <w:noProof/>
          <w:szCs w:val="24"/>
          <w:lang w:val="sr-Cyrl-CS"/>
        </w:rPr>
        <w:t>У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овом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пројекту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ће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БиХ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учествовати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у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шест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дијелова</w:t>
      </w:r>
      <w:r w:rsidR="002A17EF" w:rsidRPr="00120B25">
        <w:rPr>
          <w:rFonts w:eastAsia="Calibri"/>
          <w:noProof/>
          <w:szCs w:val="24"/>
          <w:lang w:val="sr-Cyrl-CS"/>
        </w:rPr>
        <w:t xml:space="preserve">, </w:t>
      </w:r>
      <w:r>
        <w:rPr>
          <w:rFonts w:eastAsia="Calibri"/>
          <w:noProof/>
          <w:szCs w:val="24"/>
          <w:lang w:val="sr-Cyrl-CS"/>
        </w:rPr>
        <w:t>и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то</w:t>
      </w:r>
      <w:r w:rsidR="002A17EF" w:rsidRPr="00120B25">
        <w:rPr>
          <w:rFonts w:eastAsia="Calibri"/>
          <w:noProof/>
          <w:szCs w:val="24"/>
          <w:lang w:val="sr-Cyrl-CS"/>
        </w:rPr>
        <w:t>:</w:t>
      </w:r>
    </w:p>
    <w:p w:rsidR="002A17EF" w:rsidRPr="00120B25" w:rsidRDefault="002A17EF" w:rsidP="002A17EF">
      <w:pPr>
        <w:spacing w:line="240" w:lineRule="auto"/>
        <w:rPr>
          <w:rFonts w:eastAsia="Calibri"/>
          <w:noProof/>
          <w:szCs w:val="24"/>
          <w:lang w:val="sr-Cyrl-CS"/>
        </w:rPr>
      </w:pPr>
    </w:p>
    <w:p w:rsidR="002A17EF" w:rsidRPr="00120B25" w:rsidRDefault="00120B25" w:rsidP="008F30E1">
      <w:pPr>
        <w:pStyle w:val="ListParagraph"/>
        <w:numPr>
          <w:ilvl w:val="0"/>
          <w:numId w:val="32"/>
        </w:numPr>
        <w:spacing w:line="240" w:lineRule="auto"/>
        <w:contextualSpacing w:val="0"/>
        <w:rPr>
          <w:rFonts w:asciiTheme="minorHAnsi" w:hAnsiTheme="minorHAnsi" w:cstheme="minorHAnsi"/>
          <w:noProof/>
          <w:szCs w:val="22"/>
          <w:lang w:val="sr-Cyrl-CS" w:eastAsia="bs-Latn-BA"/>
        </w:rPr>
      </w:pPr>
      <w:r>
        <w:rPr>
          <w:rFonts w:asciiTheme="minorHAnsi" w:hAnsiTheme="minorHAnsi" w:cstheme="minorHAnsi"/>
          <w:noProof/>
          <w:szCs w:val="22"/>
          <w:lang w:val="sr-Cyrl-CS" w:eastAsia="bs-Latn-BA"/>
        </w:rPr>
        <w:t>Транспозиција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правне</w:t>
      </w:r>
      <w:r w:rsidR="004C40CC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тековине</w:t>
      </w:r>
      <w:r w:rsidR="004C40CC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ЕУ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; </w:t>
      </w:r>
    </w:p>
    <w:p w:rsidR="002A17EF" w:rsidRPr="00120B25" w:rsidRDefault="00120B25" w:rsidP="008F30E1">
      <w:pPr>
        <w:pStyle w:val="ListParagraph"/>
        <w:numPr>
          <w:ilvl w:val="0"/>
          <w:numId w:val="32"/>
        </w:numPr>
        <w:spacing w:line="240" w:lineRule="auto"/>
        <w:contextualSpacing w:val="0"/>
        <w:rPr>
          <w:rFonts w:asciiTheme="minorHAnsi" w:hAnsiTheme="minorHAnsi" w:cstheme="minorHAnsi"/>
          <w:noProof/>
          <w:szCs w:val="22"/>
          <w:lang w:val="sr-Cyrl-CS" w:eastAsia="bs-Latn-BA"/>
        </w:rPr>
      </w:pPr>
      <w:r>
        <w:rPr>
          <w:rFonts w:asciiTheme="minorHAnsi" w:hAnsiTheme="minorHAnsi" w:cstheme="minorHAnsi"/>
          <w:noProof/>
          <w:szCs w:val="22"/>
          <w:lang w:val="sr-Cyrl-CS" w:eastAsia="bs-Latn-BA"/>
        </w:rPr>
        <w:t>Развој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процедура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у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регулаторном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органу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; </w:t>
      </w:r>
    </w:p>
    <w:p w:rsidR="002A17EF" w:rsidRPr="00120B25" w:rsidRDefault="00120B25" w:rsidP="008F30E1">
      <w:pPr>
        <w:pStyle w:val="ListParagraph"/>
        <w:numPr>
          <w:ilvl w:val="0"/>
          <w:numId w:val="32"/>
        </w:numPr>
        <w:spacing w:line="240" w:lineRule="auto"/>
        <w:contextualSpacing w:val="0"/>
        <w:rPr>
          <w:rFonts w:asciiTheme="minorHAnsi" w:hAnsiTheme="minorHAnsi" w:cstheme="minorHAnsi"/>
          <w:noProof/>
          <w:szCs w:val="22"/>
          <w:lang w:val="sr-Cyrl-CS" w:eastAsia="bs-Latn-BA"/>
        </w:rPr>
      </w:pPr>
      <w:r>
        <w:rPr>
          <w:rFonts w:asciiTheme="minorHAnsi" w:hAnsiTheme="minorHAnsi" w:cstheme="minorHAnsi"/>
          <w:noProof/>
          <w:szCs w:val="22"/>
          <w:lang w:val="sr-Cyrl-CS" w:eastAsia="bs-Latn-BA"/>
        </w:rPr>
        <w:t>Обука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особља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регулаторног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органа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; </w:t>
      </w:r>
    </w:p>
    <w:p w:rsidR="002A17EF" w:rsidRPr="00120B25" w:rsidRDefault="00120B25" w:rsidP="008F30E1">
      <w:pPr>
        <w:pStyle w:val="ListParagraph"/>
        <w:numPr>
          <w:ilvl w:val="0"/>
          <w:numId w:val="32"/>
        </w:numPr>
        <w:spacing w:line="240" w:lineRule="auto"/>
        <w:contextualSpacing w:val="0"/>
        <w:rPr>
          <w:rFonts w:asciiTheme="minorHAnsi" w:hAnsiTheme="minorHAnsi" w:cstheme="minorHAnsi"/>
          <w:noProof/>
          <w:szCs w:val="22"/>
          <w:lang w:val="sr-Cyrl-CS" w:eastAsia="bs-Latn-BA"/>
        </w:rPr>
      </w:pPr>
      <w:r>
        <w:rPr>
          <w:rFonts w:asciiTheme="minorHAnsi" w:hAnsiTheme="minorHAnsi" w:cstheme="minorHAnsi"/>
          <w:noProof/>
          <w:szCs w:val="22"/>
          <w:lang w:val="sr-Cyrl-CS" w:eastAsia="bs-Latn-BA"/>
        </w:rPr>
        <w:t>Израда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стратешких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планова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и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система</w:t>
      </w:r>
      <w:r w:rsidR="00210196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менаџмента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>,</w:t>
      </w:r>
    </w:p>
    <w:p w:rsidR="002A17EF" w:rsidRPr="00120B25" w:rsidRDefault="00120B25" w:rsidP="008F30E1">
      <w:pPr>
        <w:pStyle w:val="ListParagraph"/>
        <w:numPr>
          <w:ilvl w:val="0"/>
          <w:numId w:val="32"/>
        </w:numPr>
        <w:spacing w:line="240" w:lineRule="auto"/>
        <w:contextualSpacing w:val="0"/>
        <w:rPr>
          <w:rFonts w:asciiTheme="minorHAnsi" w:hAnsiTheme="minorHAnsi" w:cstheme="minorHAnsi"/>
          <w:noProof/>
          <w:szCs w:val="22"/>
          <w:lang w:val="sr-Cyrl-CS" w:eastAsia="bs-Latn-BA"/>
        </w:rPr>
      </w:pPr>
      <w:r>
        <w:rPr>
          <w:rFonts w:asciiTheme="minorHAnsi" w:hAnsiTheme="minorHAnsi" w:cstheme="minorHAnsi"/>
          <w:noProof/>
          <w:szCs w:val="22"/>
          <w:lang w:val="sr-Cyrl-CS" w:eastAsia="bs-Latn-BA"/>
        </w:rPr>
        <w:t>Критериј</w:t>
      </w:r>
      <w:r w:rsidR="00A32FBF">
        <w:rPr>
          <w:rFonts w:asciiTheme="minorHAnsi" w:hAnsiTheme="minorHAnsi" w:cstheme="minorHAnsi"/>
          <w:noProof/>
          <w:szCs w:val="22"/>
          <w:lang w:val="sr-Cyrl-CS" w:eastAsia="bs-Latn-BA"/>
        </w:rPr>
        <w:t>ум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и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за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признавање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>/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ауторизацију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експерата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и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техничких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сервиса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,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укључујући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и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припреме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за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акредитацију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>;</w:t>
      </w:r>
    </w:p>
    <w:p w:rsidR="002A17EF" w:rsidRPr="00120B25" w:rsidRDefault="00120B25" w:rsidP="008F30E1">
      <w:pPr>
        <w:pStyle w:val="ListParagraph"/>
        <w:numPr>
          <w:ilvl w:val="0"/>
          <w:numId w:val="32"/>
        </w:numPr>
        <w:spacing w:line="240" w:lineRule="auto"/>
        <w:contextualSpacing w:val="0"/>
        <w:rPr>
          <w:rFonts w:asciiTheme="minorHAnsi" w:hAnsiTheme="minorHAnsi" w:cstheme="minorHAnsi"/>
          <w:noProof/>
          <w:szCs w:val="22"/>
          <w:lang w:val="sr-Cyrl-CS" w:eastAsia="bs-Latn-BA"/>
        </w:rPr>
      </w:pPr>
      <w:r>
        <w:rPr>
          <w:rFonts w:asciiTheme="minorHAnsi" w:hAnsiTheme="minorHAnsi" w:cstheme="minorHAnsi"/>
          <w:noProof/>
          <w:szCs w:val="22"/>
          <w:lang w:val="sr-Cyrl-CS" w:eastAsia="bs-Latn-BA"/>
        </w:rPr>
        <w:t>Информисање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 xml:space="preserve"> </w:t>
      </w:r>
      <w:r>
        <w:rPr>
          <w:rFonts w:asciiTheme="minorHAnsi" w:hAnsiTheme="minorHAnsi" w:cstheme="minorHAnsi"/>
          <w:noProof/>
          <w:szCs w:val="22"/>
          <w:lang w:val="sr-Cyrl-CS" w:eastAsia="bs-Latn-BA"/>
        </w:rPr>
        <w:t>јавности</w:t>
      </w:r>
      <w:r w:rsidR="002A17EF" w:rsidRPr="00120B25">
        <w:rPr>
          <w:rFonts w:asciiTheme="minorHAnsi" w:hAnsiTheme="minorHAnsi" w:cstheme="minorHAnsi"/>
          <w:noProof/>
          <w:szCs w:val="22"/>
          <w:lang w:val="sr-Cyrl-CS" w:eastAsia="bs-Latn-BA"/>
        </w:rPr>
        <w:t>.</w:t>
      </w:r>
    </w:p>
    <w:p w:rsidR="002A17EF" w:rsidRPr="00120B25" w:rsidRDefault="002A17EF" w:rsidP="002A17EF">
      <w:pPr>
        <w:spacing w:line="240" w:lineRule="auto"/>
        <w:rPr>
          <w:rFonts w:eastAsia="Calibri"/>
          <w:noProof/>
          <w:szCs w:val="24"/>
          <w:lang w:val="sr-Cyrl-CS"/>
        </w:rPr>
      </w:pPr>
    </w:p>
    <w:p w:rsidR="002A17EF" w:rsidRPr="00120B25" w:rsidRDefault="00120B25" w:rsidP="002A17EF">
      <w:pPr>
        <w:spacing w:line="240" w:lineRule="auto"/>
        <w:rPr>
          <w:rFonts w:eastAsia="Calibri"/>
          <w:noProof/>
          <w:szCs w:val="24"/>
          <w:lang w:val="sr-Cyrl-CS"/>
        </w:rPr>
      </w:pPr>
      <w:r>
        <w:rPr>
          <w:rFonts w:eastAsia="Calibri"/>
          <w:noProof/>
          <w:szCs w:val="24"/>
          <w:lang w:val="sr-Cyrl-CS"/>
        </w:rPr>
        <w:t>Највећи</w:t>
      </w:r>
      <w:r w:rsidR="00EA69BD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дио</w:t>
      </w:r>
      <w:r w:rsidR="002A17EF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активности</w:t>
      </w:r>
      <w:r w:rsidR="00EA69BD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по</w:t>
      </w:r>
      <w:r w:rsidR="00EA69BD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овом</w:t>
      </w:r>
      <w:r w:rsidR="00EA69BD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пројекту</w:t>
      </w:r>
      <w:r w:rsidR="00EA69BD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обављен</w:t>
      </w:r>
      <w:r w:rsidR="004C40CC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је</w:t>
      </w:r>
      <w:r w:rsidR="004C40CC" w:rsidRPr="00120B25">
        <w:rPr>
          <w:rFonts w:eastAsia="Calibri"/>
          <w:noProof/>
          <w:szCs w:val="24"/>
          <w:lang w:val="sr-Cyrl-CS"/>
        </w:rPr>
        <w:t xml:space="preserve"> 2017. </w:t>
      </w:r>
      <w:r>
        <w:rPr>
          <w:rFonts w:eastAsia="Calibri"/>
          <w:noProof/>
          <w:szCs w:val="24"/>
          <w:lang w:val="sr-Cyrl-CS"/>
        </w:rPr>
        <w:t>године</w:t>
      </w:r>
      <w:r w:rsidR="002A17EF" w:rsidRPr="00120B25">
        <w:rPr>
          <w:rFonts w:eastAsia="Calibri"/>
          <w:noProof/>
          <w:szCs w:val="24"/>
          <w:lang w:val="sr-Cyrl-CS"/>
        </w:rPr>
        <w:t>.</w:t>
      </w:r>
      <w:r w:rsidR="000D0BAB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Активности</w:t>
      </w:r>
      <w:r w:rsidR="000D0BAB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су</w:t>
      </w:r>
      <w:r w:rsidR="000D0BAB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биле</w:t>
      </w:r>
      <w:r w:rsidR="000D0BAB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сљедеће</w:t>
      </w:r>
      <w:r w:rsidR="000D0BAB" w:rsidRPr="00120B25">
        <w:rPr>
          <w:rFonts w:eastAsia="Calibri"/>
          <w:noProof/>
          <w:szCs w:val="24"/>
          <w:lang w:val="sr-Cyrl-CS"/>
        </w:rPr>
        <w:t>:</w:t>
      </w:r>
    </w:p>
    <w:p w:rsidR="000D0BAB" w:rsidRPr="00120B25" w:rsidRDefault="000D0BAB" w:rsidP="002A17EF">
      <w:pPr>
        <w:spacing w:line="240" w:lineRule="auto"/>
        <w:rPr>
          <w:rFonts w:eastAsia="Calibri"/>
          <w:noProof/>
          <w:szCs w:val="24"/>
          <w:lang w:val="sr-Cyrl-CS"/>
        </w:rPr>
      </w:pPr>
    </w:p>
    <w:p w:rsidR="000D0BAB" w:rsidRPr="00120B25" w:rsidRDefault="00120B25" w:rsidP="008F30E1">
      <w:pPr>
        <w:pStyle w:val="ListParagraph"/>
        <w:numPr>
          <w:ilvl w:val="0"/>
          <w:numId w:val="28"/>
        </w:numPr>
        <w:spacing w:line="240" w:lineRule="auto"/>
        <w:rPr>
          <w:rFonts w:asciiTheme="minorHAnsi" w:eastAsia="Calibri" w:hAnsiTheme="minorHAnsi" w:cstheme="minorHAnsi"/>
          <w:noProof/>
          <w:lang w:val="sr-Cyrl-CS"/>
        </w:rPr>
      </w:pPr>
      <w:r>
        <w:rPr>
          <w:rFonts w:asciiTheme="minorHAnsi" w:eastAsia="Calibri" w:hAnsiTheme="minorHAnsi" w:cstheme="minorHAnsi"/>
          <w:noProof/>
          <w:lang w:val="sr-Cyrl-CS"/>
        </w:rPr>
        <w:t>Обука</w:t>
      </w:r>
      <w:r w:rsidR="000D0BAB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особља</w:t>
      </w:r>
      <w:r w:rsidR="000D0BAB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Агенције</w:t>
      </w:r>
      <w:r w:rsidR="000D0BAB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у</w:t>
      </w:r>
      <w:r w:rsidR="000D0BAB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виду</w:t>
      </w:r>
      <w:r w:rsidR="000D0BAB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посјете</w:t>
      </w:r>
      <w:r w:rsidR="000D0BAB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словеначком</w:t>
      </w:r>
      <w:r w:rsidR="000D0BAB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регулаторном</w:t>
      </w:r>
      <w:r w:rsidR="000D0BAB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органу</w:t>
      </w:r>
      <w:r w:rsidR="000D0BAB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у</w:t>
      </w:r>
      <w:r w:rsidR="000D0BAB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групама</w:t>
      </w:r>
      <w:r w:rsidR="000D0BAB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од</w:t>
      </w:r>
      <w:r w:rsidR="000D0BAB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по</w:t>
      </w:r>
      <w:r w:rsidR="000D0BAB" w:rsidRPr="00120B25">
        <w:rPr>
          <w:rFonts w:asciiTheme="minorHAnsi" w:eastAsia="Calibri" w:hAnsiTheme="minorHAnsi" w:cstheme="minorHAnsi"/>
          <w:noProof/>
          <w:lang w:val="sr-Cyrl-CS"/>
        </w:rPr>
        <w:t xml:space="preserve"> 4 </w:t>
      </w:r>
      <w:r>
        <w:rPr>
          <w:rFonts w:asciiTheme="minorHAnsi" w:eastAsia="Calibri" w:hAnsiTheme="minorHAnsi" w:cstheme="minorHAnsi"/>
          <w:noProof/>
          <w:lang w:val="sr-Cyrl-CS"/>
        </w:rPr>
        <w:t>особе</w:t>
      </w:r>
      <w:r w:rsidR="000F420A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на</w:t>
      </w:r>
      <w:r w:rsidR="000F420A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тему</w:t>
      </w:r>
      <w:r w:rsidR="000F420A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успоставе</w:t>
      </w:r>
      <w:r w:rsidR="000F420A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интегрисаног</w:t>
      </w:r>
      <w:r w:rsidR="001044E2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система</w:t>
      </w:r>
      <w:r w:rsidR="001044E2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управљања</w:t>
      </w:r>
      <w:r w:rsidR="001044E2" w:rsidRPr="00120B25">
        <w:rPr>
          <w:rFonts w:asciiTheme="minorHAnsi" w:eastAsia="Calibri" w:hAnsiTheme="minorHAnsi" w:cstheme="minorHAnsi"/>
          <w:noProof/>
          <w:lang w:val="sr-Cyrl-CS"/>
        </w:rPr>
        <w:t>,</w:t>
      </w:r>
      <w:r w:rsidR="000D0BAB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јануар</w:t>
      </w:r>
      <w:r w:rsidR="008225A6" w:rsidRPr="00120B25">
        <w:rPr>
          <w:rFonts w:asciiTheme="minorHAnsi" w:eastAsia="Calibri" w:hAnsiTheme="minorHAnsi" w:cstheme="minorHAnsi"/>
          <w:noProof/>
          <w:lang w:val="sr-Cyrl-CS"/>
        </w:rPr>
        <w:t>/</w:t>
      </w:r>
      <w:r>
        <w:rPr>
          <w:rFonts w:asciiTheme="minorHAnsi" w:eastAsia="Calibri" w:hAnsiTheme="minorHAnsi" w:cstheme="minorHAnsi"/>
          <w:noProof/>
          <w:lang w:val="sr-Cyrl-CS"/>
        </w:rPr>
        <w:t>фебруар</w:t>
      </w:r>
      <w:r w:rsidR="008F39F6" w:rsidRPr="00120B25">
        <w:rPr>
          <w:rFonts w:asciiTheme="minorHAnsi" w:eastAsia="Calibri" w:hAnsiTheme="minorHAnsi" w:cstheme="minorHAnsi"/>
          <w:noProof/>
          <w:lang w:val="sr-Cyrl-CS"/>
        </w:rPr>
        <w:t>,</w:t>
      </w:r>
      <w:r w:rsidR="000D0BAB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односно</w:t>
      </w:r>
      <w:r w:rsidR="008519CB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фебруар</w:t>
      </w:r>
      <w:r w:rsidR="00C75A23" w:rsidRPr="00120B25">
        <w:rPr>
          <w:rFonts w:asciiTheme="minorHAnsi" w:eastAsia="Calibri" w:hAnsiTheme="minorHAnsi" w:cstheme="minorHAnsi"/>
          <w:noProof/>
          <w:lang w:val="sr-Cyrl-CS"/>
        </w:rPr>
        <w:t>;</w:t>
      </w:r>
    </w:p>
    <w:p w:rsidR="000D0BAB" w:rsidRPr="00120B25" w:rsidRDefault="00120B25" w:rsidP="008F30E1">
      <w:pPr>
        <w:pStyle w:val="ListParagraph"/>
        <w:numPr>
          <w:ilvl w:val="0"/>
          <w:numId w:val="28"/>
        </w:numPr>
        <w:spacing w:line="240" w:lineRule="auto"/>
        <w:rPr>
          <w:rFonts w:asciiTheme="minorHAnsi" w:eastAsia="Calibri" w:hAnsiTheme="minorHAnsi" w:cstheme="minorHAnsi"/>
          <w:noProof/>
          <w:lang w:val="sr-Cyrl-CS"/>
        </w:rPr>
      </w:pPr>
      <w:r>
        <w:rPr>
          <w:rFonts w:asciiTheme="minorHAnsi" w:eastAsia="Calibri" w:hAnsiTheme="minorHAnsi" w:cstheme="minorHAnsi"/>
          <w:noProof/>
          <w:lang w:val="sr-Cyrl-CS"/>
        </w:rPr>
        <w:t>Обука</w:t>
      </w:r>
      <w:r w:rsidR="006D2DF3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особља</w:t>
      </w:r>
      <w:r w:rsidR="006D2DF3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Агенције</w:t>
      </w:r>
      <w:r w:rsidR="006D2DF3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за</w:t>
      </w:r>
      <w:r w:rsidR="001245FF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дефинисање</w:t>
      </w:r>
      <w:r w:rsidR="001245FF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планова</w:t>
      </w:r>
      <w:r w:rsidR="00C75A23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за</w:t>
      </w:r>
      <w:r w:rsidR="00C75A23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обуку</w:t>
      </w:r>
      <w:r w:rsidR="001245FF" w:rsidRPr="00120B25">
        <w:rPr>
          <w:rFonts w:asciiTheme="minorHAnsi" w:eastAsia="Calibri" w:hAnsiTheme="minorHAnsi" w:cstheme="minorHAnsi"/>
          <w:noProof/>
          <w:lang w:val="sr-Cyrl-CS"/>
        </w:rPr>
        <w:t xml:space="preserve">, </w:t>
      </w:r>
      <w:r>
        <w:rPr>
          <w:rFonts w:asciiTheme="minorHAnsi" w:eastAsia="Calibri" w:hAnsiTheme="minorHAnsi" w:cstheme="minorHAnsi"/>
          <w:noProof/>
          <w:lang w:val="sr-Cyrl-CS"/>
        </w:rPr>
        <w:t>посјета</w:t>
      </w:r>
      <w:r w:rsidR="008519CB" w:rsidRPr="00120B25">
        <w:rPr>
          <w:rFonts w:asciiTheme="minorHAnsi" w:eastAsia="Calibri" w:hAnsiTheme="minorHAnsi" w:cstheme="minorHAnsi"/>
          <w:noProof/>
          <w:lang w:val="sr-Cyrl-CS"/>
        </w:rPr>
        <w:t xml:space="preserve"> 2 </w:t>
      </w:r>
      <w:r>
        <w:rPr>
          <w:rFonts w:asciiTheme="minorHAnsi" w:eastAsia="Calibri" w:hAnsiTheme="minorHAnsi" w:cstheme="minorHAnsi"/>
          <w:noProof/>
          <w:lang w:val="sr-Cyrl-CS"/>
        </w:rPr>
        <w:t>експерта</w:t>
      </w:r>
      <w:r w:rsidR="00A32FBF">
        <w:rPr>
          <w:rFonts w:asciiTheme="minorHAnsi" w:eastAsia="Calibri" w:hAnsiTheme="minorHAnsi" w:cstheme="minorHAnsi"/>
          <w:noProof/>
          <w:lang w:val="sr-Cyrl-CS"/>
        </w:rPr>
        <w:t>,</w:t>
      </w:r>
      <w:r w:rsidR="008519CB" w:rsidRPr="00120B25">
        <w:rPr>
          <w:rFonts w:asciiTheme="minorHAnsi" w:eastAsia="Calibri" w:hAnsiTheme="minorHAnsi" w:cstheme="minorHAnsi"/>
          <w:noProof/>
          <w:lang w:val="sr-Cyrl-CS"/>
        </w:rPr>
        <w:t xml:space="preserve"> 3 </w:t>
      </w:r>
      <w:r>
        <w:rPr>
          <w:rFonts w:asciiTheme="minorHAnsi" w:eastAsia="Calibri" w:hAnsiTheme="minorHAnsi" w:cstheme="minorHAnsi"/>
          <w:noProof/>
          <w:lang w:val="sr-Cyrl-CS"/>
        </w:rPr>
        <w:t>дана</w:t>
      </w:r>
      <w:r w:rsidR="008519CB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у</w:t>
      </w:r>
      <w:r w:rsidR="008519CB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априлу</w:t>
      </w:r>
      <w:r w:rsidR="00C75A23" w:rsidRPr="00120B25">
        <w:rPr>
          <w:rFonts w:asciiTheme="minorHAnsi" w:eastAsia="Calibri" w:hAnsiTheme="minorHAnsi" w:cstheme="minorHAnsi"/>
          <w:noProof/>
          <w:lang w:val="sr-Cyrl-CS"/>
        </w:rPr>
        <w:t>;</w:t>
      </w:r>
    </w:p>
    <w:p w:rsidR="000C7DBC" w:rsidRPr="00120B25" w:rsidRDefault="00120B25" w:rsidP="008F30E1">
      <w:pPr>
        <w:pStyle w:val="ListParagraph"/>
        <w:numPr>
          <w:ilvl w:val="0"/>
          <w:numId w:val="28"/>
        </w:numPr>
        <w:spacing w:line="240" w:lineRule="auto"/>
        <w:rPr>
          <w:rFonts w:asciiTheme="minorHAnsi" w:eastAsia="Calibri" w:hAnsiTheme="minorHAnsi" w:cstheme="minorHAnsi"/>
          <w:noProof/>
          <w:lang w:val="sr-Cyrl-CS"/>
        </w:rPr>
      </w:pPr>
      <w:r>
        <w:rPr>
          <w:rFonts w:asciiTheme="minorHAnsi" w:eastAsia="Calibri" w:hAnsiTheme="minorHAnsi" w:cstheme="minorHAnsi"/>
          <w:noProof/>
          <w:lang w:val="sr-Cyrl-CS"/>
        </w:rPr>
        <w:t>Припрема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новог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правилника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о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мониторингу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радиоактивности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у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животној</w:t>
      </w:r>
      <w:r w:rsidR="003C241A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средини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и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његово</w:t>
      </w:r>
      <w:r w:rsidR="004C40C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достављање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консултатима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на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увид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као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наставак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посјете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из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јануара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2016. </w:t>
      </w:r>
      <w:r>
        <w:rPr>
          <w:rFonts w:asciiTheme="minorHAnsi" w:eastAsia="Calibri" w:hAnsiTheme="minorHAnsi" w:cstheme="minorHAnsi"/>
          <w:noProof/>
          <w:lang w:val="sr-Cyrl-CS"/>
        </w:rPr>
        <w:t>године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, </w:t>
      </w:r>
      <w:r>
        <w:rPr>
          <w:rFonts w:asciiTheme="minorHAnsi" w:eastAsia="Calibri" w:hAnsiTheme="minorHAnsi" w:cstheme="minorHAnsi"/>
          <w:noProof/>
          <w:lang w:val="sr-Cyrl-CS"/>
        </w:rPr>
        <w:t>први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до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трећи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квартал</w:t>
      </w:r>
      <w:r w:rsidR="000C7DBC" w:rsidRPr="00120B25">
        <w:rPr>
          <w:rFonts w:asciiTheme="minorHAnsi" w:eastAsia="Calibri" w:hAnsiTheme="minorHAnsi" w:cstheme="minorHAnsi"/>
          <w:noProof/>
          <w:lang w:val="sr-Cyrl-CS"/>
        </w:rPr>
        <w:t xml:space="preserve"> 2017. </w:t>
      </w:r>
      <w:r>
        <w:rPr>
          <w:rFonts w:asciiTheme="minorHAnsi" w:eastAsia="Calibri" w:hAnsiTheme="minorHAnsi" w:cstheme="minorHAnsi"/>
          <w:noProof/>
          <w:lang w:val="sr-Cyrl-CS"/>
        </w:rPr>
        <w:t>године</w:t>
      </w:r>
      <w:r w:rsidR="00C75A23" w:rsidRPr="00120B25">
        <w:rPr>
          <w:rFonts w:asciiTheme="minorHAnsi" w:eastAsia="Calibri" w:hAnsiTheme="minorHAnsi" w:cstheme="minorHAnsi"/>
          <w:noProof/>
          <w:lang w:val="sr-Cyrl-CS"/>
        </w:rPr>
        <w:t>;</w:t>
      </w:r>
    </w:p>
    <w:p w:rsidR="006946BE" w:rsidRPr="00120B25" w:rsidRDefault="00120B25" w:rsidP="008F30E1">
      <w:pPr>
        <w:pStyle w:val="ListParagraph"/>
        <w:numPr>
          <w:ilvl w:val="0"/>
          <w:numId w:val="28"/>
        </w:numPr>
        <w:spacing w:line="240" w:lineRule="auto"/>
        <w:rPr>
          <w:rFonts w:asciiTheme="minorHAnsi" w:eastAsia="Calibri" w:hAnsiTheme="minorHAnsi" w:cstheme="minorHAnsi"/>
          <w:noProof/>
          <w:lang w:val="sr-Cyrl-CS"/>
        </w:rPr>
      </w:pPr>
      <w:r>
        <w:rPr>
          <w:rFonts w:asciiTheme="minorHAnsi" w:eastAsia="Calibri" w:hAnsiTheme="minorHAnsi" w:cstheme="minorHAnsi"/>
          <w:noProof/>
          <w:lang w:val="sr-Cyrl-CS"/>
        </w:rPr>
        <w:t>Учешће</w:t>
      </w:r>
      <w:r w:rsidR="00154B75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на</w:t>
      </w:r>
      <w:r w:rsidR="00154B75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радионици</w:t>
      </w:r>
      <w:r w:rsidR="00996F1E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на</w:t>
      </w:r>
      <w:r w:rsidR="00996F1E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тему</w:t>
      </w:r>
      <w:r w:rsidR="00996F1E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67383D" w:rsidRPr="00120B25">
        <w:rPr>
          <w:rFonts w:asciiTheme="minorHAnsi" w:eastAsia="Calibri" w:hAnsiTheme="minorHAnsi" w:cstheme="minorHAnsi"/>
          <w:noProof/>
          <w:lang w:val="sr-Cyrl-CS"/>
        </w:rPr>
        <w:t>„</w:t>
      </w:r>
      <w:r>
        <w:rPr>
          <w:rFonts w:asciiTheme="minorHAnsi" w:eastAsia="Calibri" w:hAnsiTheme="minorHAnsi" w:cstheme="minorHAnsi"/>
          <w:noProof/>
          <w:lang w:val="sr-Cyrl-CS"/>
        </w:rPr>
        <w:t>Информисање</w:t>
      </w:r>
      <w:r w:rsidR="008E7FBA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јавности</w:t>
      </w:r>
      <w:r w:rsidR="008E7FBA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од</w:t>
      </w:r>
      <w:r w:rsidR="008E7FBA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стране</w:t>
      </w:r>
      <w:r w:rsidR="008E7FBA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регулаторних</w:t>
      </w:r>
      <w:r w:rsidR="00CA7109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органа</w:t>
      </w:r>
      <w:r w:rsidR="0067383D" w:rsidRPr="00120B25">
        <w:rPr>
          <w:rFonts w:asciiTheme="minorHAnsi" w:eastAsia="Calibri" w:hAnsiTheme="minorHAnsi" w:cstheme="minorHAnsi"/>
          <w:noProof/>
          <w:lang w:val="sr-Cyrl-CS"/>
        </w:rPr>
        <w:t>“</w:t>
      </w:r>
      <w:r w:rsidR="00CA7109" w:rsidRPr="00120B25">
        <w:rPr>
          <w:rFonts w:asciiTheme="minorHAnsi" w:eastAsia="Calibri" w:hAnsiTheme="minorHAnsi" w:cstheme="minorHAnsi"/>
          <w:noProof/>
          <w:lang w:val="sr-Cyrl-CS"/>
        </w:rPr>
        <w:t>,</w:t>
      </w:r>
      <w:r w:rsidR="008E7FBA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CA7109" w:rsidRPr="00120B25">
        <w:rPr>
          <w:rFonts w:asciiTheme="minorHAnsi" w:eastAsia="Calibri" w:hAnsiTheme="minorHAnsi" w:cstheme="minorHAnsi"/>
          <w:noProof/>
          <w:lang w:val="sr-Cyrl-CS"/>
        </w:rPr>
        <w:t>2</w:t>
      </w:r>
      <w:r w:rsidR="00154B75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особе</w:t>
      </w:r>
      <w:r w:rsidR="00154B75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из</w:t>
      </w:r>
      <w:r w:rsidR="00154B75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Агенције</w:t>
      </w:r>
      <w:r w:rsidR="00154B75" w:rsidRPr="00120B25">
        <w:rPr>
          <w:rFonts w:asciiTheme="minorHAnsi" w:eastAsia="Calibri" w:hAnsiTheme="minorHAnsi" w:cstheme="minorHAnsi"/>
          <w:noProof/>
          <w:lang w:val="sr-Cyrl-CS"/>
        </w:rPr>
        <w:t xml:space="preserve">, 3 </w:t>
      </w:r>
      <w:r>
        <w:rPr>
          <w:rFonts w:asciiTheme="minorHAnsi" w:eastAsia="Calibri" w:hAnsiTheme="minorHAnsi" w:cstheme="minorHAnsi"/>
          <w:noProof/>
          <w:lang w:val="sr-Cyrl-CS"/>
        </w:rPr>
        <w:t>дана</w:t>
      </w:r>
      <w:r w:rsidR="00154B75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у</w:t>
      </w:r>
      <w:r w:rsidR="00154B75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Подгорици</w:t>
      </w:r>
      <w:r w:rsidR="00154B75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у</w:t>
      </w:r>
      <w:r w:rsidR="00154B75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октобру</w:t>
      </w:r>
      <w:r w:rsidR="00C75A23" w:rsidRPr="00120B25">
        <w:rPr>
          <w:rFonts w:asciiTheme="minorHAnsi" w:eastAsia="Calibri" w:hAnsiTheme="minorHAnsi" w:cstheme="minorHAnsi"/>
          <w:noProof/>
          <w:lang w:val="sr-Cyrl-CS"/>
        </w:rPr>
        <w:t>;</w:t>
      </w:r>
    </w:p>
    <w:p w:rsidR="00B46F50" w:rsidRPr="00120B25" w:rsidRDefault="00120B25" w:rsidP="008F30E1">
      <w:pPr>
        <w:pStyle w:val="ListParagraph"/>
        <w:numPr>
          <w:ilvl w:val="0"/>
          <w:numId w:val="28"/>
        </w:numPr>
        <w:spacing w:line="240" w:lineRule="auto"/>
        <w:rPr>
          <w:rFonts w:asciiTheme="minorHAnsi" w:eastAsia="Calibri" w:hAnsiTheme="minorHAnsi" w:cstheme="minorHAnsi"/>
          <w:noProof/>
          <w:lang w:val="sr-Cyrl-CS"/>
        </w:rPr>
      </w:pPr>
      <w:r>
        <w:rPr>
          <w:rFonts w:asciiTheme="minorHAnsi" w:eastAsia="Calibri" w:hAnsiTheme="minorHAnsi" w:cstheme="minorHAnsi"/>
          <w:noProof/>
          <w:lang w:val="sr-Cyrl-CS"/>
        </w:rPr>
        <w:t>Друга</w:t>
      </w:r>
      <w:r w:rsidR="00806902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посјета</w:t>
      </w:r>
      <w:r w:rsidR="00806902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поводом</w:t>
      </w:r>
      <w:r w:rsidR="00806902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транспозиције</w:t>
      </w:r>
      <w:r w:rsidR="00806902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Директиве</w:t>
      </w:r>
      <w:r w:rsidR="00806902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о</w:t>
      </w:r>
      <w:r w:rsidR="00806902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основним</w:t>
      </w:r>
      <w:r w:rsidR="00806902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сигурносним</w:t>
      </w:r>
      <w:r w:rsidR="00806902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стандардима</w:t>
      </w:r>
      <w:r w:rsidR="00806902" w:rsidRPr="00120B25">
        <w:rPr>
          <w:rFonts w:asciiTheme="minorHAnsi" w:eastAsia="Calibri" w:hAnsiTheme="minorHAnsi" w:cstheme="minorHAnsi"/>
          <w:noProof/>
          <w:lang w:val="sr-Cyrl-CS"/>
        </w:rPr>
        <w:t xml:space="preserve"> 59/2013/</w:t>
      </w:r>
      <w:r>
        <w:rPr>
          <w:rFonts w:asciiTheme="minorHAnsi" w:eastAsia="Calibri" w:hAnsiTheme="minorHAnsi" w:cstheme="minorHAnsi"/>
          <w:noProof/>
          <w:lang w:val="sr-Cyrl-CS"/>
        </w:rPr>
        <w:t>ЕУРАТОМ</w:t>
      </w:r>
      <w:r w:rsidR="00806902" w:rsidRPr="00120B25">
        <w:rPr>
          <w:rFonts w:asciiTheme="minorHAnsi" w:eastAsia="Calibri" w:hAnsiTheme="minorHAnsi" w:cstheme="minorHAnsi"/>
          <w:noProof/>
          <w:lang w:val="sr-Cyrl-CS"/>
        </w:rPr>
        <w:t xml:space="preserve">, </w:t>
      </w:r>
      <w:r>
        <w:rPr>
          <w:rFonts w:asciiTheme="minorHAnsi" w:eastAsia="Calibri" w:hAnsiTheme="minorHAnsi" w:cstheme="minorHAnsi"/>
          <w:noProof/>
          <w:lang w:val="sr-Cyrl-CS"/>
        </w:rPr>
        <w:t>посјета</w:t>
      </w:r>
      <w:r w:rsidR="00806902" w:rsidRPr="00120B25">
        <w:rPr>
          <w:rFonts w:asciiTheme="minorHAnsi" w:eastAsia="Calibri" w:hAnsiTheme="minorHAnsi" w:cstheme="minorHAnsi"/>
          <w:noProof/>
          <w:lang w:val="sr-Cyrl-CS"/>
        </w:rPr>
        <w:t xml:space="preserve"> 1 </w:t>
      </w:r>
      <w:r>
        <w:rPr>
          <w:rFonts w:asciiTheme="minorHAnsi" w:eastAsia="Calibri" w:hAnsiTheme="minorHAnsi" w:cstheme="minorHAnsi"/>
          <w:noProof/>
          <w:lang w:val="sr-Cyrl-CS"/>
        </w:rPr>
        <w:t>експерта</w:t>
      </w:r>
      <w:r w:rsidR="00806902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у</w:t>
      </w:r>
      <w:r w:rsidR="00806902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трајању</w:t>
      </w:r>
      <w:r w:rsidR="00806902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од</w:t>
      </w:r>
      <w:r w:rsidR="00806902" w:rsidRPr="00120B25">
        <w:rPr>
          <w:rFonts w:asciiTheme="minorHAnsi" w:eastAsia="Calibri" w:hAnsiTheme="minorHAnsi" w:cstheme="minorHAnsi"/>
          <w:noProof/>
          <w:lang w:val="sr-Cyrl-CS"/>
        </w:rPr>
        <w:t xml:space="preserve"> 3 </w:t>
      </w:r>
      <w:r>
        <w:rPr>
          <w:rFonts w:asciiTheme="minorHAnsi" w:eastAsia="Calibri" w:hAnsiTheme="minorHAnsi" w:cstheme="minorHAnsi"/>
          <w:noProof/>
          <w:lang w:val="sr-Cyrl-CS"/>
        </w:rPr>
        <w:t>дана</w:t>
      </w:r>
      <w:r w:rsidR="00806902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у</w:t>
      </w:r>
      <w:r w:rsidR="00806902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новембру</w:t>
      </w:r>
      <w:r w:rsidR="00C75A23" w:rsidRPr="00120B25">
        <w:rPr>
          <w:rFonts w:asciiTheme="minorHAnsi" w:eastAsia="Calibri" w:hAnsiTheme="minorHAnsi" w:cstheme="minorHAnsi"/>
          <w:noProof/>
          <w:lang w:val="sr-Cyrl-CS"/>
        </w:rPr>
        <w:t>;</w:t>
      </w:r>
    </w:p>
    <w:p w:rsidR="00E73706" w:rsidRPr="00120B25" w:rsidRDefault="00120B25" w:rsidP="008F30E1">
      <w:pPr>
        <w:pStyle w:val="ListParagraph"/>
        <w:numPr>
          <w:ilvl w:val="0"/>
          <w:numId w:val="28"/>
        </w:numPr>
        <w:spacing w:line="240" w:lineRule="auto"/>
        <w:rPr>
          <w:rFonts w:asciiTheme="minorHAnsi" w:eastAsia="Calibri" w:hAnsiTheme="minorHAnsi" w:cstheme="minorHAnsi"/>
          <w:noProof/>
          <w:lang w:val="sr-Cyrl-CS"/>
        </w:rPr>
      </w:pPr>
      <w:r>
        <w:rPr>
          <w:rFonts w:asciiTheme="minorHAnsi" w:eastAsia="Calibri" w:hAnsiTheme="minorHAnsi" w:cstheme="minorHAnsi"/>
          <w:noProof/>
          <w:lang w:val="sr-Cyrl-CS"/>
        </w:rPr>
        <w:t>Писање</w:t>
      </w:r>
      <w:r w:rsidR="00E73706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Комуникационог</w:t>
      </w:r>
      <w:r w:rsidR="00E73706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плана</w:t>
      </w:r>
      <w:r w:rsidR="00E73706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за</w:t>
      </w:r>
      <w:r w:rsidR="00E73706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нови</w:t>
      </w:r>
      <w:r w:rsidR="00E73706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правилник</w:t>
      </w:r>
      <w:r w:rsidR="00E73706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о</w:t>
      </w:r>
      <w:r w:rsidR="00E73706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мониторингу</w:t>
      </w:r>
      <w:r w:rsidR="00E73706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радиоактивности</w:t>
      </w:r>
      <w:r w:rsidR="00E73706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у</w:t>
      </w:r>
      <w:r w:rsidR="00E73706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животној</w:t>
      </w:r>
      <w:r w:rsidR="003C241A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средини</w:t>
      </w:r>
      <w:r w:rsidR="00E73706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011299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од</w:t>
      </w:r>
      <w:r w:rsidR="00011299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стране</w:t>
      </w:r>
      <w:r w:rsidR="00011299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особља</w:t>
      </w:r>
      <w:r w:rsidR="00011299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Агенције</w:t>
      </w:r>
      <w:r w:rsidR="00011299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и</w:t>
      </w:r>
      <w:r w:rsidR="00E73706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достављање</w:t>
      </w:r>
      <w:r w:rsidR="00E73706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 w:rsidR="00A32FBF">
        <w:rPr>
          <w:rFonts w:asciiTheme="minorHAnsi" w:eastAsia="Calibri" w:hAnsiTheme="minorHAnsi" w:cstheme="minorHAnsi"/>
          <w:noProof/>
          <w:lang w:val="sr-Cyrl-CS"/>
        </w:rPr>
        <w:t>плана</w:t>
      </w:r>
      <w:r w:rsidR="00E73706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консултатима</w:t>
      </w:r>
      <w:r w:rsidR="00E73706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на</w:t>
      </w:r>
      <w:r w:rsidR="00E73706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увид</w:t>
      </w:r>
      <w:r w:rsidR="00E73706" w:rsidRPr="00120B25">
        <w:rPr>
          <w:rFonts w:asciiTheme="minorHAnsi" w:eastAsia="Calibri" w:hAnsiTheme="minorHAnsi" w:cstheme="minorHAnsi"/>
          <w:noProof/>
          <w:lang w:val="sr-Cyrl-CS"/>
        </w:rPr>
        <w:t xml:space="preserve">, </w:t>
      </w:r>
      <w:r>
        <w:rPr>
          <w:rFonts w:asciiTheme="minorHAnsi" w:eastAsia="Calibri" w:hAnsiTheme="minorHAnsi" w:cstheme="minorHAnsi"/>
          <w:noProof/>
          <w:lang w:val="sr-Cyrl-CS"/>
        </w:rPr>
        <w:t>новембар</w:t>
      </w:r>
      <w:r w:rsidR="00E73706" w:rsidRPr="00120B25">
        <w:rPr>
          <w:rFonts w:asciiTheme="minorHAnsi" w:eastAsia="Calibri" w:hAnsiTheme="minorHAnsi" w:cstheme="minorHAnsi"/>
          <w:noProof/>
          <w:lang w:val="sr-Cyrl-CS"/>
        </w:rPr>
        <w:t>/</w:t>
      </w:r>
      <w:r>
        <w:rPr>
          <w:rFonts w:asciiTheme="minorHAnsi" w:eastAsia="Calibri" w:hAnsiTheme="minorHAnsi" w:cstheme="minorHAnsi"/>
          <w:noProof/>
          <w:lang w:val="sr-Cyrl-CS"/>
        </w:rPr>
        <w:t>децембар</w:t>
      </w:r>
      <w:r w:rsidR="00C75A23" w:rsidRPr="00120B25">
        <w:rPr>
          <w:rFonts w:asciiTheme="minorHAnsi" w:eastAsia="Calibri" w:hAnsiTheme="minorHAnsi" w:cstheme="minorHAnsi"/>
          <w:noProof/>
          <w:lang w:val="sr-Cyrl-CS"/>
        </w:rPr>
        <w:t>;</w:t>
      </w:r>
    </w:p>
    <w:p w:rsidR="001E6C76" w:rsidRPr="00120B25" w:rsidRDefault="00120B25" w:rsidP="008F30E1">
      <w:pPr>
        <w:pStyle w:val="ListParagraph"/>
        <w:numPr>
          <w:ilvl w:val="0"/>
          <w:numId w:val="28"/>
        </w:numPr>
        <w:spacing w:line="240" w:lineRule="auto"/>
        <w:rPr>
          <w:rFonts w:asciiTheme="minorHAnsi" w:eastAsia="Calibri" w:hAnsiTheme="minorHAnsi" w:cstheme="minorHAnsi"/>
          <w:noProof/>
          <w:lang w:val="sr-Cyrl-CS"/>
        </w:rPr>
      </w:pPr>
      <w:r>
        <w:rPr>
          <w:rFonts w:asciiTheme="minorHAnsi" w:eastAsia="Calibri" w:hAnsiTheme="minorHAnsi" w:cstheme="minorHAnsi"/>
          <w:noProof/>
          <w:lang w:val="sr-Cyrl-CS"/>
        </w:rPr>
        <w:t>Друга</w:t>
      </w:r>
      <w:r w:rsidR="00B06C5D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посјета</w:t>
      </w:r>
      <w:r w:rsidR="00B06C5D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експерата</w:t>
      </w:r>
      <w:r w:rsidR="00B06C5D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по</w:t>
      </w:r>
      <w:r w:rsidR="00B06C5D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питању</w:t>
      </w:r>
      <w:r w:rsidR="00B06C5D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транспозиције</w:t>
      </w:r>
      <w:r w:rsidR="00B06C5D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директива</w:t>
      </w:r>
      <w:r w:rsidR="00B06C5D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ЕУ</w:t>
      </w:r>
      <w:r w:rsidR="00B06C5D" w:rsidRPr="00120B25">
        <w:rPr>
          <w:rFonts w:asciiTheme="minorHAnsi" w:eastAsia="Calibri" w:hAnsiTheme="minorHAnsi" w:cstheme="minorHAnsi"/>
          <w:noProof/>
          <w:lang w:val="sr-Cyrl-CS"/>
        </w:rPr>
        <w:t xml:space="preserve">, </w:t>
      </w:r>
      <w:r>
        <w:rPr>
          <w:rFonts w:asciiTheme="minorHAnsi" w:eastAsia="Calibri" w:hAnsiTheme="minorHAnsi" w:cstheme="minorHAnsi"/>
          <w:noProof/>
          <w:lang w:val="sr-Cyrl-CS"/>
        </w:rPr>
        <w:t>посјета</w:t>
      </w:r>
      <w:r w:rsidR="00B06C5D" w:rsidRPr="00120B25">
        <w:rPr>
          <w:rFonts w:asciiTheme="minorHAnsi" w:eastAsia="Calibri" w:hAnsiTheme="minorHAnsi" w:cstheme="minorHAnsi"/>
          <w:noProof/>
          <w:lang w:val="sr-Cyrl-CS"/>
        </w:rPr>
        <w:t xml:space="preserve"> 2 </w:t>
      </w:r>
      <w:r>
        <w:rPr>
          <w:rFonts w:asciiTheme="minorHAnsi" w:eastAsia="Calibri" w:hAnsiTheme="minorHAnsi" w:cstheme="minorHAnsi"/>
          <w:noProof/>
          <w:lang w:val="sr-Cyrl-CS"/>
        </w:rPr>
        <w:t>експерта</w:t>
      </w:r>
      <w:r w:rsidR="00B06C5D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у</w:t>
      </w:r>
      <w:r w:rsidR="00B06C5D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трајању</w:t>
      </w:r>
      <w:r w:rsidR="00B06C5D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од</w:t>
      </w:r>
      <w:r w:rsidR="00B06C5D" w:rsidRPr="00120B25">
        <w:rPr>
          <w:rFonts w:asciiTheme="minorHAnsi" w:eastAsia="Calibri" w:hAnsiTheme="minorHAnsi" w:cstheme="minorHAnsi"/>
          <w:noProof/>
          <w:lang w:val="sr-Cyrl-CS"/>
        </w:rPr>
        <w:t xml:space="preserve"> 3 </w:t>
      </w:r>
      <w:r>
        <w:rPr>
          <w:rFonts w:asciiTheme="minorHAnsi" w:eastAsia="Calibri" w:hAnsiTheme="minorHAnsi" w:cstheme="minorHAnsi"/>
          <w:noProof/>
          <w:lang w:val="sr-Cyrl-CS"/>
        </w:rPr>
        <w:t>дана</w:t>
      </w:r>
      <w:r w:rsidR="00B06C5D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у</w:t>
      </w:r>
      <w:r w:rsidR="00B06C5D" w:rsidRPr="00120B25">
        <w:rPr>
          <w:rFonts w:asciiTheme="minorHAnsi" w:eastAsia="Calibri" w:hAnsiTheme="minorHAnsi" w:cstheme="minorHAnsi"/>
          <w:noProof/>
          <w:lang w:val="sr-Cyrl-CS"/>
        </w:rPr>
        <w:t xml:space="preserve"> </w:t>
      </w:r>
      <w:r>
        <w:rPr>
          <w:rFonts w:asciiTheme="minorHAnsi" w:eastAsia="Calibri" w:hAnsiTheme="minorHAnsi" w:cstheme="minorHAnsi"/>
          <w:noProof/>
          <w:lang w:val="sr-Cyrl-CS"/>
        </w:rPr>
        <w:t>децембру</w:t>
      </w:r>
      <w:r w:rsidR="00011299" w:rsidRPr="00120B25">
        <w:rPr>
          <w:rFonts w:asciiTheme="minorHAnsi" w:eastAsia="Calibri" w:hAnsiTheme="minorHAnsi" w:cstheme="minorHAnsi"/>
          <w:noProof/>
          <w:lang w:val="sr-Cyrl-CS"/>
        </w:rPr>
        <w:t>.</w:t>
      </w:r>
    </w:p>
    <w:p w:rsidR="00457C1B" w:rsidRPr="00120B25" w:rsidRDefault="00457C1B" w:rsidP="00457C1B">
      <w:pPr>
        <w:spacing w:line="240" w:lineRule="auto"/>
        <w:jc w:val="left"/>
        <w:rPr>
          <w:rFonts w:eastAsia="Calibri" w:cstheme="minorHAnsi"/>
          <w:noProof/>
          <w:lang w:val="sr-Cyrl-CS"/>
        </w:rPr>
      </w:pPr>
    </w:p>
    <w:p w:rsidR="00457C1B" w:rsidRPr="00120B25" w:rsidRDefault="00120B25" w:rsidP="00C75A23">
      <w:pPr>
        <w:spacing w:line="240" w:lineRule="auto"/>
        <w:rPr>
          <w:rFonts w:eastAsia="Calibri"/>
          <w:noProof/>
          <w:lang w:val="sr-Cyrl-CS"/>
        </w:rPr>
      </w:pPr>
      <w:r>
        <w:rPr>
          <w:rFonts w:eastAsia="Calibri"/>
          <w:noProof/>
          <w:lang w:val="sr-Cyrl-CS"/>
        </w:rPr>
        <w:t>Такође</w:t>
      </w:r>
      <w:r w:rsidR="00457C1B" w:rsidRPr="00120B25">
        <w:rPr>
          <w:rFonts w:eastAsia="Calibri"/>
          <w:noProof/>
          <w:lang w:val="sr-Cyrl-CS"/>
        </w:rPr>
        <w:t xml:space="preserve">, </w:t>
      </w:r>
      <w:r>
        <w:rPr>
          <w:rFonts w:eastAsia="Calibri"/>
          <w:noProof/>
          <w:lang w:val="sr-Cyrl-CS"/>
        </w:rPr>
        <w:t>у</w:t>
      </w:r>
      <w:r w:rsidR="00457C1B" w:rsidRPr="00120B25">
        <w:rPr>
          <w:rFonts w:eastAsia="Calibri"/>
          <w:noProof/>
          <w:lang w:val="sr-Cyrl-CS"/>
        </w:rPr>
        <w:t xml:space="preserve"> 2017. </w:t>
      </w:r>
      <w:r>
        <w:rPr>
          <w:rFonts w:eastAsia="Calibri"/>
          <w:noProof/>
          <w:lang w:val="sr-Cyrl-CS"/>
        </w:rPr>
        <w:t>години</w:t>
      </w:r>
      <w:r w:rsidR="00457C1B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Агенција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је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континуирано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вршила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активности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на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припремама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процедура</w:t>
      </w:r>
      <w:r w:rsidR="00C75A23" w:rsidRPr="00120B25">
        <w:rPr>
          <w:rFonts w:eastAsia="Calibri"/>
          <w:noProof/>
          <w:lang w:val="sr-Cyrl-CS"/>
        </w:rPr>
        <w:t>,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односно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приручника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по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задацима</w:t>
      </w:r>
      <w:r w:rsidR="008A7A34" w:rsidRPr="00120B25">
        <w:rPr>
          <w:rFonts w:eastAsia="Calibri"/>
          <w:noProof/>
          <w:lang w:val="sr-Cyrl-CS"/>
        </w:rPr>
        <w:t xml:space="preserve"> </w:t>
      </w:r>
      <w:r w:rsidR="00C75A23" w:rsidRPr="00120B25">
        <w:rPr>
          <w:rFonts w:eastAsia="Calibri"/>
          <w:noProof/>
          <w:szCs w:val="24"/>
          <w:lang w:val="sr-Cyrl-CS"/>
        </w:rPr>
        <w:t>„</w:t>
      </w:r>
      <w:r>
        <w:rPr>
          <w:rFonts w:eastAsia="Calibri"/>
          <w:noProof/>
          <w:lang w:val="sr-Cyrl-CS"/>
        </w:rPr>
        <w:t>Развој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процедура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у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регулаторном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органу</w:t>
      </w:r>
      <w:r w:rsidR="003629A1" w:rsidRPr="00120B25">
        <w:rPr>
          <w:rFonts w:eastAsia="Calibri"/>
          <w:noProof/>
          <w:szCs w:val="24"/>
          <w:lang w:val="sr-Cyrl-CS"/>
        </w:rPr>
        <w:t>“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и</w:t>
      </w:r>
      <w:r w:rsidR="008A7A34" w:rsidRPr="00120B25">
        <w:rPr>
          <w:rFonts w:eastAsia="Calibri"/>
          <w:noProof/>
          <w:lang w:val="sr-Cyrl-CS"/>
        </w:rPr>
        <w:t xml:space="preserve"> </w:t>
      </w:r>
      <w:r w:rsidR="00C75A23" w:rsidRPr="00120B25">
        <w:rPr>
          <w:rFonts w:eastAsia="Calibri"/>
          <w:noProof/>
          <w:szCs w:val="24"/>
          <w:lang w:val="sr-Cyrl-CS"/>
        </w:rPr>
        <w:t>„</w:t>
      </w:r>
      <w:r>
        <w:rPr>
          <w:rFonts w:eastAsia="Calibri"/>
          <w:noProof/>
          <w:lang w:val="sr-Cyrl-CS"/>
        </w:rPr>
        <w:t>Израда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стратешких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планова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и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система</w:t>
      </w:r>
      <w:r w:rsidR="008A7A34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менаџмента</w:t>
      </w:r>
      <w:r w:rsidR="00C75A23" w:rsidRPr="00120B25">
        <w:rPr>
          <w:rFonts w:eastAsia="Calibri"/>
          <w:noProof/>
          <w:szCs w:val="24"/>
          <w:lang w:val="sr-Cyrl-CS"/>
        </w:rPr>
        <w:t>“</w:t>
      </w:r>
      <w:r w:rsidR="008A7A34" w:rsidRPr="00120B25">
        <w:rPr>
          <w:rFonts w:eastAsia="Calibri"/>
          <w:noProof/>
          <w:lang w:val="sr-Cyrl-CS"/>
        </w:rPr>
        <w:t>.</w:t>
      </w:r>
    </w:p>
    <w:p w:rsidR="002A17EF" w:rsidRPr="00120B25" w:rsidRDefault="00112999" w:rsidP="00112999">
      <w:pPr>
        <w:tabs>
          <w:tab w:val="left" w:pos="1752"/>
        </w:tabs>
        <w:spacing w:line="240" w:lineRule="auto"/>
        <w:rPr>
          <w:rFonts w:eastAsia="Calibri"/>
          <w:noProof/>
          <w:szCs w:val="24"/>
          <w:lang w:val="sr-Cyrl-CS"/>
        </w:rPr>
      </w:pPr>
      <w:r w:rsidRPr="00120B25">
        <w:rPr>
          <w:rFonts w:eastAsia="Calibri"/>
          <w:noProof/>
          <w:szCs w:val="24"/>
          <w:lang w:val="sr-Cyrl-CS"/>
        </w:rPr>
        <w:tab/>
      </w:r>
    </w:p>
    <w:p w:rsidR="002A17EF" w:rsidRPr="00120B25" w:rsidRDefault="00120B25" w:rsidP="002A17EF">
      <w:pPr>
        <w:spacing w:line="240" w:lineRule="auto"/>
        <w:rPr>
          <w:rFonts w:eastAsia="Calibri"/>
          <w:noProof/>
          <w:szCs w:val="24"/>
          <w:lang w:val="sr-Cyrl-CS"/>
        </w:rPr>
      </w:pPr>
      <w:r>
        <w:rPr>
          <w:rFonts w:eastAsia="Calibri"/>
          <w:noProof/>
          <w:szCs w:val="24"/>
          <w:lang w:val="sr-Cyrl-CS"/>
        </w:rPr>
        <w:t>Иначе</w:t>
      </w:r>
      <w:r w:rsidR="00C75A23" w:rsidRPr="00120B25">
        <w:rPr>
          <w:rFonts w:eastAsia="Calibri"/>
          <w:noProof/>
          <w:szCs w:val="24"/>
          <w:lang w:val="sr-Cyrl-CS"/>
        </w:rPr>
        <w:t>,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завршни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састанак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за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овај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ИПА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пројекат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је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планиран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крајем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маја</w:t>
      </w:r>
      <w:r w:rsidR="008A7A34" w:rsidRPr="00120B25">
        <w:rPr>
          <w:rFonts w:eastAsia="Calibri"/>
          <w:noProof/>
          <w:szCs w:val="24"/>
          <w:lang w:val="sr-Cyrl-CS"/>
        </w:rPr>
        <w:t xml:space="preserve"> 2018. </w:t>
      </w:r>
      <w:r>
        <w:rPr>
          <w:rFonts w:eastAsia="Calibri"/>
          <w:noProof/>
          <w:szCs w:val="24"/>
          <w:lang w:val="sr-Cyrl-CS"/>
        </w:rPr>
        <w:t>године</w:t>
      </w:r>
      <w:r w:rsidR="008A7A34" w:rsidRPr="00120B25">
        <w:rPr>
          <w:rFonts w:eastAsia="Calibri"/>
          <w:noProof/>
          <w:szCs w:val="24"/>
          <w:lang w:val="sr-Cyrl-CS"/>
        </w:rPr>
        <w:t xml:space="preserve">. </w:t>
      </w:r>
      <w:r>
        <w:rPr>
          <w:rFonts w:eastAsia="Calibri"/>
          <w:noProof/>
          <w:szCs w:val="24"/>
          <w:lang w:val="sr-Cyrl-CS"/>
        </w:rPr>
        <w:t>До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тада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је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остало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још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неколико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активности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које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Агенција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треба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да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обави</w:t>
      </w:r>
      <w:r w:rsidR="00C75A23" w:rsidRPr="00120B25">
        <w:rPr>
          <w:rFonts w:eastAsia="Calibri"/>
          <w:noProof/>
          <w:szCs w:val="24"/>
          <w:lang w:val="sr-Cyrl-CS"/>
        </w:rPr>
        <w:t>,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попут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организовања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округлог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стола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у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оквиру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дијела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 w:rsidR="00C75A23" w:rsidRPr="00120B25">
        <w:rPr>
          <w:rFonts w:eastAsia="Calibri"/>
          <w:noProof/>
          <w:szCs w:val="24"/>
          <w:lang w:val="sr-Cyrl-CS"/>
        </w:rPr>
        <w:t>„</w:t>
      </w:r>
      <w:r>
        <w:rPr>
          <w:rFonts w:eastAsia="Calibri"/>
          <w:noProof/>
          <w:szCs w:val="24"/>
          <w:lang w:val="sr-Cyrl-CS"/>
        </w:rPr>
        <w:t>Информисање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јавности</w:t>
      </w:r>
      <w:r w:rsidR="00C75A23" w:rsidRPr="00120B25">
        <w:rPr>
          <w:rFonts w:eastAsia="Calibri"/>
          <w:noProof/>
          <w:szCs w:val="24"/>
          <w:lang w:val="sr-Cyrl-CS"/>
        </w:rPr>
        <w:t>“,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што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је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планирано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за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први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квартал</w:t>
      </w:r>
      <w:r w:rsidR="008A7A34" w:rsidRPr="00120B25">
        <w:rPr>
          <w:rFonts w:eastAsia="Calibri"/>
          <w:noProof/>
          <w:szCs w:val="24"/>
          <w:lang w:val="sr-Cyrl-CS"/>
        </w:rPr>
        <w:t xml:space="preserve"> 2018. </w:t>
      </w:r>
      <w:r>
        <w:rPr>
          <w:rFonts w:eastAsia="Calibri"/>
          <w:noProof/>
          <w:szCs w:val="24"/>
          <w:lang w:val="sr-Cyrl-CS"/>
        </w:rPr>
        <w:t>године</w:t>
      </w:r>
      <w:r w:rsidR="008A7A34" w:rsidRPr="00120B25">
        <w:rPr>
          <w:rFonts w:eastAsia="Calibri"/>
          <w:noProof/>
          <w:szCs w:val="24"/>
          <w:lang w:val="sr-Cyrl-CS"/>
        </w:rPr>
        <w:t xml:space="preserve">, </w:t>
      </w:r>
      <w:r>
        <w:rPr>
          <w:rFonts w:eastAsia="Calibri"/>
          <w:noProof/>
          <w:szCs w:val="24"/>
          <w:lang w:val="sr-Cyrl-CS"/>
        </w:rPr>
        <w:t>те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пратеће</w:t>
      </w:r>
      <w:r w:rsidR="005A067F" w:rsidRPr="00120B25">
        <w:rPr>
          <w:rFonts w:eastAsia="Calibri"/>
          <w:noProof/>
          <w:szCs w:val="24"/>
          <w:lang w:val="sr-Cyrl-CS"/>
        </w:rPr>
        <w:t>,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односно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друге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посјете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експерата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Агенцији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по</w:t>
      </w:r>
      <w:r w:rsidR="008A7A34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дијеловима</w:t>
      </w:r>
      <w:r w:rsidR="00453BCB" w:rsidRPr="00120B25">
        <w:rPr>
          <w:rFonts w:eastAsia="Calibri"/>
          <w:noProof/>
          <w:szCs w:val="24"/>
          <w:lang w:val="sr-Cyrl-CS"/>
        </w:rPr>
        <w:t xml:space="preserve"> </w:t>
      </w:r>
      <w:r w:rsidR="005A067F" w:rsidRPr="00120B25">
        <w:rPr>
          <w:rFonts w:eastAsia="Calibri"/>
          <w:noProof/>
          <w:szCs w:val="24"/>
          <w:lang w:val="sr-Cyrl-CS"/>
        </w:rPr>
        <w:t>„</w:t>
      </w:r>
      <w:r>
        <w:rPr>
          <w:rFonts w:eastAsia="Calibri"/>
          <w:noProof/>
          <w:lang w:val="sr-Cyrl-CS"/>
        </w:rPr>
        <w:t>Израда</w:t>
      </w:r>
      <w:r w:rsidR="00453BCB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статешких</w:t>
      </w:r>
      <w:r w:rsidR="00453BCB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планова</w:t>
      </w:r>
      <w:r w:rsidR="00453BCB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и</w:t>
      </w:r>
      <w:r w:rsidR="00453BCB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система</w:t>
      </w:r>
      <w:r w:rsidR="00453BCB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менаџмента</w:t>
      </w:r>
      <w:r w:rsidR="005A067F" w:rsidRPr="00120B25">
        <w:rPr>
          <w:rFonts w:eastAsia="Calibri"/>
          <w:noProof/>
          <w:szCs w:val="24"/>
          <w:lang w:val="sr-Cyrl-CS"/>
        </w:rPr>
        <w:t>“</w:t>
      </w:r>
      <w:r w:rsidR="00974FBE" w:rsidRPr="00120B25">
        <w:rPr>
          <w:rFonts w:eastAsia="Calibri"/>
          <w:noProof/>
          <w:szCs w:val="24"/>
          <w:lang w:val="sr-Cyrl-CS"/>
        </w:rPr>
        <w:t xml:space="preserve"> </w:t>
      </w:r>
      <w:r>
        <w:rPr>
          <w:rFonts w:eastAsia="Calibri"/>
          <w:noProof/>
          <w:szCs w:val="24"/>
          <w:lang w:val="sr-Cyrl-CS"/>
        </w:rPr>
        <w:t>и</w:t>
      </w:r>
      <w:r w:rsidR="00453BCB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транспозиција</w:t>
      </w:r>
      <w:r w:rsidR="00453BCB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прописа</w:t>
      </w:r>
      <w:r w:rsidR="00C75A23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ЕУ</w:t>
      </w:r>
      <w:r w:rsidR="00453BCB" w:rsidRPr="00120B25">
        <w:rPr>
          <w:rFonts w:eastAsia="Calibri"/>
          <w:i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који</w:t>
      </w:r>
      <w:r w:rsidR="00453BCB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се</w:t>
      </w:r>
      <w:r w:rsidR="00453BCB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тичу</w:t>
      </w:r>
      <w:r w:rsidR="00453BCB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Директиве</w:t>
      </w:r>
      <w:r w:rsidR="007C753E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за</w:t>
      </w:r>
      <w:r w:rsidR="007C753E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радон</w:t>
      </w:r>
      <w:r w:rsidR="007C753E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у</w:t>
      </w:r>
      <w:r w:rsidR="007C753E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питкој</w:t>
      </w:r>
      <w:r w:rsidR="007C753E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води</w:t>
      </w:r>
      <w:r w:rsidR="007C753E" w:rsidRPr="00120B25">
        <w:rPr>
          <w:rFonts w:eastAsia="Calibri"/>
          <w:noProof/>
          <w:lang w:val="sr-Cyrl-CS"/>
        </w:rPr>
        <w:t xml:space="preserve"> 51/2013/</w:t>
      </w:r>
      <w:r>
        <w:rPr>
          <w:rFonts w:eastAsia="Calibri"/>
          <w:noProof/>
          <w:lang w:val="sr-Cyrl-CS"/>
        </w:rPr>
        <w:t>ЕУРАТОМ</w:t>
      </w:r>
      <w:r w:rsidR="007C753E" w:rsidRPr="00120B25">
        <w:rPr>
          <w:rFonts w:eastAsia="Calibri"/>
          <w:noProof/>
          <w:lang w:val="sr-Cyrl-CS"/>
        </w:rPr>
        <w:t xml:space="preserve">. </w:t>
      </w:r>
      <w:r>
        <w:rPr>
          <w:rFonts w:eastAsia="Calibri"/>
          <w:noProof/>
          <w:lang w:val="sr-Cyrl-CS"/>
        </w:rPr>
        <w:t>Обје</w:t>
      </w:r>
      <w:r w:rsidR="007C753E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посјете</w:t>
      </w:r>
      <w:r w:rsidR="007C753E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експерата</w:t>
      </w:r>
      <w:r w:rsidR="007C753E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су</w:t>
      </w:r>
      <w:r w:rsidR="00C75A23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планиране</w:t>
      </w:r>
      <w:r w:rsidR="007C753E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за</w:t>
      </w:r>
      <w:r w:rsidR="00C75A23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период</w:t>
      </w:r>
      <w:r w:rsidR="007C753E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до</w:t>
      </w:r>
      <w:r w:rsidR="007C753E" w:rsidRPr="00120B25">
        <w:rPr>
          <w:rFonts w:eastAsia="Calibri"/>
          <w:noProof/>
          <w:lang w:val="sr-Cyrl-CS"/>
        </w:rPr>
        <w:t xml:space="preserve"> </w:t>
      </w:r>
      <w:r>
        <w:rPr>
          <w:rFonts w:eastAsia="Calibri"/>
          <w:noProof/>
          <w:lang w:val="sr-Cyrl-CS"/>
        </w:rPr>
        <w:t>маја</w:t>
      </w:r>
      <w:r w:rsidR="007C753E" w:rsidRPr="00120B25">
        <w:rPr>
          <w:rFonts w:eastAsia="Calibri"/>
          <w:noProof/>
          <w:lang w:val="sr-Cyrl-CS"/>
        </w:rPr>
        <w:t xml:space="preserve"> 2018. </w:t>
      </w:r>
      <w:r>
        <w:rPr>
          <w:rFonts w:eastAsia="Calibri"/>
          <w:noProof/>
          <w:lang w:val="sr-Cyrl-CS"/>
        </w:rPr>
        <w:t>године</w:t>
      </w:r>
      <w:r w:rsidR="007C753E" w:rsidRPr="00120B25">
        <w:rPr>
          <w:rFonts w:eastAsia="Calibri"/>
          <w:noProof/>
          <w:lang w:val="sr-Cyrl-CS"/>
        </w:rPr>
        <w:t>.</w:t>
      </w:r>
    </w:p>
    <w:p w:rsidR="002A17EF" w:rsidRPr="00A35A8B" w:rsidRDefault="002A17EF" w:rsidP="002A17EF">
      <w:pPr>
        <w:spacing w:line="240" w:lineRule="auto"/>
        <w:rPr>
          <w:rFonts w:eastAsia="Calibri"/>
          <w:noProof/>
          <w:szCs w:val="24"/>
          <w:highlight w:val="lightGray"/>
          <w:lang w:val="bs-Latn-BA"/>
        </w:rPr>
      </w:pPr>
    </w:p>
    <w:p w:rsidR="00925765" w:rsidRPr="00A35A8B" w:rsidRDefault="00925765" w:rsidP="002A17EF">
      <w:pPr>
        <w:spacing w:line="240" w:lineRule="auto"/>
        <w:rPr>
          <w:rFonts w:eastAsia="Calibri" w:cstheme="minorHAnsi"/>
          <w:noProof/>
          <w:szCs w:val="24"/>
          <w:lang w:val="bs-Latn-BA"/>
        </w:rPr>
      </w:pPr>
    </w:p>
    <w:p w:rsidR="008F39F6" w:rsidRPr="00A35A8B" w:rsidRDefault="008F39F6">
      <w:pPr>
        <w:spacing w:after="240"/>
        <w:rPr>
          <w:rFonts w:eastAsia="Calibri" w:cstheme="minorHAnsi"/>
          <w:noProof/>
          <w:szCs w:val="24"/>
          <w:lang w:val="bs-Latn-BA"/>
        </w:rPr>
      </w:pPr>
      <w:r w:rsidRPr="00A35A8B">
        <w:rPr>
          <w:rFonts w:eastAsia="Calibri" w:cstheme="minorHAnsi"/>
          <w:noProof/>
          <w:szCs w:val="24"/>
          <w:lang w:val="bs-Latn-BA"/>
        </w:rPr>
        <w:br w:type="page"/>
      </w:r>
    </w:p>
    <w:p w:rsidR="00CB1594" w:rsidRPr="00855D31" w:rsidRDefault="00855D31" w:rsidP="00F4447F">
      <w:pPr>
        <w:pStyle w:val="Heading1"/>
        <w:rPr>
          <w:lang w:val="sr-Cyrl-CS"/>
        </w:rPr>
      </w:pPr>
      <w:bookmarkStart w:id="391" w:name="_Toc519510726"/>
      <w:r>
        <w:rPr>
          <w:lang w:val="sr-Cyrl-CS"/>
        </w:rPr>
        <w:t>ОБУКА</w:t>
      </w:r>
      <w:r w:rsidR="004C010D" w:rsidRPr="00855D31">
        <w:rPr>
          <w:lang w:val="sr-Cyrl-CS"/>
        </w:rPr>
        <w:t xml:space="preserve"> </w:t>
      </w:r>
      <w:r>
        <w:rPr>
          <w:lang w:val="sr-Cyrl-CS"/>
        </w:rPr>
        <w:t>И</w:t>
      </w:r>
      <w:r w:rsidR="004C010D" w:rsidRPr="00855D31">
        <w:rPr>
          <w:lang w:val="sr-Cyrl-CS"/>
        </w:rPr>
        <w:t xml:space="preserve"> </w:t>
      </w:r>
      <w:r>
        <w:rPr>
          <w:lang w:val="sr-Cyrl-CS"/>
        </w:rPr>
        <w:t>ОБРАЗОВАЊЕ</w:t>
      </w:r>
      <w:bookmarkEnd w:id="391"/>
    </w:p>
    <w:p w:rsidR="004C010D" w:rsidRPr="00855D31" w:rsidRDefault="004C010D" w:rsidP="00732D71">
      <w:pPr>
        <w:spacing w:line="240" w:lineRule="auto"/>
        <w:rPr>
          <w:rFonts w:cstheme="minorHAnsi"/>
          <w:noProof/>
          <w:lang w:val="sr-Cyrl-CS"/>
        </w:rPr>
      </w:pPr>
    </w:p>
    <w:p w:rsidR="000C1A53" w:rsidRPr="00855D31" w:rsidRDefault="00855D31" w:rsidP="000C1A53">
      <w:pPr>
        <w:spacing w:line="240" w:lineRule="auto"/>
        <w:rPr>
          <w:rFonts w:cstheme="minorHAnsi"/>
          <w:noProof/>
          <w:lang w:val="sr-Cyrl-CS"/>
        </w:rPr>
      </w:pPr>
      <w:r>
        <w:rPr>
          <w:rFonts w:cstheme="minorHAnsi"/>
          <w:noProof/>
          <w:lang w:val="sr-Cyrl-CS"/>
        </w:rPr>
        <w:t>Веома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важна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инфраструктурна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компонента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изградњи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одржавању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адекватних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капацитета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свеопштег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система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радијационе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нуклеарне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сигурности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јесте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обука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запослених</w:t>
      </w:r>
      <w:r w:rsidR="000C1A53" w:rsidRPr="00855D31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При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томе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треба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јасно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разграничити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обуку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запослених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регулаторној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агенцији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обуке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професионално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изложених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лица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другим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институцијама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установама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користе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изворе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јонизујућег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зрачења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или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обуке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запослених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нису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професионално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изложена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лица</w:t>
      </w:r>
      <w:r w:rsidR="000C1A53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али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свом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процесу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могу</w:t>
      </w:r>
      <w:r w:rsidR="000C1A53" w:rsidRPr="00855D31">
        <w:rPr>
          <w:rFonts w:cstheme="minorHAnsi"/>
          <w:noProof/>
          <w:lang w:val="sr-Cyrl-CS"/>
        </w:rPr>
        <w:t xml:space="preserve"> </w:t>
      </w:r>
      <w:r w:rsidR="00A32FBF">
        <w:rPr>
          <w:rFonts w:cstheme="minorHAnsi"/>
          <w:noProof/>
          <w:lang w:val="sr-Cyrl-CS"/>
        </w:rPr>
        <w:t>да дођу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додир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извором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зрачења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треба</w:t>
      </w:r>
      <w:r w:rsidR="000C1A53" w:rsidRPr="00855D31">
        <w:rPr>
          <w:rFonts w:cstheme="minorHAnsi"/>
          <w:noProof/>
          <w:lang w:val="sr-Cyrl-CS"/>
        </w:rPr>
        <w:t xml:space="preserve"> </w:t>
      </w:r>
      <w:r w:rsidR="00A32FBF">
        <w:rPr>
          <w:rFonts w:cstheme="minorHAnsi"/>
          <w:noProof/>
          <w:lang w:val="sr-Cyrl-CS"/>
        </w:rPr>
        <w:t xml:space="preserve">да </w:t>
      </w:r>
      <w:r>
        <w:rPr>
          <w:rFonts w:cstheme="minorHAnsi"/>
          <w:noProof/>
          <w:lang w:val="sr-Cyrl-CS"/>
        </w:rPr>
        <w:t>посјед</w:t>
      </w:r>
      <w:r w:rsidR="00A32FBF">
        <w:rPr>
          <w:rFonts w:cstheme="minorHAnsi"/>
          <w:noProof/>
          <w:lang w:val="sr-Cyrl-CS"/>
        </w:rPr>
        <w:t>ују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основна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знања</w:t>
      </w:r>
      <w:r w:rsidR="000C1A53" w:rsidRPr="00855D31">
        <w:rPr>
          <w:rFonts w:cstheme="minorHAnsi"/>
          <w:noProof/>
          <w:lang w:val="sr-Cyrl-CS"/>
        </w:rPr>
        <w:t xml:space="preserve"> (</w:t>
      </w:r>
      <w:r>
        <w:rPr>
          <w:rFonts w:cstheme="minorHAnsi"/>
          <w:noProof/>
          <w:lang w:val="sr-Cyrl-CS"/>
        </w:rPr>
        <w:t>царина</w:t>
      </w:r>
      <w:r w:rsidR="000C1A53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гранична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полиција</w:t>
      </w:r>
      <w:r w:rsidR="000C1A53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ватрогасци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сл</w:t>
      </w:r>
      <w:r w:rsidR="000C1A53" w:rsidRPr="00855D31">
        <w:rPr>
          <w:rFonts w:cstheme="minorHAnsi"/>
          <w:noProof/>
          <w:lang w:val="sr-Cyrl-CS"/>
        </w:rPr>
        <w:t>.).</w:t>
      </w:r>
    </w:p>
    <w:p w:rsidR="000C1A53" w:rsidRPr="00855D31" w:rsidRDefault="000C1A53" w:rsidP="000C1A53">
      <w:pPr>
        <w:spacing w:line="240" w:lineRule="auto"/>
        <w:rPr>
          <w:rFonts w:cstheme="minorHAnsi"/>
          <w:noProof/>
          <w:lang w:val="sr-Cyrl-CS"/>
        </w:rPr>
      </w:pPr>
    </w:p>
    <w:p w:rsidR="000C1A53" w:rsidRPr="00855D31" w:rsidRDefault="00855D31" w:rsidP="000C1A53">
      <w:pPr>
        <w:spacing w:line="240" w:lineRule="auto"/>
        <w:rPr>
          <w:rFonts w:cstheme="minorHAnsi"/>
          <w:noProof/>
          <w:lang w:val="sr-Cyrl-CS"/>
        </w:rPr>
      </w:pPr>
      <w:r>
        <w:rPr>
          <w:rFonts w:cstheme="minorHAnsi"/>
          <w:noProof/>
          <w:lang w:val="sr-Cyrl-CS"/>
        </w:rPr>
        <w:t>С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обзиром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ријеч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области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редовном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процесу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школовања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добијају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оскудна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знања</w:t>
      </w:r>
      <w:r w:rsidR="000C1A53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уобичајена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пракса</w:t>
      </w:r>
      <w:r w:rsidR="000C1A53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односно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акценат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ставља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додатну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обуку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образовање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након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редовног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школовања</w:t>
      </w:r>
      <w:r w:rsidR="000C1A53" w:rsidRPr="00855D31">
        <w:rPr>
          <w:rFonts w:cstheme="minorHAnsi"/>
          <w:noProof/>
          <w:lang w:val="sr-Cyrl-CS"/>
        </w:rPr>
        <w:t xml:space="preserve">. </w:t>
      </w:r>
    </w:p>
    <w:p w:rsidR="000C1A53" w:rsidRPr="00855D31" w:rsidRDefault="000C1A53" w:rsidP="000C1A53">
      <w:pPr>
        <w:spacing w:line="240" w:lineRule="auto"/>
        <w:rPr>
          <w:rFonts w:cstheme="minorHAnsi"/>
          <w:noProof/>
          <w:lang w:val="sr-Cyrl-CS"/>
        </w:rPr>
      </w:pPr>
    </w:p>
    <w:p w:rsidR="000C1A53" w:rsidRPr="00855D31" w:rsidRDefault="00855D31" w:rsidP="000C1A53">
      <w:pPr>
        <w:spacing w:line="240" w:lineRule="auto"/>
        <w:rPr>
          <w:rFonts w:cstheme="minorHAnsi"/>
          <w:noProof/>
          <w:lang w:val="sr-Cyrl-CS"/>
        </w:rPr>
      </w:pPr>
      <w:r>
        <w:rPr>
          <w:rFonts w:cstheme="minorHAnsi"/>
          <w:noProof/>
          <w:lang w:val="sr-Cyrl-CS"/>
        </w:rPr>
        <w:t>Због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специфичне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улоге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има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Агенција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читавом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систему</w:t>
      </w:r>
      <w:r w:rsidR="000C1A53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посебан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значај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дат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обуци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упослених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Агенције</w:t>
      </w:r>
      <w:r w:rsidR="000C1A53" w:rsidRPr="00855D31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Обука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образовање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углавном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изводе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иностранству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јер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то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једини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начин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Агенција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професионално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покрије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област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стално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развија</w:t>
      </w:r>
      <w:r w:rsidR="000C1A53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домаће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образовне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институције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имају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ограничене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могућности</w:t>
      </w:r>
      <w:r w:rsidR="000C1A53" w:rsidRPr="00855D31">
        <w:rPr>
          <w:rFonts w:cstheme="minorHAnsi"/>
          <w:noProof/>
          <w:lang w:val="sr-Cyrl-CS"/>
        </w:rPr>
        <w:t xml:space="preserve">. </w:t>
      </w:r>
      <w:r w:rsidR="003934C2">
        <w:rPr>
          <w:rFonts w:cstheme="minorHAnsi"/>
          <w:noProof/>
          <w:lang w:val="sr-Cyrl-CS"/>
        </w:rPr>
        <w:t>У</w:t>
      </w:r>
      <w:r>
        <w:rPr>
          <w:rFonts w:cstheme="minorHAnsi"/>
          <w:noProof/>
          <w:lang w:val="sr-Cyrl-CS"/>
        </w:rPr>
        <w:t>послени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Агенцији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редовно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учествују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семинарима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радионицама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организују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ИАЕА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друге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међународне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институције</w:t>
      </w:r>
      <w:r w:rsidR="000C1A53" w:rsidRPr="00855D31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Оно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што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важно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напоменути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јесте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Агенција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нема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финансијских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трошкова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кад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питању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ове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обуке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обзиром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припадамо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групи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земаља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прималаца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помоћи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ИАЕА</w:t>
      </w:r>
      <w:r w:rsidR="003A0988" w:rsidRPr="00855D31">
        <w:rPr>
          <w:rFonts w:cstheme="minorHAnsi"/>
          <w:noProof/>
          <w:lang w:val="sr-Cyrl-CS"/>
        </w:rPr>
        <w:t>-</w:t>
      </w:r>
      <w:r>
        <w:rPr>
          <w:rFonts w:cstheme="minorHAnsi"/>
          <w:noProof/>
          <w:lang w:val="sr-Cyrl-CS"/>
        </w:rPr>
        <w:t>е</w:t>
      </w:r>
      <w:r w:rsidR="000C1A53" w:rsidRPr="00855D31">
        <w:rPr>
          <w:rFonts w:cstheme="minorHAnsi"/>
          <w:noProof/>
          <w:lang w:val="sr-Cyrl-CS"/>
        </w:rPr>
        <w:t>.</w:t>
      </w:r>
    </w:p>
    <w:p w:rsidR="000C1A53" w:rsidRPr="00855D31" w:rsidRDefault="000C1A53" w:rsidP="000C1A53">
      <w:pPr>
        <w:spacing w:line="240" w:lineRule="auto"/>
        <w:rPr>
          <w:rFonts w:cstheme="minorHAnsi"/>
          <w:noProof/>
          <w:lang w:val="sr-Cyrl-CS"/>
        </w:rPr>
      </w:pPr>
    </w:p>
    <w:p w:rsidR="000C1A53" w:rsidRPr="00855D31" w:rsidRDefault="00855D31" w:rsidP="000C1A53">
      <w:pPr>
        <w:spacing w:line="240" w:lineRule="auto"/>
        <w:rPr>
          <w:rFonts w:cstheme="minorHAnsi"/>
          <w:noProof/>
          <w:lang w:val="sr-Cyrl-CS"/>
        </w:rPr>
      </w:pPr>
      <w:r>
        <w:rPr>
          <w:rFonts w:cstheme="minorHAnsi"/>
          <w:noProof/>
          <w:lang w:val="sr-Cyrl-CS"/>
        </w:rPr>
        <w:t>ИАЕА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нуди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широк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спектар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међународних</w:t>
      </w:r>
      <w:r w:rsidR="000C1A53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регионалних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државних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обука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радионица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заснованих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међународним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смјерницама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препорукама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објавила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ИАЕА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најбољим</w:t>
      </w:r>
      <w:r w:rsidR="000C1A53" w:rsidRPr="00855D31">
        <w:rPr>
          <w:rFonts w:cstheme="minorHAnsi"/>
          <w:noProof/>
          <w:lang w:val="sr-Cyrl-CS"/>
        </w:rPr>
        <w:t xml:space="preserve"> </w:t>
      </w:r>
      <w:r w:rsidR="00A32FBF">
        <w:rPr>
          <w:rFonts w:cstheme="minorHAnsi"/>
          <w:noProof/>
          <w:lang w:val="sr-Cyrl-CS"/>
        </w:rPr>
        <w:t>утврђеним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праксама</w:t>
      </w:r>
      <w:r w:rsidR="000C1A53" w:rsidRPr="00855D31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Програм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обука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структурисан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унутар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различитих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области</w:t>
      </w:r>
      <w:r w:rsidR="00BF78EA" w:rsidRPr="00855D31">
        <w:rPr>
          <w:rFonts w:cstheme="minorHAnsi"/>
          <w:noProof/>
          <w:lang w:val="sr-Cyrl-CS"/>
        </w:rPr>
        <w:t xml:space="preserve"> –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нуклеарне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сигурности</w:t>
      </w:r>
      <w:r w:rsidR="000C1A53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радијационе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сигурности</w:t>
      </w:r>
      <w:r w:rsidR="000C1A53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медицинске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експозиције</w:t>
      </w:r>
      <w:r w:rsidR="000C1A53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експозиције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становништва</w:t>
      </w:r>
      <w:r w:rsidR="000C1A53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припремљености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одговора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радијационе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ванредне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догађаје</w:t>
      </w:r>
      <w:r w:rsidR="000C1A53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сигурности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управљања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радиоактивним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отпадом</w:t>
      </w:r>
      <w:r w:rsidR="000C1A53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транспорта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радиоактивних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материјала</w:t>
      </w:r>
      <w:r w:rsidR="000C1A53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информационих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система</w:t>
      </w:r>
      <w:r w:rsidR="000C1A53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управљања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квалитетом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примјене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нуклеарних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техника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разне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сврхе</w:t>
      </w:r>
      <w:r w:rsidR="000C1A53" w:rsidRPr="00855D31">
        <w:rPr>
          <w:rFonts w:cstheme="minorHAnsi"/>
          <w:noProof/>
          <w:lang w:val="sr-Cyrl-CS"/>
        </w:rPr>
        <w:t>.</w:t>
      </w:r>
    </w:p>
    <w:p w:rsidR="005F686F" w:rsidRPr="00855D31" w:rsidRDefault="005F686F" w:rsidP="005F686F">
      <w:pPr>
        <w:spacing w:line="240" w:lineRule="auto"/>
        <w:rPr>
          <w:rFonts w:cstheme="minorHAnsi"/>
          <w:noProof/>
          <w:lang w:val="sr-Cyrl-CS"/>
        </w:rPr>
      </w:pPr>
    </w:p>
    <w:p w:rsidR="000C1A53" w:rsidRPr="00855D31" w:rsidRDefault="00855D31" w:rsidP="005F686F">
      <w:pPr>
        <w:spacing w:line="240" w:lineRule="auto"/>
        <w:rPr>
          <w:rFonts w:cstheme="minorHAnsi"/>
          <w:noProof/>
          <w:lang w:val="sr-Cyrl-CS"/>
        </w:rPr>
      </w:pPr>
      <w:r>
        <w:rPr>
          <w:rFonts w:cstheme="minorHAnsi"/>
          <w:noProof/>
          <w:lang w:val="sr-Cyrl-CS"/>
        </w:rPr>
        <w:t>За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крај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овог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дијела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жељели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бисмо</w:t>
      </w:r>
      <w:r w:rsidR="00930456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истакнути</w:t>
      </w:r>
      <w:r w:rsidR="00930456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</w:t>
      </w:r>
      <w:r w:rsidR="00930456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930456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930456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децембру</w:t>
      </w:r>
      <w:r w:rsidR="00930456" w:rsidRPr="00855D31">
        <w:rPr>
          <w:rFonts w:cstheme="minorHAnsi"/>
          <w:noProof/>
          <w:lang w:val="sr-Cyrl-CS"/>
        </w:rPr>
        <w:t xml:space="preserve"> 2017</w:t>
      </w:r>
      <w:r w:rsidR="0048051E" w:rsidRPr="00855D31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године</w:t>
      </w:r>
      <w:r w:rsidR="0048051E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одржано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шест</w:t>
      </w:r>
      <w:r w:rsidR="0007711A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једнодневних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радионица</w:t>
      </w:r>
      <w:r w:rsidR="005F686F" w:rsidRPr="00855D31">
        <w:rPr>
          <w:rFonts w:cstheme="minorHAnsi"/>
          <w:noProof/>
          <w:lang w:val="sr-Cyrl-CS"/>
        </w:rPr>
        <w:t xml:space="preserve"> (</w:t>
      </w:r>
      <w:r>
        <w:rPr>
          <w:rFonts w:cstheme="minorHAnsi"/>
          <w:noProof/>
          <w:lang w:val="sr-Cyrl-CS"/>
        </w:rPr>
        <w:t>Мостар</w:t>
      </w:r>
      <w:r w:rsidR="00930456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Требиње</w:t>
      </w:r>
      <w:r w:rsidR="00930456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Брчко</w:t>
      </w:r>
      <w:r w:rsidR="00930456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Тузла</w:t>
      </w:r>
      <w:r w:rsidR="00930456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Бања</w:t>
      </w:r>
      <w:r w:rsidR="00A26EE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Лука</w:t>
      </w:r>
      <w:r w:rsidR="00930456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930456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Бихаћ</w:t>
      </w:r>
      <w:r w:rsidR="005F686F" w:rsidRPr="00855D31">
        <w:rPr>
          <w:rFonts w:cstheme="minorHAnsi"/>
          <w:noProof/>
          <w:lang w:val="sr-Cyrl-CS"/>
        </w:rPr>
        <w:t xml:space="preserve">) </w:t>
      </w:r>
      <w:r>
        <w:rPr>
          <w:rFonts w:cstheme="minorHAnsi"/>
          <w:noProof/>
          <w:lang w:val="sr-Cyrl-CS"/>
        </w:rPr>
        <w:t>на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тему</w:t>
      </w:r>
      <w:r w:rsidR="005F686F" w:rsidRPr="00855D31">
        <w:rPr>
          <w:rFonts w:cstheme="minorHAnsi"/>
          <w:noProof/>
          <w:lang w:val="sr-Cyrl-CS"/>
        </w:rPr>
        <w:t xml:space="preserve"> „</w:t>
      </w:r>
      <w:r>
        <w:rPr>
          <w:rFonts w:cstheme="minorHAnsi"/>
          <w:noProof/>
          <w:lang w:val="sr-Cyrl-CS"/>
        </w:rPr>
        <w:t>Регионални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оквир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надлежности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Државне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регулаторне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агенције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радијациону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нуклеарну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ascii="Calibri" w:hAnsi="Calibri" w:cs="Calibri"/>
          <w:noProof/>
          <w:lang w:val="sr-Cyrl-CS"/>
        </w:rPr>
        <w:t>безбједност</w:t>
      </w:r>
      <w:r w:rsidR="005F686F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пројекти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ИАЕА</w:t>
      </w:r>
      <w:r w:rsidR="0048051E" w:rsidRPr="00855D31">
        <w:rPr>
          <w:rFonts w:cstheme="minorHAnsi"/>
          <w:noProof/>
          <w:lang w:val="sr-Cyrl-CS"/>
        </w:rPr>
        <w:t>-</w:t>
      </w:r>
      <w:r>
        <w:rPr>
          <w:rFonts w:cstheme="minorHAnsi"/>
          <w:noProof/>
          <w:lang w:val="sr-Cyrl-CS"/>
        </w:rPr>
        <w:t>е</w:t>
      </w:r>
      <w:r w:rsidR="0048051E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48051E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ЕУ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уније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везани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изворе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јонизујућег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зрачења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нуклеарне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технологије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науци</w:t>
      </w:r>
      <w:r w:rsidR="005F686F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индустрији</w:t>
      </w:r>
      <w:r w:rsidR="005F686F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пољопривреди</w:t>
      </w:r>
      <w:r w:rsidR="005F686F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медицини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ветерини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представљањем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база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података</w:t>
      </w:r>
      <w:r w:rsidR="005F686F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платформе</w:t>
      </w:r>
      <w:r w:rsidR="002504AC" w:rsidRPr="00A35A8B">
        <w:rPr>
          <w:rFonts w:cstheme="minorHAnsi"/>
          <w:i/>
          <w:noProof/>
          <w:lang w:val="bs-Latn-BA"/>
        </w:rPr>
        <w:t xml:space="preserve"> </w:t>
      </w:r>
      <w:r w:rsidR="005F686F" w:rsidRPr="00A35A8B">
        <w:rPr>
          <w:rFonts w:cstheme="minorHAnsi"/>
          <w:i/>
          <w:noProof/>
          <w:lang w:val="bs-Latn-BA"/>
        </w:rPr>
        <w:t>e-learning</w:t>
      </w:r>
      <w:r w:rsidR="005F686F" w:rsidRPr="00A35A8B">
        <w:rPr>
          <w:rFonts w:cstheme="minorHAnsi"/>
          <w:noProof/>
          <w:lang w:val="bs-Latn-BA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приступа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Међународном</w:t>
      </w:r>
      <w:r w:rsidR="002504AC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систему</w:t>
      </w:r>
      <w:r w:rsidR="002504AC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нуклеарних</w:t>
      </w:r>
      <w:r w:rsidR="002504AC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информација</w:t>
      </w:r>
      <w:r w:rsidR="005F686F" w:rsidRPr="00855D31">
        <w:rPr>
          <w:rFonts w:cstheme="minorHAnsi"/>
          <w:noProof/>
          <w:lang w:val="sr-Cyrl-CS"/>
        </w:rPr>
        <w:t xml:space="preserve">“. </w:t>
      </w:r>
      <w:r>
        <w:rPr>
          <w:rFonts w:cstheme="minorHAnsi"/>
          <w:noProof/>
          <w:lang w:val="sr-Cyrl-CS"/>
        </w:rPr>
        <w:t>Циљ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ових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радионица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био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упознати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јавност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активностима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Агенције</w:t>
      </w:r>
      <w:r w:rsidR="005F686F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као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могућностима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сарадње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кроз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пројекте</w:t>
      </w:r>
      <w:r w:rsidR="00545C34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ИАЕА</w:t>
      </w:r>
      <w:r w:rsidR="00545C34" w:rsidRPr="00855D31">
        <w:rPr>
          <w:rFonts w:cstheme="minorHAnsi"/>
          <w:noProof/>
          <w:lang w:val="sr-Cyrl-CS"/>
        </w:rPr>
        <w:t>-</w:t>
      </w:r>
      <w:r>
        <w:rPr>
          <w:rFonts w:cstheme="minorHAnsi"/>
          <w:noProof/>
          <w:lang w:val="sr-Cyrl-CS"/>
        </w:rPr>
        <w:t>е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ЕУ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области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радијационе</w:t>
      </w:r>
      <w:r w:rsidR="00930456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930456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нуклеарне</w:t>
      </w:r>
      <w:r w:rsidR="005F68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сигурности</w:t>
      </w:r>
      <w:r w:rsidR="00930456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930456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безбједности</w:t>
      </w:r>
      <w:r w:rsidR="00930456" w:rsidRPr="00855D31">
        <w:rPr>
          <w:rFonts w:cstheme="minorHAnsi"/>
          <w:noProof/>
          <w:lang w:val="sr-Cyrl-CS"/>
        </w:rPr>
        <w:t>.</w:t>
      </w:r>
    </w:p>
    <w:p w:rsidR="000C1A53" w:rsidRPr="00855D31" w:rsidRDefault="000C1A53" w:rsidP="000C1A53">
      <w:pPr>
        <w:spacing w:line="240" w:lineRule="auto"/>
        <w:rPr>
          <w:rFonts w:cstheme="minorHAnsi"/>
          <w:noProof/>
          <w:highlight w:val="yellow"/>
          <w:lang w:val="sr-Cyrl-CS"/>
        </w:rPr>
      </w:pPr>
    </w:p>
    <w:p w:rsidR="00732D71" w:rsidRPr="00855D31" w:rsidRDefault="00855D31" w:rsidP="00930456">
      <w:pPr>
        <w:spacing w:line="240" w:lineRule="auto"/>
        <w:rPr>
          <w:rFonts w:ascii="Times New Roman" w:hAnsi="Times New Roman"/>
          <w:noProof/>
          <w:color w:val="FF0000"/>
          <w:lang w:val="sr-Cyrl-CS"/>
        </w:rPr>
      </w:pPr>
      <w:r>
        <w:rPr>
          <w:rFonts w:cstheme="minorHAnsi"/>
          <w:noProof/>
          <w:lang w:val="sr-Cyrl-CS"/>
        </w:rPr>
        <w:t>Континуирана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обука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организује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Агенција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државну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службу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државне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службенике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планира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годишњем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нивоу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упослени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Агенцији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похађају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ове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обуке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углавном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тичу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унапређења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рада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јавној</w:t>
      </w:r>
      <w:r w:rsidR="000C1A53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управи</w:t>
      </w:r>
      <w:r w:rsidR="000C1A53" w:rsidRPr="00855D31">
        <w:rPr>
          <w:rFonts w:cstheme="minorHAnsi"/>
          <w:noProof/>
          <w:lang w:val="sr-Cyrl-CS"/>
        </w:rPr>
        <w:t xml:space="preserve">. </w:t>
      </w:r>
    </w:p>
    <w:p w:rsidR="008F39F6" w:rsidRPr="00A35A8B" w:rsidRDefault="008F39F6">
      <w:pPr>
        <w:spacing w:after="240"/>
        <w:rPr>
          <w:rFonts w:ascii="Times New Roman" w:hAnsi="Times New Roman"/>
          <w:noProof/>
          <w:color w:val="FF0000"/>
          <w:lang w:val="bs-Latn-BA"/>
        </w:rPr>
      </w:pPr>
      <w:r w:rsidRPr="00A35A8B">
        <w:rPr>
          <w:rFonts w:ascii="Times New Roman" w:hAnsi="Times New Roman"/>
          <w:noProof/>
          <w:color w:val="FF0000"/>
          <w:lang w:val="bs-Latn-BA"/>
        </w:rPr>
        <w:br w:type="page"/>
      </w:r>
    </w:p>
    <w:p w:rsidR="005D1DE4" w:rsidRPr="00855D31" w:rsidRDefault="00855D31" w:rsidP="00F4447F">
      <w:pPr>
        <w:pStyle w:val="Heading1"/>
        <w:rPr>
          <w:lang w:val="sr-Cyrl-CS"/>
        </w:rPr>
      </w:pPr>
      <w:bookmarkStart w:id="392" w:name="_Toc519510727"/>
      <w:r>
        <w:rPr>
          <w:lang w:val="sr-Cyrl-CS"/>
        </w:rPr>
        <w:t>МЕЂУНАРОДНЕ</w:t>
      </w:r>
      <w:r w:rsidR="00B4105E" w:rsidRPr="00855D31">
        <w:rPr>
          <w:lang w:val="sr-Cyrl-CS"/>
        </w:rPr>
        <w:t xml:space="preserve"> </w:t>
      </w:r>
      <w:r>
        <w:rPr>
          <w:lang w:val="sr-Cyrl-CS"/>
        </w:rPr>
        <w:t>ОБАВЕЗЕ</w:t>
      </w:r>
      <w:r w:rsidR="00B4105E" w:rsidRPr="00855D31">
        <w:rPr>
          <w:lang w:val="sr-Cyrl-CS"/>
        </w:rPr>
        <w:t xml:space="preserve"> </w:t>
      </w:r>
      <w:r>
        <w:rPr>
          <w:lang w:val="sr-Cyrl-CS"/>
        </w:rPr>
        <w:t>Б</w:t>
      </w:r>
      <w:r w:rsidR="003934C2">
        <w:rPr>
          <w:caps w:val="0"/>
          <w:lang w:val="sr-Cyrl-CS"/>
        </w:rPr>
        <w:t>и</w:t>
      </w:r>
      <w:r>
        <w:rPr>
          <w:lang w:val="sr-Cyrl-CS"/>
        </w:rPr>
        <w:t>Х</w:t>
      </w:r>
      <w:bookmarkEnd w:id="392"/>
    </w:p>
    <w:p w:rsidR="00CB1594" w:rsidRPr="00855D31" w:rsidRDefault="00CB1594" w:rsidP="004C010D">
      <w:pPr>
        <w:spacing w:line="240" w:lineRule="auto"/>
        <w:rPr>
          <w:rFonts w:cstheme="minorHAnsi"/>
          <w:noProof/>
          <w:lang w:val="sr-Cyrl-CS" w:eastAsia="bs-Latn-BA"/>
        </w:rPr>
      </w:pPr>
    </w:p>
    <w:p w:rsidR="008F39F6" w:rsidRPr="00855D31" w:rsidRDefault="008F39F6" w:rsidP="008F30E1">
      <w:pPr>
        <w:pStyle w:val="ListParagraph"/>
        <w:keepNext/>
        <w:numPr>
          <w:ilvl w:val="0"/>
          <w:numId w:val="19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393" w:name="_Toc518545426"/>
      <w:bookmarkStart w:id="394" w:name="_Toc518545526"/>
      <w:bookmarkStart w:id="395" w:name="_Toc518546434"/>
      <w:bookmarkStart w:id="396" w:name="_Toc518546534"/>
      <w:bookmarkStart w:id="397" w:name="_Toc518930004"/>
      <w:bookmarkStart w:id="398" w:name="_Toc519013308"/>
      <w:bookmarkStart w:id="399" w:name="_Toc519013432"/>
      <w:bookmarkStart w:id="400" w:name="_Toc519069202"/>
      <w:bookmarkStart w:id="401" w:name="_Toc519159458"/>
      <w:bookmarkStart w:id="402" w:name="_Toc519510728"/>
      <w:bookmarkStart w:id="403" w:name="_Toc394734949"/>
      <w:bookmarkEnd w:id="393"/>
      <w:bookmarkEnd w:id="394"/>
      <w:bookmarkEnd w:id="395"/>
      <w:bookmarkEnd w:id="396"/>
      <w:bookmarkEnd w:id="397"/>
      <w:bookmarkEnd w:id="398"/>
      <w:bookmarkEnd w:id="399"/>
      <w:bookmarkEnd w:id="400"/>
      <w:bookmarkEnd w:id="401"/>
      <w:bookmarkEnd w:id="402"/>
    </w:p>
    <w:p w:rsidR="008F39F6" w:rsidRPr="00855D31" w:rsidRDefault="008F39F6" w:rsidP="008F30E1">
      <w:pPr>
        <w:pStyle w:val="ListParagraph"/>
        <w:keepNext/>
        <w:numPr>
          <w:ilvl w:val="0"/>
          <w:numId w:val="19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404" w:name="_Toc518545427"/>
      <w:bookmarkStart w:id="405" w:name="_Toc518545527"/>
      <w:bookmarkStart w:id="406" w:name="_Toc518546435"/>
      <w:bookmarkStart w:id="407" w:name="_Toc518546535"/>
      <w:bookmarkStart w:id="408" w:name="_Toc518930005"/>
      <w:bookmarkStart w:id="409" w:name="_Toc519013309"/>
      <w:bookmarkStart w:id="410" w:name="_Toc519013433"/>
      <w:bookmarkStart w:id="411" w:name="_Toc519069203"/>
      <w:bookmarkStart w:id="412" w:name="_Toc519159459"/>
      <w:bookmarkStart w:id="413" w:name="_Toc519510729"/>
      <w:bookmarkEnd w:id="404"/>
      <w:bookmarkEnd w:id="405"/>
      <w:bookmarkEnd w:id="406"/>
      <w:bookmarkEnd w:id="407"/>
      <w:bookmarkEnd w:id="408"/>
      <w:bookmarkEnd w:id="409"/>
      <w:bookmarkEnd w:id="410"/>
      <w:bookmarkEnd w:id="411"/>
      <w:bookmarkEnd w:id="412"/>
      <w:bookmarkEnd w:id="413"/>
    </w:p>
    <w:p w:rsidR="00B51771" w:rsidRPr="00855D31" w:rsidRDefault="00B51771" w:rsidP="008F30E1">
      <w:pPr>
        <w:pStyle w:val="ListParagraph"/>
        <w:keepNext/>
        <w:numPr>
          <w:ilvl w:val="0"/>
          <w:numId w:val="34"/>
        </w:numPr>
        <w:tabs>
          <w:tab w:val="left" w:pos="993"/>
        </w:tabs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414" w:name="_Toc518545428"/>
      <w:bookmarkStart w:id="415" w:name="_Toc518545528"/>
      <w:bookmarkStart w:id="416" w:name="_Toc518546436"/>
      <w:bookmarkStart w:id="417" w:name="_Toc518546536"/>
      <w:bookmarkStart w:id="418" w:name="_Toc518930006"/>
      <w:bookmarkStart w:id="419" w:name="_Toc519013310"/>
      <w:bookmarkStart w:id="420" w:name="_Toc519013434"/>
      <w:bookmarkStart w:id="421" w:name="_Toc519069204"/>
      <w:bookmarkStart w:id="422" w:name="_Toc519159460"/>
      <w:bookmarkStart w:id="423" w:name="_Toc519510730"/>
      <w:bookmarkEnd w:id="414"/>
      <w:bookmarkEnd w:id="415"/>
      <w:bookmarkEnd w:id="416"/>
      <w:bookmarkEnd w:id="417"/>
      <w:bookmarkEnd w:id="418"/>
      <w:bookmarkEnd w:id="419"/>
      <w:bookmarkEnd w:id="420"/>
      <w:bookmarkEnd w:id="421"/>
      <w:bookmarkEnd w:id="422"/>
      <w:bookmarkEnd w:id="423"/>
    </w:p>
    <w:p w:rsidR="00B51771" w:rsidRPr="00855D31" w:rsidRDefault="00B51771" w:rsidP="008F30E1">
      <w:pPr>
        <w:pStyle w:val="ListParagraph"/>
        <w:keepNext/>
        <w:numPr>
          <w:ilvl w:val="0"/>
          <w:numId w:val="34"/>
        </w:numPr>
        <w:tabs>
          <w:tab w:val="left" w:pos="993"/>
        </w:tabs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424" w:name="_Toc518545429"/>
      <w:bookmarkStart w:id="425" w:name="_Toc518545529"/>
      <w:bookmarkStart w:id="426" w:name="_Toc518546437"/>
      <w:bookmarkStart w:id="427" w:name="_Toc518546537"/>
      <w:bookmarkStart w:id="428" w:name="_Toc518930007"/>
      <w:bookmarkStart w:id="429" w:name="_Toc519013311"/>
      <w:bookmarkStart w:id="430" w:name="_Toc519013435"/>
      <w:bookmarkStart w:id="431" w:name="_Toc519069205"/>
      <w:bookmarkStart w:id="432" w:name="_Toc519159461"/>
      <w:bookmarkStart w:id="433" w:name="_Toc519510731"/>
      <w:bookmarkEnd w:id="424"/>
      <w:bookmarkEnd w:id="425"/>
      <w:bookmarkEnd w:id="426"/>
      <w:bookmarkEnd w:id="427"/>
      <w:bookmarkEnd w:id="428"/>
      <w:bookmarkEnd w:id="429"/>
      <w:bookmarkEnd w:id="430"/>
      <w:bookmarkEnd w:id="431"/>
      <w:bookmarkEnd w:id="432"/>
      <w:bookmarkEnd w:id="433"/>
    </w:p>
    <w:p w:rsidR="000503F3" w:rsidRPr="00855D31" w:rsidRDefault="000503F3" w:rsidP="000503F3">
      <w:pPr>
        <w:pStyle w:val="ListParagraph"/>
        <w:keepNext/>
        <w:numPr>
          <w:ilvl w:val="0"/>
          <w:numId w:val="35"/>
        </w:numPr>
        <w:tabs>
          <w:tab w:val="left" w:pos="993"/>
        </w:tabs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434" w:name="_Toc518545430"/>
      <w:bookmarkStart w:id="435" w:name="_Toc518545530"/>
      <w:bookmarkStart w:id="436" w:name="_Toc518546438"/>
      <w:bookmarkStart w:id="437" w:name="_Toc518546538"/>
      <w:bookmarkStart w:id="438" w:name="_Toc518930008"/>
      <w:bookmarkStart w:id="439" w:name="_Toc519013312"/>
      <w:bookmarkStart w:id="440" w:name="_Toc519013436"/>
      <w:bookmarkStart w:id="441" w:name="_Toc519069206"/>
      <w:bookmarkStart w:id="442" w:name="_Toc519159462"/>
      <w:bookmarkStart w:id="443" w:name="_Toc519510732"/>
      <w:bookmarkEnd w:id="434"/>
      <w:bookmarkEnd w:id="435"/>
      <w:bookmarkEnd w:id="436"/>
      <w:bookmarkEnd w:id="437"/>
      <w:bookmarkEnd w:id="438"/>
      <w:bookmarkEnd w:id="439"/>
      <w:bookmarkEnd w:id="440"/>
      <w:bookmarkEnd w:id="441"/>
      <w:bookmarkEnd w:id="442"/>
      <w:bookmarkEnd w:id="443"/>
    </w:p>
    <w:p w:rsidR="000503F3" w:rsidRPr="00855D31" w:rsidRDefault="000503F3" w:rsidP="000503F3">
      <w:pPr>
        <w:pStyle w:val="ListParagraph"/>
        <w:keepNext/>
        <w:numPr>
          <w:ilvl w:val="0"/>
          <w:numId w:val="35"/>
        </w:numPr>
        <w:tabs>
          <w:tab w:val="left" w:pos="993"/>
        </w:tabs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444" w:name="_Toc518545431"/>
      <w:bookmarkStart w:id="445" w:name="_Toc518545531"/>
      <w:bookmarkStart w:id="446" w:name="_Toc518546439"/>
      <w:bookmarkStart w:id="447" w:name="_Toc518546539"/>
      <w:bookmarkStart w:id="448" w:name="_Toc518930009"/>
      <w:bookmarkStart w:id="449" w:name="_Toc519013313"/>
      <w:bookmarkStart w:id="450" w:name="_Toc519013437"/>
      <w:bookmarkStart w:id="451" w:name="_Toc519069207"/>
      <w:bookmarkStart w:id="452" w:name="_Toc519159463"/>
      <w:bookmarkStart w:id="453" w:name="_Toc519510733"/>
      <w:bookmarkEnd w:id="444"/>
      <w:bookmarkEnd w:id="445"/>
      <w:bookmarkEnd w:id="446"/>
      <w:bookmarkEnd w:id="447"/>
      <w:bookmarkEnd w:id="448"/>
      <w:bookmarkEnd w:id="449"/>
      <w:bookmarkEnd w:id="450"/>
      <w:bookmarkEnd w:id="451"/>
      <w:bookmarkEnd w:id="452"/>
      <w:bookmarkEnd w:id="453"/>
    </w:p>
    <w:p w:rsidR="00285F19" w:rsidRPr="00855D31" w:rsidRDefault="00855D31" w:rsidP="00442829">
      <w:pPr>
        <w:pStyle w:val="Heading2"/>
        <w:rPr>
          <w:lang w:val="sr-Cyrl-CS"/>
        </w:rPr>
      </w:pPr>
      <w:bookmarkStart w:id="454" w:name="_Toc519510734"/>
      <w:r>
        <w:rPr>
          <w:lang w:val="sr-Cyrl-CS"/>
        </w:rPr>
        <w:t>Обавезе</w:t>
      </w:r>
      <w:r w:rsidR="00B4105E" w:rsidRPr="00855D31">
        <w:rPr>
          <w:lang w:val="sr-Cyrl-CS"/>
        </w:rPr>
        <w:t xml:space="preserve"> </w:t>
      </w:r>
      <w:r>
        <w:rPr>
          <w:lang w:val="sr-Cyrl-CS"/>
        </w:rPr>
        <w:t>које</w:t>
      </w:r>
      <w:r w:rsidR="00B4105E" w:rsidRPr="00855D31">
        <w:rPr>
          <w:lang w:val="sr-Cyrl-CS"/>
        </w:rPr>
        <w:t xml:space="preserve"> </w:t>
      </w:r>
      <w:r>
        <w:rPr>
          <w:lang w:val="sr-Cyrl-CS"/>
        </w:rPr>
        <w:t>произлазе</w:t>
      </w:r>
      <w:r w:rsidR="00B4105E" w:rsidRPr="00855D31">
        <w:rPr>
          <w:lang w:val="sr-Cyrl-CS"/>
        </w:rPr>
        <w:t xml:space="preserve"> </w:t>
      </w:r>
      <w:r>
        <w:rPr>
          <w:lang w:val="sr-Cyrl-CS"/>
        </w:rPr>
        <w:t>из</w:t>
      </w:r>
      <w:r w:rsidR="00B4105E" w:rsidRPr="00855D31">
        <w:rPr>
          <w:lang w:val="sr-Cyrl-CS"/>
        </w:rPr>
        <w:t xml:space="preserve"> </w:t>
      </w:r>
      <w:r>
        <w:rPr>
          <w:lang w:val="sr-Cyrl-CS"/>
        </w:rPr>
        <w:t>Уговора</w:t>
      </w:r>
      <w:r w:rsidR="00B4105E" w:rsidRPr="00855D31">
        <w:rPr>
          <w:lang w:val="sr-Cyrl-CS"/>
        </w:rPr>
        <w:t xml:space="preserve"> </w:t>
      </w:r>
      <w:r>
        <w:rPr>
          <w:lang w:val="sr-Cyrl-CS"/>
        </w:rPr>
        <w:t>о</w:t>
      </w:r>
      <w:r w:rsidR="00B4105E" w:rsidRPr="00855D31">
        <w:rPr>
          <w:lang w:val="sr-Cyrl-CS"/>
        </w:rPr>
        <w:t xml:space="preserve"> </w:t>
      </w:r>
      <w:r>
        <w:rPr>
          <w:lang w:val="sr-Cyrl-CS"/>
        </w:rPr>
        <w:t>неширењу</w:t>
      </w:r>
      <w:r w:rsidR="00B4105E" w:rsidRPr="00855D31">
        <w:rPr>
          <w:lang w:val="sr-Cyrl-CS"/>
        </w:rPr>
        <w:t xml:space="preserve"> </w:t>
      </w:r>
      <w:r>
        <w:rPr>
          <w:lang w:val="sr-Cyrl-CS"/>
        </w:rPr>
        <w:t>нуклеарног</w:t>
      </w:r>
      <w:r w:rsidR="00B4105E" w:rsidRPr="00855D31">
        <w:rPr>
          <w:lang w:val="sr-Cyrl-CS"/>
        </w:rPr>
        <w:t xml:space="preserve"> </w:t>
      </w:r>
      <w:r>
        <w:rPr>
          <w:lang w:val="sr-Cyrl-CS"/>
        </w:rPr>
        <w:t>ору</w:t>
      </w:r>
      <w:bookmarkEnd w:id="403"/>
      <w:r>
        <w:rPr>
          <w:lang w:val="sr-Cyrl-CS"/>
        </w:rPr>
        <w:t>жј</w:t>
      </w:r>
      <w:bookmarkStart w:id="455" w:name="_Toc394734950"/>
      <w:r>
        <w:rPr>
          <w:lang w:val="sr-Cyrl-CS"/>
        </w:rPr>
        <w:t>а</w:t>
      </w:r>
      <w:bookmarkEnd w:id="454"/>
    </w:p>
    <w:p w:rsidR="00285F19" w:rsidRPr="00855D31" w:rsidRDefault="00285F19" w:rsidP="0095504D">
      <w:pPr>
        <w:spacing w:line="240" w:lineRule="auto"/>
        <w:rPr>
          <w:noProof/>
          <w:lang w:val="sr-Cyrl-CS"/>
        </w:rPr>
      </w:pPr>
    </w:p>
    <w:p w:rsidR="007376A2" w:rsidRPr="00855D31" w:rsidRDefault="00855D31" w:rsidP="007376A2">
      <w:pPr>
        <w:spacing w:line="240" w:lineRule="auto"/>
        <w:rPr>
          <w:bCs/>
          <w:iCs/>
          <w:noProof/>
          <w:lang w:val="sr-Cyrl-CS"/>
        </w:rPr>
      </w:pPr>
      <w:r>
        <w:rPr>
          <w:bCs/>
          <w:iCs/>
          <w:noProof/>
          <w:lang w:val="sr-Cyrl-CS"/>
        </w:rPr>
        <w:t>БиХ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потпуности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испуњава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све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своје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обавезе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преузете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према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међународним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уговорима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споразумима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односе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неширење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нуклеарног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оружја</w:t>
      </w:r>
      <w:r w:rsidR="007376A2" w:rsidRPr="00855D31">
        <w:rPr>
          <w:bCs/>
          <w:iCs/>
          <w:noProof/>
          <w:lang w:val="sr-Cyrl-CS"/>
        </w:rPr>
        <w:t xml:space="preserve">. </w:t>
      </w:r>
      <w:r>
        <w:rPr>
          <w:bCs/>
          <w:iCs/>
          <w:noProof/>
          <w:lang w:val="sr-Cyrl-CS"/>
        </w:rPr>
        <w:t>Може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рећи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да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су</w:t>
      </w:r>
      <w:r w:rsidR="00A32FBF">
        <w:rPr>
          <w:bCs/>
          <w:iCs/>
          <w:noProof/>
          <w:lang w:val="sr-Cyrl-CS"/>
        </w:rPr>
        <w:t xml:space="preserve"> те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међународне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обавезе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можда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најзначајније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када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питању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надлежност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Агенције</w:t>
      </w:r>
      <w:r w:rsidR="007376A2" w:rsidRPr="00855D31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посебно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имајући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виду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строге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мјере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контроле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испуњавања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преузетих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обавеза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од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стране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инспектора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ИАЕА</w:t>
      </w:r>
      <w:r w:rsidR="007376A2" w:rsidRPr="00855D31">
        <w:rPr>
          <w:bCs/>
          <w:iCs/>
          <w:noProof/>
          <w:lang w:val="sr-Cyrl-CS"/>
        </w:rPr>
        <w:t>-</w:t>
      </w:r>
      <w:r>
        <w:rPr>
          <w:bCs/>
          <w:iCs/>
          <w:noProof/>
          <w:lang w:val="sr-Cyrl-CS"/>
        </w:rPr>
        <w:t>е</w:t>
      </w:r>
      <w:r w:rsidR="007376A2" w:rsidRPr="00855D31">
        <w:rPr>
          <w:bCs/>
          <w:iCs/>
          <w:noProof/>
          <w:lang w:val="sr-Cyrl-CS"/>
        </w:rPr>
        <w:t xml:space="preserve">. </w:t>
      </w:r>
    </w:p>
    <w:p w:rsidR="007376A2" w:rsidRPr="00855D31" w:rsidRDefault="007376A2" w:rsidP="007376A2">
      <w:pPr>
        <w:spacing w:line="240" w:lineRule="auto"/>
        <w:rPr>
          <w:bCs/>
          <w:iCs/>
          <w:noProof/>
          <w:lang w:val="sr-Cyrl-CS"/>
        </w:rPr>
      </w:pPr>
    </w:p>
    <w:p w:rsidR="007376A2" w:rsidRPr="00855D31" w:rsidRDefault="00855D31" w:rsidP="007376A2">
      <w:pPr>
        <w:spacing w:line="240" w:lineRule="auto"/>
        <w:rPr>
          <w:bCs/>
          <w:iCs/>
          <w:noProof/>
          <w:lang w:val="sr-Cyrl-CS"/>
        </w:rPr>
      </w:pPr>
      <w:r>
        <w:rPr>
          <w:bCs/>
          <w:iCs/>
          <w:noProof/>
          <w:lang w:val="sr-Cyrl-CS"/>
        </w:rPr>
        <w:t>БиХ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сукцесивно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преузела</w:t>
      </w:r>
      <w:r w:rsidR="007376A2" w:rsidRPr="00855D31">
        <w:rPr>
          <w:bCs/>
          <w:iCs/>
          <w:noProof/>
          <w:lang w:val="sr-Cyrl-CS"/>
        </w:rPr>
        <w:t xml:space="preserve"> „</w:t>
      </w:r>
      <w:r>
        <w:rPr>
          <w:bCs/>
          <w:iCs/>
          <w:noProof/>
          <w:lang w:val="sr-Cyrl-CS"/>
        </w:rPr>
        <w:t>Уговор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неширењу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нуклеарног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оружја</w:t>
      </w:r>
      <w:r w:rsidR="007376A2" w:rsidRPr="00855D31">
        <w:rPr>
          <w:bCs/>
          <w:iCs/>
          <w:noProof/>
          <w:lang w:val="sr-Cyrl-CS"/>
        </w:rPr>
        <w:t xml:space="preserve">“ </w:t>
      </w:r>
      <w:r>
        <w:rPr>
          <w:bCs/>
          <w:iCs/>
          <w:noProof/>
          <w:lang w:val="sr-Cyrl-CS"/>
        </w:rPr>
        <w:t>од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СФРЈ</w:t>
      </w:r>
      <w:r w:rsidR="007376A2" w:rsidRPr="00855D31">
        <w:rPr>
          <w:bCs/>
          <w:iCs/>
          <w:noProof/>
          <w:lang w:val="sr-Cyrl-CS"/>
        </w:rPr>
        <w:t xml:space="preserve">. </w:t>
      </w:r>
      <w:r>
        <w:rPr>
          <w:bCs/>
          <w:iCs/>
          <w:noProof/>
          <w:lang w:val="sr-Cyrl-CS"/>
        </w:rPr>
        <w:t>Према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овом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уговору</w:t>
      </w:r>
      <w:r w:rsidR="007376A2" w:rsidRPr="00855D31">
        <w:rPr>
          <w:bCs/>
          <w:iCs/>
          <w:noProof/>
          <w:lang w:val="sr-Cyrl-CS"/>
        </w:rPr>
        <w:t>, „</w:t>
      </w:r>
      <w:r>
        <w:rPr>
          <w:bCs/>
          <w:iCs/>
          <w:noProof/>
          <w:lang w:val="sr-Cyrl-CS"/>
        </w:rPr>
        <w:t>Свака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уговорница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која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посједује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оружје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обавезује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да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ће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прихватити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заштитне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мјере</w:t>
      </w:r>
      <w:r w:rsidR="007376A2" w:rsidRPr="00855D31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као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што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изложено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споразуму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којем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ће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водити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преговори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који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треба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закључити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ИАЕА</w:t>
      </w:r>
      <w:r w:rsidR="007376A2" w:rsidRPr="00855D31">
        <w:rPr>
          <w:bCs/>
          <w:iCs/>
          <w:noProof/>
          <w:lang w:val="sr-Cyrl-CS"/>
        </w:rPr>
        <w:t>-</w:t>
      </w:r>
      <w:r>
        <w:rPr>
          <w:bCs/>
          <w:iCs/>
          <w:noProof/>
          <w:lang w:val="sr-Cyrl-CS"/>
        </w:rPr>
        <w:t>ом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складу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са</w:t>
      </w:r>
      <w:r w:rsidR="007376A2" w:rsidRPr="00855D31">
        <w:rPr>
          <w:bCs/>
          <w:iCs/>
          <w:noProof/>
          <w:lang w:val="sr-Cyrl-CS"/>
        </w:rPr>
        <w:t xml:space="preserve"> '</w:t>
      </w:r>
      <w:r>
        <w:rPr>
          <w:bCs/>
          <w:iCs/>
          <w:noProof/>
          <w:lang w:val="sr-Cyrl-CS"/>
        </w:rPr>
        <w:t>Статутом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ИАЕА</w:t>
      </w:r>
      <w:r w:rsidR="007376A2" w:rsidRPr="00855D31">
        <w:rPr>
          <w:bCs/>
          <w:iCs/>
          <w:noProof/>
          <w:lang w:val="sr-Cyrl-CS"/>
        </w:rPr>
        <w:t>-</w:t>
      </w:r>
      <w:r>
        <w:rPr>
          <w:bCs/>
          <w:iCs/>
          <w:noProof/>
          <w:lang w:val="sr-Cyrl-CS"/>
        </w:rPr>
        <w:t>е</w:t>
      </w:r>
      <w:r w:rsidR="007376A2" w:rsidRPr="00855D31">
        <w:rPr>
          <w:bCs/>
          <w:iCs/>
          <w:noProof/>
          <w:lang w:val="sr-Cyrl-CS"/>
        </w:rPr>
        <w:t xml:space="preserve">' </w:t>
      </w:r>
      <w:r>
        <w:rPr>
          <w:bCs/>
          <w:iCs/>
          <w:noProof/>
          <w:lang w:val="sr-Cyrl-CS"/>
        </w:rPr>
        <w:t>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њеним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системом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контроле</w:t>
      </w:r>
      <w:r w:rsidR="007376A2" w:rsidRPr="00855D31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искључиво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ради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провјере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извршавања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њених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обавеза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преузетих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овим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уговором</w:t>
      </w:r>
      <w:r w:rsidR="007376A2" w:rsidRPr="00855D31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да</w:t>
      </w:r>
      <w:r w:rsidR="006825DD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би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спријечила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употреба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енергије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оружја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друге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уређаје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експлозије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умјесто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мирољубиве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сврхе</w:t>
      </w:r>
      <w:r w:rsidR="007376A2" w:rsidRPr="00855D31">
        <w:rPr>
          <w:bCs/>
          <w:iCs/>
          <w:noProof/>
          <w:lang w:val="sr-Cyrl-CS"/>
        </w:rPr>
        <w:t xml:space="preserve">.“ </w:t>
      </w:r>
    </w:p>
    <w:p w:rsidR="007376A2" w:rsidRPr="00855D31" w:rsidRDefault="007376A2" w:rsidP="007376A2">
      <w:pPr>
        <w:spacing w:line="240" w:lineRule="auto"/>
        <w:rPr>
          <w:bCs/>
          <w:iCs/>
          <w:noProof/>
          <w:lang w:val="sr-Cyrl-CS"/>
        </w:rPr>
      </w:pPr>
    </w:p>
    <w:p w:rsidR="007376A2" w:rsidRPr="00855D31" w:rsidRDefault="00855D31" w:rsidP="007376A2">
      <w:pPr>
        <w:spacing w:line="240" w:lineRule="auto"/>
        <w:rPr>
          <w:noProof/>
          <w:lang w:val="sr-Cyrl-CS"/>
        </w:rPr>
      </w:pPr>
      <w:r>
        <w:rPr>
          <w:bCs/>
          <w:iCs/>
          <w:noProof/>
          <w:lang w:val="sr-Cyrl-CS"/>
        </w:rPr>
        <w:t>БиХ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сукцесијом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преузела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од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СФРЈ</w:t>
      </w:r>
      <w:r w:rsidR="007376A2" w:rsidRPr="00855D31">
        <w:rPr>
          <w:bCs/>
          <w:iCs/>
          <w:noProof/>
          <w:lang w:val="sr-Cyrl-CS"/>
        </w:rPr>
        <w:t xml:space="preserve"> „</w:t>
      </w:r>
      <w:r>
        <w:rPr>
          <w:bCs/>
          <w:iCs/>
          <w:noProof/>
          <w:lang w:val="sr-Cyrl-CS"/>
        </w:rPr>
        <w:t>Споразум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примјени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заштитних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мјера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вези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међународним</w:t>
      </w:r>
      <w:r w:rsidR="00312E0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Уговором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неширењу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нуклеарног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оружја</w:t>
      </w:r>
      <w:r w:rsidR="007376A2" w:rsidRPr="00855D31">
        <w:rPr>
          <w:bCs/>
          <w:iCs/>
          <w:noProof/>
          <w:lang w:val="sr-Cyrl-CS"/>
        </w:rPr>
        <w:t xml:space="preserve">“, </w:t>
      </w:r>
      <w:r>
        <w:rPr>
          <w:bCs/>
          <w:iCs/>
          <w:noProof/>
          <w:lang w:val="sr-Cyrl-CS"/>
        </w:rPr>
        <w:t>који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ступио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снагу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БиХ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ИАЕА</w:t>
      </w:r>
      <w:r w:rsidR="007376A2" w:rsidRPr="00855D31">
        <w:rPr>
          <w:bCs/>
          <w:iCs/>
          <w:noProof/>
          <w:lang w:val="sr-Cyrl-CS"/>
        </w:rPr>
        <w:t>-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15. </w:t>
      </w:r>
      <w:r>
        <w:rPr>
          <w:bCs/>
          <w:iCs/>
          <w:noProof/>
          <w:lang w:val="sr-Cyrl-CS"/>
        </w:rPr>
        <w:t>августа</w:t>
      </w:r>
      <w:r w:rsidR="007376A2" w:rsidRPr="00855D31">
        <w:rPr>
          <w:bCs/>
          <w:iCs/>
          <w:noProof/>
          <w:lang w:val="sr-Cyrl-CS"/>
        </w:rPr>
        <w:t xml:space="preserve"> 1994. </w:t>
      </w:r>
      <w:r>
        <w:rPr>
          <w:bCs/>
          <w:iCs/>
          <w:noProof/>
          <w:lang w:val="sr-Cyrl-CS"/>
        </w:rPr>
        <w:t>године</w:t>
      </w:r>
      <w:r w:rsidR="007376A2" w:rsidRPr="00855D31">
        <w:rPr>
          <w:bCs/>
          <w:iCs/>
          <w:noProof/>
          <w:lang w:val="sr-Cyrl-CS"/>
        </w:rPr>
        <w:t xml:space="preserve">. </w:t>
      </w:r>
      <w:r>
        <w:rPr>
          <w:bCs/>
          <w:iCs/>
          <w:noProof/>
          <w:lang w:val="sr-Cyrl-CS"/>
        </w:rPr>
        <w:t>На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препоруку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ИАЕА</w:t>
      </w:r>
      <w:r w:rsidR="000F420A" w:rsidRPr="00855D31">
        <w:rPr>
          <w:bCs/>
          <w:iCs/>
          <w:noProof/>
          <w:lang w:val="sr-Cyrl-CS"/>
        </w:rPr>
        <w:t>-</w:t>
      </w:r>
      <w:r>
        <w:rPr>
          <w:bCs/>
          <w:iCs/>
          <w:noProof/>
          <w:lang w:val="sr-Cyrl-CS"/>
        </w:rPr>
        <w:t>е</w:t>
      </w:r>
      <w:r w:rsidR="000F420A" w:rsidRPr="00855D31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БиХ</w:t>
      </w:r>
      <w:r w:rsidR="000F420A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је</w:t>
      </w:r>
      <w:r w:rsidR="000F420A" w:rsidRPr="00855D31">
        <w:rPr>
          <w:bCs/>
          <w:iCs/>
          <w:noProof/>
          <w:lang w:val="sr-Cyrl-CS"/>
        </w:rPr>
        <w:t xml:space="preserve"> 2012. </w:t>
      </w:r>
      <w:r>
        <w:rPr>
          <w:bCs/>
          <w:iCs/>
          <w:noProof/>
          <w:lang w:val="sr-Cyrl-CS"/>
        </w:rPr>
        <w:t>године</w:t>
      </w:r>
      <w:r w:rsidR="000F420A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ратификовала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нови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споразум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примјени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заштитних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мјера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вези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међународним</w:t>
      </w:r>
      <w:r w:rsidR="00731555" w:rsidRPr="00855D31">
        <w:rPr>
          <w:bCs/>
          <w:iCs/>
          <w:noProof/>
          <w:lang w:val="sr-Cyrl-CS"/>
        </w:rPr>
        <w:t xml:space="preserve"> „</w:t>
      </w:r>
      <w:r>
        <w:rPr>
          <w:bCs/>
          <w:iCs/>
          <w:noProof/>
          <w:lang w:val="sr-Cyrl-CS"/>
        </w:rPr>
        <w:t>Уговором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неширењу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нуклеарног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оружја</w:t>
      </w:r>
      <w:r w:rsidR="00731555" w:rsidRPr="00855D31">
        <w:rPr>
          <w:bCs/>
          <w:iCs/>
          <w:noProof/>
          <w:lang w:val="sr-Cyrl-CS"/>
        </w:rPr>
        <w:t>“</w:t>
      </w:r>
      <w:r w:rsidR="007376A2" w:rsidRPr="00855D31">
        <w:rPr>
          <w:bCs/>
          <w:iCs/>
          <w:noProof/>
          <w:lang w:val="sr-Cyrl-CS"/>
        </w:rPr>
        <w:t xml:space="preserve">. </w:t>
      </w:r>
      <w:r>
        <w:rPr>
          <w:bCs/>
          <w:iCs/>
          <w:noProof/>
          <w:lang w:val="sr-Cyrl-CS"/>
        </w:rPr>
        <w:t>Тај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споразум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је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ратификован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Одлуком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Предсједништва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БиХ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од</w:t>
      </w:r>
      <w:r w:rsidR="006A5421" w:rsidRPr="00855D31">
        <w:rPr>
          <w:bCs/>
          <w:iCs/>
          <w:noProof/>
          <w:lang w:val="sr-Cyrl-CS"/>
        </w:rPr>
        <w:t xml:space="preserve"> 12. </w:t>
      </w:r>
      <w:r>
        <w:rPr>
          <w:bCs/>
          <w:iCs/>
          <w:noProof/>
          <w:lang w:val="sr-Cyrl-CS"/>
        </w:rPr>
        <w:t>децембра</w:t>
      </w:r>
      <w:r w:rsidR="006A5421" w:rsidRPr="00855D31">
        <w:rPr>
          <w:bCs/>
          <w:iCs/>
          <w:noProof/>
          <w:lang w:val="sr-Cyrl-CS"/>
        </w:rPr>
        <w:t xml:space="preserve"> 2012. </w:t>
      </w:r>
      <w:r>
        <w:rPr>
          <w:bCs/>
          <w:iCs/>
          <w:noProof/>
          <w:lang w:val="sr-Cyrl-CS"/>
        </w:rPr>
        <w:t>године</w:t>
      </w:r>
      <w:r w:rsidR="006A5421" w:rsidRPr="00855D31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а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ступио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је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снагу</w:t>
      </w:r>
      <w:r w:rsidR="006A5421" w:rsidRPr="00855D31">
        <w:rPr>
          <w:bCs/>
          <w:iCs/>
          <w:noProof/>
          <w:lang w:val="sr-Cyrl-CS"/>
        </w:rPr>
        <w:t xml:space="preserve"> 4. </w:t>
      </w:r>
      <w:r>
        <w:rPr>
          <w:bCs/>
          <w:iCs/>
          <w:noProof/>
          <w:lang w:val="sr-Cyrl-CS"/>
        </w:rPr>
        <w:t>априла</w:t>
      </w:r>
      <w:r w:rsidR="006A5421" w:rsidRPr="00855D31">
        <w:rPr>
          <w:bCs/>
          <w:iCs/>
          <w:noProof/>
          <w:lang w:val="sr-Cyrl-CS"/>
        </w:rPr>
        <w:t xml:space="preserve"> 2013. </w:t>
      </w:r>
      <w:r>
        <w:rPr>
          <w:bCs/>
          <w:iCs/>
          <w:noProof/>
          <w:lang w:val="sr-Cyrl-CS"/>
        </w:rPr>
        <w:t>године</w:t>
      </w:r>
      <w:r w:rsidR="006A5421" w:rsidRPr="00855D31">
        <w:rPr>
          <w:bCs/>
          <w:iCs/>
          <w:noProof/>
          <w:lang w:val="sr-Cyrl-CS"/>
        </w:rPr>
        <w:t xml:space="preserve">. </w:t>
      </w:r>
      <w:r>
        <w:rPr>
          <w:bCs/>
          <w:iCs/>
          <w:noProof/>
          <w:lang w:val="sr-Cyrl-CS"/>
        </w:rPr>
        <w:t>Такође</w:t>
      </w:r>
      <w:r w:rsidR="007376A2" w:rsidRPr="00855D31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БиХ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је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сједници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Предсједништва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БиХ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истог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датума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као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Споразум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ратификовала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855D31">
        <w:rPr>
          <w:bCs/>
          <w:iCs/>
          <w:noProof/>
          <w:lang w:val="sr-Cyrl-CS"/>
        </w:rPr>
        <w:t xml:space="preserve"> „</w:t>
      </w:r>
      <w:r>
        <w:rPr>
          <w:bCs/>
          <w:iCs/>
          <w:noProof/>
          <w:lang w:val="sr-Cyrl-CS"/>
        </w:rPr>
        <w:t>Додатни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протокол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уз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Споразум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између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БиХ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ИАЕА</w:t>
      </w:r>
      <w:r w:rsidR="007376A2" w:rsidRPr="00855D31">
        <w:rPr>
          <w:bCs/>
          <w:iCs/>
          <w:noProof/>
          <w:lang w:val="sr-Cyrl-CS"/>
        </w:rPr>
        <w:t>-</w:t>
      </w:r>
      <w:r>
        <w:rPr>
          <w:bCs/>
          <w:iCs/>
          <w:noProof/>
          <w:lang w:val="sr-Cyrl-CS"/>
        </w:rPr>
        <w:t>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примјени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заштитних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мјера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вези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Уговором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неширењу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нуклеарног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оружја</w:t>
      </w:r>
      <w:r w:rsidR="007376A2" w:rsidRPr="00855D31">
        <w:rPr>
          <w:bCs/>
          <w:iCs/>
          <w:noProof/>
          <w:lang w:val="sr-Cyrl-CS"/>
        </w:rPr>
        <w:t>“</w:t>
      </w:r>
      <w:r w:rsidR="006A5421" w:rsidRPr="00855D31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који</w:t>
      </w:r>
      <w:r w:rsidR="006A5421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ступио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снагу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непуна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три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мјесеца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касније</w:t>
      </w:r>
      <w:r w:rsidR="007376A2" w:rsidRPr="00855D31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односно</w:t>
      </w:r>
      <w:r w:rsidR="007376A2" w:rsidRPr="00855D31">
        <w:rPr>
          <w:bCs/>
          <w:iCs/>
          <w:noProof/>
          <w:lang w:val="sr-Cyrl-CS"/>
        </w:rPr>
        <w:t xml:space="preserve"> 3. </w:t>
      </w:r>
      <w:r>
        <w:rPr>
          <w:bCs/>
          <w:iCs/>
          <w:noProof/>
          <w:lang w:val="sr-Cyrl-CS"/>
        </w:rPr>
        <w:t>јула</w:t>
      </w:r>
      <w:r w:rsidR="007376A2" w:rsidRPr="00855D31">
        <w:rPr>
          <w:bCs/>
          <w:iCs/>
          <w:noProof/>
          <w:lang w:val="sr-Cyrl-CS"/>
        </w:rPr>
        <w:t xml:space="preserve"> 2013. </w:t>
      </w:r>
      <w:r>
        <w:rPr>
          <w:bCs/>
          <w:iCs/>
          <w:noProof/>
          <w:lang w:val="sr-Cyrl-CS"/>
        </w:rPr>
        <w:t>године</w:t>
      </w:r>
      <w:r w:rsidR="007376A2" w:rsidRPr="00855D31">
        <w:rPr>
          <w:bCs/>
          <w:iCs/>
          <w:noProof/>
          <w:lang w:val="sr-Cyrl-CS"/>
        </w:rPr>
        <w:t>.</w:t>
      </w:r>
    </w:p>
    <w:p w:rsidR="007376A2" w:rsidRPr="00855D31" w:rsidRDefault="007376A2" w:rsidP="007376A2">
      <w:pPr>
        <w:spacing w:line="240" w:lineRule="auto"/>
        <w:rPr>
          <w:bCs/>
          <w:iCs/>
          <w:noProof/>
          <w:lang w:val="sr-Cyrl-CS"/>
        </w:rPr>
      </w:pPr>
    </w:p>
    <w:p w:rsidR="007376A2" w:rsidRPr="00855D31" w:rsidRDefault="00855D31" w:rsidP="007376A2">
      <w:pPr>
        <w:spacing w:line="240" w:lineRule="auto"/>
        <w:rPr>
          <w:bCs/>
          <w:iCs/>
          <w:noProof/>
          <w:lang w:val="sr-Cyrl-CS"/>
        </w:rPr>
      </w:pPr>
      <w:r>
        <w:rPr>
          <w:bCs/>
          <w:iCs/>
          <w:noProof/>
          <w:lang w:val="sr-Cyrl-CS"/>
        </w:rPr>
        <w:t>Поступак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заштитне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мјере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примјењује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односу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изворни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или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специјални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фисибилни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материјал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кад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он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производи</w:t>
      </w:r>
      <w:r w:rsidR="007376A2" w:rsidRPr="00855D31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прерађује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или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употребљава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сваком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основном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нуклеарном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уређају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или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изван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било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ког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таквог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уређаја</w:t>
      </w:r>
      <w:r w:rsidR="007376A2" w:rsidRPr="00855D31">
        <w:rPr>
          <w:bCs/>
          <w:iCs/>
          <w:noProof/>
          <w:lang w:val="sr-Cyrl-CS"/>
        </w:rPr>
        <w:t xml:space="preserve">. </w:t>
      </w:r>
      <w:r>
        <w:rPr>
          <w:bCs/>
          <w:iCs/>
          <w:noProof/>
          <w:lang w:val="sr-Cyrl-CS"/>
        </w:rPr>
        <w:t>Такође</w:t>
      </w:r>
      <w:r w:rsidR="007376A2" w:rsidRPr="00855D31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заштитне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мјере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захтијевају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овим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уговором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примјењују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све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изворне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или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специјалне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фисибилне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материјале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свим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мирољубивим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нуклеарним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дјелатностима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обављају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подручју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државе</w:t>
      </w:r>
      <w:r w:rsidR="007376A2" w:rsidRPr="00855D31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који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под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њеном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јурисдикцијом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или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обављају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под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њеном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контролом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другом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мјесту</w:t>
      </w:r>
      <w:r w:rsidR="007376A2" w:rsidRPr="00855D31">
        <w:rPr>
          <w:bCs/>
          <w:iCs/>
          <w:noProof/>
          <w:lang w:val="sr-Cyrl-CS"/>
        </w:rPr>
        <w:t xml:space="preserve">. </w:t>
      </w:r>
      <w:r>
        <w:rPr>
          <w:bCs/>
          <w:iCs/>
          <w:noProof/>
          <w:lang w:val="sr-Cyrl-CS"/>
        </w:rPr>
        <w:t>Сврха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поступака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заштитних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мјера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правовремено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откривање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злоупотребе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знатних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количина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нуклеарног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материјала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мирнодопским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дјелатностима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циљу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производње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нуклеарног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оружја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или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других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експлозивних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уређаја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или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непознате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сврхе</w:t>
      </w:r>
      <w:r w:rsidR="007376A2" w:rsidRPr="00855D31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као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спречавање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такве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злоупотребе</w:t>
      </w:r>
      <w:r w:rsidR="007376A2" w:rsidRPr="00855D31">
        <w:rPr>
          <w:bCs/>
          <w:iCs/>
          <w:noProof/>
          <w:lang w:val="sr-Cyrl-CS"/>
        </w:rPr>
        <w:t xml:space="preserve">. </w:t>
      </w:r>
      <w:r>
        <w:rPr>
          <w:bCs/>
          <w:iCs/>
          <w:noProof/>
          <w:lang w:val="sr-Cyrl-CS"/>
        </w:rPr>
        <w:t>Ступањем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снагу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Споразума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примјени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заштитних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мјера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Додатног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протокола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уз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Споразум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омогућавају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примјена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стално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унапређивање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заштитних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мјера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односе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контролу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нуклеарног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наоружања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сузбијање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злоупотребе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радиоактивних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материјала</w:t>
      </w:r>
      <w:r w:rsidR="007376A2" w:rsidRPr="00855D31">
        <w:rPr>
          <w:bCs/>
          <w:iCs/>
          <w:noProof/>
          <w:lang w:val="sr-Cyrl-CS"/>
        </w:rPr>
        <w:t xml:space="preserve">. </w:t>
      </w:r>
    </w:p>
    <w:p w:rsidR="007376A2" w:rsidRPr="00855D31" w:rsidRDefault="007376A2" w:rsidP="007376A2">
      <w:pPr>
        <w:spacing w:line="240" w:lineRule="auto"/>
        <w:rPr>
          <w:bCs/>
          <w:iCs/>
          <w:noProof/>
          <w:lang w:val="sr-Cyrl-CS"/>
        </w:rPr>
      </w:pPr>
    </w:p>
    <w:p w:rsidR="007376A2" w:rsidRPr="00855D31" w:rsidRDefault="00855D31" w:rsidP="007376A2">
      <w:pPr>
        <w:spacing w:line="240" w:lineRule="auto"/>
        <w:rPr>
          <w:bCs/>
          <w:iCs/>
          <w:noProof/>
          <w:lang w:val="sr-Cyrl-CS"/>
        </w:rPr>
      </w:pP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складу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међународним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обавезама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БиХ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погледу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неширења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нуклеарног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оружја</w:t>
      </w:r>
      <w:r w:rsidR="007376A2" w:rsidRPr="00855D31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Агенција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је</w:t>
      </w:r>
      <w:r w:rsidR="007376A2" w:rsidRPr="00855D31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као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надлежни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орган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имплементацију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наведених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међународних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уговора</w:t>
      </w:r>
      <w:r w:rsidR="007376A2" w:rsidRPr="00855D31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2017. </w:t>
      </w:r>
      <w:r>
        <w:rPr>
          <w:bCs/>
          <w:iCs/>
          <w:noProof/>
          <w:lang w:val="sr-Cyrl-CS"/>
        </w:rPr>
        <w:t>години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редовно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предвиђеним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роковима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извјештавала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ИАЕА</w:t>
      </w:r>
      <w:r w:rsidR="007376A2" w:rsidRPr="00855D31">
        <w:rPr>
          <w:bCs/>
          <w:iCs/>
          <w:noProof/>
          <w:lang w:val="sr-Cyrl-CS"/>
        </w:rPr>
        <w:t>-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локацијама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карактеристикама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материјала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који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налазе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подручју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БиХ</w:t>
      </w:r>
      <w:r w:rsidR="007376A2" w:rsidRPr="00855D31">
        <w:rPr>
          <w:bCs/>
          <w:iCs/>
          <w:noProof/>
          <w:lang w:val="sr-Cyrl-CS"/>
        </w:rPr>
        <w:t xml:space="preserve">. </w:t>
      </w:r>
    </w:p>
    <w:p w:rsidR="007376A2" w:rsidRPr="00855D31" w:rsidRDefault="007376A2" w:rsidP="007376A2">
      <w:pPr>
        <w:spacing w:line="240" w:lineRule="auto"/>
        <w:rPr>
          <w:bCs/>
          <w:iCs/>
          <w:noProof/>
          <w:lang w:val="sr-Cyrl-CS"/>
        </w:rPr>
      </w:pPr>
    </w:p>
    <w:p w:rsidR="007376A2" w:rsidRPr="00855D31" w:rsidRDefault="00855D31" w:rsidP="007376A2">
      <w:pPr>
        <w:spacing w:line="240" w:lineRule="auto"/>
        <w:rPr>
          <w:bCs/>
          <w:iCs/>
          <w:noProof/>
          <w:lang w:val="sr-Cyrl-CS"/>
        </w:rPr>
      </w:pPr>
      <w:r>
        <w:rPr>
          <w:bCs/>
          <w:iCs/>
          <w:noProof/>
          <w:lang w:val="sr-Cyrl-CS"/>
        </w:rPr>
        <w:t>Агенција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2017. </w:t>
      </w:r>
      <w:r>
        <w:rPr>
          <w:bCs/>
          <w:iCs/>
          <w:noProof/>
          <w:lang w:val="sr-Cyrl-CS"/>
        </w:rPr>
        <w:t>години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била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редовном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контакту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Одјељењем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ИАЕА</w:t>
      </w:r>
      <w:r w:rsidR="007376A2" w:rsidRPr="00855D31">
        <w:rPr>
          <w:bCs/>
          <w:iCs/>
          <w:noProof/>
          <w:lang w:val="sr-Cyrl-CS"/>
        </w:rPr>
        <w:t>-</w:t>
      </w:r>
      <w:r>
        <w:rPr>
          <w:bCs/>
          <w:iCs/>
          <w:noProof/>
          <w:lang w:val="sr-Cyrl-CS"/>
        </w:rPr>
        <w:t>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заштитне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мјере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којим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сарађује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циљу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спровођења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међународних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обавеза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односе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неширење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нуклеарног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оружја</w:t>
      </w:r>
      <w:r w:rsidR="007376A2" w:rsidRPr="00855D31">
        <w:rPr>
          <w:bCs/>
          <w:iCs/>
          <w:noProof/>
          <w:lang w:val="sr-Cyrl-CS"/>
        </w:rPr>
        <w:t xml:space="preserve">.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2017.</w:t>
      </w:r>
      <w:r w:rsidR="00554F2D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години</w:t>
      </w:r>
      <w:r w:rsidR="007376A2" w:rsidRPr="00855D31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за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разлику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од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претходних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година</w:t>
      </w:r>
      <w:r w:rsidR="007376A2" w:rsidRPr="00855D31">
        <w:rPr>
          <w:bCs/>
          <w:iCs/>
          <w:noProof/>
          <w:lang w:val="sr-Cyrl-CS"/>
        </w:rPr>
        <w:t xml:space="preserve">, </w:t>
      </w:r>
      <w:r>
        <w:rPr>
          <w:bCs/>
          <w:iCs/>
          <w:noProof/>
          <w:lang w:val="sr-Cyrl-CS"/>
        </w:rPr>
        <w:t>по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први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пут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од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ратификације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Споразума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примјени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заштитних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мјера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Додатног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протокола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уз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Споразум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није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било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посјете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инспектора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Одјељења</w:t>
      </w:r>
      <w:r w:rsidR="00554F2D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ИАЕА</w:t>
      </w:r>
      <w:r w:rsidR="00554F2D" w:rsidRPr="00855D31">
        <w:rPr>
          <w:bCs/>
          <w:iCs/>
          <w:noProof/>
          <w:lang w:val="sr-Cyrl-CS"/>
        </w:rPr>
        <w:t>-</w:t>
      </w:r>
      <w:r>
        <w:rPr>
          <w:bCs/>
          <w:iCs/>
          <w:noProof/>
          <w:lang w:val="sr-Cyrl-CS"/>
        </w:rPr>
        <w:t>е</w:t>
      </w:r>
      <w:r w:rsidR="00554F2D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</w:t>
      </w:r>
      <w:r w:rsidR="00554F2D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заштитне</w:t>
      </w:r>
      <w:r w:rsidR="00554F2D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мјере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Босни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Херцеговини</w:t>
      </w:r>
      <w:r w:rsidR="007376A2" w:rsidRPr="00855D31">
        <w:rPr>
          <w:bCs/>
          <w:iCs/>
          <w:noProof/>
          <w:lang w:val="sr-Cyrl-CS"/>
        </w:rPr>
        <w:t xml:space="preserve">. </w:t>
      </w:r>
    </w:p>
    <w:p w:rsidR="007376A2" w:rsidRPr="00855D31" w:rsidRDefault="007376A2" w:rsidP="007376A2">
      <w:pPr>
        <w:spacing w:line="240" w:lineRule="auto"/>
        <w:rPr>
          <w:bCs/>
          <w:iCs/>
          <w:noProof/>
          <w:lang w:val="sr-Cyrl-CS"/>
        </w:rPr>
      </w:pPr>
    </w:p>
    <w:p w:rsidR="007376A2" w:rsidRPr="00855D31" w:rsidRDefault="00855D31" w:rsidP="007376A2">
      <w:pPr>
        <w:spacing w:line="240" w:lineRule="auto"/>
        <w:rPr>
          <w:bCs/>
          <w:iCs/>
          <w:noProof/>
          <w:lang w:val="sr-Cyrl-CS"/>
        </w:rPr>
      </w:pPr>
      <w:r>
        <w:rPr>
          <w:bCs/>
          <w:iCs/>
          <w:noProof/>
          <w:lang w:val="sr-Cyrl-CS"/>
        </w:rPr>
        <w:t>Нуклеарни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материјал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БиХ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налази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под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регулаторном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контролом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Агенције</w:t>
      </w:r>
      <w:r w:rsidR="007376A2" w:rsidRPr="00855D31">
        <w:rPr>
          <w:bCs/>
          <w:iCs/>
          <w:noProof/>
          <w:lang w:val="sr-Cyrl-CS"/>
        </w:rPr>
        <w:t xml:space="preserve">. </w:t>
      </w:r>
      <w:r>
        <w:rPr>
          <w:bCs/>
          <w:iCs/>
          <w:noProof/>
          <w:lang w:val="sr-Cyrl-CS"/>
        </w:rPr>
        <w:t>Државни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инспектори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радијациону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сигурност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врше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планиране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инспекцијске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контроле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корисника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који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посједују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нуклеарне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материјале</w:t>
      </w:r>
      <w:r w:rsidR="007376A2" w:rsidRPr="00855D31">
        <w:rPr>
          <w:bCs/>
          <w:iCs/>
          <w:noProof/>
          <w:lang w:val="sr-Cyrl-CS"/>
        </w:rPr>
        <w:t xml:space="preserve">. </w:t>
      </w:r>
    </w:p>
    <w:p w:rsidR="007376A2" w:rsidRPr="00855D31" w:rsidRDefault="007376A2" w:rsidP="007376A2">
      <w:pPr>
        <w:spacing w:line="240" w:lineRule="auto"/>
        <w:rPr>
          <w:bCs/>
          <w:iCs/>
          <w:noProof/>
          <w:lang w:val="sr-Cyrl-CS"/>
        </w:rPr>
      </w:pPr>
    </w:p>
    <w:p w:rsidR="007376A2" w:rsidRPr="00855D31" w:rsidRDefault="00855D31" w:rsidP="007376A2">
      <w:pPr>
        <w:spacing w:line="240" w:lineRule="auto"/>
        <w:rPr>
          <w:bCs/>
          <w:iCs/>
          <w:noProof/>
          <w:lang w:val="sr-Cyrl-CS"/>
        </w:rPr>
      </w:pPr>
      <w:r>
        <w:rPr>
          <w:bCs/>
          <w:iCs/>
          <w:noProof/>
          <w:lang w:val="sr-Cyrl-CS"/>
        </w:rPr>
        <w:t>Нуклеарни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материјал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у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БиХ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користи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за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сљедеће</w:t>
      </w:r>
      <w:r w:rsidR="007376A2" w:rsidRPr="00855D31">
        <w:rPr>
          <w:bCs/>
          <w:iCs/>
          <w:noProof/>
          <w:lang w:val="sr-Cyrl-CS"/>
        </w:rPr>
        <w:t xml:space="preserve"> </w:t>
      </w:r>
      <w:r>
        <w:rPr>
          <w:bCs/>
          <w:iCs/>
          <w:noProof/>
          <w:lang w:val="sr-Cyrl-CS"/>
        </w:rPr>
        <w:t>намјене</w:t>
      </w:r>
      <w:r w:rsidR="007376A2" w:rsidRPr="00855D31">
        <w:rPr>
          <w:bCs/>
          <w:iCs/>
          <w:noProof/>
          <w:lang w:val="sr-Cyrl-CS"/>
        </w:rPr>
        <w:t>:</w:t>
      </w:r>
    </w:p>
    <w:p w:rsidR="007376A2" w:rsidRPr="00855D31" w:rsidRDefault="007376A2" w:rsidP="007376A2">
      <w:pPr>
        <w:spacing w:line="240" w:lineRule="auto"/>
        <w:rPr>
          <w:bCs/>
          <w:iCs/>
          <w:noProof/>
          <w:lang w:val="sr-Cyrl-CS"/>
        </w:rPr>
      </w:pPr>
    </w:p>
    <w:p w:rsidR="007376A2" w:rsidRPr="00855D31" w:rsidRDefault="00855D31" w:rsidP="008F30E1">
      <w:pPr>
        <w:pStyle w:val="ListParagraph"/>
        <w:numPr>
          <w:ilvl w:val="0"/>
          <w:numId w:val="9"/>
        </w:numPr>
        <w:spacing w:line="240" w:lineRule="auto"/>
        <w:rPr>
          <w:rFonts w:asciiTheme="minorHAnsi" w:hAnsiTheme="minorHAnsi"/>
          <w:bCs/>
          <w:iCs/>
          <w:noProof/>
          <w:lang w:val="sr-Cyrl-CS"/>
        </w:rPr>
      </w:pPr>
      <w:r>
        <w:rPr>
          <w:rFonts w:asciiTheme="minorHAnsi" w:hAnsiTheme="minorHAnsi"/>
          <w:bCs/>
          <w:iCs/>
          <w:noProof/>
          <w:lang w:val="sr-Cyrl-CS"/>
        </w:rPr>
        <w:t>Осиромашени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уран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се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користи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у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дефектоскопима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за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индустријску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радиографију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и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од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њега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је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израђен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оклоп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који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служи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за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заштиту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од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зрачења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од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извора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који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се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налазе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у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дефектоскопима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>.</w:t>
      </w:r>
    </w:p>
    <w:p w:rsidR="007376A2" w:rsidRPr="00855D31" w:rsidRDefault="00855D31" w:rsidP="008F30E1">
      <w:pPr>
        <w:pStyle w:val="ListParagraph"/>
        <w:numPr>
          <w:ilvl w:val="0"/>
          <w:numId w:val="9"/>
        </w:numPr>
        <w:spacing w:line="240" w:lineRule="auto"/>
        <w:rPr>
          <w:rFonts w:asciiTheme="minorHAnsi" w:hAnsiTheme="minorHAnsi"/>
          <w:bCs/>
          <w:iCs/>
          <w:noProof/>
          <w:lang w:val="sr-Cyrl-CS"/>
        </w:rPr>
      </w:pPr>
      <w:r>
        <w:rPr>
          <w:rFonts w:asciiTheme="minorHAnsi" w:hAnsiTheme="minorHAnsi"/>
          <w:bCs/>
          <w:iCs/>
          <w:noProof/>
          <w:lang w:val="sr-Cyrl-CS"/>
        </w:rPr>
        <w:t>Осиромашени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уран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се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користи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и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за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израду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оклопа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за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заштиту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од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зрачења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за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изворе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који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се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користе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у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медицини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и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индустрији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>.</w:t>
      </w:r>
    </w:p>
    <w:p w:rsidR="007376A2" w:rsidRPr="00855D31" w:rsidRDefault="00855D31" w:rsidP="008F30E1">
      <w:pPr>
        <w:pStyle w:val="ListParagraph"/>
        <w:numPr>
          <w:ilvl w:val="0"/>
          <w:numId w:val="9"/>
        </w:numPr>
        <w:spacing w:line="240" w:lineRule="auto"/>
        <w:rPr>
          <w:rFonts w:asciiTheme="minorHAnsi" w:hAnsiTheme="minorHAnsi"/>
          <w:bCs/>
          <w:iCs/>
          <w:noProof/>
          <w:lang w:val="sr-Cyrl-CS"/>
        </w:rPr>
      </w:pPr>
      <w:r>
        <w:rPr>
          <w:rFonts w:asciiTheme="minorHAnsi" w:hAnsiTheme="minorHAnsi"/>
          <w:bCs/>
          <w:iCs/>
          <w:noProof/>
          <w:lang w:val="sr-Cyrl-CS"/>
        </w:rPr>
        <w:t>Одређени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нуклеарни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материјали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се</w:t>
      </w:r>
      <w:r w:rsidR="003934C2" w:rsidRPr="003934C2">
        <w:rPr>
          <w:rFonts w:asciiTheme="minorHAnsi" w:hAnsiTheme="minorHAnsi"/>
          <w:bCs/>
          <w:iCs/>
          <w:noProof/>
          <w:lang w:val="sr-Cyrl-CS"/>
        </w:rPr>
        <w:t xml:space="preserve"> </w:t>
      </w:r>
      <w:r w:rsidR="003934C2">
        <w:rPr>
          <w:rFonts w:asciiTheme="minorHAnsi" w:hAnsiTheme="minorHAnsi"/>
          <w:bCs/>
          <w:iCs/>
          <w:noProof/>
          <w:lang w:val="sr-Cyrl-CS"/>
        </w:rPr>
        <w:t>користе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у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лабораторијама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за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показне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вјежбе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, </w:t>
      </w:r>
      <w:r>
        <w:rPr>
          <w:rFonts w:asciiTheme="minorHAnsi" w:hAnsiTheme="minorHAnsi"/>
          <w:bCs/>
          <w:iCs/>
          <w:noProof/>
          <w:lang w:val="sr-Cyrl-CS"/>
        </w:rPr>
        <w:t>као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и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за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поступке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анализе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>.</w:t>
      </w:r>
    </w:p>
    <w:p w:rsidR="007376A2" w:rsidRPr="00855D31" w:rsidRDefault="00855D31" w:rsidP="008F30E1">
      <w:pPr>
        <w:pStyle w:val="ListParagraph"/>
        <w:numPr>
          <w:ilvl w:val="0"/>
          <w:numId w:val="9"/>
        </w:numPr>
        <w:spacing w:line="240" w:lineRule="auto"/>
        <w:rPr>
          <w:rFonts w:asciiTheme="minorHAnsi" w:hAnsiTheme="minorHAnsi"/>
          <w:bCs/>
          <w:iCs/>
          <w:noProof/>
          <w:lang w:val="sr-Cyrl-CS"/>
        </w:rPr>
      </w:pPr>
      <w:r>
        <w:rPr>
          <w:rFonts w:asciiTheme="minorHAnsi" w:hAnsiTheme="minorHAnsi"/>
          <w:bCs/>
          <w:iCs/>
          <w:noProof/>
          <w:lang w:val="sr-Cyrl-CS"/>
        </w:rPr>
        <w:t>Одређена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количина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уран</w:t>
      </w:r>
      <w:r w:rsidR="00A32FBF">
        <w:rPr>
          <w:rFonts w:asciiTheme="minorHAnsi" w:hAnsiTheme="minorHAnsi"/>
          <w:bCs/>
          <w:iCs/>
          <w:noProof/>
          <w:lang w:val="sr-Cyrl-CS"/>
        </w:rPr>
        <w:t>-</w:t>
      </w:r>
      <w:r>
        <w:rPr>
          <w:rFonts w:asciiTheme="minorHAnsi" w:hAnsiTheme="minorHAnsi"/>
          <w:bCs/>
          <w:iCs/>
          <w:noProof/>
          <w:lang w:val="sr-Cyrl-CS"/>
        </w:rPr>
        <w:t>оксида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је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набављена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1975. </w:t>
      </w:r>
      <w:r>
        <w:rPr>
          <w:rFonts w:asciiTheme="minorHAnsi" w:hAnsiTheme="minorHAnsi"/>
          <w:bCs/>
          <w:iCs/>
          <w:noProof/>
          <w:lang w:val="sr-Cyrl-CS"/>
        </w:rPr>
        <w:t>године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за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израду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дефектоскопа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за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индустријску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радиографију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, </w:t>
      </w:r>
      <w:r>
        <w:rPr>
          <w:rFonts w:asciiTheme="minorHAnsi" w:hAnsiTheme="minorHAnsi"/>
          <w:bCs/>
          <w:iCs/>
          <w:noProof/>
          <w:lang w:val="sr-Cyrl-CS"/>
        </w:rPr>
        <w:t>али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није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никада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искоришћена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и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налази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се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у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привременом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складишту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једног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предузећа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>.</w:t>
      </w:r>
    </w:p>
    <w:p w:rsidR="007376A2" w:rsidRPr="00855D31" w:rsidRDefault="00855D31" w:rsidP="008F30E1">
      <w:pPr>
        <w:pStyle w:val="ListParagraph"/>
        <w:numPr>
          <w:ilvl w:val="0"/>
          <w:numId w:val="9"/>
        </w:numPr>
        <w:spacing w:line="240" w:lineRule="auto"/>
        <w:rPr>
          <w:rFonts w:asciiTheme="minorHAnsi" w:hAnsiTheme="minorHAnsi"/>
          <w:bCs/>
          <w:iCs/>
          <w:noProof/>
          <w:lang w:val="sr-Cyrl-CS"/>
        </w:rPr>
      </w:pPr>
      <w:r>
        <w:rPr>
          <w:rFonts w:asciiTheme="minorHAnsi" w:hAnsiTheme="minorHAnsi"/>
          <w:bCs/>
          <w:iCs/>
          <w:noProof/>
          <w:lang w:val="sr-Cyrl-CS"/>
        </w:rPr>
        <w:t>Одређене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количине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нуклеарних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материјала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се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налазе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у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складишту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радиоактивног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отпада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, </w:t>
      </w:r>
      <w:r>
        <w:rPr>
          <w:rFonts w:asciiTheme="minorHAnsi" w:hAnsiTheme="minorHAnsi"/>
          <w:bCs/>
          <w:iCs/>
          <w:noProof/>
          <w:lang w:val="sr-Cyrl-CS"/>
        </w:rPr>
        <w:t>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скупљене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су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послије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рата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са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разних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локација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у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 xml:space="preserve"> </w:t>
      </w:r>
      <w:r>
        <w:rPr>
          <w:rFonts w:asciiTheme="minorHAnsi" w:hAnsiTheme="minorHAnsi"/>
          <w:bCs/>
          <w:iCs/>
          <w:noProof/>
          <w:lang w:val="sr-Cyrl-CS"/>
        </w:rPr>
        <w:t>БиХ</w:t>
      </w:r>
      <w:r w:rsidR="007376A2" w:rsidRPr="00855D31">
        <w:rPr>
          <w:rFonts w:asciiTheme="minorHAnsi" w:hAnsiTheme="minorHAnsi"/>
          <w:bCs/>
          <w:iCs/>
          <w:noProof/>
          <w:lang w:val="sr-Cyrl-CS"/>
        </w:rPr>
        <w:t>.</w:t>
      </w:r>
    </w:p>
    <w:p w:rsidR="00812F3C" w:rsidRPr="00855D31" w:rsidRDefault="00812F3C" w:rsidP="00812F3C">
      <w:pPr>
        <w:pStyle w:val="ListParagraph"/>
        <w:spacing w:line="240" w:lineRule="auto"/>
        <w:rPr>
          <w:rFonts w:asciiTheme="minorHAnsi" w:hAnsiTheme="minorHAnsi"/>
          <w:bCs/>
          <w:iCs/>
          <w:noProof/>
          <w:lang w:val="sr-Cyrl-CS"/>
        </w:rPr>
      </w:pPr>
    </w:p>
    <w:p w:rsidR="00626556" w:rsidRPr="00855D31" w:rsidRDefault="00855D31" w:rsidP="00442829">
      <w:pPr>
        <w:pStyle w:val="Heading2"/>
        <w:rPr>
          <w:lang w:val="sr-Cyrl-CS"/>
        </w:rPr>
      </w:pPr>
      <w:bookmarkStart w:id="456" w:name="_Toc519510735"/>
      <w:r>
        <w:rPr>
          <w:lang w:val="sr-Cyrl-CS"/>
        </w:rPr>
        <w:t>Обавезе</w:t>
      </w:r>
      <w:r w:rsidR="00F35B67" w:rsidRPr="00855D31">
        <w:rPr>
          <w:lang w:val="sr-Cyrl-CS"/>
        </w:rPr>
        <w:t xml:space="preserve"> </w:t>
      </w:r>
      <w:r>
        <w:rPr>
          <w:lang w:val="sr-Cyrl-CS"/>
        </w:rPr>
        <w:t>које</w:t>
      </w:r>
      <w:r w:rsidR="00F35B67" w:rsidRPr="00855D31">
        <w:rPr>
          <w:lang w:val="sr-Cyrl-CS"/>
        </w:rPr>
        <w:t xml:space="preserve"> </w:t>
      </w:r>
      <w:r>
        <w:rPr>
          <w:lang w:val="sr-Cyrl-CS"/>
        </w:rPr>
        <w:t>произлазе</w:t>
      </w:r>
      <w:r w:rsidR="00F35B67" w:rsidRPr="00855D31">
        <w:rPr>
          <w:lang w:val="sr-Cyrl-CS"/>
        </w:rPr>
        <w:t xml:space="preserve"> </w:t>
      </w:r>
      <w:r>
        <w:rPr>
          <w:lang w:val="sr-Cyrl-CS"/>
        </w:rPr>
        <w:t>из</w:t>
      </w:r>
      <w:r w:rsidR="00F35B67" w:rsidRPr="00855D31">
        <w:rPr>
          <w:lang w:val="sr-Cyrl-CS"/>
        </w:rPr>
        <w:t xml:space="preserve"> </w:t>
      </w:r>
      <w:r>
        <w:rPr>
          <w:lang w:val="sr-Cyrl-CS"/>
        </w:rPr>
        <w:t>Конвенције</w:t>
      </w:r>
      <w:r w:rsidR="00F35B67" w:rsidRPr="00855D31">
        <w:rPr>
          <w:lang w:val="sr-Cyrl-CS"/>
        </w:rPr>
        <w:t xml:space="preserve"> </w:t>
      </w:r>
      <w:r>
        <w:rPr>
          <w:lang w:val="sr-Cyrl-CS"/>
        </w:rPr>
        <w:t>о</w:t>
      </w:r>
      <w:r w:rsidR="00F35B67" w:rsidRPr="00855D31">
        <w:rPr>
          <w:lang w:val="sr-Cyrl-CS"/>
        </w:rPr>
        <w:t xml:space="preserve"> </w:t>
      </w:r>
      <w:r>
        <w:rPr>
          <w:lang w:val="sr-Cyrl-CS"/>
        </w:rPr>
        <w:t>нуклеарној</w:t>
      </w:r>
      <w:r w:rsidR="00F35B67" w:rsidRPr="00855D31">
        <w:rPr>
          <w:lang w:val="sr-Cyrl-CS"/>
        </w:rPr>
        <w:t xml:space="preserve"> </w:t>
      </w:r>
      <w:r>
        <w:rPr>
          <w:lang w:val="sr-Cyrl-CS"/>
        </w:rPr>
        <w:t>сигурно</w:t>
      </w:r>
      <w:bookmarkEnd w:id="455"/>
      <w:r>
        <w:rPr>
          <w:lang w:val="sr-Cyrl-CS"/>
        </w:rPr>
        <w:t>сти</w:t>
      </w:r>
      <w:bookmarkEnd w:id="456"/>
    </w:p>
    <w:p w:rsidR="001F14E2" w:rsidRPr="00855D31" w:rsidRDefault="001F14E2" w:rsidP="0095504D">
      <w:pPr>
        <w:spacing w:line="240" w:lineRule="auto"/>
        <w:rPr>
          <w:noProof/>
          <w:lang w:val="sr-Cyrl-CS"/>
        </w:rPr>
      </w:pPr>
    </w:p>
    <w:p w:rsidR="007376A2" w:rsidRPr="00855D31" w:rsidRDefault="00855D31" w:rsidP="007376A2">
      <w:p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БиХ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постала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чланица</w:t>
      </w:r>
      <w:r w:rsidR="007376A2" w:rsidRPr="00855D31">
        <w:rPr>
          <w:noProof/>
          <w:lang w:val="sr-Cyrl-CS"/>
        </w:rPr>
        <w:t xml:space="preserve"> „</w:t>
      </w:r>
      <w:r>
        <w:rPr>
          <w:noProof/>
          <w:lang w:val="sr-Cyrl-CS"/>
        </w:rPr>
        <w:t>Конвенције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нуклеарној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сигурности</w:t>
      </w:r>
      <w:r w:rsidR="007376A2" w:rsidRPr="00855D31">
        <w:rPr>
          <w:noProof/>
          <w:lang w:val="sr-Cyrl-CS"/>
        </w:rPr>
        <w:t xml:space="preserve">“ 19. </w:t>
      </w:r>
      <w:r>
        <w:rPr>
          <w:noProof/>
          <w:lang w:val="sr-Cyrl-CS"/>
        </w:rPr>
        <w:t>септембра</w:t>
      </w:r>
      <w:r w:rsidR="007376A2" w:rsidRPr="00855D31">
        <w:rPr>
          <w:noProof/>
          <w:lang w:val="sr-Cyrl-CS"/>
        </w:rPr>
        <w:t xml:space="preserve"> 2010. </w:t>
      </w:r>
      <w:r>
        <w:rPr>
          <w:noProof/>
          <w:lang w:val="sr-Cyrl-CS"/>
        </w:rPr>
        <w:t>године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једна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многобројних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ненуклеарних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земаља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прихватила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ову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конвенцију</w:t>
      </w:r>
      <w:r w:rsidR="007376A2" w:rsidRPr="00855D31">
        <w:rPr>
          <w:noProof/>
          <w:lang w:val="sr-Cyrl-CS"/>
        </w:rPr>
        <w:t xml:space="preserve">. </w:t>
      </w:r>
      <w:r>
        <w:rPr>
          <w:noProof/>
          <w:lang w:val="sr-Cyrl-CS"/>
        </w:rPr>
        <w:t>Приступањем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ненуклеарних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држава</w:t>
      </w:r>
      <w:r w:rsidR="007376A2" w:rsidRPr="00855D31">
        <w:rPr>
          <w:noProof/>
          <w:lang w:val="sr-Cyrl-CS"/>
        </w:rPr>
        <w:t xml:space="preserve"> </w:t>
      </w:r>
      <w:r w:rsidR="003934C2">
        <w:rPr>
          <w:noProof/>
          <w:lang w:val="sr-Cyrl-CS"/>
        </w:rPr>
        <w:t>к</w:t>
      </w:r>
      <w:r>
        <w:rPr>
          <w:noProof/>
          <w:lang w:val="sr-Cyrl-CS"/>
        </w:rPr>
        <w:t>онвенцији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афирмише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значај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међународне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сарадње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циљу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повећања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нуклеарне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сигурности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путем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постојећих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билатералних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или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мултилатералних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механизама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узимајући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обзир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несреће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нуклеарним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постројењима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некој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држави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могу</w:t>
      </w:r>
      <w:r w:rsidR="007376A2" w:rsidRPr="00855D31">
        <w:rPr>
          <w:noProof/>
          <w:lang w:val="sr-Cyrl-CS"/>
        </w:rPr>
        <w:t xml:space="preserve"> </w:t>
      </w:r>
      <w:r w:rsidR="00A32FBF">
        <w:rPr>
          <w:noProof/>
          <w:lang w:val="sr-Cyrl-CS"/>
        </w:rPr>
        <w:t xml:space="preserve">да </w:t>
      </w:r>
      <w:r>
        <w:rPr>
          <w:noProof/>
          <w:lang w:val="sr-Cyrl-CS"/>
        </w:rPr>
        <w:t>има</w:t>
      </w:r>
      <w:r w:rsidR="00A32FBF">
        <w:rPr>
          <w:noProof/>
          <w:lang w:val="sr-Cyrl-CS"/>
        </w:rPr>
        <w:t>ју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дејство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изван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њених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државних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граница</w:t>
      </w:r>
      <w:r w:rsidR="007376A2" w:rsidRPr="00855D31">
        <w:rPr>
          <w:noProof/>
          <w:lang w:val="sr-Cyrl-CS"/>
        </w:rPr>
        <w:t xml:space="preserve">. </w:t>
      </w:r>
      <w:r>
        <w:rPr>
          <w:noProof/>
          <w:lang w:val="sr-Cyrl-CS"/>
        </w:rPr>
        <w:t>Примјери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томе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говоре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прилог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јесу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нуклеарне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несреће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Чернобилу</w:t>
      </w:r>
      <w:r w:rsidR="007376A2" w:rsidRPr="00855D31">
        <w:rPr>
          <w:noProof/>
          <w:lang w:val="sr-Cyrl-CS"/>
        </w:rPr>
        <w:t xml:space="preserve"> (</w:t>
      </w:r>
      <w:r>
        <w:rPr>
          <w:noProof/>
          <w:lang w:val="sr-Cyrl-CS"/>
        </w:rPr>
        <w:t>СССР</w:t>
      </w:r>
      <w:r w:rsidR="007376A2" w:rsidRPr="00855D31">
        <w:rPr>
          <w:noProof/>
          <w:lang w:val="sr-Cyrl-CS"/>
        </w:rPr>
        <w:t xml:space="preserve">)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Фукушими</w:t>
      </w:r>
      <w:r w:rsidR="007376A2" w:rsidRPr="00855D31">
        <w:rPr>
          <w:noProof/>
          <w:lang w:val="sr-Cyrl-CS"/>
        </w:rPr>
        <w:t xml:space="preserve"> (</w:t>
      </w:r>
      <w:r>
        <w:rPr>
          <w:noProof/>
          <w:lang w:val="sr-Cyrl-CS"/>
        </w:rPr>
        <w:t>Јапан</w:t>
      </w:r>
      <w:r w:rsidR="007376A2" w:rsidRPr="00855D31">
        <w:rPr>
          <w:noProof/>
          <w:lang w:val="sr-Cyrl-CS"/>
        </w:rPr>
        <w:t xml:space="preserve">) </w:t>
      </w:r>
      <w:r>
        <w:rPr>
          <w:noProof/>
          <w:lang w:val="sr-Cyrl-CS"/>
        </w:rPr>
        <w:t>са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катастрофалним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посљедицама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када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дошло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дисперзије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радиоактивних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честица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изван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граница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држава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којима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ове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несреће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догодиле</w:t>
      </w:r>
      <w:r w:rsidR="007376A2" w:rsidRPr="00855D31">
        <w:rPr>
          <w:noProof/>
          <w:lang w:val="sr-Cyrl-CS"/>
        </w:rPr>
        <w:t>.</w:t>
      </w:r>
    </w:p>
    <w:p w:rsidR="007376A2" w:rsidRPr="00855D31" w:rsidRDefault="007376A2" w:rsidP="007376A2">
      <w:pPr>
        <w:spacing w:line="240" w:lineRule="auto"/>
        <w:rPr>
          <w:noProof/>
          <w:lang w:val="sr-Cyrl-CS"/>
        </w:rPr>
      </w:pPr>
    </w:p>
    <w:p w:rsidR="007376A2" w:rsidRPr="00855D31" w:rsidRDefault="00855D31" w:rsidP="007376A2">
      <w:p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Циљеви</w:t>
      </w:r>
      <w:r w:rsidR="007376A2" w:rsidRPr="00855D31">
        <w:rPr>
          <w:noProof/>
          <w:lang w:val="sr-Cyrl-CS"/>
        </w:rPr>
        <w:t xml:space="preserve"> </w:t>
      </w:r>
      <w:r w:rsidR="00A32FBF">
        <w:rPr>
          <w:noProof/>
          <w:lang w:val="sr-Cyrl-CS"/>
        </w:rPr>
        <w:t>к</w:t>
      </w:r>
      <w:r>
        <w:rPr>
          <w:noProof/>
          <w:lang w:val="sr-Cyrl-CS"/>
        </w:rPr>
        <w:t>онвенције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су</w:t>
      </w:r>
      <w:r w:rsidR="007376A2" w:rsidRPr="00855D31">
        <w:rPr>
          <w:noProof/>
          <w:lang w:val="sr-Cyrl-CS"/>
        </w:rPr>
        <w:t>:</w:t>
      </w:r>
    </w:p>
    <w:p w:rsidR="007376A2" w:rsidRPr="00855D31" w:rsidRDefault="007376A2" w:rsidP="007376A2">
      <w:pPr>
        <w:spacing w:line="240" w:lineRule="auto"/>
        <w:rPr>
          <w:noProof/>
          <w:lang w:val="sr-Cyrl-CS"/>
        </w:rPr>
      </w:pPr>
    </w:p>
    <w:p w:rsidR="007376A2" w:rsidRPr="00855D31" w:rsidRDefault="00855D31" w:rsidP="008F30E1">
      <w:pPr>
        <w:pStyle w:val="ListParagraph"/>
        <w:numPr>
          <w:ilvl w:val="0"/>
          <w:numId w:val="8"/>
        </w:numPr>
        <w:spacing w:line="240" w:lineRule="auto"/>
        <w:rPr>
          <w:rFonts w:asciiTheme="minorHAnsi" w:hAnsiTheme="minorHAnsi"/>
          <w:noProof/>
          <w:lang w:val="sr-Cyrl-CS"/>
        </w:rPr>
      </w:pPr>
      <w:r>
        <w:rPr>
          <w:rFonts w:asciiTheme="minorHAnsi" w:hAnsiTheme="minorHAnsi"/>
          <w:noProof/>
          <w:lang w:val="sr-Cyrl-CS"/>
        </w:rPr>
        <w:t>Остваривање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и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континуирано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спровођење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високог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нивоа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нуклеарне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сигурности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у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цијелом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свијету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путем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унапређивања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државних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мјера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и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међународне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сарадње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укључујући</w:t>
      </w:r>
      <w:r w:rsidR="007376A2" w:rsidRPr="00855D31">
        <w:rPr>
          <w:rFonts w:asciiTheme="minorHAnsi" w:hAnsiTheme="minorHAnsi"/>
          <w:noProof/>
          <w:lang w:val="sr-Cyrl-CS"/>
        </w:rPr>
        <w:t xml:space="preserve">, </w:t>
      </w:r>
      <w:r>
        <w:rPr>
          <w:rFonts w:asciiTheme="minorHAnsi" w:hAnsiTheme="minorHAnsi"/>
          <w:noProof/>
          <w:lang w:val="sr-Cyrl-CS"/>
        </w:rPr>
        <w:t>зависно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од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потребе</w:t>
      </w:r>
      <w:r w:rsidR="007376A2" w:rsidRPr="00855D31">
        <w:rPr>
          <w:rFonts w:asciiTheme="minorHAnsi" w:hAnsiTheme="minorHAnsi"/>
          <w:noProof/>
          <w:lang w:val="sr-Cyrl-CS"/>
        </w:rPr>
        <w:t xml:space="preserve">, </w:t>
      </w:r>
      <w:r>
        <w:rPr>
          <w:rFonts w:asciiTheme="minorHAnsi" w:hAnsiTheme="minorHAnsi"/>
          <w:noProof/>
          <w:lang w:val="sr-Cyrl-CS"/>
        </w:rPr>
        <w:t>и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сигурносно</w:t>
      </w:r>
      <w:r w:rsidR="007376A2" w:rsidRPr="00855D31">
        <w:rPr>
          <w:rFonts w:asciiTheme="minorHAnsi" w:hAnsiTheme="minorHAnsi"/>
          <w:noProof/>
          <w:lang w:val="sr-Cyrl-CS"/>
        </w:rPr>
        <w:t>-</w:t>
      </w:r>
      <w:r>
        <w:rPr>
          <w:rFonts w:asciiTheme="minorHAnsi" w:hAnsiTheme="minorHAnsi"/>
          <w:noProof/>
          <w:lang w:val="sr-Cyrl-CS"/>
        </w:rPr>
        <w:t>техничку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сарадњу</w:t>
      </w:r>
      <w:r w:rsidR="007376A2" w:rsidRPr="00855D31">
        <w:rPr>
          <w:rFonts w:asciiTheme="minorHAnsi" w:hAnsiTheme="minorHAnsi"/>
          <w:noProof/>
          <w:lang w:val="sr-Cyrl-CS"/>
        </w:rPr>
        <w:t>;</w:t>
      </w:r>
    </w:p>
    <w:p w:rsidR="007376A2" w:rsidRPr="00855D31" w:rsidRDefault="00855D31" w:rsidP="008F30E1">
      <w:pPr>
        <w:pStyle w:val="ListParagraph"/>
        <w:numPr>
          <w:ilvl w:val="0"/>
          <w:numId w:val="8"/>
        </w:numPr>
        <w:spacing w:line="240" w:lineRule="auto"/>
        <w:rPr>
          <w:rFonts w:asciiTheme="minorHAnsi" w:hAnsiTheme="minorHAnsi"/>
          <w:noProof/>
          <w:lang w:val="sr-Cyrl-CS"/>
        </w:rPr>
      </w:pPr>
      <w:r>
        <w:rPr>
          <w:rFonts w:asciiTheme="minorHAnsi" w:hAnsiTheme="minorHAnsi"/>
          <w:noProof/>
          <w:lang w:val="sr-Cyrl-CS"/>
        </w:rPr>
        <w:t>Установљавање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и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континуирано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спровођење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ефикасне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заштите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од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могућих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радиолошких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опасности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у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нуклеарним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постројењима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да</w:t>
      </w:r>
      <w:r w:rsidR="006825DD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би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се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лица</w:t>
      </w:r>
      <w:r w:rsidR="007376A2" w:rsidRPr="00855D31">
        <w:rPr>
          <w:rFonts w:asciiTheme="minorHAnsi" w:hAnsiTheme="minorHAnsi"/>
          <w:noProof/>
          <w:lang w:val="sr-Cyrl-CS"/>
        </w:rPr>
        <w:t xml:space="preserve">, </w:t>
      </w:r>
      <w:r>
        <w:rPr>
          <w:rFonts w:asciiTheme="minorHAnsi" w:hAnsiTheme="minorHAnsi"/>
          <w:noProof/>
          <w:lang w:val="sr-Cyrl-CS"/>
        </w:rPr>
        <w:t>друштво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и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животна</w:t>
      </w:r>
      <w:r w:rsidR="003C241A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средина</w:t>
      </w:r>
      <w:r w:rsidR="003C241A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заштитили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од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штетних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утицаја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јонизујућег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зрачења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из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таквих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постројења</w:t>
      </w:r>
      <w:r w:rsidR="007376A2" w:rsidRPr="00855D31">
        <w:rPr>
          <w:rFonts w:asciiTheme="minorHAnsi" w:hAnsiTheme="minorHAnsi"/>
          <w:noProof/>
          <w:lang w:val="sr-Cyrl-CS"/>
        </w:rPr>
        <w:t>;</w:t>
      </w:r>
    </w:p>
    <w:p w:rsidR="007376A2" w:rsidRPr="00855D31" w:rsidRDefault="00855D31" w:rsidP="008F30E1">
      <w:pPr>
        <w:pStyle w:val="ListParagraph"/>
        <w:numPr>
          <w:ilvl w:val="0"/>
          <w:numId w:val="8"/>
        </w:numPr>
        <w:spacing w:line="240" w:lineRule="auto"/>
        <w:rPr>
          <w:rFonts w:asciiTheme="minorHAnsi" w:hAnsiTheme="minorHAnsi"/>
          <w:noProof/>
          <w:lang w:val="sr-Cyrl-CS"/>
        </w:rPr>
      </w:pPr>
      <w:r>
        <w:rPr>
          <w:rFonts w:asciiTheme="minorHAnsi" w:hAnsiTheme="minorHAnsi"/>
          <w:noProof/>
          <w:lang w:val="sr-Cyrl-CS"/>
        </w:rPr>
        <w:t>Спречавање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незгода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с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радиолошким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посљедицама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и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ублажавање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таквих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посљедица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у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случају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да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оне</w:t>
      </w:r>
      <w:r w:rsidR="007376A2" w:rsidRPr="00855D31">
        <w:rPr>
          <w:rFonts w:asciiTheme="minorHAnsi" w:hAnsiTheme="minorHAnsi"/>
          <w:noProof/>
          <w:lang w:val="sr-Cyrl-CS"/>
        </w:rPr>
        <w:t xml:space="preserve"> </w:t>
      </w:r>
      <w:r>
        <w:rPr>
          <w:rFonts w:asciiTheme="minorHAnsi" w:hAnsiTheme="minorHAnsi"/>
          <w:noProof/>
          <w:lang w:val="sr-Cyrl-CS"/>
        </w:rPr>
        <w:t>наступе</w:t>
      </w:r>
      <w:r w:rsidR="007376A2" w:rsidRPr="00855D31">
        <w:rPr>
          <w:rFonts w:asciiTheme="minorHAnsi" w:hAnsiTheme="minorHAnsi"/>
          <w:noProof/>
          <w:lang w:val="sr-Cyrl-CS"/>
        </w:rPr>
        <w:t>.</w:t>
      </w:r>
    </w:p>
    <w:p w:rsidR="007376A2" w:rsidRPr="00855D31" w:rsidRDefault="007376A2" w:rsidP="007376A2">
      <w:pPr>
        <w:spacing w:line="240" w:lineRule="auto"/>
        <w:rPr>
          <w:noProof/>
          <w:lang w:val="sr-Cyrl-CS"/>
        </w:rPr>
      </w:pPr>
    </w:p>
    <w:p w:rsidR="007376A2" w:rsidRPr="00855D31" w:rsidRDefault="00855D31" w:rsidP="007376A2">
      <w:p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складу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одредбама</w:t>
      </w:r>
      <w:r w:rsidR="007376A2" w:rsidRPr="00855D31">
        <w:rPr>
          <w:noProof/>
          <w:lang w:val="sr-Cyrl-CS"/>
        </w:rPr>
        <w:t xml:space="preserve"> </w:t>
      </w:r>
      <w:r w:rsidR="00A32FBF">
        <w:rPr>
          <w:noProof/>
          <w:lang w:val="sr-Cyrl-CS"/>
        </w:rPr>
        <w:t>к</w:t>
      </w:r>
      <w:r>
        <w:rPr>
          <w:noProof/>
          <w:lang w:val="sr-Cyrl-CS"/>
        </w:rPr>
        <w:t>онвенције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Агенција</w:t>
      </w:r>
      <w:r w:rsidR="007376A2" w:rsidRPr="00855D31">
        <w:rPr>
          <w:noProof/>
          <w:lang w:val="sr-Cyrl-CS"/>
        </w:rPr>
        <w:t xml:space="preserve"> </w:t>
      </w:r>
      <w:r w:rsidR="00A32FBF">
        <w:rPr>
          <w:noProof/>
          <w:lang w:val="sr-Cyrl-CS"/>
        </w:rPr>
        <w:t xml:space="preserve">је </w:t>
      </w:r>
      <w:r>
        <w:rPr>
          <w:noProof/>
          <w:lang w:val="sr-Cyrl-CS"/>
        </w:rPr>
        <w:t>као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надлежни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орган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њену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имплементацију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учествовала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на</w:t>
      </w:r>
      <w:r w:rsidR="007376A2" w:rsidRPr="00855D31">
        <w:rPr>
          <w:noProof/>
          <w:lang w:val="sr-Cyrl-CS"/>
        </w:rPr>
        <w:t xml:space="preserve"> </w:t>
      </w:r>
      <w:r w:rsidR="00EE7412">
        <w:rPr>
          <w:noProof/>
          <w:lang w:val="sr-Cyrl-CS"/>
        </w:rPr>
        <w:t>С</w:t>
      </w:r>
      <w:r>
        <w:rPr>
          <w:noProof/>
          <w:lang w:val="sr-Cyrl-CS"/>
        </w:rPr>
        <w:t>едмом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редовном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састанку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уговорних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страна</w:t>
      </w:r>
      <w:r w:rsidR="007376A2" w:rsidRPr="00855D31">
        <w:rPr>
          <w:noProof/>
          <w:lang w:val="sr-Cyrl-CS"/>
        </w:rPr>
        <w:t xml:space="preserve"> </w:t>
      </w:r>
      <w:r w:rsidR="0043156D">
        <w:rPr>
          <w:noProof/>
          <w:lang w:val="sr-Cyrl-CS"/>
        </w:rPr>
        <w:t>к</w:t>
      </w:r>
      <w:r>
        <w:rPr>
          <w:noProof/>
          <w:lang w:val="sr-Cyrl-CS"/>
        </w:rPr>
        <w:t>онвенције</w:t>
      </w:r>
      <w:r w:rsidR="007376A2" w:rsidRPr="00855D31">
        <w:rPr>
          <w:noProof/>
          <w:lang w:val="sr-Cyrl-CS"/>
        </w:rPr>
        <w:t xml:space="preserve">. </w:t>
      </w:r>
      <w:r>
        <w:rPr>
          <w:noProof/>
          <w:lang w:val="sr-Cyrl-CS"/>
        </w:rPr>
        <w:t>Састанак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одржан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периоду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="007376A2" w:rsidRPr="00855D31">
        <w:rPr>
          <w:noProof/>
          <w:lang w:val="sr-Cyrl-CS"/>
        </w:rPr>
        <w:t xml:space="preserve"> 27. </w:t>
      </w:r>
      <w:r>
        <w:rPr>
          <w:noProof/>
          <w:lang w:val="sr-Cyrl-CS"/>
        </w:rPr>
        <w:t>марта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до</w:t>
      </w:r>
      <w:r w:rsidR="007376A2" w:rsidRPr="00855D31">
        <w:rPr>
          <w:noProof/>
          <w:lang w:val="sr-Cyrl-CS"/>
        </w:rPr>
        <w:t xml:space="preserve"> 17. </w:t>
      </w:r>
      <w:r>
        <w:rPr>
          <w:noProof/>
          <w:lang w:val="sr-Cyrl-CS"/>
        </w:rPr>
        <w:t>априла</w:t>
      </w:r>
      <w:r w:rsidR="007376A2" w:rsidRPr="00855D31">
        <w:rPr>
          <w:noProof/>
          <w:lang w:val="sr-Cyrl-CS"/>
        </w:rPr>
        <w:t xml:space="preserve"> 2017. </w:t>
      </w:r>
      <w:r>
        <w:rPr>
          <w:noProof/>
          <w:lang w:val="sr-Cyrl-CS"/>
        </w:rPr>
        <w:t>године</w:t>
      </w:r>
      <w:r w:rsidR="005924A7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554F2D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554F2D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представила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свој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извјештај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Групи</w:t>
      </w:r>
      <w:r w:rsidR="007376A2" w:rsidRPr="00855D31">
        <w:rPr>
          <w:noProof/>
          <w:lang w:val="sr-Cyrl-CS"/>
        </w:rPr>
        <w:t xml:space="preserve"> 4,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којој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поред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још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Руска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Федерација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Њемачка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Грчка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Саудијска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Арабија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Мађарска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Либан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Уругвај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Литванија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Норвешка</w:t>
      </w:r>
      <w:r w:rsidR="00CA7109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CA7109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Јужна</w:t>
      </w:r>
      <w:r w:rsidR="00CA7109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Африка</w:t>
      </w:r>
      <w:r w:rsidR="00CA7109" w:rsidRPr="00855D31">
        <w:rPr>
          <w:noProof/>
          <w:lang w:val="sr-Cyrl-CS"/>
        </w:rPr>
        <w:t xml:space="preserve">. </w:t>
      </w:r>
      <w:r>
        <w:rPr>
          <w:noProof/>
          <w:lang w:val="sr-Cyrl-CS"/>
        </w:rPr>
        <w:t>Државама</w:t>
      </w:r>
      <w:r w:rsidR="00CA7109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из</w:t>
      </w:r>
      <w:r w:rsidR="00CA7109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Групе</w:t>
      </w:r>
      <w:r w:rsidR="007376A2" w:rsidRPr="00855D31">
        <w:rPr>
          <w:noProof/>
          <w:lang w:val="sr-Cyrl-CS"/>
        </w:rPr>
        <w:t xml:space="preserve"> 4 </w:t>
      </w:r>
      <w:r>
        <w:rPr>
          <w:noProof/>
          <w:lang w:val="sr-Cyrl-CS"/>
        </w:rPr>
        <w:t>постављено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800 </w:t>
      </w:r>
      <w:r>
        <w:rPr>
          <w:noProof/>
          <w:lang w:val="sr-Cyrl-CS"/>
        </w:rPr>
        <w:t>питања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од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чега</w:t>
      </w:r>
      <w:r w:rsidR="007376A2" w:rsidRPr="00855D31">
        <w:rPr>
          <w:noProof/>
          <w:lang w:val="sr-Cyrl-CS"/>
        </w:rPr>
        <w:t xml:space="preserve"> 21 </w:t>
      </w:r>
      <w:r>
        <w:rPr>
          <w:noProof/>
          <w:lang w:val="sr-Cyrl-CS"/>
        </w:rPr>
        <w:t>за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7376A2" w:rsidRPr="00855D31">
        <w:rPr>
          <w:noProof/>
          <w:lang w:val="sr-Cyrl-CS"/>
        </w:rPr>
        <w:t xml:space="preserve">. </w:t>
      </w:r>
      <w:r>
        <w:rPr>
          <w:noProof/>
          <w:lang w:val="sr-Cyrl-CS"/>
        </w:rPr>
        <w:t>Рок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одговоре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питања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био</w:t>
      </w:r>
      <w:r w:rsidR="007376A2" w:rsidRPr="00855D31">
        <w:rPr>
          <w:noProof/>
          <w:lang w:val="sr-Cyrl-CS"/>
        </w:rPr>
        <w:t xml:space="preserve"> 20. </w:t>
      </w:r>
      <w:r>
        <w:rPr>
          <w:noProof/>
          <w:lang w:val="sr-Cyrl-CS"/>
        </w:rPr>
        <w:t>фебруар</w:t>
      </w:r>
      <w:r w:rsidR="007376A2" w:rsidRPr="00855D31">
        <w:rPr>
          <w:noProof/>
          <w:lang w:val="sr-Cyrl-CS"/>
        </w:rPr>
        <w:t xml:space="preserve"> 2017. </w:t>
      </w:r>
      <w:r>
        <w:rPr>
          <w:noProof/>
          <w:lang w:val="sr-Cyrl-CS"/>
        </w:rPr>
        <w:t>године</w:t>
      </w:r>
      <w:r w:rsidR="007376A2" w:rsidRPr="00855D31">
        <w:rPr>
          <w:noProof/>
          <w:lang w:val="sr-Cyrl-CS"/>
        </w:rPr>
        <w:t xml:space="preserve">. </w:t>
      </w:r>
      <w:r>
        <w:rPr>
          <w:noProof/>
          <w:lang w:val="sr-Cyrl-CS"/>
        </w:rPr>
        <w:t>БиХ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своја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питања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поставила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Ирској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Норвешкој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Естонији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Луксембургу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Њемачкој</w:t>
      </w:r>
      <w:r w:rsidR="007376A2" w:rsidRPr="00855D31">
        <w:rPr>
          <w:noProof/>
          <w:lang w:val="sr-Cyrl-CS"/>
        </w:rPr>
        <w:t xml:space="preserve">. </w:t>
      </w:r>
      <w:r>
        <w:rPr>
          <w:noProof/>
          <w:lang w:val="sr-Cyrl-CS"/>
        </w:rPr>
        <w:t>Делегацију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предводио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амбасадор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Сталној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мисији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при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ОЕБС</w:t>
      </w:r>
      <w:r w:rsidR="00282029" w:rsidRPr="00855D31">
        <w:rPr>
          <w:noProof/>
          <w:lang w:val="sr-Cyrl-CS"/>
        </w:rPr>
        <w:t>-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УН</w:t>
      </w:r>
      <w:r w:rsidR="00F95D8C" w:rsidRPr="00855D31">
        <w:rPr>
          <w:noProof/>
          <w:lang w:val="sr-Cyrl-CS"/>
        </w:rPr>
        <w:t>-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другим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међународним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организацијама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Бечу</w:t>
      </w:r>
      <w:r w:rsidR="007376A2" w:rsidRPr="00855D31">
        <w:rPr>
          <w:noProof/>
          <w:lang w:val="sr-Cyrl-CS"/>
        </w:rPr>
        <w:t xml:space="preserve">. </w:t>
      </w:r>
    </w:p>
    <w:p w:rsidR="007376A2" w:rsidRPr="00855D31" w:rsidRDefault="007376A2" w:rsidP="007376A2">
      <w:pPr>
        <w:spacing w:line="240" w:lineRule="auto"/>
        <w:rPr>
          <w:noProof/>
          <w:lang w:val="sr-Cyrl-CS"/>
        </w:rPr>
      </w:pPr>
    </w:p>
    <w:p w:rsidR="007376A2" w:rsidRPr="00855D31" w:rsidRDefault="00855D31" w:rsidP="007376A2">
      <w:p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Група</w:t>
      </w:r>
      <w:r w:rsidR="007376A2" w:rsidRPr="00855D31">
        <w:rPr>
          <w:noProof/>
          <w:lang w:val="sr-Cyrl-CS"/>
        </w:rPr>
        <w:t xml:space="preserve"> 4</w:t>
      </w:r>
      <w:r w:rsidR="00CA7109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предложила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делегацији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пред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наредни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трогодишњи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период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извјештавања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буду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постављени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сљедећи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изазови</w:t>
      </w:r>
      <w:r w:rsidR="007376A2" w:rsidRPr="00855D31">
        <w:rPr>
          <w:noProof/>
          <w:lang w:val="sr-Cyrl-CS"/>
        </w:rPr>
        <w:t>:</w:t>
      </w:r>
    </w:p>
    <w:p w:rsidR="008F39F6" w:rsidRPr="00855D31" w:rsidRDefault="008F39F6" w:rsidP="007376A2">
      <w:pPr>
        <w:spacing w:line="240" w:lineRule="auto"/>
        <w:rPr>
          <w:noProof/>
          <w:lang w:val="sr-Cyrl-CS"/>
        </w:rPr>
      </w:pPr>
    </w:p>
    <w:p w:rsidR="007376A2" w:rsidRPr="00855D31" w:rsidRDefault="00855D31" w:rsidP="008F30E1">
      <w:pPr>
        <w:pStyle w:val="ListParagraph"/>
        <w:numPr>
          <w:ilvl w:val="1"/>
          <w:numId w:val="25"/>
        </w:numPr>
        <w:spacing w:line="240" w:lineRule="auto"/>
        <w:ind w:left="709" w:hanging="425"/>
        <w:rPr>
          <w:rFonts w:asciiTheme="minorHAnsi" w:hAnsiTheme="minorHAnsi" w:cstheme="minorHAnsi"/>
          <w:noProof/>
          <w:lang w:val="sr-Cyrl-CS"/>
        </w:rPr>
      </w:pPr>
      <w:r>
        <w:rPr>
          <w:rFonts w:asciiTheme="minorHAnsi" w:hAnsiTheme="minorHAnsi" w:cstheme="minorHAnsi"/>
          <w:noProof/>
          <w:lang w:val="sr-Cyrl-CS"/>
        </w:rPr>
        <w:t>Учинити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даље</w:t>
      </w:r>
      <w:r w:rsidR="005E02B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помаке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у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смислу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јачања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капацитета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регулаторног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органа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, </w:t>
      </w:r>
      <w:r>
        <w:rPr>
          <w:rFonts w:asciiTheme="minorHAnsi" w:hAnsiTheme="minorHAnsi" w:cstheme="minorHAnsi"/>
          <w:noProof/>
          <w:lang w:val="sr-Cyrl-CS"/>
        </w:rPr>
        <w:t>запошљавањем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нових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службеника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, </w:t>
      </w:r>
      <w:r>
        <w:rPr>
          <w:rFonts w:asciiTheme="minorHAnsi" w:hAnsiTheme="minorHAnsi" w:cstheme="minorHAnsi"/>
          <w:noProof/>
          <w:lang w:val="sr-Cyrl-CS"/>
        </w:rPr>
        <w:t>односно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јачање</w:t>
      </w:r>
      <w:r w:rsidR="00A32FBF">
        <w:rPr>
          <w:rFonts w:asciiTheme="minorHAnsi" w:hAnsiTheme="minorHAnsi" w:cstheme="minorHAnsi"/>
          <w:noProof/>
          <w:lang w:val="sr-Cyrl-CS"/>
        </w:rPr>
        <w:t>м</w:t>
      </w:r>
      <w:r w:rsidR="00554F2D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финансијских</w:t>
      </w:r>
      <w:r w:rsidR="00554F2D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капацитета</w:t>
      </w:r>
      <w:r w:rsidR="00554F2D" w:rsidRPr="00855D31">
        <w:rPr>
          <w:rFonts w:asciiTheme="minorHAnsi" w:hAnsiTheme="minorHAnsi" w:cstheme="minorHAnsi"/>
          <w:noProof/>
          <w:lang w:val="sr-Cyrl-CS"/>
        </w:rPr>
        <w:t>;</w:t>
      </w:r>
    </w:p>
    <w:p w:rsidR="007376A2" w:rsidRPr="00855D31" w:rsidRDefault="00855D31" w:rsidP="008F30E1">
      <w:pPr>
        <w:pStyle w:val="ListParagraph"/>
        <w:numPr>
          <w:ilvl w:val="1"/>
          <w:numId w:val="25"/>
        </w:numPr>
        <w:spacing w:line="240" w:lineRule="auto"/>
        <w:ind w:left="709" w:hanging="425"/>
        <w:rPr>
          <w:rFonts w:asciiTheme="minorHAnsi" w:hAnsiTheme="minorHAnsi" w:cstheme="minorHAnsi"/>
          <w:noProof/>
          <w:lang w:val="sr-Cyrl-CS"/>
        </w:rPr>
      </w:pPr>
      <w:r>
        <w:rPr>
          <w:rFonts w:asciiTheme="minorHAnsi" w:hAnsiTheme="minorHAnsi" w:cstheme="minorHAnsi"/>
          <w:noProof/>
          <w:lang w:val="sr-Cyrl-CS"/>
        </w:rPr>
        <w:t>У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смислу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претходног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изазова</w:t>
      </w:r>
      <w:r w:rsidR="005E02B2" w:rsidRPr="00855D31">
        <w:rPr>
          <w:rFonts w:asciiTheme="minorHAnsi" w:hAnsiTheme="minorHAnsi" w:cstheme="minorHAnsi"/>
          <w:noProof/>
          <w:lang w:val="sr-Cyrl-CS"/>
        </w:rPr>
        <w:t xml:space="preserve">, </w:t>
      </w:r>
      <w:r>
        <w:rPr>
          <w:rFonts w:asciiTheme="minorHAnsi" w:hAnsiTheme="minorHAnsi" w:cstheme="minorHAnsi"/>
          <w:noProof/>
          <w:lang w:val="sr-Cyrl-CS"/>
        </w:rPr>
        <w:t>извршити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ефика</w:t>
      </w:r>
      <w:r w:rsidR="009B78F6">
        <w:rPr>
          <w:rFonts w:asciiTheme="minorHAnsi" w:hAnsiTheme="minorHAnsi" w:cstheme="minorHAnsi"/>
          <w:noProof/>
          <w:lang w:val="sr-Cyrl-CS"/>
        </w:rPr>
        <w:t>сну</w:t>
      </w:r>
      <w:r w:rsidR="005E02B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припре</w:t>
      </w:r>
      <w:r w:rsidR="00A32FBF">
        <w:rPr>
          <w:rFonts w:asciiTheme="minorHAnsi" w:hAnsiTheme="minorHAnsi" w:cstheme="minorHAnsi"/>
          <w:noProof/>
          <w:lang w:val="sr-Cyrl-CS"/>
        </w:rPr>
        <w:t>м</w:t>
      </w:r>
      <w:r>
        <w:rPr>
          <w:rFonts w:asciiTheme="minorHAnsi" w:hAnsiTheme="minorHAnsi" w:cstheme="minorHAnsi"/>
          <w:noProof/>
          <w:lang w:val="sr-Cyrl-CS"/>
        </w:rPr>
        <w:t>у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за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пријем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мисије</w:t>
      </w:r>
      <w:r w:rsidR="005E02B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интегрисаног</w:t>
      </w:r>
      <w:r w:rsidR="005E02B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регулаторног</w:t>
      </w:r>
      <w:r w:rsidR="005E02B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прегледа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у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БиХ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2019.</w:t>
      </w:r>
      <w:r w:rsidR="00554F2D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године</w:t>
      </w:r>
      <w:r w:rsidR="00554F2D" w:rsidRPr="00855D31">
        <w:rPr>
          <w:rFonts w:asciiTheme="minorHAnsi" w:hAnsiTheme="minorHAnsi" w:cstheme="minorHAnsi"/>
          <w:noProof/>
          <w:lang w:val="sr-Cyrl-CS"/>
        </w:rPr>
        <w:t>;</w:t>
      </w:r>
    </w:p>
    <w:p w:rsidR="007376A2" w:rsidRPr="00855D31" w:rsidRDefault="00855D31" w:rsidP="00A15C4D">
      <w:pPr>
        <w:pStyle w:val="ListParagraph"/>
        <w:numPr>
          <w:ilvl w:val="1"/>
          <w:numId w:val="25"/>
        </w:numPr>
        <w:spacing w:line="240" w:lineRule="auto"/>
        <w:ind w:left="709" w:hanging="425"/>
        <w:rPr>
          <w:rFonts w:asciiTheme="minorHAnsi" w:hAnsiTheme="minorHAnsi" w:cstheme="minorHAnsi"/>
          <w:noProof/>
          <w:lang w:val="sr-Cyrl-CS"/>
        </w:rPr>
      </w:pPr>
      <w:r>
        <w:rPr>
          <w:rFonts w:asciiTheme="minorHAnsi" w:hAnsiTheme="minorHAnsi" w:cstheme="minorHAnsi"/>
          <w:noProof/>
          <w:lang w:val="sr-Cyrl-CS"/>
        </w:rPr>
        <w:t>Разријешити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техничка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питања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која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се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односе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на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приступање</w:t>
      </w:r>
      <w:r w:rsidR="00554F2D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БиХ</w:t>
      </w:r>
      <w:r w:rsidR="00554F2D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у</w:t>
      </w:r>
      <w:r w:rsidR="00554F2D" w:rsidRPr="00A35A8B">
        <w:rPr>
          <w:rFonts w:asciiTheme="minorHAnsi" w:hAnsiTheme="minorHAnsi" w:cstheme="minorHAnsi"/>
          <w:lang w:val="bs-Latn-BA"/>
        </w:rPr>
        <w:t xml:space="preserve"> ECURIE</w:t>
      </w:r>
      <w:r w:rsidR="00A15C4D" w:rsidRPr="00A35A8B">
        <w:rPr>
          <w:rFonts w:asciiTheme="minorHAnsi" w:hAnsiTheme="minorHAnsi" w:cstheme="minorHAnsi"/>
          <w:lang w:val="bs-Latn-BA"/>
        </w:rPr>
        <w:t xml:space="preserve"> (European Community Urgent Radiological Information Exchange </w:t>
      </w:r>
      <w:r w:rsidR="00B800AE" w:rsidRPr="00A35A8B">
        <w:rPr>
          <w:rFonts w:asciiTheme="minorHAnsi" w:hAnsiTheme="minorHAnsi" w:cstheme="minorHAnsi"/>
          <w:lang w:val="bs-Latn-BA"/>
        </w:rPr>
        <w:t>–</w:t>
      </w:r>
      <w:r w:rsidR="00A15C4D" w:rsidRPr="00A35A8B">
        <w:rPr>
          <w:rFonts w:asciiTheme="minorHAnsi" w:hAnsiTheme="minorHAnsi" w:cstheme="minorHAnsi"/>
          <w:lang w:val="bs-Latn-BA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Систем</w:t>
      </w:r>
      <w:r w:rsidR="00A15C4D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Европске</w:t>
      </w:r>
      <w:r w:rsidR="00A15C4D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заједнице</w:t>
      </w:r>
      <w:r w:rsidR="00A15C4D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за</w:t>
      </w:r>
      <w:r w:rsidR="00A15C4D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размјену</w:t>
      </w:r>
      <w:r w:rsidR="00A15C4D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хитних</w:t>
      </w:r>
      <w:r w:rsidR="00A15C4D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радиолошких</w:t>
      </w:r>
      <w:r w:rsidR="00A15C4D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података</w:t>
      </w:r>
      <w:r w:rsidR="00A15C4D" w:rsidRPr="00855D31">
        <w:rPr>
          <w:rFonts w:asciiTheme="minorHAnsi" w:hAnsiTheme="minorHAnsi" w:cstheme="minorHAnsi"/>
          <w:noProof/>
          <w:lang w:val="sr-Cyrl-CS"/>
        </w:rPr>
        <w:t>)</w:t>
      </w:r>
      <w:r w:rsidR="00554F2D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lang w:val="sr-Cyrl-CS"/>
        </w:rPr>
        <w:t>и</w:t>
      </w:r>
      <w:r w:rsidR="00554F2D" w:rsidRPr="00A35A8B">
        <w:rPr>
          <w:rFonts w:asciiTheme="minorHAnsi" w:hAnsiTheme="minorHAnsi" w:cstheme="minorHAnsi"/>
          <w:lang w:val="bs-Latn-BA"/>
        </w:rPr>
        <w:t xml:space="preserve"> EURDEP</w:t>
      </w:r>
      <w:r w:rsidR="00B800AE" w:rsidRPr="00A35A8B">
        <w:rPr>
          <w:rFonts w:asciiTheme="minorHAnsi" w:hAnsiTheme="minorHAnsi" w:cstheme="minorHAnsi"/>
          <w:lang w:val="bs-Latn-BA"/>
        </w:rPr>
        <w:t xml:space="preserve"> (European Radiological Data Exchange Platform – </w:t>
      </w:r>
      <w:r>
        <w:rPr>
          <w:rFonts w:asciiTheme="minorHAnsi" w:hAnsiTheme="minorHAnsi" w:cstheme="minorHAnsi"/>
          <w:noProof/>
          <w:lang w:val="sr-Cyrl-CS"/>
        </w:rPr>
        <w:t>Европска</w:t>
      </w:r>
      <w:r w:rsidR="00B800AE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платформа</w:t>
      </w:r>
      <w:r w:rsidR="00B800AE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за</w:t>
      </w:r>
      <w:r w:rsidR="00B800AE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размјену</w:t>
      </w:r>
      <w:r w:rsidR="00B800AE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радиолошких</w:t>
      </w:r>
      <w:r w:rsidR="00B800AE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података</w:t>
      </w:r>
      <w:r w:rsidR="00B800AE" w:rsidRPr="00855D31">
        <w:rPr>
          <w:rFonts w:asciiTheme="minorHAnsi" w:hAnsiTheme="minorHAnsi" w:cstheme="minorHAnsi"/>
          <w:noProof/>
          <w:lang w:val="sr-Cyrl-CS"/>
        </w:rPr>
        <w:t>)</w:t>
      </w:r>
      <w:r w:rsidR="00554F2D" w:rsidRPr="00855D31">
        <w:rPr>
          <w:rFonts w:asciiTheme="minorHAnsi" w:hAnsiTheme="minorHAnsi" w:cstheme="minorHAnsi"/>
          <w:noProof/>
          <w:lang w:val="sr-Cyrl-CS"/>
        </w:rPr>
        <w:t>;</w:t>
      </w:r>
    </w:p>
    <w:p w:rsidR="007376A2" w:rsidRPr="00855D31" w:rsidRDefault="00855D31" w:rsidP="008F30E1">
      <w:pPr>
        <w:pStyle w:val="ListParagraph"/>
        <w:numPr>
          <w:ilvl w:val="1"/>
          <w:numId w:val="25"/>
        </w:numPr>
        <w:spacing w:line="240" w:lineRule="auto"/>
        <w:ind w:left="709" w:hanging="425"/>
        <w:rPr>
          <w:rFonts w:asciiTheme="minorHAnsi" w:hAnsiTheme="minorHAnsi" w:cstheme="minorHAnsi"/>
          <w:noProof/>
          <w:lang w:val="sr-Cyrl-CS"/>
        </w:rPr>
      </w:pPr>
      <w:r>
        <w:rPr>
          <w:rFonts w:asciiTheme="minorHAnsi" w:hAnsiTheme="minorHAnsi" w:cstheme="minorHAnsi"/>
          <w:noProof/>
          <w:lang w:val="sr-Cyrl-CS"/>
        </w:rPr>
        <w:t>Унаприједити</w:t>
      </w:r>
      <w:r w:rsidR="005E02B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програме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обуке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, </w:t>
      </w:r>
      <w:r>
        <w:rPr>
          <w:rFonts w:asciiTheme="minorHAnsi" w:hAnsiTheme="minorHAnsi" w:cstheme="minorHAnsi"/>
          <w:noProof/>
          <w:lang w:val="sr-Cyrl-CS"/>
        </w:rPr>
        <w:t>посебно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када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је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у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питању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оправданост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изложеност</w:t>
      </w:r>
      <w:r w:rsidR="007104AA">
        <w:rPr>
          <w:rFonts w:asciiTheme="minorHAnsi" w:hAnsiTheme="minorHAnsi" w:cstheme="minorHAnsi"/>
          <w:noProof/>
          <w:lang w:val="sr-Cyrl-CS"/>
        </w:rPr>
        <w:t>и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јонизујућем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зрачењу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у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медицини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. </w:t>
      </w:r>
    </w:p>
    <w:p w:rsidR="007376A2" w:rsidRPr="00855D31" w:rsidRDefault="007376A2" w:rsidP="007376A2">
      <w:pPr>
        <w:spacing w:line="240" w:lineRule="auto"/>
        <w:rPr>
          <w:noProof/>
          <w:lang w:val="sr-Cyrl-CS"/>
        </w:rPr>
      </w:pPr>
    </w:p>
    <w:p w:rsidR="007376A2" w:rsidRPr="00855D31" w:rsidRDefault="00855D31" w:rsidP="007376A2">
      <w:p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Генерално</w:t>
      </w:r>
      <w:r w:rsidR="005921EA" w:rsidRPr="00855D31">
        <w:rPr>
          <w:noProof/>
          <w:lang w:val="sr-Cyrl-CS"/>
        </w:rPr>
        <w:t>,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извјештај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оцијењен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позитивно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уз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констатације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детаљан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јасан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позитивни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коментари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из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Групе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испуњава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своје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обавезе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из</w:t>
      </w:r>
      <w:r w:rsidR="007376A2" w:rsidRPr="00855D31">
        <w:rPr>
          <w:noProof/>
          <w:lang w:val="sr-Cyrl-CS"/>
        </w:rPr>
        <w:t xml:space="preserve"> </w:t>
      </w:r>
      <w:r w:rsidR="007104AA">
        <w:rPr>
          <w:noProof/>
          <w:lang w:val="sr-Cyrl-CS"/>
        </w:rPr>
        <w:t>к</w:t>
      </w:r>
      <w:r>
        <w:rPr>
          <w:noProof/>
          <w:lang w:val="sr-Cyrl-CS"/>
        </w:rPr>
        <w:t>онвенције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као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обавезе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из</w:t>
      </w:r>
      <w:r w:rsidR="007376A2" w:rsidRPr="00855D31">
        <w:rPr>
          <w:noProof/>
          <w:lang w:val="sr-Cyrl-CS"/>
        </w:rPr>
        <w:t xml:space="preserve"> </w:t>
      </w:r>
      <w:r w:rsidR="00D06FED" w:rsidRPr="00855D31">
        <w:rPr>
          <w:noProof/>
          <w:lang w:val="sr-Cyrl-CS"/>
        </w:rPr>
        <w:t>„</w:t>
      </w:r>
      <w:r>
        <w:rPr>
          <w:noProof/>
          <w:lang w:val="sr-Cyrl-CS"/>
        </w:rPr>
        <w:t>Упутстава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спровођење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Конвенције</w:t>
      </w:r>
      <w:r w:rsidR="00D06FED" w:rsidRPr="00855D31">
        <w:rPr>
          <w:noProof/>
          <w:lang w:val="sr-Cyrl-CS"/>
        </w:rPr>
        <w:t>“</w:t>
      </w:r>
      <w:r w:rsidR="007376A2" w:rsidRPr="00855D31">
        <w:rPr>
          <w:noProof/>
          <w:lang w:val="sr-Cyrl-CS"/>
        </w:rPr>
        <w:t xml:space="preserve">. </w:t>
      </w:r>
      <w:r>
        <w:rPr>
          <w:noProof/>
          <w:lang w:val="sr-Cyrl-CS"/>
        </w:rPr>
        <w:t>Као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подручје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доброг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наглашено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такође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врло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позитивно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што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смо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успјели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усвојити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Државни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акциони</w:t>
      </w:r>
      <w:r w:rsidR="00996F1E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план</w:t>
      </w:r>
      <w:r w:rsidR="00996F1E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996F1E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ванредне</w:t>
      </w:r>
      <w:r w:rsidR="00996F1E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радијационе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догађаје</w:t>
      </w:r>
      <w:r w:rsidR="000F7679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за</w:t>
      </w:r>
      <w:r w:rsidR="000F7679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шта</w:t>
      </w:r>
      <w:r w:rsidR="000F7679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смо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добили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посебне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похвале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делегације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САД</w:t>
      </w:r>
      <w:r w:rsidR="008F39F6" w:rsidRPr="00855D31">
        <w:rPr>
          <w:noProof/>
          <w:lang w:val="sr-Cyrl-CS"/>
        </w:rPr>
        <w:t>-</w:t>
      </w:r>
      <w:r>
        <w:rPr>
          <w:noProof/>
          <w:lang w:val="sr-Cyrl-CS"/>
        </w:rPr>
        <w:t>а</w:t>
      </w:r>
      <w:r w:rsidR="007376A2" w:rsidRPr="00855D31">
        <w:rPr>
          <w:noProof/>
          <w:lang w:val="sr-Cyrl-CS"/>
        </w:rPr>
        <w:t xml:space="preserve">. </w:t>
      </w:r>
      <w:r>
        <w:rPr>
          <w:noProof/>
          <w:lang w:val="sr-Cyrl-CS"/>
        </w:rPr>
        <w:t>Посебно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важно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нагласити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група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констатовала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испунила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све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обавезе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произлазе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из</w:t>
      </w:r>
      <w:r w:rsidR="007376A2" w:rsidRPr="00855D31">
        <w:rPr>
          <w:noProof/>
          <w:lang w:val="sr-Cyrl-CS"/>
        </w:rPr>
        <w:t xml:space="preserve"> </w:t>
      </w:r>
      <w:r w:rsidR="007104AA">
        <w:rPr>
          <w:noProof/>
          <w:lang w:val="sr-Cyrl-CS"/>
        </w:rPr>
        <w:t>к</w:t>
      </w:r>
      <w:r>
        <w:rPr>
          <w:noProof/>
          <w:lang w:val="sr-Cyrl-CS"/>
        </w:rPr>
        <w:t>онвенције</w:t>
      </w:r>
      <w:r w:rsidR="005921EA" w:rsidRPr="00855D31">
        <w:rPr>
          <w:noProof/>
          <w:lang w:val="sr-Cyrl-CS"/>
        </w:rPr>
        <w:t>,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што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истакнуто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пленарној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сједници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гдје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присуствовале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све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уговорне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стране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то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сљедеће</w:t>
      </w:r>
      <w:r w:rsidR="007376A2" w:rsidRPr="00855D31">
        <w:rPr>
          <w:noProof/>
          <w:lang w:val="sr-Cyrl-CS"/>
        </w:rPr>
        <w:t>:</w:t>
      </w:r>
    </w:p>
    <w:p w:rsidR="008F39F6" w:rsidRPr="00855D31" w:rsidRDefault="008F39F6" w:rsidP="007376A2">
      <w:pPr>
        <w:spacing w:line="240" w:lineRule="auto"/>
        <w:rPr>
          <w:noProof/>
          <w:lang w:val="sr-Cyrl-CS"/>
        </w:rPr>
      </w:pPr>
    </w:p>
    <w:p w:rsidR="007376A2" w:rsidRPr="00855D31" w:rsidRDefault="00855D31" w:rsidP="008F30E1">
      <w:pPr>
        <w:pStyle w:val="ListParagraph"/>
        <w:numPr>
          <w:ilvl w:val="0"/>
          <w:numId w:val="26"/>
        </w:numPr>
        <w:spacing w:line="240" w:lineRule="auto"/>
        <w:rPr>
          <w:rFonts w:asciiTheme="minorHAnsi" w:hAnsiTheme="minorHAnsi" w:cstheme="minorHAnsi"/>
          <w:noProof/>
          <w:lang w:val="sr-Cyrl-CS"/>
        </w:rPr>
      </w:pPr>
      <w:r>
        <w:rPr>
          <w:rFonts w:asciiTheme="minorHAnsi" w:hAnsiTheme="minorHAnsi" w:cstheme="minorHAnsi"/>
          <w:noProof/>
          <w:lang w:val="sr-Cyrl-CS"/>
        </w:rPr>
        <w:t>Извјештај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је</w:t>
      </w:r>
      <w:r w:rsidR="00442829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достављен</w:t>
      </w:r>
      <w:r w:rsidR="00442829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у</w:t>
      </w:r>
      <w:r w:rsidR="00442829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року</w:t>
      </w:r>
      <w:r w:rsidR="00442829" w:rsidRPr="00855D31">
        <w:rPr>
          <w:rFonts w:asciiTheme="minorHAnsi" w:hAnsiTheme="minorHAnsi" w:cstheme="minorHAnsi"/>
          <w:noProof/>
          <w:lang w:val="sr-Cyrl-CS"/>
        </w:rPr>
        <w:t>.</w:t>
      </w:r>
    </w:p>
    <w:p w:rsidR="007376A2" w:rsidRPr="00855D31" w:rsidRDefault="00855D31" w:rsidP="008F30E1">
      <w:pPr>
        <w:pStyle w:val="ListParagraph"/>
        <w:numPr>
          <w:ilvl w:val="0"/>
          <w:numId w:val="26"/>
        </w:numPr>
        <w:spacing w:line="240" w:lineRule="auto"/>
        <w:rPr>
          <w:rFonts w:asciiTheme="minorHAnsi" w:hAnsiTheme="minorHAnsi" w:cstheme="minorHAnsi"/>
          <w:noProof/>
          <w:lang w:val="sr-Cyrl-CS"/>
        </w:rPr>
      </w:pPr>
      <w:r>
        <w:rPr>
          <w:rFonts w:asciiTheme="minorHAnsi" w:hAnsiTheme="minorHAnsi" w:cstheme="minorHAnsi"/>
          <w:noProof/>
          <w:lang w:val="sr-Cyrl-CS"/>
        </w:rPr>
        <w:t>Структура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извјештаја</w:t>
      </w:r>
      <w:r w:rsidR="00442829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је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у</w:t>
      </w:r>
      <w:r w:rsidR="00442829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складу</w:t>
      </w:r>
      <w:r w:rsidR="00442829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са</w:t>
      </w:r>
      <w:r w:rsidR="00442829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задатим</w:t>
      </w:r>
      <w:r w:rsidR="00442829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правилима</w:t>
      </w:r>
      <w:r w:rsidR="00442829" w:rsidRPr="00855D31">
        <w:rPr>
          <w:rFonts w:asciiTheme="minorHAnsi" w:hAnsiTheme="minorHAnsi" w:cstheme="minorHAnsi"/>
          <w:noProof/>
          <w:lang w:val="sr-Cyrl-CS"/>
        </w:rPr>
        <w:t>.</w:t>
      </w:r>
    </w:p>
    <w:p w:rsidR="007376A2" w:rsidRPr="00855D31" w:rsidRDefault="00855D31" w:rsidP="008F30E1">
      <w:pPr>
        <w:pStyle w:val="ListParagraph"/>
        <w:numPr>
          <w:ilvl w:val="0"/>
          <w:numId w:val="26"/>
        </w:numPr>
        <w:spacing w:line="240" w:lineRule="auto"/>
        <w:rPr>
          <w:rFonts w:asciiTheme="minorHAnsi" w:hAnsiTheme="minorHAnsi" w:cstheme="minorHAnsi"/>
          <w:noProof/>
          <w:lang w:val="sr-Cyrl-CS"/>
        </w:rPr>
      </w:pPr>
      <w:r>
        <w:rPr>
          <w:rFonts w:asciiTheme="minorHAnsi" w:hAnsiTheme="minorHAnsi" w:cstheme="minorHAnsi"/>
          <w:noProof/>
          <w:lang w:val="sr-Cyrl-CS"/>
        </w:rPr>
        <w:t>Смјернице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из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извјештаја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са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претходног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6.</w:t>
      </w:r>
      <w:r w:rsidR="005921EA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редовног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састанка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из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2014.</w:t>
      </w:r>
      <w:r w:rsidR="005921EA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године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узете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су</w:t>
      </w:r>
      <w:r w:rsidR="00442829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у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обзир</w:t>
      </w:r>
      <w:r w:rsidR="00442829" w:rsidRPr="00855D31">
        <w:rPr>
          <w:rFonts w:asciiTheme="minorHAnsi" w:hAnsiTheme="minorHAnsi" w:cstheme="minorHAnsi"/>
          <w:noProof/>
          <w:lang w:val="sr-Cyrl-CS"/>
        </w:rPr>
        <w:t>.</w:t>
      </w:r>
    </w:p>
    <w:p w:rsidR="007376A2" w:rsidRPr="00855D31" w:rsidRDefault="00855D31" w:rsidP="008F30E1">
      <w:pPr>
        <w:pStyle w:val="ListParagraph"/>
        <w:numPr>
          <w:ilvl w:val="0"/>
          <w:numId w:val="26"/>
        </w:numPr>
        <w:spacing w:line="240" w:lineRule="auto"/>
        <w:rPr>
          <w:rFonts w:asciiTheme="minorHAnsi" w:hAnsiTheme="minorHAnsi" w:cstheme="minorHAnsi"/>
          <w:noProof/>
          <w:lang w:val="sr-Cyrl-CS"/>
        </w:rPr>
      </w:pPr>
      <w:r>
        <w:rPr>
          <w:rFonts w:asciiTheme="minorHAnsi" w:hAnsiTheme="minorHAnsi" w:cstheme="minorHAnsi"/>
          <w:noProof/>
          <w:lang w:val="sr-Cyrl-CS"/>
        </w:rPr>
        <w:t>БиХ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је</w:t>
      </w:r>
      <w:r w:rsidR="00442829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поставила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питања</w:t>
      </w:r>
      <w:r w:rsidR="00442829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другим</w:t>
      </w:r>
      <w:r w:rsidR="00442829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уговорним</w:t>
      </w:r>
      <w:r w:rsidR="00442829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странама</w:t>
      </w:r>
      <w:r w:rsidR="00442829" w:rsidRPr="00855D31">
        <w:rPr>
          <w:rFonts w:asciiTheme="minorHAnsi" w:hAnsiTheme="minorHAnsi" w:cstheme="minorHAnsi"/>
          <w:noProof/>
          <w:lang w:val="sr-Cyrl-CS"/>
        </w:rPr>
        <w:t>.</w:t>
      </w:r>
    </w:p>
    <w:p w:rsidR="007376A2" w:rsidRPr="00855D31" w:rsidRDefault="00855D31" w:rsidP="008F30E1">
      <w:pPr>
        <w:pStyle w:val="ListParagraph"/>
        <w:numPr>
          <w:ilvl w:val="0"/>
          <w:numId w:val="26"/>
        </w:numPr>
        <w:spacing w:line="240" w:lineRule="auto"/>
        <w:rPr>
          <w:rFonts w:asciiTheme="minorHAnsi" w:hAnsiTheme="minorHAnsi" w:cstheme="minorHAnsi"/>
          <w:noProof/>
          <w:lang w:val="sr-Cyrl-CS"/>
        </w:rPr>
      </w:pPr>
      <w:r>
        <w:rPr>
          <w:rFonts w:asciiTheme="minorHAnsi" w:hAnsiTheme="minorHAnsi" w:cstheme="minorHAnsi"/>
          <w:noProof/>
          <w:lang w:val="sr-Cyrl-CS"/>
        </w:rPr>
        <w:t>БиХ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је</w:t>
      </w:r>
      <w:r w:rsidR="00442829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на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вријеме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одговорила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на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питања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која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су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јој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постављена</w:t>
      </w:r>
      <w:r w:rsidR="00442829" w:rsidRPr="00855D31">
        <w:rPr>
          <w:rFonts w:asciiTheme="minorHAnsi" w:hAnsiTheme="minorHAnsi" w:cstheme="minorHAnsi"/>
          <w:noProof/>
          <w:lang w:val="sr-Cyrl-CS"/>
        </w:rPr>
        <w:t>.</w:t>
      </w:r>
    </w:p>
    <w:p w:rsidR="007376A2" w:rsidRPr="00855D31" w:rsidRDefault="00855D31" w:rsidP="008F30E1">
      <w:pPr>
        <w:pStyle w:val="ListParagraph"/>
        <w:numPr>
          <w:ilvl w:val="0"/>
          <w:numId w:val="26"/>
        </w:numPr>
        <w:spacing w:line="240" w:lineRule="auto"/>
        <w:rPr>
          <w:rFonts w:asciiTheme="minorHAnsi" w:hAnsiTheme="minorHAnsi" w:cstheme="minorHAnsi"/>
          <w:noProof/>
          <w:lang w:val="sr-Cyrl-CS"/>
        </w:rPr>
      </w:pPr>
      <w:r>
        <w:rPr>
          <w:rFonts w:asciiTheme="minorHAnsi" w:hAnsiTheme="minorHAnsi" w:cstheme="minorHAnsi"/>
          <w:noProof/>
          <w:lang w:val="sr-Cyrl-CS"/>
        </w:rPr>
        <w:t>БиХ</w:t>
      </w:r>
      <w:r w:rsidR="00442829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је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одржала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презентацију</w:t>
      </w:r>
      <w:r w:rsidR="00442829" w:rsidRPr="00855D31">
        <w:rPr>
          <w:rFonts w:asciiTheme="minorHAnsi" w:hAnsiTheme="minorHAnsi" w:cstheme="minorHAnsi"/>
          <w:noProof/>
          <w:lang w:val="sr-Cyrl-CS"/>
        </w:rPr>
        <w:t>.</w:t>
      </w:r>
    </w:p>
    <w:p w:rsidR="007376A2" w:rsidRPr="00855D31" w:rsidRDefault="00855D31" w:rsidP="008F30E1">
      <w:pPr>
        <w:pStyle w:val="ListParagraph"/>
        <w:numPr>
          <w:ilvl w:val="0"/>
          <w:numId w:val="26"/>
        </w:numPr>
        <w:spacing w:line="240" w:lineRule="auto"/>
        <w:rPr>
          <w:rFonts w:asciiTheme="minorHAnsi" w:hAnsiTheme="minorHAnsi" w:cstheme="minorHAnsi"/>
          <w:noProof/>
          <w:lang w:val="sr-Cyrl-CS"/>
        </w:rPr>
      </w:pPr>
      <w:r>
        <w:rPr>
          <w:rFonts w:asciiTheme="minorHAnsi" w:hAnsiTheme="minorHAnsi" w:cstheme="minorHAnsi"/>
          <w:noProof/>
          <w:lang w:val="sr-Cyrl-CS"/>
        </w:rPr>
        <w:t>БиХ</w:t>
      </w:r>
      <w:r w:rsidR="000503F3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је</w:t>
      </w:r>
      <w:r w:rsidR="00442829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све</w:t>
      </w:r>
      <w:r w:rsidR="000503F3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вријеме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присуствовала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7</w:t>
      </w:r>
      <w:r w:rsidR="005921EA" w:rsidRPr="00855D31">
        <w:rPr>
          <w:rFonts w:asciiTheme="minorHAnsi" w:hAnsiTheme="minorHAnsi" w:cstheme="minorHAnsi"/>
          <w:noProof/>
          <w:lang w:val="sr-Cyrl-CS"/>
        </w:rPr>
        <w:t>.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редовном</w:t>
      </w:r>
      <w:r w:rsidR="007376A2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састанку</w:t>
      </w:r>
      <w:r w:rsidR="007376A2" w:rsidRPr="00855D31">
        <w:rPr>
          <w:rFonts w:asciiTheme="minorHAnsi" w:hAnsiTheme="minorHAnsi" w:cstheme="minorHAnsi"/>
          <w:noProof/>
          <w:lang w:val="sr-Cyrl-CS"/>
        </w:rPr>
        <w:t>.</w:t>
      </w:r>
    </w:p>
    <w:p w:rsidR="007376A2" w:rsidRPr="00855D31" w:rsidRDefault="007376A2" w:rsidP="007376A2">
      <w:pPr>
        <w:spacing w:line="240" w:lineRule="auto"/>
        <w:rPr>
          <w:noProof/>
          <w:lang w:val="sr-Cyrl-CS"/>
        </w:rPr>
      </w:pPr>
    </w:p>
    <w:p w:rsidR="007376A2" w:rsidRPr="00855D31" w:rsidRDefault="00855D31" w:rsidP="007376A2">
      <w:p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Треба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нагласити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било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земаља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нису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успјеле</w:t>
      </w:r>
      <w:r w:rsidR="007376A2" w:rsidRPr="00855D31">
        <w:rPr>
          <w:noProof/>
          <w:lang w:val="sr-Cyrl-CS"/>
        </w:rPr>
        <w:t xml:space="preserve"> </w:t>
      </w:r>
      <w:r w:rsidR="007104AA">
        <w:rPr>
          <w:noProof/>
          <w:lang w:val="sr-Cyrl-CS"/>
        </w:rPr>
        <w:t xml:space="preserve">да </w:t>
      </w:r>
      <w:r>
        <w:rPr>
          <w:noProof/>
          <w:lang w:val="sr-Cyrl-CS"/>
        </w:rPr>
        <w:t>испун</w:t>
      </w:r>
      <w:r w:rsidR="007104AA">
        <w:rPr>
          <w:noProof/>
          <w:lang w:val="sr-Cyrl-CS"/>
        </w:rPr>
        <w:t>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неке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наведених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обавеза</w:t>
      </w:r>
      <w:r w:rsidR="000503F3" w:rsidRPr="00855D31">
        <w:rPr>
          <w:noProof/>
          <w:lang w:val="sr-Cyrl-CS"/>
        </w:rPr>
        <w:t>,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што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оцијењено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као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негативно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има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утицај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њихов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међународни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углед</w:t>
      </w:r>
      <w:r w:rsidR="007376A2" w:rsidRPr="00855D31">
        <w:rPr>
          <w:noProof/>
          <w:lang w:val="sr-Cyrl-CS"/>
        </w:rPr>
        <w:t xml:space="preserve">. </w:t>
      </w:r>
    </w:p>
    <w:p w:rsidR="001F14E2" w:rsidRPr="00855D31" w:rsidRDefault="001F14E2" w:rsidP="0095504D">
      <w:pPr>
        <w:spacing w:line="240" w:lineRule="auto"/>
        <w:rPr>
          <w:noProof/>
          <w:szCs w:val="24"/>
          <w:lang w:val="sr-Cyrl-CS"/>
        </w:rPr>
      </w:pPr>
    </w:p>
    <w:p w:rsidR="00DB317F" w:rsidRPr="00855D31" w:rsidRDefault="00855D31" w:rsidP="00442829">
      <w:pPr>
        <w:pStyle w:val="Heading2"/>
        <w:rPr>
          <w:lang w:val="sr-Cyrl-CS"/>
        </w:rPr>
      </w:pPr>
      <w:bookmarkStart w:id="457" w:name="_Toc519510736"/>
      <w:r>
        <w:rPr>
          <w:lang w:val="sr-Cyrl-CS"/>
        </w:rPr>
        <w:t>Обавезе</w:t>
      </w:r>
      <w:r w:rsidR="000C174A" w:rsidRPr="00855D31">
        <w:rPr>
          <w:lang w:val="sr-Cyrl-CS"/>
        </w:rPr>
        <w:t xml:space="preserve"> </w:t>
      </w:r>
      <w:r>
        <w:rPr>
          <w:lang w:val="sr-Cyrl-CS"/>
        </w:rPr>
        <w:t>које</w:t>
      </w:r>
      <w:r w:rsidR="000C174A" w:rsidRPr="00855D31">
        <w:rPr>
          <w:lang w:val="sr-Cyrl-CS"/>
        </w:rPr>
        <w:t xml:space="preserve"> </w:t>
      </w:r>
      <w:r>
        <w:rPr>
          <w:lang w:val="sr-Cyrl-CS"/>
        </w:rPr>
        <w:t>произлазе</w:t>
      </w:r>
      <w:r w:rsidR="000C174A" w:rsidRPr="00855D31">
        <w:rPr>
          <w:lang w:val="sr-Cyrl-CS"/>
        </w:rPr>
        <w:t xml:space="preserve"> </w:t>
      </w:r>
      <w:r>
        <w:rPr>
          <w:lang w:val="sr-Cyrl-CS"/>
        </w:rPr>
        <w:t>из</w:t>
      </w:r>
      <w:r w:rsidR="000C174A" w:rsidRPr="00855D31">
        <w:rPr>
          <w:lang w:val="sr-Cyrl-CS"/>
        </w:rPr>
        <w:t xml:space="preserve"> </w:t>
      </w:r>
      <w:r>
        <w:rPr>
          <w:lang w:val="sr-Cyrl-CS"/>
        </w:rPr>
        <w:t>Заједничке</w:t>
      </w:r>
      <w:r w:rsidR="00DB317F" w:rsidRPr="00855D31">
        <w:rPr>
          <w:lang w:val="sr-Cyrl-CS"/>
        </w:rPr>
        <w:t xml:space="preserve"> </w:t>
      </w:r>
      <w:r>
        <w:rPr>
          <w:lang w:val="sr-Cyrl-CS"/>
        </w:rPr>
        <w:t>конвенције</w:t>
      </w:r>
      <w:r w:rsidR="00DB317F" w:rsidRPr="00855D31">
        <w:rPr>
          <w:lang w:val="sr-Cyrl-CS"/>
        </w:rPr>
        <w:t xml:space="preserve"> </w:t>
      </w:r>
      <w:r>
        <w:rPr>
          <w:lang w:val="sr-Cyrl-CS"/>
        </w:rPr>
        <w:t>о</w:t>
      </w:r>
      <w:r w:rsidR="00DB317F" w:rsidRPr="00855D31">
        <w:rPr>
          <w:lang w:val="sr-Cyrl-CS"/>
        </w:rPr>
        <w:t xml:space="preserve"> </w:t>
      </w:r>
      <w:r>
        <w:rPr>
          <w:lang w:val="sr-Cyrl-CS"/>
        </w:rPr>
        <w:t>сигурности</w:t>
      </w:r>
      <w:r w:rsidR="00DB317F" w:rsidRPr="00855D31">
        <w:rPr>
          <w:lang w:val="sr-Cyrl-CS"/>
        </w:rPr>
        <w:t xml:space="preserve"> </w:t>
      </w:r>
      <w:r>
        <w:rPr>
          <w:lang w:val="sr-Cyrl-CS"/>
        </w:rPr>
        <w:t>збрињавања</w:t>
      </w:r>
      <w:r w:rsidR="00DB317F" w:rsidRPr="00855D31">
        <w:rPr>
          <w:lang w:val="sr-Cyrl-CS"/>
        </w:rPr>
        <w:t xml:space="preserve"> </w:t>
      </w:r>
      <w:r>
        <w:rPr>
          <w:lang w:val="sr-Cyrl-CS"/>
        </w:rPr>
        <w:t>истрошеног</w:t>
      </w:r>
      <w:r w:rsidR="00DB317F" w:rsidRPr="00855D31">
        <w:rPr>
          <w:lang w:val="sr-Cyrl-CS"/>
        </w:rPr>
        <w:t xml:space="preserve"> </w:t>
      </w:r>
      <w:r>
        <w:rPr>
          <w:lang w:val="sr-Cyrl-CS"/>
        </w:rPr>
        <w:t>нуклеарног</w:t>
      </w:r>
      <w:r w:rsidR="00DB317F" w:rsidRPr="00855D31">
        <w:rPr>
          <w:lang w:val="sr-Cyrl-CS"/>
        </w:rPr>
        <w:t xml:space="preserve"> </w:t>
      </w:r>
      <w:r>
        <w:rPr>
          <w:lang w:val="sr-Cyrl-CS"/>
        </w:rPr>
        <w:t>горива</w:t>
      </w:r>
      <w:r w:rsidR="00DB317F" w:rsidRPr="00855D31">
        <w:rPr>
          <w:lang w:val="sr-Cyrl-CS"/>
        </w:rPr>
        <w:t xml:space="preserve"> </w:t>
      </w:r>
      <w:r>
        <w:rPr>
          <w:lang w:val="sr-Cyrl-CS"/>
        </w:rPr>
        <w:t>и</w:t>
      </w:r>
      <w:r w:rsidR="00DB317F" w:rsidRPr="00855D31">
        <w:rPr>
          <w:lang w:val="sr-Cyrl-CS"/>
        </w:rPr>
        <w:t xml:space="preserve"> </w:t>
      </w:r>
      <w:r>
        <w:rPr>
          <w:lang w:val="sr-Cyrl-CS"/>
        </w:rPr>
        <w:t>сигурности</w:t>
      </w:r>
      <w:r w:rsidR="00DB317F" w:rsidRPr="00855D31">
        <w:rPr>
          <w:lang w:val="sr-Cyrl-CS"/>
        </w:rPr>
        <w:t xml:space="preserve"> </w:t>
      </w:r>
      <w:r>
        <w:rPr>
          <w:lang w:val="sr-Cyrl-CS"/>
        </w:rPr>
        <w:t>збрињавања</w:t>
      </w:r>
      <w:r w:rsidR="00DB317F" w:rsidRPr="00855D31">
        <w:rPr>
          <w:lang w:val="sr-Cyrl-CS"/>
        </w:rPr>
        <w:t xml:space="preserve"> </w:t>
      </w:r>
      <w:r>
        <w:rPr>
          <w:lang w:val="sr-Cyrl-CS"/>
        </w:rPr>
        <w:t>радиоактивног</w:t>
      </w:r>
      <w:r w:rsidR="00DB317F" w:rsidRPr="00855D31">
        <w:rPr>
          <w:lang w:val="sr-Cyrl-CS"/>
        </w:rPr>
        <w:t xml:space="preserve"> </w:t>
      </w:r>
      <w:r>
        <w:rPr>
          <w:lang w:val="sr-Cyrl-CS"/>
        </w:rPr>
        <w:t>отпада</w:t>
      </w:r>
      <w:bookmarkEnd w:id="457"/>
    </w:p>
    <w:p w:rsidR="002F4FEC" w:rsidRPr="00855D31" w:rsidRDefault="002F4FEC" w:rsidP="0095504D">
      <w:pPr>
        <w:spacing w:line="240" w:lineRule="auto"/>
        <w:rPr>
          <w:rFonts w:cstheme="minorHAnsi"/>
          <w:noProof/>
          <w:lang w:val="sr-Cyrl-CS"/>
        </w:rPr>
      </w:pPr>
    </w:p>
    <w:p w:rsidR="007376A2" w:rsidRPr="00855D31" w:rsidRDefault="00855D31" w:rsidP="008F39F6">
      <w:p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БиХ</w:t>
      </w:r>
      <w:r w:rsidR="000F420A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0F420A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ратификовала</w:t>
      </w:r>
      <w:r w:rsidR="007376A2" w:rsidRPr="00855D31">
        <w:rPr>
          <w:noProof/>
          <w:lang w:val="sr-Cyrl-CS"/>
        </w:rPr>
        <w:t xml:space="preserve"> „</w:t>
      </w:r>
      <w:r>
        <w:rPr>
          <w:noProof/>
          <w:lang w:val="sr-Cyrl-CS"/>
        </w:rPr>
        <w:t>Заједничку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конвенцију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сигурности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збрињавања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истрошеног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нуклеарног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горива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сигурности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збрињавања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радиоактивног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отпада</w:t>
      </w:r>
      <w:r w:rsidR="007376A2" w:rsidRPr="00855D31">
        <w:rPr>
          <w:noProof/>
          <w:lang w:val="sr-Cyrl-CS"/>
        </w:rPr>
        <w:t xml:space="preserve">“, </w:t>
      </w:r>
      <w:r>
        <w:rPr>
          <w:noProof/>
          <w:lang w:val="sr-Cyrl-CS"/>
        </w:rPr>
        <w:t>која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ступила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снагу</w:t>
      </w:r>
      <w:r w:rsidR="007376A2" w:rsidRPr="00855D31">
        <w:rPr>
          <w:noProof/>
          <w:lang w:val="sr-Cyrl-CS"/>
        </w:rPr>
        <w:t xml:space="preserve"> 31.10.2012. </w:t>
      </w:r>
      <w:r>
        <w:rPr>
          <w:noProof/>
          <w:lang w:val="sr-Cyrl-CS"/>
        </w:rPr>
        <w:t>године</w:t>
      </w:r>
      <w:r w:rsidR="007376A2" w:rsidRPr="00855D31">
        <w:rPr>
          <w:noProof/>
          <w:lang w:val="sr-Cyrl-CS"/>
        </w:rPr>
        <w:t xml:space="preserve">. </w:t>
      </w:r>
      <w:r>
        <w:rPr>
          <w:noProof/>
          <w:lang w:val="sr-Cyrl-CS"/>
        </w:rPr>
        <w:t>Циљеви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ове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конвенције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постизање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одржавање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високог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нивоа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сигурности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збрињавања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истрошеног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нуклеарног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горива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радиоактивног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отпада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обезбјеђење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свим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корацима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збрињавања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истрошеног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нуклеарног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горива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радиоактивног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отпада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постоји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ефикасна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одбрана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потенцијалних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опасности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6825DD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појединци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друштво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 w:eastAsia="bs-Latn-BA"/>
        </w:rPr>
        <w:t>животна</w:t>
      </w:r>
      <w:r w:rsidR="003C241A" w:rsidRPr="00855D3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средина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били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заштићени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штетних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учинака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јонизујућег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данас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будућности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то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начин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задовоље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потребе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жеље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данашње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генерације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без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довођења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питање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потреба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жеља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будућих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генерација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те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спречавање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ванредних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догађаја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радијационим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посљедицама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ублажавање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њихових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посљедица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ако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догоде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током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било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којег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корака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збрињавања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истрошеног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нуклеарног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горива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или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радиоактивног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отпада</w:t>
      </w:r>
      <w:r w:rsidR="007376A2" w:rsidRPr="00855D31">
        <w:rPr>
          <w:noProof/>
          <w:lang w:val="sr-Cyrl-CS"/>
        </w:rPr>
        <w:t>.</w:t>
      </w:r>
    </w:p>
    <w:p w:rsidR="008F39F6" w:rsidRPr="00855D31" w:rsidRDefault="008F39F6" w:rsidP="008F39F6">
      <w:pPr>
        <w:spacing w:line="240" w:lineRule="auto"/>
        <w:rPr>
          <w:noProof/>
          <w:lang w:val="sr-Cyrl-CS"/>
        </w:rPr>
      </w:pPr>
    </w:p>
    <w:p w:rsidR="007376A2" w:rsidRPr="00855D31" w:rsidRDefault="00855D31" w:rsidP="008F39F6">
      <w:p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Према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наведеној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конвенцији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БиХ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мора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предузети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законске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регулаторне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административне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мјере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6825DD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обезбиједила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доступност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квалификованог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кадра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адекватне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финансијске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ресурсе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инфраструктуру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управљање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радиоактивним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отпадом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што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подразумијева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изградњу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новог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централног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складишта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радиоактивних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материјала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његово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опремање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обуку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кадра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како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Агенције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тако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установе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ће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управљати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тим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складиштем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односно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оператора</w:t>
      </w:r>
      <w:r w:rsidR="007376A2" w:rsidRPr="00855D31">
        <w:rPr>
          <w:noProof/>
          <w:lang w:val="sr-Cyrl-CS"/>
        </w:rPr>
        <w:t xml:space="preserve">. </w:t>
      </w:r>
    </w:p>
    <w:p w:rsidR="007376A2" w:rsidRPr="00855D31" w:rsidRDefault="007376A2" w:rsidP="008F39F6">
      <w:pPr>
        <w:spacing w:line="240" w:lineRule="auto"/>
        <w:rPr>
          <w:noProof/>
          <w:lang w:val="sr-Cyrl-CS"/>
        </w:rPr>
      </w:pPr>
    </w:p>
    <w:p w:rsidR="007376A2" w:rsidRPr="00855D31" w:rsidRDefault="00855D31" w:rsidP="008F39F6">
      <w:p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Као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што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описано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поглављу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управљању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радиоактивним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отпадом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циљу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побољшања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стања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овој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области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планира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пребацивање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свих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ускладиштених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ново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централно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складиште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радиоактивних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материјала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6825DD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постигао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сигуран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безбједан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ефикасан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систем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управљања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радиоактивним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отпадом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посебно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затвореним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изворима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користе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представљају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потенцијалну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опасност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становништво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 w:eastAsia="bs-Latn-BA"/>
        </w:rPr>
        <w:t>животну</w:t>
      </w:r>
      <w:r w:rsidR="003C241A" w:rsidRPr="00855D31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средину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цијелој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територији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7376A2" w:rsidRPr="00855D31">
        <w:rPr>
          <w:noProof/>
          <w:lang w:val="sr-Cyrl-CS"/>
        </w:rPr>
        <w:t xml:space="preserve">. </w:t>
      </w:r>
    </w:p>
    <w:p w:rsidR="007376A2" w:rsidRPr="00855D31" w:rsidRDefault="007376A2" w:rsidP="007376A2">
      <w:pPr>
        <w:autoSpaceDE w:val="0"/>
        <w:autoSpaceDN w:val="0"/>
        <w:adjustRightInd w:val="0"/>
        <w:spacing w:line="240" w:lineRule="auto"/>
        <w:rPr>
          <w:rFonts w:ascii="Calibri" w:hAnsi="Calibri" w:cs="Calibri"/>
          <w:noProof/>
          <w:color w:val="000000"/>
          <w:sz w:val="23"/>
          <w:szCs w:val="23"/>
          <w:lang w:val="sr-Cyrl-CS"/>
        </w:rPr>
      </w:pPr>
    </w:p>
    <w:p w:rsidR="007376A2" w:rsidRPr="00855D31" w:rsidRDefault="00855D31" w:rsidP="008F39F6">
      <w:pPr>
        <w:spacing w:line="240" w:lineRule="auto"/>
        <w:rPr>
          <w:noProof/>
          <w:lang w:val="sr-Cyrl-CS"/>
        </w:rPr>
      </w:pP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2017. </w:t>
      </w:r>
      <w:r>
        <w:rPr>
          <w:noProof/>
          <w:lang w:val="sr-Cyrl-CS"/>
        </w:rPr>
        <w:t>години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одржан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припремни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састанак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организацију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Шестог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прегледног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састанка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оквиру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Заједничке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конвенције</w:t>
      </w:r>
      <w:r w:rsidR="00C44875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и</w:t>
      </w:r>
      <w:r w:rsidR="00C44875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то</w:t>
      </w:r>
      <w:r w:rsidR="007376A2" w:rsidRPr="00855D31">
        <w:rPr>
          <w:noProof/>
          <w:lang w:val="sr-Cyrl-CS"/>
        </w:rPr>
        <w:t xml:space="preserve"> 18.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19. </w:t>
      </w:r>
      <w:r>
        <w:rPr>
          <w:noProof/>
          <w:lang w:val="sr-Cyrl-CS"/>
        </w:rPr>
        <w:t>маја</w:t>
      </w:r>
      <w:r w:rsidR="007376A2" w:rsidRPr="00855D31">
        <w:rPr>
          <w:noProof/>
          <w:lang w:val="sr-Cyrl-CS"/>
        </w:rPr>
        <w:t xml:space="preserve"> 2017.</w:t>
      </w:r>
      <w:r w:rsidR="005921EA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године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састанку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присуствовала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делегација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554F2D" w:rsidRPr="00855D31">
        <w:rPr>
          <w:noProof/>
          <w:lang w:val="sr-Cyrl-CS"/>
        </w:rPr>
        <w:t xml:space="preserve">. </w:t>
      </w:r>
      <w:r>
        <w:rPr>
          <w:noProof/>
          <w:lang w:val="sr-Cyrl-CS"/>
        </w:rPr>
        <w:t>На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припремном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састанку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напоменуто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рок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доставу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извјештаја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држава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чланица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испуњавању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услова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из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Заједничке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конвенције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крај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октобра</w:t>
      </w:r>
      <w:r w:rsidR="007376A2" w:rsidRPr="00855D31">
        <w:rPr>
          <w:noProof/>
          <w:lang w:val="sr-Cyrl-CS"/>
        </w:rPr>
        <w:t xml:space="preserve"> 2017. </w:t>
      </w:r>
      <w:r>
        <w:rPr>
          <w:noProof/>
          <w:lang w:val="sr-Cyrl-CS"/>
        </w:rPr>
        <w:t>године</w:t>
      </w:r>
      <w:r w:rsidR="007376A2" w:rsidRPr="00855D31">
        <w:rPr>
          <w:noProof/>
          <w:lang w:val="sr-Cyrl-CS"/>
        </w:rPr>
        <w:t xml:space="preserve">. </w:t>
      </w:r>
      <w:r>
        <w:rPr>
          <w:noProof/>
          <w:lang w:val="sr-Cyrl-CS"/>
        </w:rPr>
        <w:t>Агенција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постављеном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року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припремила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доставила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други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извјештај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испуњавању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захтјева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из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Заједничке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конвенције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="007376A2" w:rsidRPr="00855D31">
        <w:rPr>
          <w:noProof/>
          <w:lang w:val="sr-Cyrl-CS"/>
        </w:rPr>
        <w:t xml:space="preserve">. </w:t>
      </w:r>
      <w:r>
        <w:rPr>
          <w:noProof/>
          <w:lang w:val="sr-Cyrl-CS"/>
        </w:rPr>
        <w:t>Након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достављања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извјештаја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државе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потписнице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имале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прилику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постављају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питања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на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основу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извјештаја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другим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државама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потписницама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конвенције</w:t>
      </w:r>
      <w:r w:rsidR="007376A2" w:rsidRPr="00855D31">
        <w:rPr>
          <w:noProof/>
          <w:lang w:val="sr-Cyrl-CS"/>
        </w:rPr>
        <w:t xml:space="preserve">. </w:t>
      </w:r>
      <w:r>
        <w:rPr>
          <w:noProof/>
          <w:lang w:val="sr-Cyrl-CS"/>
        </w:rPr>
        <w:t>Рок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постављање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питања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био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фебруар</w:t>
      </w:r>
      <w:r w:rsidR="007376A2" w:rsidRPr="00855D31">
        <w:rPr>
          <w:noProof/>
          <w:lang w:val="sr-Cyrl-CS"/>
        </w:rPr>
        <w:t xml:space="preserve"> 2018</w:t>
      </w:r>
      <w:r w:rsidR="00CA7109" w:rsidRPr="00855D31">
        <w:rPr>
          <w:noProof/>
          <w:lang w:val="sr-Cyrl-CS"/>
        </w:rPr>
        <w:t xml:space="preserve">. </w:t>
      </w:r>
      <w:r>
        <w:rPr>
          <w:noProof/>
          <w:lang w:val="sr-Cyrl-CS"/>
        </w:rPr>
        <w:t>године</w:t>
      </w:r>
      <w:r w:rsidR="007376A2" w:rsidRPr="00855D31">
        <w:rPr>
          <w:noProof/>
          <w:lang w:val="sr-Cyrl-CS"/>
        </w:rPr>
        <w:t xml:space="preserve">, </w:t>
      </w:r>
      <w:r>
        <w:rPr>
          <w:noProof/>
          <w:lang w:val="sr-Cyrl-CS"/>
        </w:rPr>
        <w:t>док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рок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достављање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одговора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био</w:t>
      </w:r>
      <w:r w:rsidR="00A4625D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април</w:t>
      </w:r>
      <w:r w:rsidR="007376A2" w:rsidRPr="00855D31">
        <w:rPr>
          <w:noProof/>
          <w:lang w:val="sr-Cyrl-CS"/>
        </w:rPr>
        <w:t xml:space="preserve"> 2018</w:t>
      </w:r>
      <w:r w:rsidR="00A4625D" w:rsidRPr="00855D31">
        <w:rPr>
          <w:noProof/>
          <w:lang w:val="sr-Cyrl-CS"/>
        </w:rPr>
        <w:t>.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године</w:t>
      </w:r>
      <w:r w:rsidR="007376A2" w:rsidRPr="00855D31">
        <w:rPr>
          <w:noProof/>
          <w:lang w:val="sr-Cyrl-CS"/>
        </w:rPr>
        <w:t xml:space="preserve">. </w:t>
      </w:r>
      <w:r>
        <w:rPr>
          <w:noProof/>
          <w:lang w:val="sr-Cyrl-CS"/>
        </w:rPr>
        <w:t>Шести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прегледни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састанак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држава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потписница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Заједничке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конвенције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ће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одржати</w:t>
      </w:r>
      <w:r w:rsidR="00CA7109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CA7109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периоду</w:t>
      </w:r>
      <w:r w:rsidR="00CA7109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="00CA7109" w:rsidRPr="00855D31">
        <w:rPr>
          <w:noProof/>
          <w:lang w:val="sr-Cyrl-CS"/>
        </w:rPr>
        <w:t xml:space="preserve"> 21.5. </w:t>
      </w:r>
      <w:r>
        <w:rPr>
          <w:noProof/>
          <w:lang w:val="sr-Cyrl-CS"/>
        </w:rPr>
        <w:t>до</w:t>
      </w:r>
      <w:r w:rsidR="00CA7109" w:rsidRPr="00855D31">
        <w:rPr>
          <w:noProof/>
          <w:lang w:val="sr-Cyrl-CS"/>
        </w:rPr>
        <w:t xml:space="preserve"> 01.06.</w:t>
      </w:r>
      <w:r w:rsidR="007376A2" w:rsidRPr="00855D31">
        <w:rPr>
          <w:noProof/>
          <w:lang w:val="sr-Cyrl-CS"/>
        </w:rPr>
        <w:t xml:space="preserve">2018. </w:t>
      </w:r>
      <w:r>
        <w:rPr>
          <w:noProof/>
          <w:lang w:val="sr-Cyrl-CS"/>
        </w:rPr>
        <w:t>године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сједишту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ИАЕА</w:t>
      </w:r>
      <w:r w:rsidR="005921EA" w:rsidRPr="00855D31">
        <w:rPr>
          <w:noProof/>
          <w:lang w:val="sr-Cyrl-CS"/>
        </w:rPr>
        <w:t>-</w:t>
      </w:r>
      <w:r>
        <w:rPr>
          <w:noProof/>
          <w:lang w:val="sr-Cyrl-CS"/>
        </w:rPr>
        <w:t>е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="007376A2" w:rsidRPr="00855D31">
        <w:rPr>
          <w:noProof/>
          <w:lang w:val="sr-Cyrl-CS"/>
        </w:rPr>
        <w:t xml:space="preserve"> </w:t>
      </w:r>
      <w:r>
        <w:rPr>
          <w:noProof/>
          <w:lang w:val="sr-Cyrl-CS"/>
        </w:rPr>
        <w:t>Бечу</w:t>
      </w:r>
      <w:r w:rsidR="007376A2" w:rsidRPr="00855D31">
        <w:rPr>
          <w:noProof/>
          <w:lang w:val="sr-Cyrl-CS"/>
        </w:rPr>
        <w:t xml:space="preserve">. </w:t>
      </w:r>
    </w:p>
    <w:p w:rsidR="006145B5" w:rsidRPr="00855D31" w:rsidRDefault="006145B5" w:rsidP="007376A2">
      <w:pPr>
        <w:rPr>
          <w:rFonts w:ascii="Calibri" w:hAnsi="Calibri" w:cs="Calibri"/>
          <w:noProof/>
          <w:color w:val="FF0000"/>
          <w:sz w:val="23"/>
          <w:szCs w:val="23"/>
          <w:lang w:val="sr-Cyrl-CS"/>
        </w:rPr>
      </w:pPr>
    </w:p>
    <w:p w:rsidR="00626556" w:rsidRPr="00855D31" w:rsidRDefault="00855D31" w:rsidP="00442829">
      <w:pPr>
        <w:pStyle w:val="Heading2"/>
        <w:rPr>
          <w:lang w:val="sr-Cyrl-CS"/>
        </w:rPr>
      </w:pPr>
      <w:bookmarkStart w:id="458" w:name="_Toc394734951"/>
      <w:bookmarkStart w:id="459" w:name="_Toc519510737"/>
      <w:r>
        <w:rPr>
          <w:lang w:val="sr-Cyrl-CS"/>
        </w:rPr>
        <w:t>Обавезе</w:t>
      </w:r>
      <w:r w:rsidR="004C010D" w:rsidRPr="00855D31">
        <w:rPr>
          <w:lang w:val="sr-Cyrl-CS"/>
        </w:rPr>
        <w:t xml:space="preserve"> </w:t>
      </w:r>
      <w:r>
        <w:rPr>
          <w:lang w:val="sr-Cyrl-CS"/>
        </w:rPr>
        <w:t>које</w:t>
      </w:r>
      <w:r w:rsidR="004C010D" w:rsidRPr="00855D31">
        <w:rPr>
          <w:lang w:val="sr-Cyrl-CS"/>
        </w:rPr>
        <w:t xml:space="preserve"> </w:t>
      </w:r>
      <w:r>
        <w:rPr>
          <w:lang w:val="sr-Cyrl-CS"/>
        </w:rPr>
        <w:t>произлазе</w:t>
      </w:r>
      <w:r w:rsidR="004C010D" w:rsidRPr="00855D31">
        <w:rPr>
          <w:lang w:val="sr-Cyrl-CS"/>
        </w:rPr>
        <w:t xml:space="preserve"> </w:t>
      </w:r>
      <w:r>
        <w:rPr>
          <w:lang w:val="sr-Cyrl-CS"/>
        </w:rPr>
        <w:t>из</w:t>
      </w:r>
      <w:r w:rsidR="004C010D" w:rsidRPr="00855D31">
        <w:rPr>
          <w:lang w:val="sr-Cyrl-CS"/>
        </w:rPr>
        <w:t xml:space="preserve"> </w:t>
      </w:r>
      <w:r>
        <w:rPr>
          <w:lang w:val="sr-Cyrl-CS"/>
        </w:rPr>
        <w:t>других</w:t>
      </w:r>
      <w:r w:rsidR="004C010D" w:rsidRPr="00855D31">
        <w:rPr>
          <w:lang w:val="sr-Cyrl-CS"/>
        </w:rPr>
        <w:t xml:space="preserve"> </w:t>
      </w:r>
      <w:r>
        <w:rPr>
          <w:lang w:val="sr-Cyrl-CS"/>
        </w:rPr>
        <w:t>конвенција</w:t>
      </w:r>
      <w:r w:rsidR="004C010D" w:rsidRPr="00855D31">
        <w:rPr>
          <w:lang w:val="sr-Cyrl-CS"/>
        </w:rPr>
        <w:t xml:space="preserve"> </w:t>
      </w:r>
      <w:r>
        <w:rPr>
          <w:lang w:val="sr-Cyrl-CS"/>
        </w:rPr>
        <w:t>и</w:t>
      </w:r>
      <w:r w:rsidR="004C010D" w:rsidRPr="00855D31">
        <w:rPr>
          <w:lang w:val="sr-Cyrl-CS"/>
        </w:rPr>
        <w:t xml:space="preserve"> </w:t>
      </w:r>
      <w:r>
        <w:rPr>
          <w:lang w:val="sr-Cyrl-CS"/>
        </w:rPr>
        <w:t>спораз</w:t>
      </w:r>
      <w:bookmarkEnd w:id="458"/>
      <w:r>
        <w:rPr>
          <w:lang w:val="sr-Cyrl-CS"/>
        </w:rPr>
        <w:t>ума</w:t>
      </w:r>
      <w:bookmarkEnd w:id="459"/>
    </w:p>
    <w:p w:rsidR="00626556" w:rsidRPr="00855D31" w:rsidRDefault="00626556" w:rsidP="0095504D">
      <w:pPr>
        <w:spacing w:line="240" w:lineRule="auto"/>
        <w:rPr>
          <w:rFonts w:cstheme="minorHAnsi"/>
          <w:noProof/>
          <w:lang w:val="sr-Cyrl-CS"/>
        </w:rPr>
      </w:pPr>
    </w:p>
    <w:p w:rsidR="00C9436F" w:rsidRPr="00855D31" w:rsidRDefault="00855D31" w:rsidP="00C9436F">
      <w:pPr>
        <w:spacing w:line="240" w:lineRule="auto"/>
        <w:rPr>
          <w:rFonts w:cstheme="minorHAnsi"/>
          <w:noProof/>
          <w:lang w:val="sr-Cyrl-CS"/>
        </w:rPr>
      </w:pPr>
      <w:r>
        <w:rPr>
          <w:rFonts w:cstheme="minorHAnsi"/>
          <w:noProof/>
          <w:lang w:val="sr-Cyrl-CS"/>
        </w:rPr>
        <w:t>Поред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међународних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уговора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наведених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под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тачкама</w:t>
      </w:r>
      <w:r w:rsidR="00C9436F" w:rsidRPr="00855D31">
        <w:rPr>
          <w:rFonts w:cstheme="minorHAnsi"/>
          <w:noProof/>
          <w:lang w:val="sr-Cyrl-CS"/>
        </w:rPr>
        <w:t xml:space="preserve"> 12.1, 12.2 </w:t>
      </w:r>
      <w:r>
        <w:rPr>
          <w:rFonts w:cstheme="minorHAnsi"/>
          <w:noProof/>
          <w:lang w:val="sr-Cyrl-CS"/>
        </w:rPr>
        <w:t>и</w:t>
      </w:r>
      <w:r w:rsidR="00C9436F" w:rsidRPr="00855D31">
        <w:rPr>
          <w:rFonts w:cstheme="minorHAnsi"/>
          <w:noProof/>
          <w:lang w:val="sr-Cyrl-CS"/>
        </w:rPr>
        <w:t xml:space="preserve"> 12.3, </w:t>
      </w:r>
      <w:r>
        <w:rPr>
          <w:rFonts w:cstheme="minorHAnsi"/>
          <w:noProof/>
          <w:lang w:val="sr-Cyrl-CS"/>
        </w:rPr>
        <w:t>БиХ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прати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имплементира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сљедеће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правно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обавезујуће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инструменте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ИАЕА</w:t>
      </w:r>
      <w:r w:rsidR="00C9436F" w:rsidRPr="00855D31">
        <w:rPr>
          <w:rFonts w:cstheme="minorHAnsi"/>
          <w:noProof/>
          <w:lang w:val="sr-Cyrl-CS"/>
        </w:rPr>
        <w:t>-</w:t>
      </w:r>
      <w:r>
        <w:rPr>
          <w:rFonts w:cstheme="minorHAnsi"/>
          <w:noProof/>
          <w:lang w:val="sr-Cyrl-CS"/>
        </w:rPr>
        <w:t>е</w:t>
      </w:r>
      <w:r w:rsidR="00C9436F" w:rsidRPr="00855D31">
        <w:rPr>
          <w:rFonts w:cstheme="minorHAnsi"/>
          <w:noProof/>
          <w:lang w:val="sr-Cyrl-CS"/>
        </w:rPr>
        <w:t>:</w:t>
      </w:r>
    </w:p>
    <w:p w:rsidR="00C9436F" w:rsidRPr="00855D31" w:rsidRDefault="00C9436F" w:rsidP="00C9436F">
      <w:pPr>
        <w:spacing w:line="240" w:lineRule="auto"/>
        <w:rPr>
          <w:rFonts w:cstheme="minorHAnsi"/>
          <w:noProof/>
          <w:lang w:val="sr-Cyrl-CS"/>
        </w:rPr>
      </w:pPr>
    </w:p>
    <w:p w:rsidR="00C9436F" w:rsidRPr="00A35A8B" w:rsidRDefault="00855D31" w:rsidP="008F30E1">
      <w:pPr>
        <w:pStyle w:val="ListParagraph"/>
        <w:numPr>
          <w:ilvl w:val="0"/>
          <w:numId w:val="10"/>
        </w:numPr>
        <w:spacing w:line="240" w:lineRule="auto"/>
        <w:rPr>
          <w:rFonts w:asciiTheme="minorHAnsi" w:hAnsiTheme="minorHAnsi" w:cstheme="minorHAnsi"/>
          <w:noProof/>
          <w:lang w:val="bs-Latn-BA"/>
        </w:rPr>
      </w:pPr>
      <w:r>
        <w:rPr>
          <w:rFonts w:asciiTheme="minorHAnsi" w:hAnsiTheme="minorHAnsi" w:cstheme="minorHAnsi"/>
          <w:noProof/>
          <w:lang w:val="sr-Cyrl-CS"/>
        </w:rPr>
        <w:t>Конвенција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о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раном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обавјештавању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о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нуклеарној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несрећи</w:t>
      </w:r>
      <w:r w:rsidR="00C9436F" w:rsidRPr="00A35A8B">
        <w:rPr>
          <w:rFonts w:asciiTheme="minorHAnsi" w:hAnsiTheme="minorHAnsi" w:cstheme="minorHAnsi"/>
          <w:noProof/>
          <w:lang w:val="bs-Latn-BA"/>
        </w:rPr>
        <w:t xml:space="preserve"> (Convention on Early Notification of a Nuclear Accident);</w:t>
      </w:r>
    </w:p>
    <w:p w:rsidR="00C9436F" w:rsidRPr="00A35A8B" w:rsidRDefault="00855D31" w:rsidP="008F30E1">
      <w:pPr>
        <w:pStyle w:val="ListParagraph"/>
        <w:numPr>
          <w:ilvl w:val="0"/>
          <w:numId w:val="10"/>
        </w:numPr>
        <w:spacing w:line="240" w:lineRule="auto"/>
        <w:rPr>
          <w:rFonts w:asciiTheme="minorHAnsi" w:hAnsiTheme="minorHAnsi" w:cstheme="minorHAnsi"/>
          <w:noProof/>
          <w:lang w:val="bs-Latn-BA"/>
        </w:rPr>
      </w:pPr>
      <w:r>
        <w:rPr>
          <w:rFonts w:asciiTheme="minorHAnsi" w:hAnsiTheme="minorHAnsi" w:cstheme="minorHAnsi"/>
          <w:noProof/>
          <w:lang w:val="sr-Cyrl-CS"/>
        </w:rPr>
        <w:t>Конвенција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о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пружању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помоћи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у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случају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нуклеарног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удеса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или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радиолошке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опасности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 w:rsidR="00C9436F" w:rsidRPr="00A35A8B">
        <w:rPr>
          <w:rFonts w:asciiTheme="minorHAnsi" w:hAnsiTheme="minorHAnsi" w:cstheme="minorHAnsi"/>
          <w:noProof/>
          <w:lang w:val="bs-Latn-BA"/>
        </w:rPr>
        <w:t>(Convention on Assistance in the Case of a Nuclear Accident or Radiological Emergency);</w:t>
      </w:r>
      <w:r w:rsidR="00D27AB1" w:rsidRPr="00A35A8B">
        <w:rPr>
          <w:rFonts w:asciiTheme="minorHAnsi" w:hAnsiTheme="minorHAnsi" w:cstheme="minorHAnsi"/>
          <w:noProof/>
          <w:lang w:val="bs-Latn-BA"/>
        </w:rPr>
        <w:t xml:space="preserve">  </w:t>
      </w:r>
    </w:p>
    <w:p w:rsidR="00C9436F" w:rsidRPr="00A35A8B" w:rsidRDefault="00855D31" w:rsidP="008F30E1">
      <w:pPr>
        <w:pStyle w:val="ListParagraph"/>
        <w:numPr>
          <w:ilvl w:val="0"/>
          <w:numId w:val="10"/>
        </w:numPr>
        <w:spacing w:line="240" w:lineRule="auto"/>
        <w:rPr>
          <w:rFonts w:asciiTheme="minorHAnsi" w:hAnsiTheme="minorHAnsi" w:cstheme="minorHAnsi"/>
          <w:noProof/>
          <w:lang w:val="bs-Latn-BA"/>
        </w:rPr>
      </w:pPr>
      <w:r>
        <w:rPr>
          <w:rFonts w:asciiTheme="minorHAnsi" w:hAnsiTheme="minorHAnsi" w:cstheme="minorHAnsi"/>
          <w:noProof/>
          <w:lang w:val="sr-Cyrl-CS"/>
        </w:rPr>
        <w:t>Бечка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конвенција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о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грађанској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одговорности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за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нуклеарну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штету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 w:rsidR="00C9436F" w:rsidRPr="00A35A8B">
        <w:rPr>
          <w:rFonts w:asciiTheme="minorHAnsi" w:hAnsiTheme="minorHAnsi" w:cstheme="minorHAnsi"/>
          <w:noProof/>
          <w:lang w:val="bs-Latn-BA"/>
        </w:rPr>
        <w:t>(Vienna Convention on Civil Liability for Nuclear Damage);</w:t>
      </w:r>
    </w:p>
    <w:p w:rsidR="00C9436F" w:rsidRPr="00A35A8B" w:rsidRDefault="00855D31" w:rsidP="008F30E1">
      <w:pPr>
        <w:pStyle w:val="ListParagraph"/>
        <w:numPr>
          <w:ilvl w:val="0"/>
          <w:numId w:val="10"/>
        </w:numPr>
        <w:spacing w:line="240" w:lineRule="auto"/>
        <w:rPr>
          <w:rFonts w:asciiTheme="minorHAnsi" w:hAnsiTheme="minorHAnsi" w:cstheme="minorHAnsi"/>
          <w:noProof/>
          <w:lang w:val="bs-Latn-BA"/>
        </w:rPr>
      </w:pPr>
      <w:r>
        <w:rPr>
          <w:rFonts w:asciiTheme="minorHAnsi" w:hAnsiTheme="minorHAnsi" w:cstheme="minorHAnsi"/>
          <w:noProof/>
          <w:lang w:val="sr-Cyrl-CS"/>
        </w:rPr>
        <w:t>Протокол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о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измјенама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и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допунама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Бечке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конвенције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о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грађанској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одговорности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за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нуклеарну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штету</w:t>
      </w:r>
      <w:r w:rsidR="00C9436F" w:rsidRPr="00A35A8B">
        <w:rPr>
          <w:rFonts w:asciiTheme="minorHAnsi" w:hAnsiTheme="minorHAnsi" w:cstheme="minorHAnsi"/>
          <w:noProof/>
          <w:lang w:val="bs-Latn-BA"/>
        </w:rPr>
        <w:t xml:space="preserve"> (Protocol to Amend Vienna Convention on Civil Liability for Nuclear Damage);</w:t>
      </w:r>
    </w:p>
    <w:p w:rsidR="00C9436F" w:rsidRPr="00A35A8B" w:rsidRDefault="00855D31" w:rsidP="008F30E1">
      <w:pPr>
        <w:pStyle w:val="ListParagraph"/>
        <w:numPr>
          <w:ilvl w:val="0"/>
          <w:numId w:val="10"/>
        </w:numPr>
        <w:spacing w:line="240" w:lineRule="auto"/>
        <w:rPr>
          <w:rFonts w:asciiTheme="minorHAnsi" w:hAnsiTheme="minorHAnsi" w:cstheme="minorHAnsi"/>
          <w:noProof/>
          <w:lang w:val="bs-Latn-BA"/>
        </w:rPr>
      </w:pPr>
      <w:r>
        <w:rPr>
          <w:rFonts w:asciiTheme="minorHAnsi" w:hAnsiTheme="minorHAnsi" w:cstheme="minorHAnsi"/>
          <w:noProof/>
          <w:lang w:val="sr-Cyrl-CS"/>
        </w:rPr>
        <w:t>Конвенција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о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физичкој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заштити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нуклеарног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материјала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 w:rsidR="00C9436F" w:rsidRPr="00A35A8B">
        <w:rPr>
          <w:rFonts w:asciiTheme="minorHAnsi" w:hAnsiTheme="minorHAnsi" w:cstheme="minorHAnsi"/>
          <w:noProof/>
          <w:lang w:val="bs-Latn-BA"/>
        </w:rPr>
        <w:t>(Convention on the Physical Protection of Nuclear Material);</w:t>
      </w:r>
    </w:p>
    <w:p w:rsidR="00C9436F" w:rsidRPr="00A35A8B" w:rsidRDefault="00855D31" w:rsidP="008F30E1">
      <w:pPr>
        <w:pStyle w:val="ListParagraph"/>
        <w:numPr>
          <w:ilvl w:val="0"/>
          <w:numId w:val="10"/>
        </w:numPr>
        <w:spacing w:line="240" w:lineRule="auto"/>
        <w:rPr>
          <w:rFonts w:asciiTheme="minorHAnsi" w:hAnsiTheme="minorHAnsi" w:cstheme="minorHAnsi"/>
          <w:noProof/>
          <w:lang w:val="bs-Latn-BA"/>
        </w:rPr>
      </w:pPr>
      <w:r>
        <w:rPr>
          <w:rFonts w:asciiTheme="minorHAnsi" w:hAnsiTheme="minorHAnsi" w:cstheme="minorHAnsi"/>
          <w:noProof/>
          <w:lang w:val="sr-Cyrl-CS"/>
        </w:rPr>
        <w:t>Амандман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на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Конвенцију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о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физичкој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заштити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нуклеарног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материјала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 w:rsidR="00C9436F" w:rsidRPr="00A35A8B">
        <w:rPr>
          <w:rFonts w:asciiTheme="minorHAnsi" w:hAnsiTheme="minorHAnsi" w:cstheme="minorHAnsi"/>
          <w:noProof/>
          <w:lang w:val="bs-Latn-BA"/>
        </w:rPr>
        <w:t>(Amendment to the Convention on the Physical Protection of Nuclear Material);</w:t>
      </w:r>
    </w:p>
    <w:p w:rsidR="00C9436F" w:rsidRPr="00A35A8B" w:rsidRDefault="00855D31" w:rsidP="008F30E1">
      <w:pPr>
        <w:pStyle w:val="ListParagraph"/>
        <w:numPr>
          <w:ilvl w:val="0"/>
          <w:numId w:val="10"/>
        </w:numPr>
        <w:spacing w:line="240" w:lineRule="auto"/>
        <w:rPr>
          <w:rFonts w:asciiTheme="minorHAnsi" w:hAnsiTheme="minorHAnsi" w:cstheme="minorHAnsi"/>
          <w:noProof/>
          <w:lang w:val="bs-Latn-BA"/>
        </w:rPr>
      </w:pPr>
      <w:r>
        <w:rPr>
          <w:rFonts w:asciiTheme="minorHAnsi" w:hAnsiTheme="minorHAnsi" w:cstheme="minorHAnsi"/>
          <w:noProof/>
          <w:lang w:val="sr-Cyrl-CS"/>
        </w:rPr>
        <w:t>Ревидирани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додатни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споразум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у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вези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с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пружањем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техничке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помоћи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од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стране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>
        <w:rPr>
          <w:rFonts w:asciiTheme="minorHAnsi" w:hAnsiTheme="minorHAnsi" w:cstheme="minorHAnsi"/>
          <w:noProof/>
          <w:lang w:val="sr-Cyrl-CS"/>
        </w:rPr>
        <w:t>ИАЕА</w:t>
      </w:r>
      <w:r w:rsidR="00C9436F" w:rsidRPr="00855D31">
        <w:rPr>
          <w:rFonts w:asciiTheme="minorHAnsi" w:hAnsiTheme="minorHAnsi" w:cstheme="minorHAnsi"/>
          <w:noProof/>
          <w:lang w:val="sr-Cyrl-CS"/>
        </w:rPr>
        <w:t>-</w:t>
      </w:r>
      <w:r>
        <w:rPr>
          <w:rFonts w:asciiTheme="minorHAnsi" w:hAnsiTheme="minorHAnsi" w:cstheme="minorHAnsi"/>
          <w:noProof/>
          <w:lang w:val="sr-Cyrl-CS"/>
        </w:rPr>
        <w:t>е</w:t>
      </w:r>
      <w:r w:rsidR="00C9436F" w:rsidRPr="00855D31">
        <w:rPr>
          <w:rFonts w:asciiTheme="minorHAnsi" w:hAnsiTheme="minorHAnsi" w:cstheme="minorHAnsi"/>
          <w:noProof/>
          <w:lang w:val="sr-Cyrl-CS"/>
        </w:rPr>
        <w:t xml:space="preserve"> </w:t>
      </w:r>
      <w:r w:rsidR="00C9436F" w:rsidRPr="00A35A8B">
        <w:rPr>
          <w:rFonts w:asciiTheme="minorHAnsi" w:hAnsiTheme="minorHAnsi" w:cstheme="minorHAnsi"/>
          <w:noProof/>
          <w:lang w:val="bs-Latn-BA"/>
        </w:rPr>
        <w:t>(Revised Supplementary Agreement Concerning the Provision of Technical Assistance by the IAEA – RSA).</w:t>
      </w:r>
    </w:p>
    <w:p w:rsidR="00C9436F" w:rsidRPr="00A35A8B" w:rsidRDefault="00C9436F" w:rsidP="00C9436F">
      <w:pPr>
        <w:spacing w:line="240" w:lineRule="auto"/>
        <w:rPr>
          <w:rFonts w:cstheme="minorHAnsi"/>
          <w:noProof/>
          <w:lang w:val="bs-Latn-BA"/>
        </w:rPr>
      </w:pPr>
    </w:p>
    <w:p w:rsidR="00C9436F" w:rsidRPr="00855D31" w:rsidRDefault="00855D31" w:rsidP="00C9436F">
      <w:pPr>
        <w:spacing w:line="240" w:lineRule="auto"/>
        <w:rPr>
          <w:rFonts w:cstheme="minorHAnsi"/>
          <w:noProof/>
          <w:lang w:val="sr-Cyrl-CS"/>
        </w:rPr>
      </w:pPr>
      <w:r>
        <w:rPr>
          <w:rFonts w:cstheme="minorHAnsi"/>
          <w:noProof/>
          <w:lang w:val="sr-Cyrl-CS"/>
        </w:rPr>
        <w:t>Треба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истаћи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C9436F" w:rsidRPr="00855D31">
        <w:rPr>
          <w:rFonts w:cstheme="minorHAnsi"/>
          <w:noProof/>
          <w:lang w:val="sr-Cyrl-CS"/>
        </w:rPr>
        <w:t xml:space="preserve"> 2017. </w:t>
      </w:r>
      <w:r>
        <w:rPr>
          <w:rFonts w:cstheme="minorHAnsi"/>
          <w:noProof/>
          <w:lang w:val="sr-Cyrl-CS"/>
        </w:rPr>
        <w:t>години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настављена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имплементација</w:t>
      </w:r>
      <w:r w:rsidR="00C9436F" w:rsidRPr="00855D31">
        <w:rPr>
          <w:rFonts w:cstheme="minorHAnsi"/>
          <w:noProof/>
          <w:lang w:val="sr-Cyrl-CS"/>
        </w:rPr>
        <w:t xml:space="preserve"> </w:t>
      </w:r>
      <w:r w:rsidR="00FE3E29" w:rsidRPr="00855D31">
        <w:rPr>
          <w:noProof/>
          <w:lang w:val="sr-Cyrl-CS"/>
        </w:rPr>
        <w:t>„</w:t>
      </w:r>
      <w:r>
        <w:rPr>
          <w:rFonts w:cstheme="minorHAnsi"/>
          <w:noProof/>
          <w:lang w:val="sr-Cyrl-CS"/>
        </w:rPr>
        <w:t>Интегрисаног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плана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подршке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нуклеарн</w:t>
      </w:r>
      <w:r w:rsidR="003934C2">
        <w:rPr>
          <w:rFonts w:cstheme="minorHAnsi"/>
          <w:noProof/>
          <w:lang w:val="sr-Cyrl-CS"/>
        </w:rPr>
        <w:t>ој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безбједност</w:t>
      </w:r>
      <w:r w:rsidR="003934C2">
        <w:rPr>
          <w:rFonts w:cstheme="minorHAnsi"/>
          <w:noProof/>
          <w:lang w:val="sr-Cyrl-CS"/>
        </w:rPr>
        <w:t>и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FE3E29" w:rsidRPr="00855D31">
        <w:rPr>
          <w:noProof/>
          <w:lang w:val="sr-Cyrl-CS"/>
        </w:rPr>
        <w:t>“</w:t>
      </w:r>
      <w:r w:rsidR="00996F1E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чиме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доприноси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испуњавању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обавеза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међународних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уговора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који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односе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нуклеарну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безбједност</w:t>
      </w:r>
      <w:r w:rsidR="00C9436F" w:rsidRPr="00855D31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У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оквиру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ове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имплементације</w:t>
      </w:r>
      <w:r w:rsidR="00C9436F" w:rsidRPr="00855D31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висока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делегација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коју</w:t>
      </w:r>
      <w:r w:rsidR="00C9436F" w:rsidRPr="00855D31">
        <w:rPr>
          <w:rFonts w:cstheme="minorHAnsi"/>
          <w:noProof/>
          <w:lang w:val="sr-Cyrl-CS"/>
        </w:rPr>
        <w:t xml:space="preserve"> </w:t>
      </w:r>
      <w:r w:rsidR="004C4A10">
        <w:rPr>
          <w:rFonts w:cstheme="minorHAnsi"/>
          <w:noProof/>
          <w:lang w:val="sr-Cyrl-CS"/>
        </w:rPr>
        <w:t>су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чинил</w:t>
      </w:r>
      <w:r w:rsidR="004C4A10">
        <w:rPr>
          <w:rFonts w:cstheme="minorHAnsi"/>
          <w:noProof/>
          <w:lang w:val="sr-Cyrl-CS"/>
        </w:rPr>
        <w:t>и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Заједничка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комисија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Парламентарне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скупштине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одбрану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сигурност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руководство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Државне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регулаторне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агенције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радијациону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нуклеарну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ascii="Calibri" w:hAnsi="Calibri" w:cs="Calibri"/>
          <w:noProof/>
          <w:lang w:val="sr-Cyrl-CS"/>
        </w:rPr>
        <w:t>безбједност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посјетила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ИАЕА</w:t>
      </w:r>
      <w:r w:rsidR="00996F1E" w:rsidRPr="00855D31">
        <w:rPr>
          <w:rFonts w:cstheme="minorHAnsi"/>
          <w:noProof/>
          <w:lang w:val="sr-Cyrl-CS"/>
        </w:rPr>
        <w:t>-</w:t>
      </w:r>
      <w:r>
        <w:rPr>
          <w:rFonts w:cstheme="minorHAnsi"/>
          <w:noProof/>
          <w:lang w:val="sr-Cyrl-CS"/>
        </w:rPr>
        <w:t>у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01121B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октобру</w:t>
      </w:r>
      <w:r w:rsidR="0001121B" w:rsidRPr="00855D31">
        <w:rPr>
          <w:rFonts w:cstheme="minorHAnsi"/>
          <w:noProof/>
          <w:lang w:val="sr-Cyrl-CS"/>
        </w:rPr>
        <w:t xml:space="preserve"> 2017. </w:t>
      </w:r>
      <w:r>
        <w:rPr>
          <w:rFonts w:cstheme="minorHAnsi"/>
          <w:noProof/>
          <w:lang w:val="sr-Cyrl-CS"/>
        </w:rPr>
        <w:t>године</w:t>
      </w:r>
      <w:r w:rsidR="0001121B" w:rsidRPr="00855D31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Циљ</w:t>
      </w:r>
      <w:r w:rsidR="0001121B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посјете</w:t>
      </w:r>
      <w:r w:rsidR="0001121B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01121B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био</w:t>
      </w:r>
      <w:r w:rsidR="0001121B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јачање</w:t>
      </w:r>
      <w:r w:rsidR="0001121B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свијести</w:t>
      </w:r>
      <w:r w:rsidR="0001121B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високих</w:t>
      </w:r>
      <w:r w:rsidR="0001121B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функционера</w:t>
      </w:r>
      <w:r w:rsidR="0001121B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01121B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</w:t>
      </w:r>
      <w:r w:rsidR="0001121B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важности</w:t>
      </w:r>
      <w:r w:rsidR="0001121B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нуклеарне</w:t>
      </w:r>
      <w:r w:rsidR="0001121B" w:rsidRPr="00855D31">
        <w:rPr>
          <w:rFonts w:cstheme="minorHAnsi"/>
          <w:noProof/>
          <w:lang w:val="sr-Cyrl-CS"/>
        </w:rPr>
        <w:t xml:space="preserve"> </w:t>
      </w:r>
      <w:r w:rsidR="003934C2">
        <w:rPr>
          <w:rFonts w:ascii="Calibri" w:hAnsi="Calibri" w:cs="Calibri"/>
          <w:noProof/>
          <w:lang w:val="sr-Cyrl-CS"/>
        </w:rPr>
        <w:t>безбједност</w:t>
      </w:r>
      <w:r>
        <w:rPr>
          <w:rFonts w:cstheme="minorHAnsi"/>
          <w:noProof/>
          <w:lang w:val="sr-Cyrl-CS"/>
        </w:rPr>
        <w:t>и</w:t>
      </w:r>
      <w:r w:rsidR="0001121B" w:rsidRPr="00855D31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Током</w:t>
      </w:r>
      <w:r w:rsidR="0001121B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ове</w:t>
      </w:r>
      <w:r w:rsidR="0001121B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посјете</w:t>
      </w:r>
      <w:r w:rsidR="0001121B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01121B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договорено</w:t>
      </w:r>
      <w:r w:rsidR="0001121B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почетком</w:t>
      </w:r>
      <w:r w:rsidR="00C9436F" w:rsidRPr="00855D31">
        <w:rPr>
          <w:rFonts w:cstheme="minorHAnsi"/>
          <w:noProof/>
          <w:lang w:val="sr-Cyrl-CS"/>
        </w:rPr>
        <w:t xml:space="preserve"> 2018.</w:t>
      </w:r>
      <w:r w:rsidR="005921EA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године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одржи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шири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семинар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ову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тему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згради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Парламентарне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скупштине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којем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ће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присуствовати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високи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функционери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законодавне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извршне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власти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C9436F" w:rsidRPr="00855D31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C9436F" w:rsidRPr="00855D31">
        <w:rPr>
          <w:rFonts w:cstheme="minorHAnsi"/>
          <w:noProof/>
          <w:lang w:val="sr-Cyrl-CS"/>
        </w:rPr>
        <w:t xml:space="preserve">.   </w:t>
      </w:r>
    </w:p>
    <w:p w:rsidR="00626556" w:rsidRPr="00855D31" w:rsidRDefault="00626556" w:rsidP="0095504D">
      <w:pPr>
        <w:spacing w:line="240" w:lineRule="auto"/>
        <w:rPr>
          <w:rFonts w:cstheme="minorHAnsi"/>
          <w:noProof/>
          <w:lang w:val="sr-Cyrl-CS"/>
        </w:rPr>
      </w:pPr>
    </w:p>
    <w:p w:rsidR="008F39F6" w:rsidRPr="00A35A8B" w:rsidRDefault="008F39F6">
      <w:pPr>
        <w:spacing w:after="240"/>
        <w:rPr>
          <w:noProof/>
          <w:lang w:val="bs-Latn-BA"/>
        </w:rPr>
      </w:pPr>
      <w:r w:rsidRPr="00A35A8B">
        <w:rPr>
          <w:noProof/>
          <w:lang w:val="bs-Latn-BA"/>
        </w:rPr>
        <w:br w:type="page"/>
      </w:r>
    </w:p>
    <w:p w:rsidR="00967F00" w:rsidRPr="00B92379" w:rsidRDefault="00B92379" w:rsidP="00F4447F">
      <w:pPr>
        <w:pStyle w:val="Heading1"/>
        <w:rPr>
          <w:lang w:val="sr-Cyrl-CS"/>
        </w:rPr>
      </w:pPr>
      <w:bookmarkStart w:id="460" w:name="_Toc519510738"/>
      <w:r>
        <w:rPr>
          <w:lang w:val="sr-Cyrl-CS"/>
        </w:rPr>
        <w:t>СИСТЕМ</w:t>
      </w:r>
      <w:r w:rsidR="00BA58B2" w:rsidRPr="00B92379">
        <w:rPr>
          <w:lang w:val="sr-Cyrl-CS"/>
        </w:rPr>
        <w:t xml:space="preserve"> </w:t>
      </w:r>
      <w:r>
        <w:rPr>
          <w:lang w:val="sr-Cyrl-CS"/>
        </w:rPr>
        <w:t>УПРАВЉАЊА</w:t>
      </w:r>
      <w:r w:rsidR="00967F00" w:rsidRPr="00B92379">
        <w:rPr>
          <w:lang w:val="sr-Cyrl-CS"/>
        </w:rPr>
        <w:t xml:space="preserve"> (</w:t>
      </w:r>
      <w:r>
        <w:rPr>
          <w:lang w:val="sr-Cyrl-CS"/>
        </w:rPr>
        <w:t>МЕНАЏМЕНТ</w:t>
      </w:r>
      <w:r w:rsidR="00967F00" w:rsidRPr="00B92379">
        <w:rPr>
          <w:lang w:val="sr-Cyrl-CS"/>
        </w:rPr>
        <w:t xml:space="preserve"> </w:t>
      </w:r>
      <w:r>
        <w:rPr>
          <w:lang w:val="sr-Cyrl-CS"/>
        </w:rPr>
        <w:t>СИСТЕМ</w:t>
      </w:r>
      <w:r w:rsidR="00967F00" w:rsidRPr="00B92379">
        <w:rPr>
          <w:lang w:val="sr-Cyrl-CS"/>
        </w:rPr>
        <w:t>)</w:t>
      </w:r>
      <w:bookmarkEnd w:id="460"/>
    </w:p>
    <w:p w:rsidR="00967F00" w:rsidRPr="00B92379" w:rsidRDefault="00967F00" w:rsidP="0095504D">
      <w:pPr>
        <w:spacing w:line="240" w:lineRule="auto"/>
        <w:rPr>
          <w:noProof/>
          <w:lang w:val="sr-Cyrl-CS" w:eastAsia="bs-Latn-BA"/>
        </w:rPr>
      </w:pPr>
    </w:p>
    <w:p w:rsidR="00574C0F" w:rsidRPr="00B92379" w:rsidRDefault="00B92379" w:rsidP="0095504D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На</w:t>
      </w:r>
      <w:r w:rsidR="00CC1FC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основу</w:t>
      </w:r>
      <w:r w:rsidR="00CC1FC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анализе</w:t>
      </w:r>
      <w:r w:rsidR="00CC1FC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рада</w:t>
      </w:r>
      <w:r w:rsidR="00CC1FC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Агенције</w:t>
      </w:r>
      <w:r w:rsidR="00CC1FC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CC1FC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претходном</w:t>
      </w:r>
      <w:r w:rsidR="00CC1FC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периоду</w:t>
      </w:r>
      <w:r w:rsidR="00CC1FC6" w:rsidRPr="00B92379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а</w:t>
      </w:r>
      <w:r w:rsidR="00CC1FC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FB1F4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циљу</w:t>
      </w:r>
      <w:r w:rsidR="00FB1F4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унапређења</w:t>
      </w:r>
      <w:r w:rsidR="00FB1F4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рада</w:t>
      </w:r>
      <w:r w:rsidR="00FB1F4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Агенције</w:t>
      </w:r>
      <w:r w:rsidR="00CC1FC6" w:rsidRPr="00B92379">
        <w:rPr>
          <w:noProof/>
          <w:lang w:val="sr-Cyrl-CS" w:eastAsia="bs-Latn-BA"/>
        </w:rPr>
        <w:t>,</w:t>
      </w:r>
      <w:r w:rsidR="00FB1F4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планирано</w:t>
      </w:r>
      <w:r w:rsidR="00FB1F4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FB1F4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увођење</w:t>
      </w:r>
      <w:r w:rsidR="00FB1F4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система</w:t>
      </w:r>
      <w:r w:rsidR="00FB1F4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управљања</w:t>
      </w:r>
      <w:r w:rsidR="00FB1F4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FB1F4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Агенцији</w:t>
      </w:r>
      <w:r w:rsidR="00FB1F46" w:rsidRPr="00B92379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У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досадашњем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периоду</w:t>
      </w:r>
      <w:r w:rsidR="00FB1F4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није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имала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заокружен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систем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управљања</w:t>
      </w:r>
      <w:r w:rsidR="00CC1FC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CC1FC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због</w:t>
      </w:r>
      <w:r w:rsidR="00CC1FC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тога</w:t>
      </w:r>
      <w:r w:rsidR="00CC1FC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CC1FC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аплицирала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помоћ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516E7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реализацији</w:t>
      </w:r>
      <w:r w:rsidR="00516E7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пројекта</w:t>
      </w:r>
      <w:r w:rsidR="00516E7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увођења</w:t>
      </w:r>
      <w:r w:rsidR="00516E7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интегрисаног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система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управљања</w:t>
      </w:r>
      <w:r w:rsidR="00967F00" w:rsidRPr="00B92379">
        <w:rPr>
          <w:noProof/>
          <w:lang w:val="sr-Cyrl-CS" w:eastAsia="bs-Latn-BA"/>
        </w:rPr>
        <w:t>.</w:t>
      </w:r>
      <w:r w:rsidR="00CC1FC6" w:rsidRPr="00B92379">
        <w:rPr>
          <w:noProof/>
          <w:lang w:val="sr-Cyrl-CS" w:eastAsia="bs-Latn-BA"/>
        </w:rPr>
        <w:t xml:space="preserve"> </w:t>
      </w:r>
    </w:p>
    <w:p w:rsidR="00574C0F" w:rsidRPr="00B92379" w:rsidRDefault="00574C0F" w:rsidP="0095504D">
      <w:pPr>
        <w:spacing w:line="240" w:lineRule="auto"/>
        <w:rPr>
          <w:noProof/>
          <w:lang w:val="sr-Cyrl-CS" w:eastAsia="bs-Latn-BA"/>
        </w:rPr>
      </w:pPr>
    </w:p>
    <w:p w:rsidR="00967F00" w:rsidRPr="00B92379" w:rsidRDefault="00B92379" w:rsidP="0095504D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Основа</w:t>
      </w:r>
      <w:r w:rsidR="00CC1FC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CC1FC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увођење</w:t>
      </w:r>
      <w:r w:rsidR="00CC1FC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система</w:t>
      </w:r>
      <w:r w:rsidR="00CC1FC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управљања</w:t>
      </w:r>
      <w:r w:rsidR="00CC1FC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CC1FC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стандард</w:t>
      </w:r>
      <w:r w:rsidR="00CC1FC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ИАЕА</w:t>
      </w:r>
      <w:r w:rsidR="00EB2456" w:rsidRPr="00B92379">
        <w:rPr>
          <w:noProof/>
          <w:lang w:val="sr-Cyrl-CS" w:eastAsia="bs-Latn-BA"/>
        </w:rPr>
        <w:t>-</w:t>
      </w:r>
      <w:r>
        <w:rPr>
          <w:noProof/>
          <w:lang w:val="sr-Cyrl-CS" w:eastAsia="bs-Latn-BA"/>
        </w:rPr>
        <w:t>е</w:t>
      </w:r>
      <w:r w:rsidR="00574C0F" w:rsidRPr="00B92379">
        <w:rPr>
          <w:noProof/>
          <w:lang w:val="sr-Cyrl-CS" w:eastAsia="bs-Latn-BA"/>
        </w:rPr>
        <w:t xml:space="preserve"> „</w:t>
      </w:r>
      <w:r>
        <w:rPr>
          <w:noProof/>
          <w:lang w:val="sr-Cyrl-CS" w:eastAsia="bs-Latn-BA"/>
        </w:rPr>
        <w:t>Руковођење</w:t>
      </w:r>
      <w:r w:rsidR="00574C0F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574C0F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управљање</w:t>
      </w:r>
      <w:r w:rsidR="00574C0F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574C0F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сигурност</w:t>
      </w:r>
      <w:r w:rsidR="00574C0F" w:rsidRPr="00B92379">
        <w:rPr>
          <w:noProof/>
          <w:lang w:val="sr-Cyrl-CS" w:eastAsia="bs-Latn-BA"/>
        </w:rPr>
        <w:t>“</w:t>
      </w:r>
      <w:r w:rsidR="00574C0F" w:rsidRPr="00A35A8B">
        <w:rPr>
          <w:lang w:val="bs-Latn-BA" w:eastAsia="bs-Latn-BA"/>
        </w:rPr>
        <w:t xml:space="preserve"> </w:t>
      </w:r>
      <w:r w:rsidR="00053FF8" w:rsidRPr="00A35A8B">
        <w:rPr>
          <w:lang w:val="bs-Latn-BA" w:eastAsia="bs-Latn-BA"/>
        </w:rPr>
        <w:t>–</w:t>
      </w:r>
      <w:r w:rsidR="00CC1FC6" w:rsidRPr="00A35A8B">
        <w:rPr>
          <w:lang w:val="bs-Latn-BA" w:eastAsia="bs-Latn-BA"/>
        </w:rPr>
        <w:t xml:space="preserve"> GSR </w:t>
      </w:r>
      <w:r>
        <w:rPr>
          <w:noProof/>
          <w:lang w:val="sr-Cyrl-CS" w:eastAsia="bs-Latn-BA"/>
        </w:rPr>
        <w:t>Дио</w:t>
      </w:r>
      <w:r w:rsidR="00053FF8" w:rsidRPr="00B92379">
        <w:rPr>
          <w:noProof/>
          <w:lang w:val="sr-Cyrl-CS" w:eastAsia="bs-Latn-BA"/>
        </w:rPr>
        <w:t xml:space="preserve"> </w:t>
      </w:r>
      <w:r w:rsidR="00CC1FC6" w:rsidRPr="00B92379">
        <w:rPr>
          <w:noProof/>
          <w:lang w:val="sr-Cyrl-CS" w:eastAsia="bs-Latn-BA"/>
        </w:rPr>
        <w:t>2</w:t>
      </w:r>
      <w:r w:rsidR="00574C0F" w:rsidRPr="00B92379">
        <w:rPr>
          <w:noProof/>
          <w:lang w:val="sr-Cyrl-CS" w:eastAsia="bs-Latn-BA"/>
        </w:rPr>
        <w:t>.</w:t>
      </w:r>
    </w:p>
    <w:p w:rsidR="00967F00" w:rsidRPr="00B92379" w:rsidRDefault="00967F00" w:rsidP="0095504D">
      <w:pPr>
        <w:spacing w:line="240" w:lineRule="auto"/>
        <w:rPr>
          <w:noProof/>
          <w:lang w:val="sr-Cyrl-CS" w:eastAsia="bs-Latn-BA"/>
        </w:rPr>
      </w:pPr>
    </w:p>
    <w:p w:rsidR="00574C0F" w:rsidRPr="00B92379" w:rsidRDefault="00B92379" w:rsidP="0095504D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С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тим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вези</w:t>
      </w:r>
      <w:r w:rsidR="00967F00" w:rsidRPr="00B92379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Агенција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аплицирала</w:t>
      </w:r>
      <w:r w:rsidR="00574C0F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574C0F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добила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државни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пројекат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техничке</w:t>
      </w:r>
      <w:r w:rsidR="00C20E4C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сарадње</w:t>
      </w:r>
      <w:r w:rsidR="00C20E4C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</w:t>
      </w:r>
      <w:r w:rsidR="00C20E4C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ИАЕА</w:t>
      </w:r>
      <w:r w:rsidR="00C20E4C" w:rsidRPr="00B92379">
        <w:rPr>
          <w:noProof/>
          <w:lang w:val="sr-Cyrl-CS" w:eastAsia="bs-Latn-BA"/>
        </w:rPr>
        <w:t>-</w:t>
      </w:r>
      <w:r>
        <w:rPr>
          <w:noProof/>
          <w:lang w:val="sr-Cyrl-CS" w:eastAsia="bs-Latn-BA"/>
        </w:rPr>
        <w:t>ом</w:t>
      </w:r>
      <w:r w:rsidR="00C20E4C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под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насловом</w:t>
      </w:r>
      <w:r w:rsidR="00967F00" w:rsidRPr="00B92379">
        <w:rPr>
          <w:noProof/>
          <w:lang w:val="sr-Cyrl-CS" w:eastAsia="bs-Latn-BA"/>
        </w:rPr>
        <w:t>: „</w:t>
      </w:r>
      <w:r>
        <w:rPr>
          <w:noProof/>
          <w:lang w:val="sr-Cyrl-CS" w:eastAsia="bs-Latn-BA"/>
        </w:rPr>
        <w:t>Имплементација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интегрисаног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система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јачање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способности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регулаторног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органа</w:t>
      </w:r>
      <w:r w:rsidR="00967F00" w:rsidRPr="00B92379">
        <w:rPr>
          <w:noProof/>
          <w:lang w:val="sr-Cyrl-CS" w:eastAsia="bs-Latn-BA"/>
        </w:rPr>
        <w:t xml:space="preserve">“. </w:t>
      </w:r>
    </w:p>
    <w:p w:rsidR="00574C0F" w:rsidRPr="00B92379" w:rsidRDefault="00574C0F" w:rsidP="0095504D">
      <w:pPr>
        <w:spacing w:line="240" w:lineRule="auto"/>
        <w:rPr>
          <w:noProof/>
          <w:lang w:val="sr-Cyrl-CS" w:eastAsia="bs-Latn-BA"/>
        </w:rPr>
      </w:pPr>
    </w:p>
    <w:p w:rsidR="00967F00" w:rsidRPr="00B92379" w:rsidRDefault="00B92379" w:rsidP="0095504D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Такође</w:t>
      </w:r>
      <w:r w:rsidR="00967F00" w:rsidRPr="00B92379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у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оквиру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ИПА</w:t>
      </w:r>
      <w:r w:rsidR="00967F00" w:rsidRPr="00B92379">
        <w:rPr>
          <w:noProof/>
          <w:lang w:val="sr-Cyrl-CS" w:eastAsia="bs-Latn-BA"/>
        </w:rPr>
        <w:t xml:space="preserve"> 2011 </w:t>
      </w:r>
      <w:r>
        <w:rPr>
          <w:noProof/>
          <w:lang w:val="sr-Cyrl-CS" w:eastAsia="bs-Latn-BA"/>
        </w:rPr>
        <w:t>пројекта</w:t>
      </w:r>
      <w:r w:rsidR="00967F00" w:rsidRPr="00B92379">
        <w:rPr>
          <w:noProof/>
          <w:lang w:val="sr-Cyrl-CS" w:eastAsia="bs-Latn-BA"/>
        </w:rPr>
        <w:t xml:space="preserve"> „</w:t>
      </w:r>
      <w:r>
        <w:rPr>
          <w:noProof/>
          <w:lang w:val="sr-Cyrl-CS" w:eastAsia="bs-Latn-BA"/>
        </w:rPr>
        <w:t>Даље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јачање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техничких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капацитета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надлежних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органа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Албанији</w:t>
      </w:r>
      <w:r w:rsidR="00967F00" w:rsidRPr="00B92379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БиХ</w:t>
      </w:r>
      <w:r w:rsidR="00967F00" w:rsidRPr="00B92379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Бившој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Југословенској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Републици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Македонији</w:t>
      </w:r>
      <w:r w:rsidR="00967F00" w:rsidRPr="00B92379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Косову</w:t>
      </w:r>
      <w:r w:rsidR="00967F00" w:rsidRPr="00B92379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Црној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Гори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Србији</w:t>
      </w:r>
      <w:r w:rsidR="00967F00" w:rsidRPr="00B92379">
        <w:rPr>
          <w:noProof/>
          <w:lang w:val="sr-Cyrl-CS" w:eastAsia="bs-Latn-BA"/>
        </w:rPr>
        <w:t xml:space="preserve">“ </w:t>
      </w:r>
      <w:r>
        <w:rPr>
          <w:noProof/>
          <w:lang w:val="sr-Cyrl-CS" w:eastAsia="bs-Latn-BA"/>
        </w:rPr>
        <w:t>који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се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састоји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седам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задатака</w:t>
      </w:r>
      <w:r w:rsidR="00C20E4C" w:rsidRPr="00B92379">
        <w:rPr>
          <w:noProof/>
          <w:lang w:val="sr-Cyrl-CS" w:eastAsia="bs-Latn-BA"/>
        </w:rPr>
        <w:t>,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предвиђено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се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оквиру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задатка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под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ознаком</w:t>
      </w:r>
      <w:r w:rsidR="00967F00" w:rsidRPr="00B92379">
        <w:rPr>
          <w:noProof/>
          <w:lang w:val="sr-Cyrl-CS" w:eastAsia="bs-Latn-BA"/>
        </w:rPr>
        <w:t xml:space="preserve"> 2.3 </w:t>
      </w:r>
      <w:r>
        <w:rPr>
          <w:noProof/>
          <w:lang w:val="sr-Cyrl-CS" w:eastAsia="bs-Latn-BA"/>
        </w:rPr>
        <w:t>Агенцији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омогући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помоћ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при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изради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стандардних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радних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процедура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поједине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активности</w:t>
      </w:r>
      <w:r w:rsidR="00A21394" w:rsidRPr="00B92379">
        <w:rPr>
          <w:noProof/>
          <w:lang w:val="sr-Cyrl-CS" w:eastAsia="bs-Latn-BA"/>
        </w:rPr>
        <w:t>,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као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израду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пословника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система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управљања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Агенцијом</w:t>
      </w:r>
      <w:r w:rsidR="00967F00" w:rsidRPr="00B92379">
        <w:rPr>
          <w:noProof/>
          <w:lang w:val="sr-Cyrl-CS" w:eastAsia="bs-Latn-BA"/>
        </w:rPr>
        <w:t>.</w:t>
      </w:r>
    </w:p>
    <w:p w:rsidR="008F39F6" w:rsidRPr="00B92379" w:rsidRDefault="008F39F6" w:rsidP="0095504D">
      <w:pPr>
        <w:spacing w:line="240" w:lineRule="auto"/>
        <w:rPr>
          <w:noProof/>
          <w:lang w:val="sr-Cyrl-CS" w:eastAsia="bs-Latn-BA"/>
        </w:rPr>
      </w:pPr>
    </w:p>
    <w:p w:rsidR="00967F00" w:rsidRPr="00B92379" w:rsidRDefault="00B92379" w:rsidP="0095504D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У</w:t>
      </w:r>
      <w:r w:rsidR="009B34E9" w:rsidRPr="00B92379">
        <w:rPr>
          <w:noProof/>
          <w:lang w:val="sr-Cyrl-CS" w:eastAsia="bs-Latn-BA"/>
        </w:rPr>
        <w:t xml:space="preserve"> 2017. </w:t>
      </w:r>
      <w:r>
        <w:rPr>
          <w:noProof/>
          <w:lang w:val="sr-Cyrl-CS" w:eastAsia="bs-Latn-BA"/>
        </w:rPr>
        <w:t>години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Агенција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одрадила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већину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стандардних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оперативних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процедура</w:t>
      </w:r>
      <w:r w:rsidR="00C44875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C44875" w:rsidRPr="00B92379">
        <w:rPr>
          <w:noProof/>
          <w:lang w:val="sr-Cyrl-CS" w:eastAsia="bs-Latn-BA"/>
        </w:rPr>
        <w:t xml:space="preserve"> </w:t>
      </w:r>
      <w:r w:rsidR="003934C2">
        <w:rPr>
          <w:noProof/>
          <w:lang w:val="sr-Cyrl-CS" w:eastAsia="bs-Latn-BA"/>
        </w:rPr>
        <w:t>С</w:t>
      </w:r>
      <w:r>
        <w:rPr>
          <w:noProof/>
          <w:lang w:val="sr-Cyrl-CS" w:eastAsia="bs-Latn-BA"/>
        </w:rPr>
        <w:t>ектору</w:t>
      </w:r>
      <w:r w:rsidR="00C44875" w:rsidRPr="00B92379">
        <w:rPr>
          <w:noProof/>
          <w:lang w:val="sr-Cyrl-CS" w:eastAsia="bs-Latn-BA"/>
        </w:rPr>
        <w:t xml:space="preserve"> </w:t>
      </w:r>
      <w:r w:rsidR="003934C2">
        <w:rPr>
          <w:noProof/>
          <w:lang w:val="sr-Cyrl-CS" w:eastAsia="bs-Latn-BA"/>
        </w:rPr>
        <w:t>за а</w:t>
      </w:r>
      <w:r>
        <w:rPr>
          <w:noProof/>
          <w:lang w:val="sr-Cyrl-CS" w:eastAsia="bs-Latn-BA"/>
        </w:rPr>
        <w:t>уторизациј</w:t>
      </w:r>
      <w:r w:rsidR="003934C2">
        <w:rPr>
          <w:noProof/>
          <w:lang w:val="sr-Cyrl-CS" w:eastAsia="bs-Latn-BA"/>
        </w:rPr>
        <w:t>у</w:t>
      </w:r>
      <w:r w:rsidR="00C44875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C44875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Инспекторату</w:t>
      </w:r>
      <w:r w:rsidR="009B34E9" w:rsidRPr="00B92379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Урађен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Нацрт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пословника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управљања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Агенцији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који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обухватио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све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радне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процесе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Агенцији</w:t>
      </w:r>
      <w:r w:rsidR="003629A1" w:rsidRPr="00B92379">
        <w:rPr>
          <w:noProof/>
          <w:lang w:val="sr-Cyrl-CS" w:eastAsia="bs-Latn-BA"/>
        </w:rPr>
        <w:t>,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процеси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су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подијељени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пет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кључних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два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помоћна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процеса</w:t>
      </w:r>
      <w:r w:rsidR="009B34E9" w:rsidRPr="00B92379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У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кључне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процесе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спадају</w:t>
      </w:r>
      <w:r w:rsidR="009B34E9" w:rsidRPr="00B92379">
        <w:rPr>
          <w:noProof/>
          <w:lang w:val="sr-Cyrl-CS" w:eastAsia="bs-Latn-BA"/>
        </w:rPr>
        <w:t xml:space="preserve">: </w:t>
      </w:r>
      <w:r>
        <w:rPr>
          <w:noProof/>
          <w:lang w:val="sr-Cyrl-CS" w:eastAsia="bs-Latn-BA"/>
        </w:rPr>
        <w:t>доношење</w:t>
      </w:r>
      <w:r w:rsidR="00506A08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прописа</w:t>
      </w:r>
      <w:r w:rsidR="009B34E9" w:rsidRPr="00B92379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ауторизација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одобравање</w:t>
      </w:r>
      <w:r w:rsidR="009B34E9" w:rsidRPr="00B92379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инспекција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инспекцијским</w:t>
      </w:r>
      <w:r w:rsidR="00805AE2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мјерама</w:t>
      </w:r>
      <w:r w:rsidR="00805AE2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спровођења</w:t>
      </w:r>
      <w:r w:rsidR="00805AE2" w:rsidRPr="00B92379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државна</w:t>
      </w:r>
      <w:r w:rsidR="00805AE2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805AE2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међународна</w:t>
      </w:r>
      <w:r w:rsidR="00805AE2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сарадња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извјештавањем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одговор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ванредним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ситуацијама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спровођењем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мониторинга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радиоактивности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животној</w:t>
      </w:r>
      <w:r w:rsidR="003C241A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средини</w:t>
      </w:r>
      <w:r w:rsidR="009B34E9" w:rsidRPr="00B92379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Помоћни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процеси</w:t>
      </w:r>
      <w:r w:rsidR="008F39F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су</w:t>
      </w:r>
      <w:r w:rsidR="009B34E9" w:rsidRPr="00B92379">
        <w:rPr>
          <w:noProof/>
          <w:lang w:val="sr-Cyrl-CS" w:eastAsia="bs-Latn-BA"/>
        </w:rPr>
        <w:t xml:space="preserve">: </w:t>
      </w:r>
      <w:r>
        <w:rPr>
          <w:noProof/>
          <w:lang w:val="sr-Cyrl-CS" w:eastAsia="bs-Latn-BA"/>
        </w:rPr>
        <w:t>менаџмент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интегрисаним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менаџмент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системом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људским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9B34E9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финансијским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ресурсима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те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инфраструктура</w:t>
      </w:r>
      <w:r w:rsidR="00C44875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</w:t>
      </w:r>
      <w:r w:rsidR="00C44875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радним</w:t>
      </w:r>
      <w:r w:rsidR="00C44875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окружењем</w:t>
      </w:r>
      <w:r w:rsidR="00C44875" w:rsidRPr="00B92379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што</w:t>
      </w:r>
      <w:r w:rsidR="00C44875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укључује</w:t>
      </w:r>
      <w:r w:rsidR="00C44875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базу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података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информационо</w:t>
      </w:r>
      <w:r w:rsidR="00805AE2" w:rsidRPr="00B92379">
        <w:rPr>
          <w:noProof/>
          <w:lang w:val="sr-Cyrl-CS" w:eastAsia="bs-Latn-BA"/>
        </w:rPr>
        <w:t>-</w:t>
      </w:r>
      <w:r>
        <w:rPr>
          <w:noProof/>
          <w:lang w:val="sr-Cyrl-CS" w:eastAsia="bs-Latn-BA"/>
        </w:rPr>
        <w:t>технолошки</w:t>
      </w:r>
      <w:r w:rsidR="00805AE2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менаџмент</w:t>
      </w:r>
      <w:r w:rsidR="00D021D6" w:rsidRPr="00B92379">
        <w:rPr>
          <w:noProof/>
          <w:lang w:val="sr-Cyrl-CS" w:eastAsia="bs-Latn-BA"/>
        </w:rPr>
        <w:t>.</w:t>
      </w:r>
      <w:r w:rsidR="009B34E9" w:rsidRPr="00B92379">
        <w:rPr>
          <w:noProof/>
          <w:lang w:val="sr-Cyrl-CS" w:eastAsia="bs-Latn-BA"/>
        </w:rPr>
        <w:t xml:space="preserve"> </w:t>
      </w:r>
    </w:p>
    <w:p w:rsidR="008F39F6" w:rsidRPr="00B92379" w:rsidRDefault="008F39F6" w:rsidP="0095504D">
      <w:pPr>
        <w:spacing w:line="240" w:lineRule="auto"/>
        <w:rPr>
          <w:noProof/>
          <w:lang w:val="sr-Cyrl-CS" w:eastAsia="bs-Latn-BA"/>
        </w:rPr>
      </w:pPr>
    </w:p>
    <w:p w:rsidR="00967F00" w:rsidRPr="00B92379" w:rsidRDefault="00B92379" w:rsidP="0095504D">
      <w:pPr>
        <w:spacing w:line="240" w:lineRule="auto"/>
        <w:rPr>
          <w:noProof/>
          <w:lang w:val="sr-Cyrl-CS" w:eastAsia="bs-Latn-BA"/>
        </w:rPr>
      </w:pPr>
      <w:r>
        <w:rPr>
          <w:noProof/>
          <w:lang w:val="sr-Cyrl-CS" w:eastAsia="bs-Latn-BA"/>
        </w:rPr>
        <w:t>Државни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пројекат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сарадњи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ИАЕА</w:t>
      </w:r>
      <w:r w:rsidR="006F7778" w:rsidRPr="00B92379">
        <w:rPr>
          <w:noProof/>
          <w:lang w:val="sr-Cyrl-CS" w:eastAsia="bs-Latn-BA"/>
        </w:rPr>
        <w:t>-</w:t>
      </w:r>
      <w:r>
        <w:rPr>
          <w:noProof/>
          <w:lang w:val="sr-Cyrl-CS" w:eastAsia="bs-Latn-BA"/>
        </w:rPr>
        <w:t>ом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одобрен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D021D6" w:rsidRPr="00B92379">
        <w:rPr>
          <w:noProof/>
          <w:lang w:val="sr-Cyrl-CS" w:eastAsia="bs-Latn-BA"/>
        </w:rPr>
        <w:t xml:space="preserve"> 2018. </w:t>
      </w:r>
      <w:r>
        <w:rPr>
          <w:noProof/>
          <w:lang w:val="sr-Cyrl-CS" w:eastAsia="bs-Latn-BA"/>
        </w:rPr>
        <w:t>години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период</w:t>
      </w:r>
      <w:r w:rsidR="00D021D6" w:rsidRPr="00B92379">
        <w:rPr>
          <w:noProof/>
          <w:lang w:val="sr-Cyrl-CS" w:eastAsia="bs-Latn-BA"/>
        </w:rPr>
        <w:t xml:space="preserve"> 2018</w:t>
      </w:r>
      <w:r w:rsidR="006E7373" w:rsidRPr="00B92379">
        <w:rPr>
          <w:noProof/>
          <w:lang w:val="sr-Cyrl-CS" w:eastAsia="bs-Latn-BA"/>
        </w:rPr>
        <w:t>–</w:t>
      </w:r>
      <w:r w:rsidR="00D021D6" w:rsidRPr="00B92379">
        <w:rPr>
          <w:noProof/>
          <w:lang w:val="sr-Cyrl-CS" w:eastAsia="bs-Latn-BA"/>
        </w:rPr>
        <w:t>2019</w:t>
      </w:r>
      <w:r w:rsidR="00CE2256" w:rsidRPr="00B92379">
        <w:rPr>
          <w:noProof/>
          <w:lang w:val="sr-Cyrl-CS" w:eastAsia="bs-Latn-BA"/>
        </w:rPr>
        <w:t>.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године</w:t>
      </w:r>
      <w:r w:rsidR="00D021D6" w:rsidRPr="00B92379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Кроз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овај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пројекат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се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планира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финансирати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независна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мисија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ИАЕА</w:t>
      </w:r>
      <w:r w:rsidR="00390274">
        <w:rPr>
          <w:noProof/>
          <w:lang w:val="sr-Cyrl-CS" w:eastAsia="bs-Latn-BA"/>
        </w:rPr>
        <w:t>-е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која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ће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направити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преглед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свих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активности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Агенције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поднијети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извјештај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Савјету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министара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БиХ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захтјевима</w:t>
      </w:r>
      <w:r w:rsidR="00D021D6" w:rsidRPr="00B92379">
        <w:rPr>
          <w:noProof/>
          <w:lang w:val="sr-Cyrl-CS" w:eastAsia="bs-Latn-BA"/>
        </w:rPr>
        <w:t xml:space="preserve">, </w:t>
      </w:r>
      <w:r>
        <w:rPr>
          <w:noProof/>
          <w:lang w:val="sr-Cyrl-CS" w:eastAsia="bs-Latn-BA"/>
        </w:rPr>
        <w:t>сугестијама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добром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праксом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области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коју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надлежна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Агенција</w:t>
      </w:r>
      <w:r w:rsidR="00D021D6" w:rsidRPr="00B92379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Овај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извјештај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је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мјеродаван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даље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активности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Агенције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складу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међународним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стандардима</w:t>
      </w:r>
      <w:r w:rsidR="00D021D6" w:rsidRPr="00B92379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Агенција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очекује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да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ће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реализацијом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овог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пројекта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бити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могућности</w:t>
      </w:r>
      <w:r w:rsidR="00967F00" w:rsidRPr="00B92379">
        <w:rPr>
          <w:noProof/>
          <w:lang w:val="sr-Cyrl-CS" w:eastAsia="bs-Latn-BA"/>
        </w:rPr>
        <w:t xml:space="preserve"> </w:t>
      </w:r>
      <w:r w:rsidR="00390274">
        <w:rPr>
          <w:noProof/>
          <w:lang w:val="sr-Cyrl-CS" w:eastAsia="bs-Latn-BA"/>
        </w:rPr>
        <w:t xml:space="preserve">да </w:t>
      </w:r>
      <w:r>
        <w:rPr>
          <w:noProof/>
          <w:lang w:val="sr-Cyrl-CS" w:eastAsia="bs-Latn-BA"/>
        </w:rPr>
        <w:t>успостави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квалитетан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интегрисани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систем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управљања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који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ће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помоћи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јачању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система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заштите</w:t>
      </w:r>
      <w:r w:rsidR="005921EA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становништва</w:t>
      </w:r>
      <w:r w:rsidR="0013449F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13449F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животне</w:t>
      </w:r>
      <w:r w:rsidR="003C241A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средине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негативних</w:t>
      </w:r>
      <w:r w:rsidR="005921EA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утицаја</w:t>
      </w:r>
      <w:r w:rsidR="00D021D6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јонизујућег</w:t>
      </w:r>
      <w:r w:rsidR="00967F00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зрачења</w:t>
      </w:r>
      <w:r w:rsidR="00967F00" w:rsidRPr="00B92379">
        <w:rPr>
          <w:noProof/>
          <w:lang w:val="sr-Cyrl-CS" w:eastAsia="bs-Latn-BA"/>
        </w:rPr>
        <w:t>.</w:t>
      </w:r>
    </w:p>
    <w:p w:rsidR="00967F00" w:rsidRPr="00B92379" w:rsidRDefault="00967F00" w:rsidP="0095504D">
      <w:pPr>
        <w:spacing w:line="240" w:lineRule="auto"/>
        <w:rPr>
          <w:noProof/>
          <w:lang w:val="sr-Cyrl-CS" w:eastAsia="bs-Latn-BA"/>
        </w:rPr>
      </w:pPr>
    </w:p>
    <w:p w:rsidR="002F35C3" w:rsidRPr="00B92379" w:rsidRDefault="002F35C3">
      <w:pPr>
        <w:spacing w:after="240"/>
        <w:rPr>
          <w:noProof/>
          <w:lang w:val="sr-Cyrl-CS" w:eastAsia="bs-Latn-BA"/>
        </w:rPr>
      </w:pPr>
      <w:r w:rsidRPr="00B92379">
        <w:rPr>
          <w:noProof/>
          <w:lang w:val="sr-Cyrl-CS" w:eastAsia="bs-Latn-BA"/>
        </w:rPr>
        <w:br w:type="page"/>
      </w:r>
    </w:p>
    <w:p w:rsidR="00B675A3" w:rsidRPr="00B92379" w:rsidRDefault="00B92379" w:rsidP="00F4447F">
      <w:pPr>
        <w:pStyle w:val="Heading1"/>
        <w:rPr>
          <w:lang w:val="sr-Cyrl-CS"/>
        </w:rPr>
      </w:pPr>
      <w:bookmarkStart w:id="461" w:name="_Toc519510739"/>
      <w:r>
        <w:rPr>
          <w:lang w:val="sr-Cyrl-CS"/>
        </w:rPr>
        <w:t>ЗАКЉУЧАК</w:t>
      </w:r>
      <w:bookmarkEnd w:id="461"/>
    </w:p>
    <w:p w:rsidR="00CB1594" w:rsidRPr="00B92379" w:rsidRDefault="00CB1594" w:rsidP="00CB1594">
      <w:pPr>
        <w:spacing w:line="240" w:lineRule="auto"/>
        <w:rPr>
          <w:rFonts w:cstheme="minorHAnsi"/>
          <w:noProof/>
          <w:color w:val="FF0000"/>
          <w:lang w:val="sr-Cyrl-CS"/>
        </w:rPr>
      </w:pPr>
    </w:p>
    <w:p w:rsidR="00D465FC" w:rsidRPr="00B92379" w:rsidRDefault="00B92379" w:rsidP="00D465FC">
      <w:pPr>
        <w:spacing w:line="240" w:lineRule="auto"/>
        <w:rPr>
          <w:rFonts w:cstheme="minorHAnsi"/>
          <w:noProof/>
          <w:lang w:val="sr-Cyrl-CS"/>
        </w:rPr>
      </w:pPr>
      <w:r>
        <w:rPr>
          <w:rFonts w:cstheme="minorHAnsi"/>
          <w:noProof/>
          <w:lang w:val="sr-Cyrl-CS"/>
        </w:rPr>
        <w:t>Агенција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0242C1" w:rsidRPr="00B92379">
        <w:rPr>
          <w:rFonts w:cstheme="minorHAnsi"/>
          <w:noProof/>
          <w:lang w:val="sr-Cyrl-CS"/>
        </w:rPr>
        <w:t xml:space="preserve"> 2017</w:t>
      </w:r>
      <w:r w:rsidR="00D465FC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години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извршавала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обавезе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ратификованим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међународним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споразумима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прихватила</w:t>
      </w:r>
      <w:r w:rsidR="003607A9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3607A9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депозитар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ИАЕА</w:t>
      </w:r>
      <w:r w:rsidR="00D465F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те</w:t>
      </w:r>
      <w:r w:rsidR="003607A9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имплементирала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објављене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подзаконске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акте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усклађивала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законодавством</w:t>
      </w:r>
      <w:r w:rsidR="008E77D5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ЕУ</w:t>
      </w:r>
      <w:r w:rsidR="00D465FC" w:rsidRPr="00B92379">
        <w:rPr>
          <w:rFonts w:cstheme="minorHAnsi"/>
          <w:i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домену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Агенције</w:t>
      </w:r>
      <w:r w:rsidR="00D465FC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Наставила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свакодневним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ажурирањем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Државног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регистра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извора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јонизујућег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зрачења</w:t>
      </w:r>
      <w:r w:rsidR="00D465F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инспекцијским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надзором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спровођењем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мјера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стране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државних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инспектора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радијациону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нуклеарну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сигурност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безбједност</w:t>
      </w:r>
      <w:r w:rsidR="000242C1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Агенција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0242C1" w:rsidRPr="00B92379">
        <w:rPr>
          <w:rFonts w:cstheme="minorHAnsi"/>
          <w:noProof/>
          <w:lang w:val="sr-Cyrl-CS"/>
        </w:rPr>
        <w:t xml:space="preserve"> 2017</w:t>
      </w:r>
      <w:r w:rsidR="00D465FC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години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ослабила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погледу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људских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ресурса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због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пензионисања</w:t>
      </w:r>
      <w:r w:rsidR="008E77D5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искусног</w:t>
      </w:r>
      <w:r w:rsidR="008E77D5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физичара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задужен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припрему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регулативе</w:t>
      </w:r>
      <w:r w:rsidR="00D465FC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Због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забране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запошљавања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без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одобрења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стране</w:t>
      </w:r>
      <w:r w:rsidR="00FD2D0B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Савјета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министара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FD2D0B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Агенција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није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успјела</w:t>
      </w:r>
      <w:r w:rsidR="00D465FC" w:rsidRPr="00B92379">
        <w:rPr>
          <w:rFonts w:cstheme="minorHAnsi"/>
          <w:noProof/>
          <w:lang w:val="sr-Cyrl-CS"/>
        </w:rPr>
        <w:t xml:space="preserve"> </w:t>
      </w:r>
      <w:r w:rsidR="00390274">
        <w:rPr>
          <w:rFonts w:cstheme="minorHAnsi"/>
          <w:noProof/>
          <w:lang w:val="sr-Cyrl-CS"/>
        </w:rPr>
        <w:t xml:space="preserve">да </w:t>
      </w:r>
      <w:r>
        <w:rPr>
          <w:rFonts w:cstheme="minorHAnsi"/>
          <w:noProof/>
          <w:lang w:val="sr-Cyrl-CS"/>
        </w:rPr>
        <w:t>попуни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упражњено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мјесто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искусног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регулатора</w:t>
      </w:r>
      <w:r w:rsidR="000242C1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иако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више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пута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тражила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одобрење</w:t>
      </w:r>
      <w:r w:rsidR="000242C1" w:rsidRPr="00B92379">
        <w:rPr>
          <w:rFonts w:cstheme="minorHAnsi"/>
          <w:noProof/>
          <w:lang w:val="sr-Cyrl-CS"/>
        </w:rPr>
        <w:t>.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Постојећи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стручно</w:t>
      </w:r>
      <w:r w:rsidR="00D465FC" w:rsidRPr="00B92379">
        <w:rPr>
          <w:rFonts w:cstheme="minorHAnsi"/>
          <w:noProof/>
          <w:lang w:val="sr-Cyrl-CS"/>
        </w:rPr>
        <w:t>-</w:t>
      </w:r>
      <w:r>
        <w:rPr>
          <w:rFonts w:cstheme="minorHAnsi"/>
          <w:noProof/>
          <w:lang w:val="sr-Cyrl-CS"/>
        </w:rPr>
        <w:t>технички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кадар</w:t>
      </w:r>
      <w:r w:rsidR="00D465FC" w:rsidRPr="00B92379">
        <w:rPr>
          <w:rFonts w:cstheme="minorHAnsi"/>
          <w:noProof/>
          <w:lang w:val="sr-Cyrl-CS"/>
        </w:rPr>
        <w:t xml:space="preserve"> (</w:t>
      </w:r>
      <w:r>
        <w:rPr>
          <w:rFonts w:cstheme="minorHAnsi"/>
          <w:noProof/>
          <w:lang w:val="sr-Cyrl-CS"/>
        </w:rPr>
        <w:t>физичари</w:t>
      </w:r>
      <w:r w:rsidR="00D465F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инжењери</w:t>
      </w:r>
      <w:r w:rsidR="00D465FC" w:rsidRPr="00B92379">
        <w:rPr>
          <w:rFonts w:cstheme="minorHAnsi"/>
          <w:noProof/>
          <w:lang w:val="sr-Cyrl-CS"/>
        </w:rPr>
        <w:t xml:space="preserve">) </w:t>
      </w:r>
      <w:r>
        <w:rPr>
          <w:rFonts w:cstheme="minorHAnsi"/>
          <w:noProof/>
          <w:lang w:val="sr-Cyrl-CS"/>
        </w:rPr>
        <w:t>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усљед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тога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имао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повећање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обима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посла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0242C1" w:rsidRPr="00B92379">
        <w:rPr>
          <w:rFonts w:cstheme="minorHAnsi"/>
          <w:noProof/>
          <w:lang w:val="sr-Cyrl-CS"/>
        </w:rPr>
        <w:t xml:space="preserve"> 2017. </w:t>
      </w:r>
      <w:r>
        <w:rPr>
          <w:rFonts w:cstheme="minorHAnsi"/>
          <w:noProof/>
          <w:lang w:val="sr-Cyrl-CS"/>
        </w:rPr>
        <w:t>години</w:t>
      </w:r>
      <w:r w:rsidR="00D465FC" w:rsidRPr="00B92379">
        <w:rPr>
          <w:rFonts w:cstheme="minorHAnsi"/>
          <w:noProof/>
          <w:lang w:val="sr-Cyrl-CS"/>
        </w:rPr>
        <w:t>.</w:t>
      </w:r>
    </w:p>
    <w:p w:rsidR="00D465FC" w:rsidRPr="00B92379" w:rsidRDefault="00D465FC" w:rsidP="00D465FC">
      <w:pPr>
        <w:spacing w:line="240" w:lineRule="auto"/>
        <w:rPr>
          <w:rFonts w:cstheme="minorHAnsi"/>
          <w:noProof/>
          <w:lang w:val="sr-Cyrl-CS"/>
        </w:rPr>
      </w:pPr>
    </w:p>
    <w:p w:rsidR="00D465FC" w:rsidRPr="00B92379" w:rsidRDefault="00B92379" w:rsidP="00D465FC">
      <w:pPr>
        <w:spacing w:line="240" w:lineRule="auto"/>
        <w:rPr>
          <w:rFonts w:cstheme="minorHAnsi"/>
          <w:noProof/>
          <w:lang w:val="sr-Cyrl-CS"/>
        </w:rPr>
      </w:pPr>
      <w:r>
        <w:rPr>
          <w:rFonts w:cstheme="minorHAnsi"/>
          <w:noProof/>
          <w:lang w:val="sr-Cyrl-CS"/>
        </w:rPr>
        <w:t>Агенција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0242C1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0242C1" w:rsidRPr="00B92379">
        <w:rPr>
          <w:rFonts w:cstheme="minorHAnsi"/>
          <w:noProof/>
          <w:lang w:val="sr-Cyrl-CS"/>
        </w:rPr>
        <w:t xml:space="preserve"> 2017</w:t>
      </w:r>
      <w:r w:rsidR="00D465FC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години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наставила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сарадњу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полицијским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агенцијама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Управом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индиректно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опорезивање</w:t>
      </w:r>
      <w:r w:rsidR="00F74A9B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чији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упосленици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изворима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јонизујућег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зрачења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али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могу</w:t>
      </w:r>
      <w:r w:rsidR="00D465FC" w:rsidRPr="00B92379">
        <w:rPr>
          <w:rFonts w:cstheme="minorHAnsi"/>
          <w:noProof/>
          <w:lang w:val="sr-Cyrl-CS"/>
        </w:rPr>
        <w:t xml:space="preserve"> </w:t>
      </w:r>
      <w:r w:rsidR="00390274">
        <w:rPr>
          <w:rFonts w:cstheme="minorHAnsi"/>
          <w:noProof/>
          <w:lang w:val="sr-Cyrl-CS"/>
        </w:rPr>
        <w:t>да дођу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додир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њима</w:t>
      </w:r>
      <w:r w:rsidR="00793508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Настављено</w:t>
      </w:r>
      <w:r w:rsidR="00793508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793508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коришћење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нових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информационих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технологија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софтверима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заштиту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јонизујућег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зрачења</w:t>
      </w:r>
      <w:r w:rsidR="00D465FC" w:rsidRPr="00B92379">
        <w:rPr>
          <w:rFonts w:cstheme="minorHAnsi"/>
          <w:noProof/>
          <w:lang w:val="sr-Cyrl-CS"/>
        </w:rPr>
        <w:t xml:space="preserve">. </w:t>
      </w:r>
    </w:p>
    <w:p w:rsidR="00D465FC" w:rsidRPr="00B92379" w:rsidRDefault="00D465FC" w:rsidP="00D465FC">
      <w:pPr>
        <w:spacing w:line="240" w:lineRule="auto"/>
        <w:rPr>
          <w:rFonts w:cstheme="minorHAnsi"/>
          <w:noProof/>
          <w:lang w:val="sr-Cyrl-CS"/>
        </w:rPr>
      </w:pPr>
    </w:p>
    <w:p w:rsidR="00D465FC" w:rsidRPr="00B92379" w:rsidRDefault="00B92379" w:rsidP="00D465FC">
      <w:pPr>
        <w:spacing w:line="240" w:lineRule="auto"/>
        <w:rPr>
          <w:rFonts w:cstheme="minorHAnsi"/>
          <w:noProof/>
          <w:lang w:val="sr-Cyrl-CS"/>
        </w:rPr>
      </w:pPr>
      <w:r>
        <w:rPr>
          <w:rFonts w:cstheme="minorHAnsi"/>
          <w:noProof/>
          <w:lang w:val="sr-Cyrl-CS"/>
        </w:rPr>
        <w:t>Такође</w:t>
      </w:r>
      <w:r w:rsidR="002B3AAC" w:rsidRPr="00B92379">
        <w:rPr>
          <w:rFonts w:cstheme="minorHAnsi"/>
          <w:noProof/>
          <w:lang w:val="sr-Cyrl-CS"/>
        </w:rPr>
        <w:t>, 2017</w:t>
      </w:r>
      <w:r w:rsidR="00D465FC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година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била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још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транспарентнија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односу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раније</w:t>
      </w:r>
      <w:r w:rsidR="00253477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године</w:t>
      </w:r>
      <w:r w:rsidR="00253477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будући</w:t>
      </w:r>
      <w:r w:rsidR="00253477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</w:t>
      </w:r>
      <w:r w:rsidR="00253477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су</w:t>
      </w:r>
      <w:r w:rsidR="00253477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организоване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радионице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шест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локација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 w:rsidR="002B3AAC" w:rsidRPr="00B92379">
        <w:rPr>
          <w:rFonts w:cstheme="minorHAnsi"/>
          <w:noProof/>
          <w:lang w:val="sr-Cyrl-CS"/>
        </w:rPr>
        <w:t>(</w:t>
      </w:r>
      <w:r>
        <w:rPr>
          <w:rFonts w:cstheme="minorHAnsi"/>
          <w:noProof/>
          <w:lang w:val="sr-Cyrl-CS"/>
        </w:rPr>
        <w:t>Мостар</w:t>
      </w:r>
      <w:r w:rsidR="002B3AA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Требиње</w:t>
      </w:r>
      <w:r w:rsidR="002B3AA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Бања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Лука</w:t>
      </w:r>
      <w:r w:rsidR="002B3AA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Бихаћ</w:t>
      </w:r>
      <w:r w:rsidR="002B3AA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Брчко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Тузла</w:t>
      </w:r>
      <w:r w:rsidR="002B3AAC" w:rsidRPr="00B92379">
        <w:rPr>
          <w:rFonts w:cstheme="minorHAnsi"/>
          <w:noProof/>
          <w:lang w:val="sr-Cyrl-CS"/>
        </w:rPr>
        <w:t xml:space="preserve">) </w:t>
      </w:r>
      <w:r>
        <w:rPr>
          <w:rFonts w:cstheme="minorHAnsi"/>
          <w:noProof/>
          <w:lang w:val="sr-Cyrl-CS"/>
        </w:rPr>
        <w:t>на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којима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присуствовале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владине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невладине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организације</w:t>
      </w:r>
      <w:r w:rsidR="00D465F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медији</w:t>
      </w:r>
      <w:r w:rsidR="00D465F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крајњи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корисници</w:t>
      </w:r>
      <w:r w:rsidR="00253477" w:rsidRPr="00B92379">
        <w:rPr>
          <w:rFonts w:cstheme="minorHAnsi"/>
          <w:noProof/>
          <w:lang w:val="sr-Cyrl-CS"/>
        </w:rPr>
        <w:t>,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као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грађани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D465FC" w:rsidRPr="00B92379">
        <w:rPr>
          <w:rFonts w:cstheme="minorHAnsi"/>
          <w:noProof/>
          <w:lang w:val="sr-Cyrl-CS"/>
        </w:rPr>
        <w:t>.</w:t>
      </w:r>
    </w:p>
    <w:p w:rsidR="00D465FC" w:rsidRPr="00B92379" w:rsidRDefault="00D465FC" w:rsidP="00D465FC">
      <w:pPr>
        <w:spacing w:line="240" w:lineRule="auto"/>
        <w:rPr>
          <w:rFonts w:cstheme="minorHAnsi"/>
          <w:noProof/>
          <w:lang w:val="sr-Cyrl-CS"/>
        </w:rPr>
      </w:pPr>
    </w:p>
    <w:p w:rsidR="00D465FC" w:rsidRPr="00B92379" w:rsidRDefault="00B92379" w:rsidP="00D465FC">
      <w:pPr>
        <w:spacing w:line="240" w:lineRule="auto"/>
        <w:rPr>
          <w:rFonts w:cstheme="minorHAnsi"/>
          <w:noProof/>
          <w:lang w:val="sr-Cyrl-CS"/>
        </w:rPr>
      </w:pPr>
      <w:r>
        <w:rPr>
          <w:rFonts w:cstheme="minorHAnsi"/>
          <w:noProof/>
          <w:lang w:val="sr-Cyrl-CS"/>
        </w:rPr>
        <w:t>Све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наведене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активности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доприносе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стање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радијационе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сигурности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дан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буде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све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бољем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нивоу</w:t>
      </w:r>
      <w:r w:rsidR="00D465FC" w:rsidRPr="00B92379">
        <w:rPr>
          <w:rFonts w:cstheme="minorHAnsi"/>
          <w:noProof/>
          <w:lang w:val="sr-Cyrl-CS"/>
        </w:rPr>
        <w:t>.</w:t>
      </w:r>
    </w:p>
    <w:p w:rsidR="00D465FC" w:rsidRPr="00B92379" w:rsidRDefault="00D465FC" w:rsidP="00D465FC">
      <w:pPr>
        <w:spacing w:line="240" w:lineRule="auto"/>
        <w:rPr>
          <w:rFonts w:cstheme="minorHAnsi"/>
          <w:noProof/>
          <w:lang w:val="sr-Cyrl-CS"/>
        </w:rPr>
      </w:pPr>
    </w:p>
    <w:p w:rsidR="00D465FC" w:rsidRPr="00B92379" w:rsidRDefault="00B92379" w:rsidP="00D465FC">
      <w:pPr>
        <w:spacing w:line="240" w:lineRule="auto"/>
        <w:rPr>
          <w:rFonts w:cstheme="minorHAnsi"/>
          <w:noProof/>
          <w:lang w:val="sr-Cyrl-CS"/>
        </w:rPr>
      </w:pPr>
      <w:r>
        <w:rPr>
          <w:rFonts w:cstheme="minorHAnsi"/>
          <w:noProof/>
          <w:lang w:val="sr-Cyrl-CS"/>
        </w:rPr>
        <w:t>Ојачавањем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свијести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становништва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односу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радијациону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нуклеарну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сигурност</w:t>
      </w:r>
      <w:r w:rsidR="00D465F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као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кадра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Агенције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ауторизованих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техничких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сервиса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кроз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едукације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уз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помоћ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ИАЕА</w:t>
      </w:r>
      <w:r w:rsidR="00307C66" w:rsidRPr="00B92379">
        <w:rPr>
          <w:rFonts w:cstheme="minorHAnsi"/>
          <w:noProof/>
          <w:lang w:val="sr-Cyrl-CS"/>
        </w:rPr>
        <w:t>-</w:t>
      </w:r>
      <w:r>
        <w:rPr>
          <w:rFonts w:cstheme="minorHAnsi"/>
          <w:noProof/>
          <w:lang w:val="sr-Cyrl-CS"/>
        </w:rPr>
        <w:t>е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виду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државних</w:t>
      </w:r>
      <w:r w:rsidR="00D465F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регионалних</w:t>
      </w:r>
      <w:r w:rsidR="00D465F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међурегионалних</w:t>
      </w:r>
      <w:r w:rsidR="00E23640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пројеката</w:t>
      </w:r>
      <w:r w:rsidR="00E23640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као</w:t>
      </w:r>
      <w:r w:rsidR="00E23640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E23640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кроз</w:t>
      </w:r>
      <w:r w:rsidR="00E23640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претприступне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пројекте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ЕУ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области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нуклеарне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сигурности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безбједности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заштите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јонизујућег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зрачења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стављањем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функцију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добијене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опреме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радијациону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контролу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тражење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радиоактивних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извора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непознатог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власника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којом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опремљена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Агенција</w:t>
      </w:r>
      <w:r w:rsidR="00D465F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стање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радијационе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сигурности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безбједности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2B3AA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крајем</w:t>
      </w:r>
      <w:r w:rsidR="002B3AAC" w:rsidRPr="00B92379">
        <w:rPr>
          <w:rFonts w:cstheme="minorHAnsi"/>
          <w:noProof/>
          <w:lang w:val="sr-Cyrl-CS"/>
        </w:rPr>
        <w:t xml:space="preserve"> 2017</w:t>
      </w:r>
      <w:r w:rsidR="00D465FC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године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вишем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нивоу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него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претходне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године</w:t>
      </w:r>
      <w:r w:rsidR="00D465FC" w:rsidRPr="00B92379">
        <w:rPr>
          <w:rFonts w:cstheme="minorHAnsi"/>
          <w:noProof/>
          <w:lang w:val="sr-Cyrl-CS"/>
        </w:rPr>
        <w:t>.</w:t>
      </w:r>
    </w:p>
    <w:p w:rsidR="009D2EF7" w:rsidRPr="00B92379" w:rsidRDefault="009D2EF7" w:rsidP="00D465FC">
      <w:pPr>
        <w:spacing w:line="240" w:lineRule="auto"/>
        <w:rPr>
          <w:rFonts w:cstheme="minorHAnsi"/>
          <w:noProof/>
          <w:lang w:val="sr-Cyrl-CS"/>
        </w:rPr>
      </w:pPr>
    </w:p>
    <w:p w:rsidR="00D465FC" w:rsidRPr="00B92379" w:rsidRDefault="00B92379" w:rsidP="00D465FC">
      <w:pPr>
        <w:spacing w:line="240" w:lineRule="auto"/>
        <w:rPr>
          <w:rFonts w:cstheme="minorHAnsi"/>
          <w:noProof/>
          <w:lang w:val="sr-Cyrl-CS"/>
        </w:rPr>
      </w:pPr>
      <w:r>
        <w:rPr>
          <w:rFonts w:cstheme="minorHAnsi"/>
          <w:noProof/>
          <w:lang w:val="sr-Cyrl-CS"/>
        </w:rPr>
        <w:t>Ауторизовани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технички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сервиси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контролу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извора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јонизујућег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зрачења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су</w:t>
      </w:r>
      <w:r w:rsidR="00D465F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као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службе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медицинску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физику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заштиту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јонизујућег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зрачења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клиничким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центрима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2014. </w:t>
      </w:r>
      <w:r>
        <w:rPr>
          <w:rFonts w:cstheme="minorHAnsi"/>
          <w:noProof/>
          <w:lang w:val="sr-Cyrl-CS"/>
        </w:rPr>
        <w:t>години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кроз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пројекте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ИАЕА</w:t>
      </w:r>
      <w:r w:rsidR="00D465FC" w:rsidRPr="00B92379">
        <w:rPr>
          <w:rFonts w:cstheme="minorHAnsi"/>
          <w:noProof/>
          <w:lang w:val="sr-Cyrl-CS"/>
        </w:rPr>
        <w:t>-</w:t>
      </w:r>
      <w:r>
        <w:rPr>
          <w:rFonts w:cstheme="minorHAnsi"/>
          <w:noProof/>
          <w:lang w:val="sr-Cyrl-CS"/>
        </w:rPr>
        <w:t>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опремљене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додатном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мјерном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еталонском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опремом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додатним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едукацијама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познатим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европским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центрима</w:t>
      </w:r>
      <w:r w:rsidR="00D465F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вршили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редовну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контролу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извора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јонизујућег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зрачења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прописану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Правилником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заштити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јонизујућег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зрачења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код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медицинске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експозиције</w:t>
      </w:r>
      <w:r w:rsidR="00D465FC" w:rsidRPr="00B92379">
        <w:rPr>
          <w:rFonts w:cstheme="minorHAnsi"/>
          <w:noProof/>
          <w:lang w:val="sr-Cyrl-CS"/>
        </w:rPr>
        <w:t xml:space="preserve"> („</w:t>
      </w:r>
      <w:r>
        <w:rPr>
          <w:rFonts w:cstheme="minorHAnsi"/>
          <w:noProof/>
          <w:lang w:val="sr-Cyrl-CS"/>
        </w:rPr>
        <w:t>Службени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гласник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D465FC" w:rsidRPr="00B92379">
        <w:rPr>
          <w:rFonts w:cstheme="minorHAnsi"/>
          <w:noProof/>
          <w:lang w:val="sr-Cyrl-CS"/>
        </w:rPr>
        <w:t xml:space="preserve">“, </w:t>
      </w:r>
      <w:r>
        <w:rPr>
          <w:rFonts w:cstheme="minorHAnsi"/>
          <w:noProof/>
          <w:lang w:val="sr-Cyrl-CS"/>
        </w:rPr>
        <w:t>број</w:t>
      </w:r>
      <w:r w:rsidR="00D465FC" w:rsidRPr="00B92379">
        <w:rPr>
          <w:rFonts w:cstheme="minorHAnsi"/>
          <w:noProof/>
          <w:lang w:val="sr-Cyrl-CS"/>
        </w:rPr>
        <w:t xml:space="preserve"> 13/11), </w:t>
      </w:r>
      <w:r>
        <w:rPr>
          <w:rFonts w:cstheme="minorHAnsi"/>
          <w:noProof/>
          <w:lang w:val="sr-Cyrl-CS"/>
        </w:rPr>
        <w:t>као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мониторинг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радног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мјеста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прописан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Правилником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заштити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зрачења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код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професионалне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експозиције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експозиције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становништва</w:t>
      </w:r>
      <w:r w:rsidR="00D465FC" w:rsidRPr="00B92379">
        <w:rPr>
          <w:rFonts w:cstheme="minorHAnsi"/>
          <w:noProof/>
          <w:lang w:val="sr-Cyrl-CS"/>
        </w:rPr>
        <w:t xml:space="preserve"> („</w:t>
      </w:r>
      <w:r>
        <w:rPr>
          <w:rFonts w:cstheme="minorHAnsi"/>
          <w:noProof/>
          <w:lang w:val="sr-Cyrl-CS"/>
        </w:rPr>
        <w:t>Службени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гласник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D465FC" w:rsidRPr="00B92379">
        <w:rPr>
          <w:rFonts w:cstheme="minorHAnsi"/>
          <w:noProof/>
          <w:lang w:val="sr-Cyrl-CS"/>
        </w:rPr>
        <w:t xml:space="preserve">“, </w:t>
      </w:r>
      <w:r>
        <w:rPr>
          <w:rFonts w:cstheme="minorHAnsi"/>
          <w:noProof/>
          <w:lang w:val="sr-Cyrl-CS"/>
        </w:rPr>
        <w:t>број</w:t>
      </w:r>
      <w:r w:rsidR="00D465FC" w:rsidRPr="00B92379">
        <w:rPr>
          <w:rFonts w:cstheme="minorHAnsi"/>
          <w:noProof/>
          <w:lang w:val="sr-Cyrl-CS"/>
        </w:rPr>
        <w:t xml:space="preserve"> 102/11). </w:t>
      </w:r>
      <w:r>
        <w:rPr>
          <w:rFonts w:cstheme="minorHAnsi"/>
          <w:noProof/>
          <w:lang w:val="sr-Cyrl-CS"/>
        </w:rPr>
        <w:t>Ове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контроле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допринијеле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пацијенти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подвргнути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дијагностичким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претрагама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којима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користе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извори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јонизујућег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зрачења</w:t>
      </w:r>
      <w:r w:rsidR="00D465F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као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професионално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изложена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лица</w:t>
      </w:r>
      <w:r w:rsidR="00D465F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приме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дозе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принципу</w:t>
      </w:r>
      <w:r w:rsidR="00D465FC" w:rsidRPr="00B92379">
        <w:rPr>
          <w:rFonts w:cstheme="minorHAnsi"/>
          <w:noProof/>
          <w:lang w:val="sr-Cyrl-CS"/>
        </w:rPr>
        <w:t xml:space="preserve"> „</w:t>
      </w:r>
      <w:r>
        <w:rPr>
          <w:rFonts w:cstheme="minorHAnsi"/>
          <w:noProof/>
          <w:lang w:val="sr-Cyrl-CS"/>
        </w:rPr>
        <w:t>толико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ниско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колико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разумно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могуће</w:t>
      </w:r>
      <w:r w:rsidR="00A049D3" w:rsidRPr="00B92379">
        <w:rPr>
          <w:rFonts w:cstheme="minorHAnsi"/>
          <w:noProof/>
          <w:lang w:val="sr-Cyrl-CS"/>
        </w:rPr>
        <w:t xml:space="preserve">“. </w:t>
      </w:r>
      <w:r>
        <w:rPr>
          <w:rFonts w:cstheme="minorHAnsi"/>
          <w:noProof/>
          <w:lang w:val="sr-Cyrl-CS"/>
        </w:rPr>
        <w:t>Крајем</w:t>
      </w:r>
      <w:r w:rsidR="00A049D3" w:rsidRPr="00B92379">
        <w:rPr>
          <w:rFonts w:cstheme="minorHAnsi"/>
          <w:noProof/>
          <w:lang w:val="sr-Cyrl-CS"/>
        </w:rPr>
        <w:t xml:space="preserve"> 2017. </w:t>
      </w:r>
      <w:r>
        <w:rPr>
          <w:rFonts w:cstheme="minorHAnsi"/>
          <w:noProof/>
          <w:lang w:val="sr-Cyrl-CS"/>
        </w:rPr>
        <w:t>године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завршен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пројекат</w:t>
      </w:r>
      <w:r w:rsidR="00D465FC" w:rsidRPr="00B92379">
        <w:rPr>
          <w:rFonts w:cstheme="minorHAnsi"/>
          <w:noProof/>
          <w:lang w:val="sr-Cyrl-CS"/>
        </w:rPr>
        <w:t xml:space="preserve"> </w:t>
      </w:r>
      <w:r w:rsidR="00FC5D44" w:rsidRPr="00B92379">
        <w:rPr>
          <w:rFonts w:cstheme="minorHAnsi"/>
          <w:noProof/>
          <w:lang w:val="sr-Cyrl-CS"/>
        </w:rPr>
        <w:t>„</w:t>
      </w:r>
      <w:r>
        <w:rPr>
          <w:rFonts w:cstheme="minorHAnsi"/>
          <w:noProof/>
          <w:lang w:val="sr-Cyrl-CS"/>
        </w:rPr>
        <w:t>Установљавање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дијагностичких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референтних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нивоа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доза</w:t>
      </w:r>
      <w:r w:rsidR="00FC5D44" w:rsidRPr="00B92379">
        <w:rPr>
          <w:rFonts w:cstheme="minorHAnsi"/>
          <w:noProof/>
          <w:lang w:val="sr-Cyrl-CS"/>
        </w:rPr>
        <w:t>“</w:t>
      </w:r>
      <w:r w:rsidR="008E77D5" w:rsidRPr="00B92379">
        <w:rPr>
          <w:rFonts w:cstheme="minorHAnsi"/>
          <w:noProof/>
          <w:lang w:val="sr-Cyrl-CS"/>
        </w:rPr>
        <w:t>,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чијом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имплементацијом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смањују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дозе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јонизујућег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зрачења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приме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пацијенти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дијагностичким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претрагама</w:t>
      </w:r>
      <w:r w:rsidR="00A049D3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Агенција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8E77D5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доста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урадила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ревизији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постојеће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регулативе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њеног</w:t>
      </w:r>
      <w:r w:rsidR="00FC5D44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усклађивања</w:t>
      </w:r>
      <w:r w:rsidR="00FC5D44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законодавством</w:t>
      </w:r>
      <w:r w:rsidR="008E77D5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ЕУ</w:t>
      </w:r>
      <w:r w:rsidR="00D465FC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Овдје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желимо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нагласити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A049D3" w:rsidRPr="00B92379">
        <w:rPr>
          <w:rFonts w:cstheme="minorHAnsi"/>
          <w:noProof/>
          <w:lang w:val="sr-Cyrl-CS"/>
        </w:rPr>
        <w:t xml:space="preserve"> 2017</w:t>
      </w:r>
      <w:r w:rsidR="00D465FC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години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државном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нивоу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вршен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мониторинг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радиоактивности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noProof/>
          <w:lang w:val="sr-Cyrl-CS" w:eastAsia="bs-Latn-BA"/>
        </w:rPr>
        <w:t>животне</w:t>
      </w:r>
      <w:r w:rsidR="003C241A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средине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складу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расположивим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финансијским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средствима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стандардима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ЕУ</w:t>
      </w:r>
      <w:r w:rsidR="00D465FC" w:rsidRPr="00B92379">
        <w:rPr>
          <w:rFonts w:cstheme="minorHAnsi"/>
          <w:noProof/>
          <w:lang w:val="sr-Cyrl-CS"/>
        </w:rPr>
        <w:t>.</w:t>
      </w:r>
    </w:p>
    <w:p w:rsidR="008F39F6" w:rsidRPr="00B92379" w:rsidRDefault="008F39F6" w:rsidP="00D465FC">
      <w:pPr>
        <w:spacing w:line="240" w:lineRule="auto"/>
        <w:rPr>
          <w:rFonts w:cstheme="minorHAnsi"/>
          <w:noProof/>
          <w:lang w:val="sr-Cyrl-CS"/>
        </w:rPr>
      </w:pPr>
    </w:p>
    <w:p w:rsidR="00D465FC" w:rsidRPr="00B92379" w:rsidRDefault="00B92379" w:rsidP="00D465FC">
      <w:pPr>
        <w:spacing w:line="240" w:lineRule="auto"/>
        <w:rPr>
          <w:rFonts w:cstheme="minorHAnsi"/>
          <w:noProof/>
          <w:lang w:val="sr-Cyrl-CS"/>
        </w:rPr>
      </w:pPr>
      <w:r>
        <w:rPr>
          <w:rFonts w:cstheme="minorHAnsi"/>
          <w:noProof/>
          <w:lang w:val="sr-Cyrl-CS"/>
        </w:rPr>
        <w:t>Такође</w:t>
      </w:r>
      <w:r w:rsidR="00A049D3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у</w:t>
      </w:r>
      <w:r w:rsidR="00A049D3" w:rsidRPr="00B92379">
        <w:rPr>
          <w:rFonts w:cstheme="minorHAnsi"/>
          <w:noProof/>
          <w:lang w:val="sr-Cyrl-CS"/>
        </w:rPr>
        <w:t xml:space="preserve"> 2017</w:t>
      </w:r>
      <w:r w:rsidR="00D465FC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години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настављене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активности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добијање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локације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стране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Савјета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министара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којој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ће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смјештен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објекат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управљање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радиоактивним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отпадом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највећим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дијелом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историјски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јер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важећа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регулатива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дефинише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поврат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истрошених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радиоактивних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извора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произвођачу</w:t>
      </w:r>
      <w:r w:rsidR="00D465F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тако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ствара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нови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радиоактивни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отпад</w:t>
      </w:r>
      <w:r w:rsidR="00D465FC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Законом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забрањен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увоз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радиоактивног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отпада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D465FC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Локација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добијена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стране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Савјета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министара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била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реновирана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служила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минималне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количине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потрошених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радиоактивних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извора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минималне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количине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радиоактивног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отпада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ниске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веома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ниске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активности</w:t>
      </w:r>
      <w:r w:rsidR="00D465FC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Овај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објекат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углавном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служио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случају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ванредних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ситуација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обзиром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нуклеарне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радиолошке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инциденте</w:t>
      </w:r>
      <w:r w:rsidR="00D465F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тако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може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деконтаминирати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угрожена</w:t>
      </w:r>
      <w:r w:rsidR="003C241A" w:rsidRPr="00B92379">
        <w:rPr>
          <w:rFonts w:cstheme="minorHAnsi"/>
          <w:noProof/>
          <w:lang w:val="sr-Cyrl-CS"/>
        </w:rPr>
        <w:t xml:space="preserve"> </w:t>
      </w:r>
      <w:r>
        <w:rPr>
          <w:noProof/>
          <w:lang w:val="sr-Cyrl-CS" w:eastAsia="bs-Latn-BA"/>
        </w:rPr>
        <w:t>животна</w:t>
      </w:r>
      <w:r w:rsidR="003C241A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средина</w:t>
      </w:r>
      <w:r w:rsidR="003C241A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склонити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контаминирани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материјал</w:t>
      </w:r>
      <w:r w:rsidR="00D465FC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Од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фундаменталне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важности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Савјет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министара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додијели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одговарајућу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локацију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успостави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споменути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објекат</w:t>
      </w:r>
      <w:r w:rsidR="00D465FC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Тренутно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смо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фази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обиласка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потенцијалних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локација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могле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одговарати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оваквој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врсти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објекта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сврху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предлагања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одговарајућих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локација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Савјету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министара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једну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одреди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ову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намјену</w:t>
      </w:r>
      <w:r w:rsidR="00D465FC" w:rsidRPr="00B92379">
        <w:rPr>
          <w:rFonts w:cstheme="minorHAnsi"/>
          <w:noProof/>
          <w:lang w:val="sr-Cyrl-CS"/>
        </w:rPr>
        <w:t>.</w:t>
      </w:r>
    </w:p>
    <w:p w:rsidR="00D465FC" w:rsidRPr="00B92379" w:rsidRDefault="00D465FC" w:rsidP="00D465FC">
      <w:pPr>
        <w:spacing w:line="240" w:lineRule="auto"/>
        <w:rPr>
          <w:rFonts w:cstheme="minorHAnsi"/>
          <w:noProof/>
          <w:lang w:val="sr-Cyrl-CS"/>
        </w:rPr>
      </w:pPr>
    </w:p>
    <w:p w:rsidR="00D465FC" w:rsidRPr="00B92379" w:rsidRDefault="00B92379" w:rsidP="00D465FC">
      <w:pPr>
        <w:spacing w:line="240" w:lineRule="auto"/>
        <w:rPr>
          <w:rFonts w:cstheme="minorHAnsi"/>
          <w:noProof/>
          <w:lang w:val="sr-Cyrl-CS"/>
        </w:rPr>
      </w:pPr>
      <w:r>
        <w:rPr>
          <w:rFonts w:cstheme="minorHAnsi"/>
          <w:noProof/>
          <w:lang w:val="sr-Cyrl-CS"/>
        </w:rPr>
        <w:t>И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A049D3" w:rsidRPr="00B92379">
        <w:rPr>
          <w:rFonts w:cstheme="minorHAnsi"/>
          <w:noProof/>
          <w:lang w:val="sr-Cyrl-CS"/>
        </w:rPr>
        <w:t xml:space="preserve"> 2017</w:t>
      </w:r>
      <w:r w:rsidR="00D465FC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години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успјешно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настављена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међународна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сарадња</w:t>
      </w:r>
      <w:r w:rsidR="00D465F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посебно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ИАЕА</w:t>
      </w:r>
      <w:r w:rsidR="00D465FC" w:rsidRPr="00B92379">
        <w:rPr>
          <w:rFonts w:cstheme="minorHAnsi"/>
          <w:noProof/>
          <w:lang w:val="sr-Cyrl-CS"/>
        </w:rPr>
        <w:t>-</w:t>
      </w:r>
      <w:r>
        <w:rPr>
          <w:rFonts w:cstheme="minorHAnsi"/>
          <w:noProof/>
          <w:lang w:val="sr-Cyrl-CS"/>
        </w:rPr>
        <w:t>ом</w:t>
      </w:r>
      <w:r w:rsidR="008E77D5" w:rsidRPr="00B92379">
        <w:rPr>
          <w:rFonts w:cstheme="minorHAnsi"/>
          <w:noProof/>
          <w:lang w:val="sr-Cyrl-CS"/>
        </w:rPr>
        <w:t>,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што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резултирало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посјетом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директора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ИАЕА</w:t>
      </w:r>
      <w:r w:rsidR="00735292" w:rsidRPr="00B92379">
        <w:rPr>
          <w:rFonts w:cstheme="minorHAnsi"/>
          <w:noProof/>
          <w:lang w:val="sr-Cyrl-CS"/>
        </w:rPr>
        <w:t>-</w:t>
      </w:r>
      <w:r>
        <w:rPr>
          <w:rFonts w:cstheme="minorHAnsi"/>
          <w:noProof/>
          <w:lang w:val="sr-Cyrl-CS"/>
        </w:rPr>
        <w:t>е</w:t>
      </w:r>
      <w:r w:rsidR="00735292" w:rsidRPr="00B92379">
        <w:rPr>
          <w:rFonts w:cstheme="minorHAnsi"/>
          <w:noProof/>
          <w:lang w:val="sr-Cyrl-CS"/>
        </w:rPr>
        <w:t>,</w:t>
      </w:r>
      <w:r w:rsidR="00964DD9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госп</w:t>
      </w:r>
      <w:r w:rsidR="00964DD9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Јукиј</w:t>
      </w:r>
      <w:r w:rsidR="000B07B4">
        <w:rPr>
          <w:rFonts w:cstheme="minorHAnsi"/>
          <w:noProof/>
          <w:lang w:val="sr-Cyrl-CS"/>
        </w:rPr>
        <w:t>е</w:t>
      </w:r>
      <w:r w:rsidR="00A049D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Аман</w:t>
      </w:r>
      <w:r>
        <w:rPr>
          <w:rFonts w:cstheme="minorHAnsi"/>
          <w:noProof/>
        </w:rPr>
        <w:t>а</w:t>
      </w:r>
      <w:r w:rsidR="00735292" w:rsidRPr="00B92379">
        <w:rPr>
          <w:rFonts w:cstheme="minorHAnsi"/>
          <w:noProof/>
          <w:lang w:val="sr-Cyrl-CS"/>
        </w:rPr>
        <w:t>,</w:t>
      </w:r>
      <w:r w:rsidR="00964DD9" w:rsidRPr="00B92379">
        <w:rPr>
          <w:rFonts w:cstheme="minorHAnsi"/>
          <w:noProof/>
          <w:lang w:val="sr-Cyrl-CS"/>
        </w:rPr>
        <w:t xml:space="preserve"> 23</w:t>
      </w:r>
      <w:r w:rsidR="005921EA" w:rsidRPr="00B92379">
        <w:rPr>
          <w:rFonts w:cstheme="minorHAnsi"/>
          <w:noProof/>
          <w:lang w:val="sr-Cyrl-CS"/>
        </w:rPr>
        <w:t>.</w:t>
      </w:r>
      <w:r w:rsidR="00964DD9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964DD9" w:rsidRPr="00B92379">
        <w:rPr>
          <w:rFonts w:cstheme="minorHAnsi"/>
          <w:noProof/>
          <w:lang w:val="sr-Cyrl-CS"/>
        </w:rPr>
        <w:t xml:space="preserve"> 24.</w:t>
      </w:r>
      <w:r w:rsidR="005921EA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маја</w:t>
      </w:r>
      <w:r w:rsidR="005921EA" w:rsidRPr="00B92379">
        <w:rPr>
          <w:rFonts w:cstheme="minorHAnsi"/>
          <w:noProof/>
          <w:lang w:val="sr-Cyrl-CS"/>
        </w:rPr>
        <w:t xml:space="preserve"> </w:t>
      </w:r>
      <w:r w:rsidR="00964DD9" w:rsidRPr="00B92379">
        <w:rPr>
          <w:rFonts w:cstheme="minorHAnsi"/>
          <w:noProof/>
          <w:lang w:val="sr-Cyrl-CS"/>
        </w:rPr>
        <w:t xml:space="preserve">2017. </w:t>
      </w:r>
      <w:r>
        <w:rPr>
          <w:rFonts w:cstheme="minorHAnsi"/>
          <w:noProof/>
          <w:lang w:val="sr-Cyrl-CS"/>
        </w:rPr>
        <w:t>године</w:t>
      </w:r>
      <w:r w:rsidR="00D465FC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Надаље</w:t>
      </w:r>
      <w:r w:rsidR="00D465F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настављена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израда</w:t>
      </w:r>
      <w:r w:rsidR="00D465FC" w:rsidRPr="00B92379">
        <w:rPr>
          <w:rFonts w:cstheme="minorHAnsi"/>
          <w:noProof/>
          <w:lang w:val="sr-Cyrl-CS"/>
        </w:rPr>
        <w:t xml:space="preserve"> </w:t>
      </w:r>
      <w:r w:rsidR="000F420A" w:rsidRPr="00B92379">
        <w:rPr>
          <w:rFonts w:cstheme="minorHAnsi"/>
          <w:noProof/>
          <w:lang w:val="sr-Cyrl-CS"/>
        </w:rPr>
        <w:t>„</w:t>
      </w:r>
      <w:r>
        <w:rPr>
          <w:rFonts w:cstheme="minorHAnsi"/>
          <w:noProof/>
          <w:lang w:val="sr-Cyrl-CS"/>
        </w:rPr>
        <w:t>Интегрисаног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плана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подршке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нуклеарн</w:t>
      </w:r>
      <w:r w:rsidR="00390274">
        <w:rPr>
          <w:rFonts w:cstheme="minorHAnsi"/>
          <w:noProof/>
          <w:lang w:val="sr-Cyrl-CS"/>
        </w:rPr>
        <w:t>ој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безбједност</w:t>
      </w:r>
      <w:r w:rsidR="00390274"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“ </w:t>
      </w:r>
      <w:r w:rsidR="00D465FC" w:rsidRPr="00A35A8B">
        <w:rPr>
          <w:rFonts w:cstheme="minorHAnsi"/>
          <w:lang w:val="bs-Latn-BA"/>
        </w:rPr>
        <w:t>(Integrated Nuclear Security Support Plan)</w:t>
      </w:r>
      <w:r w:rsidR="00C01DB7" w:rsidRPr="00A35A8B">
        <w:rPr>
          <w:rFonts w:cstheme="minorHAnsi"/>
          <w:lang w:val="bs-Latn-BA"/>
        </w:rPr>
        <w:t>,</w:t>
      </w:r>
      <w:r w:rsidR="00D465FC" w:rsidRPr="00A35A8B">
        <w:rPr>
          <w:rFonts w:cstheme="minorHAnsi"/>
          <w:lang w:val="bs-Latn-BA"/>
        </w:rPr>
        <w:t xml:space="preserve"> </w:t>
      </w:r>
      <w:r>
        <w:rPr>
          <w:rFonts w:cstheme="minorHAnsi"/>
          <w:noProof/>
          <w:lang w:val="sr-Cyrl-CS"/>
        </w:rPr>
        <w:t>који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објављен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Одлуци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Е</w:t>
      </w:r>
      <w:r>
        <w:rPr>
          <w:rFonts w:cstheme="minorHAnsi"/>
          <w:lang w:val="sr-Cyrl-CS"/>
        </w:rPr>
        <w:t>У</w:t>
      </w:r>
      <w:r w:rsidR="00D465FC" w:rsidRPr="00A35A8B">
        <w:rPr>
          <w:rFonts w:cstheme="minorHAnsi"/>
          <w:lang w:val="bs-Latn-BA"/>
        </w:rPr>
        <w:t xml:space="preserve"> 2013/517/CFSP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</w:t>
      </w:r>
      <w:r w:rsidR="00D465FC" w:rsidRPr="00B92379">
        <w:rPr>
          <w:rFonts w:cstheme="minorHAnsi"/>
          <w:noProof/>
          <w:lang w:val="sr-Cyrl-CS"/>
        </w:rPr>
        <w:t xml:space="preserve"> 21.10.2013. </w:t>
      </w:r>
      <w:r>
        <w:rPr>
          <w:rFonts w:cstheme="minorHAnsi"/>
          <w:noProof/>
          <w:lang w:val="sr-Cyrl-CS"/>
        </w:rPr>
        <w:t>године</w:t>
      </w:r>
      <w:r w:rsidR="00D465FC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овај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план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инкорпорисане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све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надлежне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институције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задужене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радијациону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нуклеарну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безбједност</w:t>
      </w:r>
      <w:r w:rsidR="00567C44" w:rsidRPr="00B92379">
        <w:rPr>
          <w:rFonts w:cstheme="minorHAnsi"/>
          <w:noProof/>
          <w:lang w:val="sr-Cyrl-CS"/>
        </w:rPr>
        <w:t>.</w:t>
      </w:r>
    </w:p>
    <w:p w:rsidR="00D465FC" w:rsidRPr="00B92379" w:rsidRDefault="00D465FC" w:rsidP="00D465FC">
      <w:pPr>
        <w:spacing w:line="240" w:lineRule="auto"/>
        <w:rPr>
          <w:rFonts w:cstheme="minorHAnsi"/>
          <w:noProof/>
          <w:lang w:val="sr-Cyrl-CS"/>
        </w:rPr>
      </w:pPr>
    </w:p>
    <w:p w:rsidR="00D465FC" w:rsidRPr="00B92379" w:rsidRDefault="00B92379" w:rsidP="00D465FC">
      <w:pPr>
        <w:spacing w:line="240" w:lineRule="auto"/>
        <w:rPr>
          <w:rFonts w:cstheme="minorHAnsi"/>
          <w:noProof/>
          <w:lang w:val="sr-Cyrl-CS"/>
        </w:rPr>
      </w:pPr>
      <w:r>
        <w:rPr>
          <w:rFonts w:cstheme="minorHAnsi"/>
          <w:noProof/>
          <w:lang w:val="sr-Cyrl-CS"/>
        </w:rPr>
        <w:t>Све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обавезе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произлазе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ратификованих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међународних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уговора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уредно</w:t>
      </w:r>
      <w:r w:rsidR="00C01DB7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вријеме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испуњене</w:t>
      </w:r>
      <w:r w:rsidR="00D465FC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И</w:t>
      </w:r>
      <w:r w:rsidR="00567C44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567C44" w:rsidRPr="00B92379">
        <w:rPr>
          <w:rFonts w:cstheme="minorHAnsi"/>
          <w:noProof/>
          <w:lang w:val="sr-Cyrl-CS"/>
        </w:rPr>
        <w:t xml:space="preserve"> 2017</w:t>
      </w:r>
      <w:r w:rsidR="00D465FC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години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наша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Агенција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посебну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пажњу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посветила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праћењу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активности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Републике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Хрватске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односе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намјеру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изградње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објекта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Трговској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гори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непосредној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близини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наше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границе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поводом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тога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предузимала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мјере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своје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надлежности</w:t>
      </w:r>
      <w:r w:rsidR="00D465FC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како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самостално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тако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сарадњи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другим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надлежним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институцијама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D465FC" w:rsidRPr="00B92379">
        <w:rPr>
          <w:rFonts w:cstheme="minorHAnsi"/>
          <w:noProof/>
          <w:lang w:val="sr-Cyrl-CS"/>
        </w:rPr>
        <w:t xml:space="preserve">. </w:t>
      </w:r>
    </w:p>
    <w:p w:rsidR="00D465FC" w:rsidRPr="00B92379" w:rsidRDefault="00D465FC" w:rsidP="00D465FC">
      <w:pPr>
        <w:spacing w:line="240" w:lineRule="auto"/>
        <w:rPr>
          <w:rFonts w:cstheme="minorHAnsi"/>
          <w:noProof/>
          <w:lang w:val="sr-Cyrl-CS"/>
        </w:rPr>
      </w:pPr>
    </w:p>
    <w:p w:rsidR="00D465FC" w:rsidRPr="00B92379" w:rsidRDefault="00B92379" w:rsidP="00D465FC">
      <w:pPr>
        <w:spacing w:line="240" w:lineRule="auto"/>
        <w:rPr>
          <w:rFonts w:cstheme="minorHAnsi"/>
          <w:noProof/>
          <w:lang w:val="sr-Cyrl-CS"/>
        </w:rPr>
      </w:pPr>
      <w:r>
        <w:rPr>
          <w:rFonts w:cstheme="minorHAnsi"/>
          <w:noProof/>
          <w:lang w:val="sr-Cyrl-CS"/>
        </w:rPr>
        <w:t>Активности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овом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питању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детаљније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објашњене</w:t>
      </w:r>
      <w:r w:rsidR="00EE724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EE724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Поглављу</w:t>
      </w:r>
      <w:r w:rsidR="00EE7243" w:rsidRPr="00B92379">
        <w:rPr>
          <w:rFonts w:cstheme="minorHAnsi"/>
          <w:noProof/>
          <w:lang w:val="sr-Cyrl-CS"/>
        </w:rPr>
        <w:t xml:space="preserve"> 10</w:t>
      </w:r>
      <w:r w:rsidR="00390274">
        <w:rPr>
          <w:rFonts w:cstheme="minorHAnsi"/>
          <w:noProof/>
          <w:lang w:val="sr-Cyrl-CS"/>
        </w:rPr>
        <w:t>.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овог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извјештаја</w:t>
      </w:r>
      <w:r w:rsidR="00D465FC" w:rsidRPr="00B92379">
        <w:rPr>
          <w:rFonts w:cstheme="minorHAnsi"/>
          <w:noProof/>
          <w:lang w:val="sr-Cyrl-CS"/>
        </w:rPr>
        <w:t>.</w:t>
      </w:r>
    </w:p>
    <w:p w:rsidR="00D87B48" w:rsidRPr="00B92379" w:rsidRDefault="00D87B48" w:rsidP="00D465FC">
      <w:pPr>
        <w:spacing w:line="240" w:lineRule="auto"/>
        <w:rPr>
          <w:rFonts w:cstheme="minorHAnsi"/>
          <w:noProof/>
          <w:lang w:val="sr-Cyrl-CS"/>
        </w:rPr>
      </w:pPr>
    </w:p>
    <w:p w:rsidR="00D465FC" w:rsidRPr="00B92379" w:rsidRDefault="00B92379" w:rsidP="00D465FC">
      <w:pPr>
        <w:spacing w:line="240" w:lineRule="auto"/>
        <w:rPr>
          <w:rFonts w:cstheme="minorHAnsi"/>
          <w:noProof/>
          <w:lang w:val="sr-Cyrl-CS"/>
        </w:rPr>
      </w:pPr>
      <w:r>
        <w:rPr>
          <w:rFonts w:cstheme="minorHAnsi"/>
          <w:noProof/>
          <w:lang w:val="sr-Cyrl-CS"/>
        </w:rPr>
        <w:t>Још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једном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желимо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нагласити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упркос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чињеници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</w:t>
      </w:r>
      <w:r w:rsidR="00C534E6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попуњених</w:t>
      </w:r>
      <w:r w:rsidR="00D465FC" w:rsidRPr="00B92379">
        <w:rPr>
          <w:rFonts w:cstheme="minorHAnsi"/>
          <w:noProof/>
          <w:lang w:val="sr-Cyrl-CS"/>
        </w:rPr>
        <w:t xml:space="preserve"> 1</w:t>
      </w:r>
      <w:r w:rsidR="000F420A" w:rsidRPr="00B92379">
        <w:rPr>
          <w:rFonts w:cstheme="minorHAnsi"/>
          <w:noProof/>
          <w:lang w:val="sr-Cyrl-CS"/>
        </w:rPr>
        <w:t>8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радних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мјеста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Агенцији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систематизованих</w:t>
      </w:r>
      <w:r w:rsidR="00D465FC" w:rsidRPr="00B92379">
        <w:rPr>
          <w:rFonts w:cstheme="minorHAnsi"/>
          <w:noProof/>
          <w:lang w:val="sr-Cyrl-CS"/>
        </w:rPr>
        <w:t xml:space="preserve"> 34</w:t>
      </w:r>
      <w:r w:rsidR="004C23D5" w:rsidRPr="00B92379">
        <w:rPr>
          <w:rFonts w:cstheme="minorHAnsi"/>
          <w:noProof/>
          <w:lang w:val="sr-Cyrl-CS"/>
        </w:rPr>
        <w:t>,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улажемо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све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напоре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радијациона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нуклеарна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сигурност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безбједност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БиХ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буду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задовољавајућем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нивоу</w:t>
      </w:r>
      <w:r w:rsidR="00253477" w:rsidRPr="00B92379">
        <w:rPr>
          <w:rFonts w:cstheme="minorHAnsi"/>
          <w:noProof/>
          <w:lang w:val="sr-Cyrl-CS"/>
        </w:rPr>
        <w:t>,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пратећи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прописе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складу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међународним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стандардима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стандардима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ЕУ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ове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области</w:t>
      </w:r>
      <w:r w:rsidR="00D465FC" w:rsidRPr="00B92379">
        <w:rPr>
          <w:rFonts w:cstheme="minorHAnsi"/>
          <w:noProof/>
          <w:lang w:val="sr-Cyrl-CS"/>
        </w:rPr>
        <w:t>.</w:t>
      </w:r>
    </w:p>
    <w:p w:rsidR="00D465FC" w:rsidRPr="00B92379" w:rsidRDefault="00D465FC" w:rsidP="00D465FC">
      <w:pPr>
        <w:spacing w:line="240" w:lineRule="auto"/>
        <w:rPr>
          <w:rFonts w:cstheme="minorHAnsi"/>
          <w:noProof/>
          <w:lang w:val="sr-Cyrl-CS"/>
        </w:rPr>
      </w:pPr>
    </w:p>
    <w:p w:rsidR="00D465FC" w:rsidRPr="00B92379" w:rsidRDefault="00B92379" w:rsidP="00B92379">
      <w:pPr>
        <w:spacing w:line="240" w:lineRule="auto"/>
        <w:rPr>
          <w:rFonts w:cstheme="minorHAnsi"/>
          <w:b/>
          <w:bCs/>
          <w:iCs/>
          <w:noProof/>
          <w:sz w:val="26"/>
          <w:lang w:val="sr-Cyrl-CS" w:eastAsia="bs-Latn-BA"/>
        </w:rPr>
      </w:pPr>
      <w:r>
        <w:rPr>
          <w:rFonts w:cstheme="minorHAnsi"/>
          <w:noProof/>
          <w:lang w:val="sr-Cyrl-CS"/>
        </w:rPr>
        <w:t>Агенција</w:t>
      </w:r>
      <w:r w:rsidR="0005285A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05285A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дала</w:t>
      </w:r>
      <w:r w:rsidR="0005285A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свој</w:t>
      </w:r>
      <w:r w:rsidR="0005285A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допринос</w:t>
      </w:r>
      <w:r w:rsidR="0005285A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="0005285A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05285A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Упитник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Европске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комисије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одговорима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D465FC" w:rsidRPr="00B92379">
        <w:rPr>
          <w:rFonts w:cstheme="minorHAnsi"/>
          <w:noProof/>
          <w:lang w:val="sr-Cyrl-CS"/>
        </w:rPr>
        <w:t xml:space="preserve"> 66 </w:t>
      </w:r>
      <w:r>
        <w:rPr>
          <w:rFonts w:cstheme="minorHAnsi"/>
          <w:noProof/>
          <w:lang w:val="sr-Cyrl-CS"/>
        </w:rPr>
        <w:t>питања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је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именована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особа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контакт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Дирекцијом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европске</w:t>
      </w:r>
      <w:r w:rsidR="00D465FC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интеграције</w:t>
      </w:r>
      <w:r w:rsidR="005921EA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поставила</w:t>
      </w:r>
      <w:r w:rsidR="005921EA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5921EA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релевантну</w:t>
      </w:r>
      <w:r w:rsidR="005921EA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софтверску</w:t>
      </w:r>
      <w:r w:rsidR="005921EA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платформу</w:t>
      </w:r>
      <w:r w:rsidR="00D465FC" w:rsidRPr="00B92379">
        <w:rPr>
          <w:rFonts w:cstheme="minorHAnsi"/>
          <w:noProof/>
          <w:lang w:val="sr-Cyrl-CS"/>
        </w:rPr>
        <w:t>.</w:t>
      </w:r>
      <w:r w:rsidR="00D465FC" w:rsidRPr="00B92379">
        <w:rPr>
          <w:noProof/>
          <w:lang w:val="sr-Cyrl-CS"/>
        </w:rPr>
        <w:br w:type="page"/>
      </w:r>
    </w:p>
    <w:p w:rsidR="008F39F6" w:rsidRPr="00B92379" w:rsidRDefault="008F39F6" w:rsidP="008F30E1">
      <w:pPr>
        <w:pStyle w:val="ListParagraph"/>
        <w:keepNext/>
        <w:numPr>
          <w:ilvl w:val="0"/>
          <w:numId w:val="19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462" w:name="_Toc518545438"/>
      <w:bookmarkStart w:id="463" w:name="_Toc518545538"/>
      <w:bookmarkStart w:id="464" w:name="_Toc518546446"/>
      <w:bookmarkStart w:id="465" w:name="_Toc518546546"/>
      <w:bookmarkStart w:id="466" w:name="_Toc518930016"/>
      <w:bookmarkStart w:id="467" w:name="_Toc519013320"/>
      <w:bookmarkStart w:id="468" w:name="_Toc519013444"/>
      <w:bookmarkStart w:id="469" w:name="_Toc519069214"/>
      <w:bookmarkStart w:id="470" w:name="_Toc519159470"/>
      <w:bookmarkStart w:id="471" w:name="_Toc519510740"/>
      <w:bookmarkEnd w:id="462"/>
      <w:bookmarkEnd w:id="463"/>
      <w:bookmarkEnd w:id="464"/>
      <w:bookmarkEnd w:id="465"/>
      <w:bookmarkEnd w:id="466"/>
      <w:bookmarkEnd w:id="467"/>
      <w:bookmarkEnd w:id="468"/>
      <w:bookmarkEnd w:id="469"/>
      <w:bookmarkEnd w:id="470"/>
      <w:bookmarkEnd w:id="471"/>
    </w:p>
    <w:p w:rsidR="008F39F6" w:rsidRPr="00B92379" w:rsidRDefault="008F39F6" w:rsidP="008F30E1">
      <w:pPr>
        <w:pStyle w:val="ListParagraph"/>
        <w:keepNext/>
        <w:numPr>
          <w:ilvl w:val="0"/>
          <w:numId w:val="19"/>
        </w:numPr>
        <w:spacing w:line="240" w:lineRule="auto"/>
        <w:contextualSpacing w:val="0"/>
        <w:outlineLvl w:val="1"/>
        <w:rPr>
          <w:rFonts w:asciiTheme="minorHAnsi" w:eastAsia="Calibri" w:hAnsiTheme="minorHAnsi" w:cstheme="minorHAnsi"/>
          <w:b/>
          <w:bCs/>
          <w:iCs/>
          <w:noProof/>
          <w:vanish/>
          <w:sz w:val="26"/>
          <w:szCs w:val="22"/>
          <w:lang w:val="sr-Cyrl-CS" w:eastAsia="bs-Latn-BA"/>
        </w:rPr>
      </w:pPr>
      <w:bookmarkStart w:id="472" w:name="_Toc518545439"/>
      <w:bookmarkStart w:id="473" w:name="_Toc518545539"/>
      <w:bookmarkStart w:id="474" w:name="_Toc518546447"/>
      <w:bookmarkStart w:id="475" w:name="_Toc518546547"/>
      <w:bookmarkStart w:id="476" w:name="_Toc518930017"/>
      <w:bookmarkStart w:id="477" w:name="_Toc519013321"/>
      <w:bookmarkStart w:id="478" w:name="_Toc519013445"/>
      <w:bookmarkStart w:id="479" w:name="_Toc519069215"/>
      <w:bookmarkStart w:id="480" w:name="_Toc519159471"/>
      <w:bookmarkStart w:id="481" w:name="_Toc519510741"/>
      <w:bookmarkEnd w:id="472"/>
      <w:bookmarkEnd w:id="473"/>
      <w:bookmarkEnd w:id="474"/>
      <w:bookmarkEnd w:id="475"/>
      <w:bookmarkEnd w:id="476"/>
      <w:bookmarkEnd w:id="477"/>
      <w:bookmarkEnd w:id="478"/>
      <w:bookmarkEnd w:id="479"/>
      <w:bookmarkEnd w:id="480"/>
      <w:bookmarkEnd w:id="481"/>
    </w:p>
    <w:p w:rsidR="00DA6BE9" w:rsidRPr="00B92379" w:rsidRDefault="00B92379" w:rsidP="000433AD">
      <w:pPr>
        <w:jc w:val="center"/>
        <w:rPr>
          <w:b/>
          <w:noProof/>
          <w:highlight w:val="lightGray"/>
          <w:lang w:val="sr-Cyrl-CS"/>
        </w:rPr>
      </w:pPr>
      <w:r>
        <w:rPr>
          <w:b/>
          <w:noProof/>
          <w:lang w:val="sr-Cyrl-CS"/>
        </w:rPr>
        <w:t>АНЕКС</w:t>
      </w:r>
      <w:r w:rsidR="00B51771" w:rsidRPr="00B92379">
        <w:rPr>
          <w:b/>
          <w:noProof/>
          <w:lang w:val="sr-Cyrl-CS"/>
        </w:rPr>
        <w:t xml:space="preserve"> 1: </w:t>
      </w:r>
      <w:r>
        <w:rPr>
          <w:b/>
          <w:noProof/>
          <w:lang w:val="sr-Cyrl-CS"/>
        </w:rPr>
        <w:t>РЕЗУЛТАТИ</w:t>
      </w:r>
      <w:r w:rsidR="00B51771" w:rsidRPr="00B92379">
        <w:rPr>
          <w:b/>
          <w:noProof/>
          <w:lang w:val="sr-Cyrl-CS"/>
        </w:rPr>
        <w:t xml:space="preserve"> </w:t>
      </w:r>
      <w:r>
        <w:rPr>
          <w:b/>
          <w:noProof/>
          <w:lang w:val="sr-Cyrl-CS"/>
        </w:rPr>
        <w:t>МОНИТОРИНГА</w:t>
      </w:r>
      <w:r w:rsidR="00B51771" w:rsidRPr="00B92379">
        <w:rPr>
          <w:b/>
          <w:noProof/>
          <w:lang w:val="sr-Cyrl-CS"/>
        </w:rPr>
        <w:t xml:space="preserve"> </w:t>
      </w:r>
      <w:r>
        <w:rPr>
          <w:b/>
          <w:noProof/>
          <w:lang w:val="sr-Cyrl-CS" w:eastAsia="bs-Latn-BA"/>
        </w:rPr>
        <w:t>ЖИВОТНЕ</w:t>
      </w:r>
      <w:r w:rsidR="003C241A" w:rsidRPr="00B92379">
        <w:rPr>
          <w:b/>
          <w:noProof/>
          <w:lang w:val="sr-Cyrl-CS" w:eastAsia="bs-Latn-BA"/>
        </w:rPr>
        <w:t xml:space="preserve"> </w:t>
      </w:r>
      <w:r>
        <w:rPr>
          <w:b/>
          <w:noProof/>
          <w:lang w:val="sr-Cyrl-CS" w:eastAsia="bs-Latn-BA"/>
        </w:rPr>
        <w:t>СРЕДИНЕ</w:t>
      </w:r>
    </w:p>
    <w:p w:rsidR="00DA6BE9" w:rsidRPr="00B92379" w:rsidRDefault="00DA6BE9" w:rsidP="00860DA6">
      <w:pPr>
        <w:spacing w:line="240" w:lineRule="auto"/>
        <w:ind w:firstLine="720"/>
        <w:rPr>
          <w:rFonts w:ascii="Times New Roman" w:hAnsi="Times New Roman"/>
          <w:noProof/>
          <w:color w:val="FF0000"/>
          <w:szCs w:val="24"/>
          <w:highlight w:val="lightGray"/>
          <w:lang w:val="sr-Cyrl-CS"/>
        </w:rPr>
      </w:pPr>
    </w:p>
    <w:p w:rsidR="00920492" w:rsidRPr="00B92379" w:rsidRDefault="00B92379" w:rsidP="00920492">
      <w:pPr>
        <w:spacing w:line="240" w:lineRule="auto"/>
        <w:rPr>
          <w:rFonts w:cstheme="minorHAnsi"/>
          <w:noProof/>
          <w:szCs w:val="24"/>
          <w:highlight w:val="lightGray"/>
          <w:lang w:val="sr-Cyrl-CS"/>
        </w:rPr>
      </w:pPr>
      <w:r>
        <w:rPr>
          <w:rFonts w:cstheme="minorHAnsi"/>
          <w:noProof/>
          <w:szCs w:val="24"/>
          <w:lang w:val="sr-Cyrl-CS"/>
        </w:rPr>
        <w:t>У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Поглављу</w:t>
      </w:r>
      <w:r w:rsidR="00920492" w:rsidRPr="00B92379">
        <w:rPr>
          <w:rFonts w:cstheme="minorHAnsi"/>
          <w:noProof/>
          <w:szCs w:val="24"/>
          <w:lang w:val="sr-Cyrl-CS"/>
        </w:rPr>
        <w:t xml:space="preserve"> 6</w:t>
      </w:r>
      <w:r w:rsidR="004C23D5" w:rsidRPr="00B92379">
        <w:rPr>
          <w:rFonts w:cstheme="minorHAnsi"/>
          <w:noProof/>
          <w:szCs w:val="24"/>
          <w:lang w:val="sr-Cyrl-CS"/>
        </w:rPr>
        <w:t>.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је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описана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активност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по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питању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имплементације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 w:rsidR="00CF2DD4" w:rsidRPr="00B92379">
        <w:rPr>
          <w:rFonts w:cstheme="minorHAnsi"/>
          <w:noProof/>
          <w:szCs w:val="24"/>
          <w:lang w:val="sr-Cyrl-CS" w:eastAsia="bs-Latn-BA"/>
        </w:rPr>
        <w:t>„</w:t>
      </w:r>
      <w:r>
        <w:rPr>
          <w:rFonts w:cstheme="minorHAnsi"/>
          <w:noProof/>
          <w:szCs w:val="24"/>
          <w:lang w:val="sr-Cyrl-CS"/>
        </w:rPr>
        <w:t>Правилника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о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мониторингу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радиоактивности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у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noProof/>
          <w:lang w:val="sr-Cyrl-CS" w:eastAsia="bs-Latn-BA"/>
        </w:rPr>
        <w:t>животној</w:t>
      </w:r>
      <w:r w:rsidR="003C241A" w:rsidRPr="00B92379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средини</w:t>
      </w:r>
      <w:r w:rsidR="00CF2DD4" w:rsidRPr="00B92379">
        <w:rPr>
          <w:rFonts w:cstheme="minorHAnsi"/>
          <w:noProof/>
          <w:szCs w:val="24"/>
          <w:lang w:val="sr-Cyrl-CS" w:eastAsia="bs-Latn-BA"/>
        </w:rPr>
        <w:t>“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за</w:t>
      </w:r>
      <w:r w:rsidR="00920492" w:rsidRPr="00B92379">
        <w:rPr>
          <w:rFonts w:cstheme="minorHAnsi"/>
          <w:noProof/>
          <w:szCs w:val="24"/>
          <w:lang w:val="sr-Cyrl-CS"/>
        </w:rPr>
        <w:t xml:space="preserve"> 201</w:t>
      </w:r>
      <w:r w:rsidR="00E139B3" w:rsidRPr="00B92379">
        <w:rPr>
          <w:rFonts w:cstheme="minorHAnsi"/>
          <w:noProof/>
          <w:szCs w:val="24"/>
          <w:lang w:val="sr-Cyrl-CS"/>
        </w:rPr>
        <w:t>7</w:t>
      </w:r>
      <w:r w:rsidR="00920492" w:rsidRPr="00B92379">
        <w:rPr>
          <w:rFonts w:cstheme="minorHAnsi"/>
          <w:noProof/>
          <w:szCs w:val="24"/>
          <w:lang w:val="sr-Cyrl-CS"/>
        </w:rPr>
        <w:t xml:space="preserve">. </w:t>
      </w:r>
      <w:r>
        <w:rPr>
          <w:rFonts w:cstheme="minorHAnsi"/>
          <w:noProof/>
          <w:szCs w:val="24"/>
          <w:lang w:val="sr-Cyrl-CS"/>
        </w:rPr>
        <w:t>годину</w:t>
      </w:r>
      <w:r w:rsidR="00920492" w:rsidRPr="00B92379">
        <w:rPr>
          <w:rFonts w:cstheme="minorHAnsi"/>
          <w:noProof/>
          <w:szCs w:val="24"/>
          <w:lang w:val="sr-Cyrl-CS"/>
        </w:rPr>
        <w:t xml:space="preserve">. </w:t>
      </w:r>
      <w:r>
        <w:rPr>
          <w:rFonts w:cstheme="minorHAnsi"/>
          <w:noProof/>
          <w:szCs w:val="24"/>
          <w:lang w:val="sr-Cyrl-CS"/>
        </w:rPr>
        <w:t>Цијели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процес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јавних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набавки</w:t>
      </w:r>
      <w:r w:rsidR="00253477" w:rsidRPr="00B92379">
        <w:rPr>
          <w:rFonts w:cstheme="minorHAnsi"/>
          <w:noProof/>
          <w:szCs w:val="24"/>
          <w:lang w:val="sr-Cyrl-CS"/>
        </w:rPr>
        <w:t>,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као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и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резултати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обављеног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мониторинга</w:t>
      </w:r>
      <w:r w:rsidR="00253477" w:rsidRPr="00B92379">
        <w:rPr>
          <w:rFonts w:cstheme="minorHAnsi"/>
          <w:noProof/>
          <w:szCs w:val="24"/>
          <w:lang w:val="sr-Cyrl-CS"/>
        </w:rPr>
        <w:t>,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налазе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се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на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службеној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интернет</w:t>
      </w:r>
      <w:r w:rsidR="00A90C29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страни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Агенције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кој</w:t>
      </w:r>
      <w:r w:rsidR="00267EE3" w:rsidRPr="00B92379">
        <w:rPr>
          <w:rFonts w:cstheme="minorHAnsi"/>
          <w:noProof/>
          <w:szCs w:val="24"/>
          <w:lang w:val="sr-Cyrl-CS"/>
        </w:rPr>
        <w:t>ој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се</w:t>
      </w:r>
      <w:r w:rsidR="00A463A5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може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приступити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путем</w:t>
      </w:r>
      <w:r w:rsidR="00920492" w:rsidRPr="00B92379">
        <w:rPr>
          <w:rFonts w:cstheme="minorHAnsi"/>
          <w:noProof/>
          <w:szCs w:val="24"/>
          <w:lang w:val="sr-Cyrl-CS"/>
        </w:rPr>
        <w:t xml:space="preserve"> </w:t>
      </w:r>
      <w:r>
        <w:rPr>
          <w:rFonts w:cstheme="minorHAnsi"/>
          <w:noProof/>
          <w:szCs w:val="24"/>
          <w:lang w:val="sr-Cyrl-CS"/>
        </w:rPr>
        <w:t>линка</w:t>
      </w:r>
      <w:r w:rsidR="00920492" w:rsidRPr="00B92379">
        <w:rPr>
          <w:rFonts w:cstheme="minorHAnsi"/>
          <w:noProof/>
          <w:szCs w:val="24"/>
          <w:lang w:val="sr-Cyrl-CS"/>
        </w:rPr>
        <w:t>:</w:t>
      </w:r>
    </w:p>
    <w:p w:rsidR="00920492" w:rsidRPr="00A35A8B" w:rsidRDefault="00920492" w:rsidP="00920492">
      <w:pPr>
        <w:spacing w:line="240" w:lineRule="auto"/>
        <w:rPr>
          <w:rFonts w:cstheme="minorHAnsi"/>
          <w:szCs w:val="24"/>
          <w:highlight w:val="lightGray"/>
          <w:lang w:val="bs-Latn-BA"/>
        </w:rPr>
      </w:pPr>
    </w:p>
    <w:p w:rsidR="00920492" w:rsidRPr="00A35A8B" w:rsidRDefault="003F2EC7" w:rsidP="00920492">
      <w:pPr>
        <w:spacing w:line="240" w:lineRule="auto"/>
        <w:rPr>
          <w:rStyle w:val="Hyperlink"/>
          <w:rFonts w:cstheme="minorHAnsi"/>
          <w:szCs w:val="24"/>
          <w:lang w:val="bs-Latn-BA"/>
        </w:rPr>
      </w:pPr>
      <w:hyperlink r:id="rId39" w:history="1">
        <w:r w:rsidR="00D0164D" w:rsidRPr="00A35A8B">
          <w:rPr>
            <w:rStyle w:val="Hyperlink"/>
            <w:rFonts w:cstheme="minorHAnsi"/>
            <w:szCs w:val="24"/>
            <w:lang w:val="bs-Latn-BA"/>
          </w:rPr>
          <w:t xml:space="preserve">http://www.darns.gov.ba/ru/InformacijeZaKorisnike/TenderiJavniOglasi </w:t>
        </w:r>
      </w:hyperlink>
    </w:p>
    <w:p w:rsidR="00E139B3" w:rsidRPr="00A35A8B" w:rsidRDefault="00E139B3" w:rsidP="00920492">
      <w:pPr>
        <w:spacing w:line="240" w:lineRule="auto"/>
        <w:rPr>
          <w:rStyle w:val="Hyperlink"/>
          <w:rFonts w:cstheme="minorHAnsi"/>
          <w:szCs w:val="24"/>
          <w:highlight w:val="lightGray"/>
          <w:lang w:val="bs-Latn-BA"/>
        </w:rPr>
      </w:pPr>
    </w:p>
    <w:p w:rsidR="00E139B3" w:rsidRPr="00B92379" w:rsidRDefault="00B92379" w:rsidP="00920492">
      <w:pPr>
        <w:spacing w:line="240" w:lineRule="auto"/>
        <w:rPr>
          <w:rFonts w:cstheme="minorHAnsi"/>
          <w:lang w:val="sr-Cyrl-CS"/>
        </w:rPr>
      </w:pPr>
      <w:r>
        <w:rPr>
          <w:rFonts w:cstheme="minorHAnsi"/>
          <w:noProof/>
          <w:lang w:val="sr-Cyrl-CS"/>
        </w:rPr>
        <w:t>Аналитички</w:t>
      </w:r>
      <w:r w:rsidR="00E139B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извјештаји</w:t>
      </w:r>
      <w:r w:rsidR="00DB4BF6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="00DB4BF6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поједине</w:t>
      </w:r>
      <w:r w:rsidR="00DB4BF6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медије</w:t>
      </w:r>
      <w:r w:rsidR="00E139B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узорковања</w:t>
      </w:r>
      <w:r w:rsidR="000433AD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доступни</w:t>
      </w:r>
      <w:r w:rsidR="000433AD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су</w:t>
      </w:r>
      <w:r w:rsidR="00DB4BF6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</w:t>
      </w:r>
      <w:r w:rsidR="00DB4BF6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службеној</w:t>
      </w:r>
      <w:r w:rsidR="00DB4BF6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интернет</w:t>
      </w:r>
      <w:r w:rsidR="00A90C29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страни</w:t>
      </w:r>
      <w:r w:rsidR="00DB4BF6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Агенције</w:t>
      </w:r>
      <w:r w:rsidR="00DB4BF6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="00DB4BF6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дијелу</w:t>
      </w:r>
      <w:r w:rsidR="00DB4BF6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i/>
          <w:noProof/>
          <w:lang w:val="sr-Cyrl-CS"/>
        </w:rPr>
        <w:t>Мониторинг</w:t>
      </w:r>
      <w:r w:rsidR="00DB4BF6" w:rsidRPr="00B92379">
        <w:rPr>
          <w:rFonts w:cstheme="minorHAnsi"/>
          <w:i/>
          <w:noProof/>
          <w:lang w:val="sr-Cyrl-CS"/>
        </w:rPr>
        <w:t xml:space="preserve"> </w:t>
      </w:r>
      <w:r>
        <w:rPr>
          <w:rFonts w:cstheme="minorHAnsi"/>
          <w:i/>
          <w:noProof/>
          <w:lang w:val="sr-Cyrl-CS"/>
        </w:rPr>
        <w:t>радиоактивности</w:t>
      </w:r>
      <w:r w:rsidR="00DB4BF6" w:rsidRPr="00B92379">
        <w:rPr>
          <w:rFonts w:cstheme="minorHAnsi"/>
          <w:i/>
          <w:noProof/>
          <w:lang w:val="sr-Cyrl-CS"/>
        </w:rPr>
        <w:t>-</w:t>
      </w:r>
      <w:r>
        <w:rPr>
          <w:rFonts w:cstheme="minorHAnsi"/>
          <w:i/>
          <w:noProof/>
          <w:lang w:val="sr-Cyrl-CS"/>
        </w:rPr>
        <w:t>извјештаји</w:t>
      </w:r>
      <w:r w:rsidR="00DB4BF6" w:rsidRPr="00B92379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тј</w:t>
      </w:r>
      <w:r w:rsidR="00DB4BF6" w:rsidRPr="00B92379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путем</w:t>
      </w:r>
      <w:r w:rsidR="00E139B3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сљедећег</w:t>
      </w:r>
      <w:r w:rsidR="00120570" w:rsidRPr="00B92379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линка</w:t>
      </w:r>
      <w:r w:rsidR="00FC18D0" w:rsidRPr="00B92379">
        <w:rPr>
          <w:rFonts w:cstheme="minorHAnsi"/>
          <w:noProof/>
          <w:lang w:val="sr-Cyrl-CS"/>
        </w:rPr>
        <w:t>:</w:t>
      </w:r>
    </w:p>
    <w:p w:rsidR="00120570" w:rsidRPr="00A35A8B" w:rsidRDefault="00120570" w:rsidP="00920492">
      <w:pPr>
        <w:spacing w:line="240" w:lineRule="auto"/>
        <w:rPr>
          <w:rFonts w:cstheme="minorHAnsi"/>
          <w:highlight w:val="lightGray"/>
          <w:lang w:val="bs-Latn-BA"/>
        </w:rPr>
      </w:pPr>
    </w:p>
    <w:p w:rsidR="00120570" w:rsidRPr="00A35A8B" w:rsidRDefault="003F2EC7" w:rsidP="00920492">
      <w:pPr>
        <w:spacing w:line="240" w:lineRule="auto"/>
        <w:rPr>
          <w:rFonts w:cstheme="minorHAnsi"/>
          <w:szCs w:val="24"/>
          <w:lang w:val="bs-Latn-BA"/>
        </w:rPr>
      </w:pPr>
      <w:hyperlink r:id="rId40" w:history="1">
        <w:r w:rsidR="00DB4BF6" w:rsidRPr="00A35A8B">
          <w:rPr>
            <w:rStyle w:val="Hyperlink"/>
            <w:rFonts w:cstheme="minorHAnsi"/>
            <w:lang w:val="bs-Latn-BA"/>
          </w:rPr>
          <w:t>http://www.darns.gov.ba/ru/InformacijeZaKorisnike/MonitoringRadioaktivnosti</w:t>
        </w:r>
      </w:hyperlink>
      <w:r w:rsidR="00DB4BF6" w:rsidRPr="00A35A8B">
        <w:rPr>
          <w:rFonts w:cstheme="minorHAnsi"/>
          <w:lang w:val="bs-Latn-BA"/>
        </w:rPr>
        <w:t xml:space="preserve"> </w:t>
      </w:r>
    </w:p>
    <w:p w:rsidR="00920492" w:rsidRPr="00A35A8B" w:rsidRDefault="00920492" w:rsidP="00920492">
      <w:pPr>
        <w:spacing w:line="240" w:lineRule="auto"/>
        <w:rPr>
          <w:rFonts w:cstheme="minorHAnsi"/>
          <w:color w:val="FF0000"/>
          <w:szCs w:val="24"/>
          <w:lang w:val="bs-Latn-BA"/>
        </w:rPr>
      </w:pPr>
    </w:p>
    <w:p w:rsidR="00920492" w:rsidRPr="00A35A8B" w:rsidRDefault="00920492">
      <w:pPr>
        <w:spacing w:after="240"/>
        <w:rPr>
          <w:rFonts w:cstheme="minorHAnsi"/>
          <w:b/>
          <w:bCs/>
          <w:iCs/>
          <w:noProof/>
          <w:sz w:val="26"/>
          <w:lang w:val="bs-Latn-BA" w:eastAsia="bs-Latn-BA"/>
        </w:rPr>
      </w:pPr>
      <w:r w:rsidRPr="00A35A8B">
        <w:rPr>
          <w:rFonts w:cstheme="minorHAnsi"/>
          <w:lang w:val="bs-Latn-BA"/>
        </w:rPr>
        <w:br w:type="page"/>
      </w:r>
    </w:p>
    <w:p w:rsidR="00B2454C" w:rsidRPr="007104AA" w:rsidRDefault="007104AA" w:rsidP="00F4447F">
      <w:pPr>
        <w:pStyle w:val="Heading1"/>
        <w:rPr>
          <w:lang w:val="sr-Cyrl-CS"/>
        </w:rPr>
      </w:pPr>
      <w:bookmarkStart w:id="482" w:name="_Toc519510742"/>
      <w:r>
        <w:rPr>
          <w:lang w:val="sr-Cyrl-CS"/>
        </w:rPr>
        <w:t>СПИСКОВИ</w:t>
      </w:r>
      <w:bookmarkEnd w:id="482"/>
    </w:p>
    <w:p w:rsidR="00F13CC0" w:rsidRPr="007104AA" w:rsidRDefault="00F13CC0" w:rsidP="00F13CC0">
      <w:pPr>
        <w:rPr>
          <w:noProof/>
          <w:lang w:val="sr-Cyrl-CS"/>
        </w:rPr>
      </w:pPr>
    </w:p>
    <w:p w:rsidR="00EA5965" w:rsidRPr="007104AA" w:rsidRDefault="00EA5965" w:rsidP="00F13CC0">
      <w:pPr>
        <w:rPr>
          <w:noProof/>
          <w:lang w:val="sr-Cyrl-CS"/>
        </w:rPr>
      </w:pPr>
    </w:p>
    <w:p w:rsidR="0052683D" w:rsidRPr="007104AA" w:rsidRDefault="007104AA" w:rsidP="008A3554">
      <w:pPr>
        <w:pStyle w:val="Heading3"/>
        <w:rPr>
          <w:lang w:val="sr-Cyrl-CS"/>
        </w:rPr>
      </w:pPr>
      <w:bookmarkStart w:id="483" w:name="_Toc519510743"/>
      <w:r>
        <w:rPr>
          <w:lang w:val="sr-Cyrl-CS"/>
        </w:rPr>
        <w:t>Списак</w:t>
      </w:r>
      <w:r w:rsidR="0052683D" w:rsidRPr="007104AA">
        <w:rPr>
          <w:lang w:val="sr-Cyrl-CS"/>
        </w:rPr>
        <w:t xml:space="preserve"> </w:t>
      </w:r>
      <w:r>
        <w:rPr>
          <w:lang w:val="sr-Cyrl-CS"/>
        </w:rPr>
        <w:t>чешћих</w:t>
      </w:r>
      <w:r w:rsidR="004C23D5" w:rsidRPr="007104AA">
        <w:rPr>
          <w:lang w:val="sr-Cyrl-CS"/>
        </w:rPr>
        <w:t xml:space="preserve"> </w:t>
      </w:r>
      <w:r>
        <w:rPr>
          <w:lang w:val="sr-Cyrl-CS"/>
        </w:rPr>
        <w:t>скраћеница</w:t>
      </w:r>
      <w:bookmarkEnd w:id="483"/>
    </w:p>
    <w:p w:rsidR="00F13CC0" w:rsidRPr="00A35A8B" w:rsidRDefault="00F13CC0" w:rsidP="0052683D">
      <w:pPr>
        <w:spacing w:line="240" w:lineRule="auto"/>
        <w:rPr>
          <w:rFonts w:cstheme="minorHAnsi"/>
          <w:bCs/>
          <w:iCs/>
          <w:noProof/>
          <w:lang w:val="bs-Latn-BA"/>
        </w:rPr>
      </w:pPr>
    </w:p>
    <w:p w:rsidR="0052683D" w:rsidRPr="00120B25" w:rsidRDefault="003006A2" w:rsidP="00CA700D">
      <w:pPr>
        <w:spacing w:before="120" w:after="120" w:line="240" w:lineRule="auto"/>
        <w:rPr>
          <w:rFonts w:cstheme="minorHAnsi"/>
          <w:bCs/>
          <w:iCs/>
          <w:noProof/>
          <w:lang w:val="sr-Cyrl-CS"/>
        </w:rPr>
      </w:pPr>
      <w:r>
        <w:rPr>
          <w:rFonts w:cstheme="minorHAnsi"/>
          <w:b/>
          <w:bCs/>
          <w:iCs/>
          <w:noProof/>
          <w:lang w:val="sr-Cyrl-CS"/>
        </w:rPr>
        <w:t>ЕУ</w:t>
      </w:r>
      <w:r w:rsidR="0052683D" w:rsidRPr="00A35A8B">
        <w:rPr>
          <w:rFonts w:cstheme="minorHAnsi"/>
          <w:bCs/>
          <w:iCs/>
          <w:noProof/>
          <w:lang w:val="bs-Latn-BA"/>
        </w:rPr>
        <w:t xml:space="preserve"> (European Union) – </w:t>
      </w:r>
      <w:r w:rsidR="00120B25">
        <w:rPr>
          <w:rFonts w:cstheme="minorHAnsi"/>
          <w:bCs/>
          <w:iCs/>
          <w:noProof/>
          <w:lang w:val="sr-Cyrl-CS"/>
        </w:rPr>
        <w:t>Европска</w:t>
      </w:r>
      <w:r w:rsidR="0052683D"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унија</w:t>
      </w:r>
    </w:p>
    <w:p w:rsidR="0052683D" w:rsidRPr="00120B25" w:rsidRDefault="0052683D" w:rsidP="00CA700D">
      <w:pPr>
        <w:tabs>
          <w:tab w:val="left" w:pos="426"/>
        </w:tabs>
        <w:spacing w:before="120" w:after="120" w:line="240" w:lineRule="auto"/>
        <w:rPr>
          <w:rFonts w:cstheme="minorHAnsi"/>
          <w:bCs/>
          <w:iCs/>
          <w:noProof/>
          <w:lang w:val="sr-Cyrl-CS"/>
        </w:rPr>
      </w:pPr>
      <w:r w:rsidRPr="00A35A8B">
        <w:rPr>
          <w:rFonts w:cstheme="minorHAnsi"/>
          <w:b/>
          <w:bCs/>
          <w:iCs/>
          <w:noProof/>
          <w:lang w:val="bs-Latn-BA"/>
        </w:rPr>
        <w:t>EURDEP</w:t>
      </w:r>
      <w:r w:rsidRPr="00A35A8B">
        <w:rPr>
          <w:rFonts w:cstheme="minorHAnsi"/>
          <w:bCs/>
          <w:iCs/>
          <w:noProof/>
          <w:lang w:val="bs-Latn-BA"/>
        </w:rPr>
        <w:t xml:space="preserve"> (European Radiological Data Exchange Platform) – </w:t>
      </w:r>
      <w:r w:rsidR="00120B25">
        <w:rPr>
          <w:rFonts w:cstheme="minorHAnsi"/>
          <w:bCs/>
          <w:iCs/>
          <w:noProof/>
          <w:lang w:val="sr-Cyrl-CS"/>
        </w:rPr>
        <w:t>Европска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платформа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за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размјену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радиолошких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података</w:t>
      </w:r>
    </w:p>
    <w:p w:rsidR="0052683D" w:rsidRPr="00120B25" w:rsidRDefault="003006A2" w:rsidP="00CA700D">
      <w:pPr>
        <w:spacing w:before="120" w:after="120" w:line="240" w:lineRule="auto"/>
        <w:rPr>
          <w:rFonts w:cstheme="minorHAnsi"/>
          <w:bCs/>
          <w:iCs/>
          <w:noProof/>
          <w:lang w:val="sr-Cyrl-CS"/>
        </w:rPr>
      </w:pPr>
      <w:r>
        <w:rPr>
          <w:rFonts w:cstheme="minorHAnsi"/>
          <w:b/>
          <w:bCs/>
          <w:iCs/>
          <w:noProof/>
          <w:lang w:val="sr-Cyrl-CS"/>
        </w:rPr>
        <w:t>ИАЕА</w:t>
      </w:r>
      <w:r w:rsidR="0052683D" w:rsidRPr="00A35A8B">
        <w:rPr>
          <w:rFonts w:cstheme="minorHAnsi"/>
          <w:bCs/>
          <w:iCs/>
          <w:noProof/>
          <w:lang w:val="bs-Latn-BA"/>
        </w:rPr>
        <w:t xml:space="preserve"> (International Atomic Energy Agency) – </w:t>
      </w:r>
      <w:r w:rsidR="00120B25">
        <w:rPr>
          <w:rFonts w:cstheme="minorHAnsi"/>
          <w:bCs/>
          <w:iCs/>
          <w:noProof/>
          <w:lang w:val="sr-Cyrl-CS"/>
        </w:rPr>
        <w:t>Међународна</w:t>
      </w:r>
      <w:r w:rsidR="0052683D"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агенција</w:t>
      </w:r>
      <w:r w:rsidR="0052683D"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за</w:t>
      </w:r>
      <w:r w:rsidR="0052683D"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атомску</w:t>
      </w:r>
      <w:r w:rsidR="0052683D"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енергију</w:t>
      </w:r>
    </w:p>
    <w:p w:rsidR="000F1474" w:rsidRPr="00120B25" w:rsidRDefault="000F1474" w:rsidP="000F1474">
      <w:pPr>
        <w:spacing w:before="120" w:after="120" w:line="240" w:lineRule="auto"/>
        <w:rPr>
          <w:rFonts w:cstheme="minorHAnsi"/>
          <w:bCs/>
          <w:iCs/>
          <w:noProof/>
          <w:lang w:val="sr-Cyrl-CS"/>
        </w:rPr>
      </w:pPr>
      <w:r w:rsidRPr="00A35A8B">
        <w:rPr>
          <w:rFonts w:cstheme="minorHAnsi"/>
          <w:b/>
          <w:bCs/>
          <w:iCs/>
          <w:noProof/>
          <w:lang w:val="bs-Latn-BA"/>
        </w:rPr>
        <w:t>ITDB</w:t>
      </w:r>
      <w:r w:rsidRPr="00A35A8B">
        <w:rPr>
          <w:rFonts w:cstheme="minorHAnsi"/>
          <w:bCs/>
          <w:iCs/>
          <w:noProof/>
          <w:lang w:val="bs-Latn-BA"/>
        </w:rPr>
        <w:t xml:space="preserve"> (Illicit Trafficking Data Base) – </w:t>
      </w:r>
      <w:r w:rsidR="00120B25">
        <w:rPr>
          <w:rFonts w:cstheme="minorHAnsi"/>
          <w:bCs/>
          <w:iCs/>
          <w:noProof/>
          <w:lang w:val="sr-Cyrl-CS"/>
        </w:rPr>
        <w:t>База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података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о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недозвољеном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промету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радиоактивних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материјала</w:t>
      </w:r>
    </w:p>
    <w:p w:rsidR="0052683D" w:rsidRPr="00120B25" w:rsidRDefault="00A94813" w:rsidP="00CA700D">
      <w:pPr>
        <w:spacing w:before="120" w:after="120" w:line="240" w:lineRule="auto"/>
        <w:rPr>
          <w:rFonts w:cstheme="minorHAnsi"/>
          <w:bCs/>
          <w:iCs/>
          <w:noProof/>
          <w:lang w:val="sr-Cyrl-CS"/>
        </w:rPr>
      </w:pPr>
      <w:r>
        <w:rPr>
          <w:rFonts w:cstheme="minorHAnsi"/>
          <w:b/>
          <w:bCs/>
          <w:iCs/>
          <w:noProof/>
          <w:lang w:val="sr-Cyrl-CS"/>
        </w:rPr>
        <w:t>ИПА</w:t>
      </w:r>
      <w:r w:rsidR="0052683D" w:rsidRPr="00A35A8B">
        <w:rPr>
          <w:rFonts w:cstheme="minorHAnsi"/>
          <w:bCs/>
          <w:iCs/>
          <w:noProof/>
          <w:lang w:val="bs-Latn-BA"/>
        </w:rPr>
        <w:t xml:space="preserve"> (Instrument for Pre-Accession) –</w:t>
      </w:r>
      <w:r w:rsidR="0052683D"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Инструмент</w:t>
      </w:r>
      <w:r w:rsidR="0052683D"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за</w:t>
      </w:r>
      <w:r w:rsidR="0052683D"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претприступну</w:t>
      </w:r>
      <w:r w:rsidR="0052683D"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помоћ</w:t>
      </w:r>
    </w:p>
    <w:p w:rsidR="0052683D" w:rsidRPr="00120B25" w:rsidRDefault="0052683D" w:rsidP="00BD79BF">
      <w:pPr>
        <w:spacing w:before="120" w:after="120" w:line="240" w:lineRule="auto"/>
        <w:rPr>
          <w:rFonts w:cstheme="minorHAnsi"/>
          <w:bCs/>
          <w:iCs/>
          <w:noProof/>
          <w:lang w:val="sr-Cyrl-CS"/>
        </w:rPr>
      </w:pPr>
      <w:r w:rsidRPr="00A35A8B">
        <w:rPr>
          <w:rFonts w:cstheme="minorHAnsi"/>
          <w:b/>
          <w:bCs/>
          <w:iCs/>
          <w:noProof/>
          <w:lang w:val="bs-Latn-BA"/>
        </w:rPr>
        <w:t>OWIS</w:t>
      </w:r>
      <w:r w:rsidRPr="00A35A8B">
        <w:rPr>
          <w:rFonts w:cstheme="minorHAnsi"/>
          <w:bCs/>
          <w:iCs/>
          <w:noProof/>
          <w:lang w:val="bs-Latn-BA"/>
        </w:rPr>
        <w:t xml:space="preserve"> (Office Workflow Information System) – </w:t>
      </w:r>
      <w:r w:rsidR="00120B25">
        <w:rPr>
          <w:rFonts w:cstheme="minorHAnsi"/>
          <w:bCs/>
          <w:iCs/>
          <w:noProof/>
          <w:lang w:val="sr-Cyrl-CS"/>
        </w:rPr>
        <w:t>Информациони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систем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за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канцеларијско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пословање</w:t>
      </w:r>
    </w:p>
    <w:p w:rsidR="0052683D" w:rsidRPr="00120B25" w:rsidRDefault="0052683D" w:rsidP="00CA700D">
      <w:pPr>
        <w:spacing w:before="120" w:after="120" w:line="240" w:lineRule="auto"/>
        <w:rPr>
          <w:rFonts w:cstheme="minorHAnsi"/>
          <w:bCs/>
          <w:iCs/>
          <w:noProof/>
          <w:lang w:val="sr-Cyrl-CS"/>
        </w:rPr>
      </w:pPr>
      <w:r w:rsidRPr="00A35A8B">
        <w:rPr>
          <w:rFonts w:cstheme="minorHAnsi"/>
          <w:b/>
          <w:bCs/>
          <w:iCs/>
          <w:noProof/>
          <w:lang w:val="bs-Latn-BA"/>
        </w:rPr>
        <w:t>RAIS</w:t>
      </w:r>
      <w:r w:rsidRPr="00A35A8B">
        <w:rPr>
          <w:rFonts w:cstheme="minorHAnsi"/>
          <w:bCs/>
          <w:iCs/>
          <w:noProof/>
          <w:lang w:val="bs-Latn-BA"/>
        </w:rPr>
        <w:t xml:space="preserve"> (Regulatory Authority Information System) – </w:t>
      </w:r>
      <w:r w:rsidR="00120B25">
        <w:rPr>
          <w:rFonts w:cstheme="minorHAnsi"/>
          <w:bCs/>
          <w:iCs/>
          <w:noProof/>
          <w:lang w:val="sr-Cyrl-CS"/>
        </w:rPr>
        <w:t>Информациони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систем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регулаторног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органа</w:t>
      </w:r>
    </w:p>
    <w:p w:rsidR="0052683D" w:rsidRPr="00120B25" w:rsidRDefault="004B3B55" w:rsidP="00CA700D">
      <w:pPr>
        <w:spacing w:before="120" w:after="120" w:line="240" w:lineRule="auto"/>
        <w:rPr>
          <w:rFonts w:eastAsia="Calibri" w:cstheme="minorHAnsi"/>
          <w:noProof/>
          <w:lang w:val="sr-Cyrl-CS"/>
        </w:rPr>
      </w:pPr>
      <w:r w:rsidRPr="00A35A8B">
        <w:rPr>
          <w:rFonts w:eastAsia="Calibri" w:cstheme="minorHAnsi"/>
          <w:b/>
          <w:noProof/>
          <w:lang w:val="bs-Latn-BA"/>
        </w:rPr>
        <w:t>RASIMS</w:t>
      </w:r>
      <w:r w:rsidRPr="00A35A8B">
        <w:rPr>
          <w:rFonts w:eastAsia="Calibri" w:cstheme="minorHAnsi"/>
          <w:noProof/>
          <w:lang w:val="bs-Latn-BA"/>
        </w:rPr>
        <w:t xml:space="preserve"> (R</w:t>
      </w:r>
      <w:r w:rsidR="009C675B" w:rsidRPr="00A35A8B">
        <w:rPr>
          <w:rFonts w:eastAsia="Calibri" w:cstheme="minorHAnsi"/>
          <w:noProof/>
          <w:lang w:val="bs-Latn-BA"/>
        </w:rPr>
        <w:t>a</w:t>
      </w:r>
      <w:r w:rsidRPr="00A35A8B">
        <w:rPr>
          <w:rFonts w:eastAsia="Calibri" w:cstheme="minorHAnsi"/>
          <w:noProof/>
          <w:lang w:val="bs-Latn-BA"/>
        </w:rPr>
        <w:t>diation Safety Information Management System)</w:t>
      </w:r>
      <w:r w:rsidR="009C675B" w:rsidRPr="00A35A8B">
        <w:rPr>
          <w:rFonts w:eastAsia="Calibri" w:cstheme="minorHAnsi"/>
          <w:noProof/>
          <w:lang w:val="bs-Latn-BA"/>
        </w:rPr>
        <w:t xml:space="preserve"> </w:t>
      </w:r>
      <w:r w:rsidRPr="00A35A8B">
        <w:rPr>
          <w:rFonts w:eastAsia="Calibri" w:cstheme="minorHAnsi"/>
          <w:noProof/>
          <w:lang w:val="bs-Latn-BA"/>
        </w:rPr>
        <w:t xml:space="preserve">– </w:t>
      </w:r>
      <w:r w:rsidR="00120B25">
        <w:rPr>
          <w:rFonts w:eastAsia="Calibri" w:cstheme="minorHAnsi"/>
          <w:noProof/>
          <w:lang w:val="sr-Cyrl-CS"/>
        </w:rPr>
        <w:t>Систем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управљања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информацијама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о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радијационој</w:t>
      </w:r>
      <w:r w:rsidRPr="00120B25">
        <w:rPr>
          <w:rFonts w:eastAsia="Calibri" w:cstheme="minorHAnsi"/>
          <w:noProof/>
          <w:lang w:val="sr-Cyrl-CS"/>
        </w:rPr>
        <w:t xml:space="preserve"> </w:t>
      </w:r>
      <w:r w:rsidR="00120B25">
        <w:rPr>
          <w:rFonts w:eastAsia="Calibri" w:cstheme="minorHAnsi"/>
          <w:noProof/>
          <w:lang w:val="sr-Cyrl-CS"/>
        </w:rPr>
        <w:t>сигурности</w:t>
      </w:r>
      <w:r w:rsidRPr="00120B25">
        <w:rPr>
          <w:rFonts w:eastAsia="Calibri" w:cstheme="minorHAnsi"/>
          <w:noProof/>
          <w:lang w:val="sr-Cyrl-CS"/>
        </w:rPr>
        <w:t xml:space="preserve"> </w:t>
      </w:r>
    </w:p>
    <w:p w:rsidR="004B3B55" w:rsidRPr="00120B25" w:rsidRDefault="004B3B55" w:rsidP="00CA700D">
      <w:pPr>
        <w:spacing w:before="120" w:after="120" w:line="240" w:lineRule="auto"/>
        <w:rPr>
          <w:rFonts w:cstheme="minorHAnsi"/>
          <w:bCs/>
          <w:iCs/>
          <w:noProof/>
          <w:lang w:val="sr-Cyrl-CS"/>
        </w:rPr>
      </w:pPr>
      <w:r w:rsidRPr="00A35A8B">
        <w:rPr>
          <w:rFonts w:cstheme="minorHAnsi"/>
          <w:b/>
          <w:bCs/>
          <w:iCs/>
          <w:noProof/>
          <w:lang w:val="bs-Latn-BA"/>
        </w:rPr>
        <w:t>SARIS</w:t>
      </w:r>
      <w:r w:rsidRPr="00A35A8B">
        <w:rPr>
          <w:rFonts w:cstheme="minorHAnsi"/>
          <w:bCs/>
          <w:iCs/>
          <w:noProof/>
          <w:lang w:val="bs-Latn-BA"/>
        </w:rPr>
        <w:t xml:space="preserve"> </w:t>
      </w:r>
      <w:r w:rsidRPr="00A35A8B">
        <w:rPr>
          <w:rFonts w:eastAsia="Calibri" w:cstheme="minorHAnsi"/>
          <w:noProof/>
          <w:lang w:val="bs-Latn-BA"/>
        </w:rPr>
        <w:t xml:space="preserve">(Self-Assessment of Regulatory Infrastructure for Safety) </w:t>
      </w:r>
      <w:r w:rsidRPr="00A35A8B">
        <w:rPr>
          <w:rFonts w:cstheme="minorHAnsi"/>
          <w:bCs/>
          <w:iCs/>
          <w:noProof/>
          <w:lang w:val="bs-Latn-BA"/>
        </w:rPr>
        <w:t xml:space="preserve">– </w:t>
      </w:r>
      <w:r w:rsidR="00120B25">
        <w:rPr>
          <w:rFonts w:cstheme="minorHAnsi"/>
          <w:bCs/>
          <w:iCs/>
          <w:noProof/>
          <w:lang w:val="sr-Cyrl-CS"/>
        </w:rPr>
        <w:t>Самопроцјена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регулаторне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инфраструктуре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у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циљу</w:t>
      </w:r>
      <w:r w:rsidRPr="00120B25">
        <w:rPr>
          <w:rFonts w:cstheme="minorHAnsi"/>
          <w:bCs/>
          <w:iCs/>
          <w:noProof/>
          <w:lang w:val="sr-Cyrl-CS"/>
        </w:rPr>
        <w:t xml:space="preserve"> </w:t>
      </w:r>
      <w:r w:rsidR="00120B25">
        <w:rPr>
          <w:rFonts w:cstheme="minorHAnsi"/>
          <w:bCs/>
          <w:iCs/>
          <w:noProof/>
          <w:lang w:val="sr-Cyrl-CS"/>
        </w:rPr>
        <w:t>сигурности</w:t>
      </w:r>
      <w:r w:rsidRPr="00120B25">
        <w:rPr>
          <w:rFonts w:cstheme="minorHAnsi"/>
          <w:bCs/>
          <w:iCs/>
          <w:noProof/>
          <w:lang w:val="sr-Cyrl-CS"/>
        </w:rPr>
        <w:t>)</w:t>
      </w:r>
    </w:p>
    <w:p w:rsidR="00D1752B" w:rsidRPr="00120B25" w:rsidRDefault="00D1752B" w:rsidP="00D1752B">
      <w:pPr>
        <w:rPr>
          <w:noProof/>
          <w:lang w:val="sr-Cyrl-CS" w:eastAsia="bs-Latn-BA"/>
        </w:rPr>
      </w:pPr>
    </w:p>
    <w:p w:rsidR="0052683D" w:rsidRPr="00120B25" w:rsidRDefault="00120B25" w:rsidP="008A3554">
      <w:pPr>
        <w:pStyle w:val="Heading3"/>
        <w:rPr>
          <w:lang w:val="sr-Cyrl-CS"/>
        </w:rPr>
      </w:pPr>
      <w:bookmarkStart w:id="484" w:name="_Toc519510744"/>
      <w:r>
        <w:rPr>
          <w:lang w:val="sr-Cyrl-CS"/>
        </w:rPr>
        <w:t>Списак</w:t>
      </w:r>
      <w:r w:rsidR="0052683D" w:rsidRPr="00120B25">
        <w:rPr>
          <w:lang w:val="sr-Cyrl-CS"/>
        </w:rPr>
        <w:t xml:space="preserve"> </w:t>
      </w:r>
      <w:r>
        <w:rPr>
          <w:lang w:val="sr-Cyrl-CS"/>
        </w:rPr>
        <w:t>табела</w:t>
      </w:r>
      <w:bookmarkEnd w:id="484"/>
    </w:p>
    <w:p w:rsidR="00F13CC0" w:rsidRPr="00120B25" w:rsidRDefault="00F13CC0" w:rsidP="001A6BF5">
      <w:pPr>
        <w:rPr>
          <w:noProof/>
          <w:lang w:val="sr-Cyrl-CS" w:eastAsia="bs-Latn-BA"/>
        </w:rPr>
      </w:pPr>
    </w:p>
    <w:p w:rsidR="0052683D" w:rsidRPr="00120B25" w:rsidRDefault="00120B25" w:rsidP="00BD79BF">
      <w:pPr>
        <w:spacing w:before="120" w:after="120"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b/>
          <w:noProof/>
          <w:lang w:val="sr-Cyrl-CS" w:eastAsia="bs-Latn-BA"/>
        </w:rPr>
        <w:t>Табела</w:t>
      </w:r>
      <w:r w:rsidR="0052683D" w:rsidRPr="00120B25">
        <w:rPr>
          <w:rFonts w:cstheme="minorHAnsi"/>
          <w:b/>
          <w:noProof/>
          <w:lang w:val="sr-Cyrl-CS" w:eastAsia="bs-Latn-BA"/>
        </w:rPr>
        <w:t xml:space="preserve"> 3.1</w:t>
      </w:r>
      <w:r w:rsidR="00B84D36" w:rsidRPr="00120B25">
        <w:rPr>
          <w:rFonts w:cstheme="minorHAnsi"/>
          <w:b/>
          <w:noProof/>
          <w:lang w:val="sr-Cyrl-CS" w:eastAsia="bs-Latn-BA"/>
        </w:rPr>
        <w:t>.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Подаци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вриједностима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доза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52683D" w:rsidRPr="00120B25">
        <w:rPr>
          <w:rFonts w:cstheme="minorHAnsi"/>
          <w:noProof/>
          <w:lang w:val="sr-Cyrl-CS" w:eastAsia="bs-Latn-BA"/>
        </w:rPr>
        <w:t xml:space="preserve"> 201</w:t>
      </w:r>
      <w:r w:rsidR="00AD34C9" w:rsidRPr="00120B25">
        <w:rPr>
          <w:rFonts w:cstheme="minorHAnsi"/>
          <w:noProof/>
          <w:lang w:val="sr-Cyrl-CS" w:eastAsia="bs-Latn-BA"/>
        </w:rPr>
        <w:t>7</w:t>
      </w:r>
      <w:r w:rsidR="0052683D" w:rsidRPr="00120B25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години</w:t>
      </w:r>
      <w:r w:rsidR="0052683D" w:rsidRPr="00120B25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ЗЗЈЗ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ФБиХ</w:t>
      </w:r>
    </w:p>
    <w:p w:rsidR="0052683D" w:rsidRPr="00120B25" w:rsidRDefault="00120B25" w:rsidP="00BD79BF">
      <w:pPr>
        <w:spacing w:before="120" w:after="120"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b/>
          <w:noProof/>
          <w:lang w:val="sr-Cyrl-CS" w:eastAsia="bs-Latn-BA"/>
        </w:rPr>
        <w:t>Табела</w:t>
      </w:r>
      <w:r w:rsidR="0052683D" w:rsidRPr="00120B25">
        <w:rPr>
          <w:rFonts w:cstheme="minorHAnsi"/>
          <w:b/>
          <w:noProof/>
          <w:lang w:val="sr-Cyrl-CS" w:eastAsia="bs-Latn-BA"/>
        </w:rPr>
        <w:t xml:space="preserve"> 3.2</w:t>
      </w:r>
      <w:r w:rsidR="00B84D36" w:rsidRPr="00120B25">
        <w:rPr>
          <w:rFonts w:cstheme="minorHAnsi"/>
          <w:b/>
          <w:noProof/>
          <w:lang w:val="sr-Cyrl-CS" w:eastAsia="bs-Latn-BA"/>
        </w:rPr>
        <w:t>.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Број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радника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према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дјелатностима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интервалима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доза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Latn-CS" w:eastAsia="bs-Latn-BA"/>
        </w:rPr>
        <w:t>mSv</w:t>
      </w:r>
      <w:r w:rsidR="0052683D" w:rsidRPr="00120B25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ЗЗЈЗ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ФБиХ</w:t>
      </w:r>
    </w:p>
    <w:p w:rsidR="0052683D" w:rsidRPr="00120B25" w:rsidRDefault="00120B25" w:rsidP="00BD79BF">
      <w:pPr>
        <w:spacing w:before="120" w:after="120"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b/>
          <w:noProof/>
          <w:lang w:val="sr-Cyrl-CS" w:eastAsia="bs-Latn-BA"/>
        </w:rPr>
        <w:t>Табела</w:t>
      </w:r>
      <w:r w:rsidR="00B84D36" w:rsidRPr="00120B25">
        <w:rPr>
          <w:rFonts w:cstheme="minorHAnsi"/>
          <w:b/>
          <w:noProof/>
          <w:lang w:val="sr-Cyrl-CS" w:eastAsia="bs-Latn-BA"/>
        </w:rPr>
        <w:t xml:space="preserve"> 3.3.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Дозе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примили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професионално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изложени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радници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52683D" w:rsidRPr="00120B25">
        <w:rPr>
          <w:rFonts w:cstheme="minorHAnsi"/>
          <w:noProof/>
          <w:lang w:val="sr-Cyrl-CS" w:eastAsia="bs-Latn-BA"/>
        </w:rPr>
        <w:t xml:space="preserve"> 201</w:t>
      </w:r>
      <w:r w:rsidR="00AD34C9" w:rsidRPr="00120B25">
        <w:rPr>
          <w:rFonts w:cstheme="minorHAnsi"/>
          <w:noProof/>
          <w:lang w:val="sr-Cyrl-CS" w:eastAsia="bs-Latn-BA"/>
        </w:rPr>
        <w:t>7</w:t>
      </w:r>
      <w:r w:rsidR="0052683D" w:rsidRPr="00120B25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години</w:t>
      </w:r>
      <w:r w:rsidR="0052683D" w:rsidRPr="00120B25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ИЗЈЗ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РС</w:t>
      </w:r>
    </w:p>
    <w:p w:rsidR="0052683D" w:rsidRPr="00120B25" w:rsidRDefault="00120B25" w:rsidP="00BD79BF">
      <w:pPr>
        <w:spacing w:before="120" w:after="120"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b/>
          <w:noProof/>
          <w:lang w:val="sr-Cyrl-CS" w:eastAsia="bs-Latn-BA"/>
        </w:rPr>
        <w:t>Табела</w:t>
      </w:r>
      <w:r w:rsidR="0052683D" w:rsidRPr="00120B25">
        <w:rPr>
          <w:rFonts w:cstheme="minorHAnsi"/>
          <w:b/>
          <w:noProof/>
          <w:lang w:val="sr-Cyrl-CS" w:eastAsia="bs-Latn-BA"/>
        </w:rPr>
        <w:t xml:space="preserve"> 3.4</w:t>
      </w:r>
      <w:r w:rsidR="00B84D36" w:rsidRPr="00120B25">
        <w:rPr>
          <w:rFonts w:cstheme="minorHAnsi"/>
          <w:b/>
          <w:noProof/>
          <w:lang w:val="sr-Cyrl-CS" w:eastAsia="bs-Latn-BA"/>
        </w:rPr>
        <w:t>.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Број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радника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према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дјелатностима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интервалима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доза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Latn-CS" w:eastAsia="bs-Latn-BA"/>
        </w:rPr>
        <w:t>mSv</w:t>
      </w:r>
      <w:r w:rsidR="0052683D" w:rsidRPr="00120B25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ИЗЈЗ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РС</w:t>
      </w:r>
    </w:p>
    <w:p w:rsidR="004B3B55" w:rsidRPr="00120B25" w:rsidRDefault="00120B25" w:rsidP="00BD79BF">
      <w:pPr>
        <w:spacing w:before="120" w:after="120" w:line="240" w:lineRule="auto"/>
        <w:rPr>
          <w:rFonts w:cstheme="minorHAnsi"/>
          <w:i/>
          <w:noProof/>
          <w:lang w:val="sr-Cyrl-CS" w:eastAsia="bs-Latn-BA"/>
        </w:rPr>
      </w:pPr>
      <w:r>
        <w:rPr>
          <w:rFonts w:cstheme="minorHAnsi"/>
          <w:b/>
          <w:noProof/>
          <w:lang w:val="sr-Cyrl-CS" w:eastAsia="bs-Latn-BA"/>
        </w:rPr>
        <w:t>Табела</w:t>
      </w:r>
      <w:r w:rsidR="0052683D" w:rsidRPr="00120B25">
        <w:rPr>
          <w:rFonts w:cstheme="minorHAnsi"/>
          <w:b/>
          <w:noProof/>
          <w:lang w:val="sr-Cyrl-CS" w:eastAsia="bs-Latn-BA"/>
        </w:rPr>
        <w:t xml:space="preserve"> 3.5</w:t>
      </w:r>
      <w:r w:rsidR="00B84D36" w:rsidRPr="00120B25">
        <w:rPr>
          <w:rFonts w:cstheme="minorHAnsi"/>
          <w:b/>
          <w:noProof/>
          <w:lang w:val="sr-Cyrl-CS" w:eastAsia="bs-Latn-BA"/>
        </w:rPr>
        <w:t>.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Дозе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су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примили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професионално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изложени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радници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B3B55" w:rsidRPr="00120B25">
        <w:rPr>
          <w:rFonts w:cstheme="minorHAnsi"/>
          <w:noProof/>
          <w:lang w:val="sr-Cyrl-CS" w:eastAsia="bs-Latn-BA"/>
        </w:rPr>
        <w:t xml:space="preserve"> 201</w:t>
      </w:r>
      <w:r w:rsidR="00AD34C9" w:rsidRPr="00120B25">
        <w:rPr>
          <w:rFonts w:cstheme="minorHAnsi"/>
          <w:noProof/>
          <w:lang w:val="sr-Cyrl-CS" w:eastAsia="bs-Latn-BA"/>
        </w:rPr>
        <w:t>7</w:t>
      </w:r>
      <w:r w:rsidR="004B3B55" w:rsidRPr="00120B25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години</w:t>
      </w:r>
      <w:r w:rsidR="004B3B55" w:rsidRPr="00120B25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Екотех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</w:t>
      </w:r>
      <w:r w:rsidR="004B3B55" w:rsidRPr="00120B25">
        <w:rPr>
          <w:rFonts w:cstheme="minorHAnsi"/>
          <w:noProof/>
          <w:lang w:val="sr-Cyrl-CS" w:eastAsia="bs-Latn-BA"/>
        </w:rPr>
        <w:t>.</w:t>
      </w:r>
      <w:r>
        <w:rPr>
          <w:rFonts w:cstheme="minorHAnsi"/>
          <w:noProof/>
          <w:lang w:val="sr-Cyrl-CS" w:eastAsia="bs-Latn-BA"/>
        </w:rPr>
        <w:t>о</w:t>
      </w:r>
      <w:r w:rsidR="004B3B55" w:rsidRPr="00120B25">
        <w:rPr>
          <w:rFonts w:cstheme="minorHAnsi"/>
          <w:noProof/>
          <w:lang w:val="sr-Cyrl-CS" w:eastAsia="bs-Latn-BA"/>
        </w:rPr>
        <w:t>.</w:t>
      </w:r>
      <w:r>
        <w:rPr>
          <w:rFonts w:cstheme="minorHAnsi"/>
          <w:noProof/>
          <w:lang w:val="sr-Cyrl-CS" w:eastAsia="bs-Latn-BA"/>
        </w:rPr>
        <w:t>о</w:t>
      </w:r>
      <w:r w:rsidR="004B3B55" w:rsidRPr="00120B25">
        <w:rPr>
          <w:rFonts w:cstheme="minorHAnsi"/>
          <w:noProof/>
          <w:lang w:val="sr-Cyrl-CS" w:eastAsia="bs-Latn-BA"/>
        </w:rPr>
        <w:t>.</w:t>
      </w:r>
    </w:p>
    <w:p w:rsidR="004B3B55" w:rsidRPr="00120B25" w:rsidRDefault="00120B25" w:rsidP="00BD79BF">
      <w:pPr>
        <w:spacing w:before="120" w:after="120"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b/>
          <w:noProof/>
          <w:lang w:val="sr-Cyrl-CS" w:eastAsia="bs-Latn-BA"/>
        </w:rPr>
        <w:t>Табела</w:t>
      </w:r>
      <w:r w:rsidR="004B3B55" w:rsidRPr="00120B25">
        <w:rPr>
          <w:rFonts w:cstheme="minorHAnsi"/>
          <w:b/>
          <w:noProof/>
          <w:lang w:val="sr-Cyrl-CS" w:eastAsia="bs-Latn-BA"/>
        </w:rPr>
        <w:t xml:space="preserve"> 3.6</w:t>
      </w:r>
      <w:r w:rsidR="00B84D36" w:rsidRPr="00120B25">
        <w:rPr>
          <w:rFonts w:cstheme="minorHAnsi"/>
          <w:b/>
          <w:noProof/>
          <w:lang w:val="sr-Cyrl-CS" w:eastAsia="bs-Latn-BA"/>
        </w:rPr>
        <w:t>.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Број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радника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према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дјелатностима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интервалима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доза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Latn-CS" w:eastAsia="bs-Latn-BA"/>
        </w:rPr>
        <w:t>mSv</w:t>
      </w:r>
      <w:r w:rsidR="004B3B55" w:rsidRPr="00120B25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Екотех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</w:t>
      </w:r>
      <w:r w:rsidR="004B3B55" w:rsidRPr="00120B25">
        <w:rPr>
          <w:rFonts w:cstheme="minorHAnsi"/>
          <w:noProof/>
          <w:lang w:val="sr-Cyrl-CS" w:eastAsia="bs-Latn-BA"/>
        </w:rPr>
        <w:t>.</w:t>
      </w:r>
      <w:r>
        <w:rPr>
          <w:rFonts w:cstheme="minorHAnsi"/>
          <w:noProof/>
          <w:lang w:val="sr-Cyrl-CS" w:eastAsia="bs-Latn-BA"/>
        </w:rPr>
        <w:t>о</w:t>
      </w:r>
      <w:r w:rsidR="004B3B55" w:rsidRPr="00120B25">
        <w:rPr>
          <w:rFonts w:cstheme="minorHAnsi"/>
          <w:noProof/>
          <w:lang w:val="sr-Cyrl-CS" w:eastAsia="bs-Latn-BA"/>
        </w:rPr>
        <w:t>.</w:t>
      </w:r>
      <w:r>
        <w:rPr>
          <w:rFonts w:cstheme="minorHAnsi"/>
          <w:noProof/>
          <w:lang w:val="sr-Cyrl-CS" w:eastAsia="bs-Latn-BA"/>
        </w:rPr>
        <w:t>о</w:t>
      </w:r>
      <w:r w:rsidR="0015463C" w:rsidRPr="00120B25">
        <w:rPr>
          <w:rFonts w:cstheme="minorHAnsi"/>
          <w:noProof/>
          <w:lang w:val="sr-Cyrl-CS" w:eastAsia="bs-Latn-BA"/>
        </w:rPr>
        <w:t>.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</w:p>
    <w:p w:rsidR="0052683D" w:rsidRPr="00120B25" w:rsidRDefault="00120B25" w:rsidP="00BD79BF">
      <w:pPr>
        <w:spacing w:before="120" w:after="120"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b/>
          <w:noProof/>
          <w:lang w:val="sr-Cyrl-CS" w:eastAsia="bs-Latn-BA"/>
        </w:rPr>
        <w:t>Табела</w:t>
      </w:r>
      <w:r w:rsidR="004B3B55" w:rsidRPr="00120B25">
        <w:rPr>
          <w:rFonts w:cstheme="minorHAnsi"/>
          <w:b/>
          <w:noProof/>
          <w:lang w:val="sr-Cyrl-CS" w:eastAsia="bs-Latn-BA"/>
        </w:rPr>
        <w:t xml:space="preserve"> 3.7</w:t>
      </w:r>
      <w:r w:rsidR="00B84D36" w:rsidRPr="00120B25">
        <w:rPr>
          <w:rFonts w:cstheme="minorHAnsi"/>
          <w:b/>
          <w:noProof/>
          <w:lang w:val="sr-Cyrl-CS" w:eastAsia="bs-Latn-BA"/>
        </w:rPr>
        <w:t>.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Здравствени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преглед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професионално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изложених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лица</w:t>
      </w:r>
      <w:r w:rsidR="004B3B55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4B3B55" w:rsidRPr="00120B25">
        <w:rPr>
          <w:rFonts w:cstheme="minorHAnsi"/>
          <w:noProof/>
          <w:lang w:val="sr-Cyrl-CS" w:eastAsia="bs-Latn-BA"/>
        </w:rPr>
        <w:t xml:space="preserve"> 201</w:t>
      </w:r>
      <w:r w:rsidR="00AD34C9" w:rsidRPr="00120B25">
        <w:rPr>
          <w:rFonts w:cstheme="minorHAnsi"/>
          <w:noProof/>
          <w:lang w:val="sr-Cyrl-CS" w:eastAsia="bs-Latn-BA"/>
        </w:rPr>
        <w:t>7</w:t>
      </w:r>
      <w:r w:rsidR="004B3B55" w:rsidRPr="00120B25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години</w:t>
      </w:r>
    </w:p>
    <w:p w:rsidR="0052683D" w:rsidRPr="00120B25" w:rsidRDefault="00120B25" w:rsidP="00BD79BF">
      <w:pPr>
        <w:spacing w:before="120" w:after="120"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b/>
          <w:noProof/>
          <w:lang w:val="sr-Cyrl-CS" w:eastAsia="bs-Latn-BA"/>
        </w:rPr>
        <w:t>Табела</w:t>
      </w:r>
      <w:r w:rsidR="006530BA" w:rsidRPr="00120B25">
        <w:rPr>
          <w:rFonts w:cstheme="minorHAnsi"/>
          <w:b/>
          <w:noProof/>
          <w:lang w:val="sr-Cyrl-CS" w:eastAsia="bs-Latn-BA"/>
        </w:rPr>
        <w:t xml:space="preserve"> 4.1.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Број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контролисаних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уређаја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који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производе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или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користе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јонизујуће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зрачење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6530BA" w:rsidRPr="00120B25">
        <w:rPr>
          <w:rFonts w:cstheme="minorHAnsi"/>
          <w:noProof/>
          <w:lang w:val="sr-Cyrl-CS" w:eastAsia="bs-Latn-BA"/>
        </w:rPr>
        <w:t xml:space="preserve"> 201</w:t>
      </w:r>
      <w:r w:rsidR="009D6BCD" w:rsidRPr="00120B25">
        <w:rPr>
          <w:rFonts w:cstheme="minorHAnsi"/>
          <w:noProof/>
          <w:lang w:val="sr-Cyrl-CS" w:eastAsia="bs-Latn-BA"/>
        </w:rPr>
        <w:t>7</w:t>
      </w:r>
      <w:r w:rsidR="006530BA" w:rsidRPr="00120B25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години</w:t>
      </w:r>
      <w:r w:rsidR="006530BA" w:rsidRPr="00120B25">
        <w:rPr>
          <w:rFonts w:cstheme="minorHAnsi"/>
          <w:noProof/>
          <w:lang w:val="sr-Cyrl-CS" w:eastAsia="bs-Latn-BA"/>
        </w:rPr>
        <w:t xml:space="preserve"> (</w:t>
      </w:r>
      <w:r>
        <w:rPr>
          <w:rFonts w:cstheme="minorHAnsi"/>
          <w:noProof/>
          <w:lang w:val="sr-Cyrl-CS" w:eastAsia="bs-Latn-BA"/>
        </w:rPr>
        <w:t>потврда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контроли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квалитета</w:t>
      </w:r>
      <w:r w:rsidR="006530BA" w:rsidRPr="00120B25">
        <w:rPr>
          <w:rFonts w:cstheme="minorHAnsi"/>
          <w:noProof/>
          <w:lang w:val="sr-Cyrl-CS" w:eastAsia="bs-Latn-BA"/>
        </w:rPr>
        <w:t>)</w:t>
      </w:r>
    </w:p>
    <w:p w:rsidR="0052683D" w:rsidRPr="00120B25" w:rsidRDefault="00120B25" w:rsidP="00BD79BF">
      <w:pPr>
        <w:spacing w:before="120" w:after="120"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b/>
          <w:noProof/>
          <w:lang w:val="sr-Cyrl-CS" w:eastAsia="bs-Latn-BA"/>
        </w:rPr>
        <w:t>Табела</w:t>
      </w:r>
      <w:r w:rsidR="006530BA" w:rsidRPr="00120B25">
        <w:rPr>
          <w:rFonts w:cstheme="minorHAnsi"/>
          <w:b/>
          <w:noProof/>
          <w:lang w:val="sr-Cyrl-CS" w:eastAsia="bs-Latn-BA"/>
        </w:rPr>
        <w:t xml:space="preserve"> 4.2.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Број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контролисаних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уређаја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који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садрже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радиоактивни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6530BA" w:rsidRPr="00120B25">
        <w:rPr>
          <w:rFonts w:cstheme="minorHAnsi"/>
          <w:noProof/>
          <w:lang w:val="sr-Cyrl-CS" w:eastAsia="bs-Latn-BA"/>
        </w:rPr>
        <w:t xml:space="preserve"> 201</w:t>
      </w:r>
      <w:r w:rsidR="009D6BCD" w:rsidRPr="00120B25">
        <w:rPr>
          <w:rFonts w:cstheme="minorHAnsi"/>
          <w:noProof/>
          <w:lang w:val="sr-Cyrl-CS" w:eastAsia="bs-Latn-BA"/>
        </w:rPr>
        <w:t>7</w:t>
      </w:r>
      <w:r w:rsidR="006530BA" w:rsidRPr="00120B25">
        <w:rPr>
          <w:rFonts w:cstheme="minorHAnsi"/>
          <w:noProof/>
          <w:lang w:val="sr-Cyrl-CS" w:eastAsia="bs-Latn-BA"/>
        </w:rPr>
        <w:t xml:space="preserve">. </w:t>
      </w:r>
      <w:r>
        <w:rPr>
          <w:rFonts w:cstheme="minorHAnsi"/>
          <w:noProof/>
          <w:lang w:val="sr-Cyrl-CS" w:eastAsia="bs-Latn-BA"/>
        </w:rPr>
        <w:t>години</w:t>
      </w:r>
      <w:r w:rsidR="006530BA" w:rsidRPr="00120B25">
        <w:rPr>
          <w:rFonts w:cstheme="minorHAnsi"/>
          <w:noProof/>
          <w:lang w:val="sr-Cyrl-CS" w:eastAsia="bs-Latn-BA"/>
        </w:rPr>
        <w:t xml:space="preserve"> (</w:t>
      </w:r>
      <w:r>
        <w:rPr>
          <w:rFonts w:cstheme="minorHAnsi"/>
          <w:noProof/>
          <w:lang w:val="sr-Cyrl-CS" w:eastAsia="bs-Latn-BA"/>
        </w:rPr>
        <w:t>потврда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радијационој</w:t>
      </w:r>
      <w:r w:rsidR="006530B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сигурности</w:t>
      </w:r>
      <w:r w:rsidR="006530BA" w:rsidRPr="00120B25">
        <w:rPr>
          <w:rFonts w:cstheme="minorHAnsi"/>
          <w:noProof/>
          <w:lang w:val="sr-Cyrl-CS" w:eastAsia="bs-Latn-BA"/>
        </w:rPr>
        <w:t>)</w:t>
      </w:r>
    </w:p>
    <w:p w:rsidR="000E4DED" w:rsidRPr="00120B25" w:rsidRDefault="00120B25" w:rsidP="00BD79BF">
      <w:pPr>
        <w:spacing w:before="120" w:after="120"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b/>
          <w:noProof/>
          <w:lang w:val="sr-Cyrl-CS" w:eastAsia="bs-Latn-BA"/>
        </w:rPr>
        <w:t>Табела</w:t>
      </w:r>
      <w:r w:rsidR="000E4DED" w:rsidRPr="00120B25">
        <w:rPr>
          <w:rFonts w:cstheme="minorHAnsi"/>
          <w:b/>
          <w:noProof/>
          <w:lang w:val="sr-Cyrl-CS" w:eastAsia="bs-Latn-BA"/>
        </w:rPr>
        <w:t xml:space="preserve"> 4.3.</w:t>
      </w:r>
      <w:r w:rsidR="000F420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Број</w:t>
      </w:r>
      <w:r w:rsidR="000F420A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контролисаних</w:t>
      </w:r>
      <w:r w:rsidR="000E4DE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уређаја</w:t>
      </w:r>
      <w:r w:rsidR="000E4DE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који</w:t>
      </w:r>
      <w:r w:rsidR="000E4DE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производе</w:t>
      </w:r>
      <w:r w:rsidR="000E4DE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јонизујуће</w:t>
      </w:r>
      <w:r w:rsidR="000E4DE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зрачење</w:t>
      </w:r>
      <w:r w:rsidR="000E4DE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у</w:t>
      </w:r>
      <w:r w:rsidR="000E4DED" w:rsidRPr="00120B25">
        <w:rPr>
          <w:rFonts w:cstheme="minorHAnsi"/>
          <w:noProof/>
          <w:lang w:val="sr-Cyrl-CS" w:eastAsia="bs-Latn-BA"/>
        </w:rPr>
        <w:t xml:space="preserve"> 2016. </w:t>
      </w:r>
      <w:r>
        <w:rPr>
          <w:rFonts w:cstheme="minorHAnsi"/>
          <w:noProof/>
          <w:lang w:val="sr-Cyrl-CS" w:eastAsia="bs-Latn-BA"/>
        </w:rPr>
        <w:t>години</w:t>
      </w:r>
      <w:r w:rsidR="000E4DED" w:rsidRPr="00120B25">
        <w:rPr>
          <w:rFonts w:cstheme="minorHAnsi"/>
          <w:noProof/>
          <w:lang w:val="sr-Cyrl-CS" w:eastAsia="bs-Latn-BA"/>
        </w:rPr>
        <w:t xml:space="preserve"> (</w:t>
      </w:r>
      <w:r>
        <w:rPr>
          <w:rFonts w:cstheme="minorHAnsi"/>
          <w:noProof/>
          <w:lang w:val="sr-Cyrl-CS" w:eastAsia="bs-Latn-BA"/>
        </w:rPr>
        <w:t>потврда</w:t>
      </w:r>
      <w:r w:rsidR="000E4DE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о</w:t>
      </w:r>
      <w:r w:rsidR="000E4DE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радијационој</w:t>
      </w:r>
      <w:r w:rsidR="000E4DE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сигурности</w:t>
      </w:r>
      <w:r w:rsidR="000E4DED" w:rsidRPr="00120B25">
        <w:rPr>
          <w:rFonts w:cstheme="minorHAnsi"/>
          <w:noProof/>
          <w:lang w:val="sr-Cyrl-CS" w:eastAsia="bs-Latn-BA"/>
        </w:rPr>
        <w:t>)</w:t>
      </w:r>
    </w:p>
    <w:p w:rsidR="00BB590E" w:rsidRPr="00120B25" w:rsidRDefault="00120B25" w:rsidP="00BB590E">
      <w:pPr>
        <w:spacing w:before="120" w:after="120"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b/>
          <w:noProof/>
          <w:lang w:val="sr-Cyrl-CS" w:eastAsia="bs-Latn-BA"/>
        </w:rPr>
        <w:t>Табела</w:t>
      </w:r>
      <w:r w:rsidR="00BB590E" w:rsidRPr="00120B25">
        <w:rPr>
          <w:rFonts w:cstheme="minorHAnsi"/>
          <w:b/>
          <w:noProof/>
          <w:lang w:val="sr-Cyrl-CS" w:eastAsia="bs-Latn-BA"/>
        </w:rPr>
        <w:t xml:space="preserve"> 11.1.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Списак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пројеката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техничке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сарадње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ИАЕА</w:t>
      </w:r>
      <w:r w:rsidR="00BB590E" w:rsidRPr="00120B25">
        <w:rPr>
          <w:rFonts w:cstheme="minorHAnsi"/>
          <w:noProof/>
          <w:lang w:val="sr-Cyrl-CS" w:eastAsia="bs-Latn-BA"/>
        </w:rPr>
        <w:t xml:space="preserve"> 2016</w:t>
      </w:r>
      <w:r w:rsidR="008B4254" w:rsidRPr="00120B25">
        <w:rPr>
          <w:rFonts w:cstheme="minorHAnsi"/>
          <w:noProof/>
          <w:lang w:val="sr-Cyrl-CS" w:eastAsia="bs-Latn-BA"/>
        </w:rPr>
        <w:t>-</w:t>
      </w:r>
      <w:r w:rsidR="00BB590E" w:rsidRPr="00120B25">
        <w:rPr>
          <w:rFonts w:cstheme="minorHAnsi"/>
          <w:noProof/>
          <w:lang w:val="sr-Cyrl-CS" w:eastAsia="bs-Latn-BA"/>
        </w:rPr>
        <w:t>17</w:t>
      </w:r>
    </w:p>
    <w:p w:rsidR="00BB590E" w:rsidRPr="00A35A8B" w:rsidRDefault="00120B25" w:rsidP="00BB590E">
      <w:pPr>
        <w:spacing w:before="120" w:after="120" w:line="240" w:lineRule="auto"/>
        <w:rPr>
          <w:rFonts w:cstheme="minorHAnsi"/>
          <w:noProof/>
          <w:lang w:val="bs-Latn-BA" w:eastAsia="bs-Latn-BA"/>
        </w:rPr>
      </w:pPr>
      <w:r>
        <w:rPr>
          <w:rFonts w:cstheme="minorHAnsi"/>
          <w:b/>
          <w:noProof/>
          <w:lang w:val="sr-Cyrl-CS" w:eastAsia="bs-Latn-BA"/>
        </w:rPr>
        <w:t>Табела</w:t>
      </w:r>
      <w:r w:rsidR="00BB590E" w:rsidRPr="00120B25">
        <w:rPr>
          <w:rFonts w:cstheme="minorHAnsi"/>
          <w:b/>
          <w:noProof/>
          <w:lang w:val="sr-Cyrl-CS" w:eastAsia="bs-Latn-BA"/>
        </w:rPr>
        <w:t xml:space="preserve"> 11.2.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Списак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пројеката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техничке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сарадње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циклус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 w:rsidR="00E148C8" w:rsidRPr="00120B25">
        <w:rPr>
          <w:rFonts w:cstheme="minorHAnsi"/>
          <w:noProof/>
          <w:lang w:val="sr-Cyrl-CS" w:eastAsia="bs-Latn-BA"/>
        </w:rPr>
        <w:t>2018-19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које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је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поднесена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пријава</w:t>
      </w:r>
      <w:r w:rsidR="00BB590E" w:rsidRPr="00A35A8B">
        <w:rPr>
          <w:rFonts w:cstheme="minorHAnsi"/>
          <w:noProof/>
          <w:lang w:val="bs-Latn-BA" w:eastAsia="bs-Latn-BA"/>
        </w:rPr>
        <w:t xml:space="preserve"> (BOH2014)</w:t>
      </w:r>
    </w:p>
    <w:p w:rsidR="004A4C54" w:rsidRPr="00A35A8B" w:rsidRDefault="004A4C54" w:rsidP="008A3554">
      <w:pPr>
        <w:pStyle w:val="Heading3"/>
      </w:pPr>
    </w:p>
    <w:p w:rsidR="0052683D" w:rsidRPr="00120B25" w:rsidRDefault="00120B25" w:rsidP="008A3554">
      <w:pPr>
        <w:pStyle w:val="Heading3"/>
        <w:rPr>
          <w:lang w:val="sr-Cyrl-CS"/>
        </w:rPr>
      </w:pPr>
      <w:bookmarkStart w:id="485" w:name="_Toc519510745"/>
      <w:r>
        <w:rPr>
          <w:lang w:val="sr-Cyrl-CS"/>
        </w:rPr>
        <w:t>Списак</w:t>
      </w:r>
      <w:r w:rsidR="0052683D" w:rsidRPr="00120B25">
        <w:rPr>
          <w:lang w:val="sr-Cyrl-CS"/>
        </w:rPr>
        <w:t xml:space="preserve"> </w:t>
      </w:r>
      <w:r>
        <w:rPr>
          <w:lang w:val="sr-Cyrl-CS"/>
        </w:rPr>
        <w:t>графика</w:t>
      </w:r>
      <w:bookmarkEnd w:id="485"/>
      <w:r w:rsidR="0052683D" w:rsidRPr="00120B25">
        <w:rPr>
          <w:lang w:val="sr-Cyrl-CS"/>
        </w:rPr>
        <w:t xml:space="preserve"> </w:t>
      </w:r>
    </w:p>
    <w:p w:rsidR="00F13CC0" w:rsidRPr="00120B25" w:rsidRDefault="00F13CC0" w:rsidP="00F13CC0">
      <w:pPr>
        <w:rPr>
          <w:noProof/>
          <w:lang w:val="sr-Cyrl-CS" w:eastAsia="bs-Latn-BA"/>
        </w:rPr>
      </w:pPr>
    </w:p>
    <w:p w:rsidR="00CA700D" w:rsidRPr="00120B25" w:rsidRDefault="00120B25" w:rsidP="00BD79BF">
      <w:pPr>
        <w:spacing w:before="120" w:after="120" w:line="240" w:lineRule="auto"/>
        <w:rPr>
          <w:noProof/>
          <w:lang w:val="sr-Cyrl-CS" w:eastAsia="bs-Latn-BA"/>
        </w:rPr>
      </w:pPr>
      <w:r>
        <w:rPr>
          <w:b/>
          <w:noProof/>
          <w:lang w:val="sr-Cyrl-CS" w:eastAsia="bs-Latn-BA"/>
        </w:rPr>
        <w:t>График</w:t>
      </w:r>
      <w:r w:rsidR="00CA700D" w:rsidRPr="00120B25">
        <w:rPr>
          <w:b/>
          <w:noProof/>
          <w:lang w:val="sr-Cyrl-CS" w:eastAsia="bs-Latn-BA"/>
        </w:rPr>
        <w:t xml:space="preserve"> 2.1</w:t>
      </w:r>
      <w:r w:rsidR="00CB302A" w:rsidRPr="00120B25">
        <w:rPr>
          <w:b/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Преглед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уређаја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дјелатностима</w:t>
      </w:r>
    </w:p>
    <w:p w:rsidR="00CB302A" w:rsidRPr="00120B25" w:rsidRDefault="00120B25" w:rsidP="00BD79BF">
      <w:pPr>
        <w:spacing w:before="120" w:after="120" w:line="240" w:lineRule="auto"/>
        <w:rPr>
          <w:noProof/>
          <w:lang w:val="sr-Cyrl-CS" w:eastAsia="bs-Latn-BA"/>
        </w:rPr>
      </w:pPr>
      <w:r>
        <w:rPr>
          <w:b/>
          <w:noProof/>
          <w:lang w:val="sr-Cyrl-CS" w:eastAsia="bs-Latn-BA"/>
        </w:rPr>
        <w:t>График</w:t>
      </w:r>
      <w:r w:rsidR="00CB302A" w:rsidRPr="00120B25">
        <w:rPr>
          <w:b/>
          <w:noProof/>
          <w:lang w:val="sr-Cyrl-CS" w:eastAsia="bs-Latn-BA"/>
        </w:rPr>
        <w:t xml:space="preserve"> </w:t>
      </w:r>
      <w:r w:rsidR="00CA700D" w:rsidRPr="00120B25">
        <w:rPr>
          <w:b/>
          <w:noProof/>
          <w:lang w:val="sr-Cyrl-CS" w:eastAsia="bs-Latn-BA"/>
        </w:rPr>
        <w:t>2.</w:t>
      </w:r>
      <w:r w:rsidR="00CB302A" w:rsidRPr="00120B25">
        <w:rPr>
          <w:b/>
          <w:noProof/>
          <w:lang w:val="sr-Cyrl-CS" w:eastAsia="bs-Latn-BA"/>
        </w:rPr>
        <w:t>2</w:t>
      </w:r>
      <w:r w:rsidR="00CA700D" w:rsidRPr="00120B25">
        <w:rPr>
          <w:b/>
          <w:noProof/>
          <w:lang w:val="sr-Cyrl-CS" w:eastAsia="bs-Latn-BA"/>
        </w:rPr>
        <w:t>.</w:t>
      </w:r>
      <w:r w:rsidR="00CB302A" w:rsidRPr="00120B25">
        <w:rPr>
          <w:b/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Број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ауторизација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годинама</w:t>
      </w:r>
    </w:p>
    <w:p w:rsidR="00CA700D" w:rsidRPr="00120B25" w:rsidRDefault="00120B25" w:rsidP="00BD79BF">
      <w:pPr>
        <w:spacing w:before="120" w:after="120" w:line="240" w:lineRule="auto"/>
        <w:rPr>
          <w:noProof/>
          <w:lang w:val="sr-Cyrl-CS" w:eastAsia="bs-Latn-BA"/>
        </w:rPr>
      </w:pPr>
      <w:r>
        <w:rPr>
          <w:b/>
          <w:noProof/>
          <w:lang w:val="sr-Cyrl-CS" w:eastAsia="bs-Latn-BA"/>
        </w:rPr>
        <w:t>График</w:t>
      </w:r>
      <w:r w:rsidR="00CA700D" w:rsidRPr="00120B25">
        <w:rPr>
          <w:b/>
          <w:noProof/>
          <w:lang w:val="sr-Cyrl-CS" w:eastAsia="bs-Latn-BA"/>
        </w:rPr>
        <w:t xml:space="preserve"> 2.3</w:t>
      </w:r>
      <w:r w:rsidR="00CB302A" w:rsidRPr="00120B25">
        <w:rPr>
          <w:b/>
          <w:noProof/>
          <w:lang w:val="sr-Cyrl-CS" w:eastAsia="bs-Latn-BA"/>
        </w:rPr>
        <w:t>.</w:t>
      </w:r>
      <w:r w:rsidR="00CB302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Број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обрађених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предмета</w:t>
      </w:r>
    </w:p>
    <w:p w:rsidR="00CB302A" w:rsidRPr="00120B25" w:rsidRDefault="00120B25" w:rsidP="00BD79BF">
      <w:pPr>
        <w:spacing w:before="120" w:after="120" w:line="240" w:lineRule="auto"/>
        <w:rPr>
          <w:noProof/>
          <w:lang w:val="sr-Cyrl-CS" w:eastAsia="bs-Latn-BA"/>
        </w:rPr>
      </w:pPr>
      <w:r>
        <w:rPr>
          <w:b/>
          <w:noProof/>
          <w:lang w:val="sr-Cyrl-CS" w:eastAsia="bs-Latn-BA"/>
        </w:rPr>
        <w:t>График</w:t>
      </w:r>
      <w:r w:rsidR="00CA700D" w:rsidRPr="00120B25">
        <w:rPr>
          <w:b/>
          <w:noProof/>
          <w:lang w:val="sr-Cyrl-CS" w:eastAsia="bs-Latn-BA"/>
        </w:rPr>
        <w:t xml:space="preserve"> 2.4.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Детаљан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приказ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признатих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експерата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лица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квалификованих</w:t>
      </w:r>
      <w:r w:rsidR="00A33DBB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обављање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послова</w:t>
      </w:r>
      <w:r w:rsidR="006F7778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специјалисте</w:t>
      </w:r>
      <w:r w:rsidR="00CB302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медицинске</w:t>
      </w:r>
      <w:r w:rsidR="00CB302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физике</w:t>
      </w:r>
    </w:p>
    <w:p w:rsidR="00430F10" w:rsidRPr="00120B25" w:rsidRDefault="00120B25" w:rsidP="00BD79BF">
      <w:pPr>
        <w:spacing w:before="120" w:after="120" w:line="240" w:lineRule="auto"/>
        <w:rPr>
          <w:noProof/>
          <w:lang w:val="sr-Cyrl-CS" w:eastAsia="bs-Latn-BA"/>
        </w:rPr>
      </w:pPr>
      <w:r>
        <w:rPr>
          <w:b/>
          <w:noProof/>
          <w:lang w:val="sr-Cyrl-CS" w:eastAsia="bs-Latn-BA"/>
        </w:rPr>
        <w:t>График</w:t>
      </w:r>
      <w:r w:rsidR="00CA700D" w:rsidRPr="00120B25">
        <w:rPr>
          <w:b/>
          <w:noProof/>
          <w:lang w:val="sr-Cyrl-CS" w:eastAsia="bs-Latn-BA"/>
        </w:rPr>
        <w:t xml:space="preserve"> 2.5.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Детаљан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приказ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лица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која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су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прошла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обуку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заштите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од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јонизујућег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зрачења</w:t>
      </w:r>
    </w:p>
    <w:p w:rsidR="00430F10" w:rsidRPr="00120B25" w:rsidRDefault="00120B25" w:rsidP="00430F10">
      <w:pPr>
        <w:spacing w:before="120" w:after="120" w:line="240" w:lineRule="auto"/>
        <w:rPr>
          <w:noProof/>
          <w:lang w:val="sr-Cyrl-CS" w:eastAsia="bs-Latn-BA"/>
        </w:rPr>
      </w:pPr>
      <w:r>
        <w:rPr>
          <w:b/>
          <w:noProof/>
          <w:lang w:val="sr-Cyrl-CS" w:eastAsia="bs-Latn-BA"/>
        </w:rPr>
        <w:t>График</w:t>
      </w:r>
      <w:r w:rsidR="00CA700D" w:rsidRPr="00120B25">
        <w:rPr>
          <w:b/>
          <w:noProof/>
          <w:lang w:val="sr-Cyrl-CS" w:eastAsia="bs-Latn-BA"/>
        </w:rPr>
        <w:t xml:space="preserve"> 2.6.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Број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инспекцијских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контрола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годинама</w:t>
      </w:r>
    </w:p>
    <w:p w:rsidR="00CA700D" w:rsidRPr="00120B25" w:rsidRDefault="00120B25" w:rsidP="00BD79BF">
      <w:pPr>
        <w:spacing w:before="120" w:after="120" w:line="240" w:lineRule="auto"/>
        <w:rPr>
          <w:noProof/>
          <w:lang w:val="sr-Cyrl-CS" w:eastAsia="bs-Latn-BA"/>
        </w:rPr>
      </w:pPr>
      <w:r>
        <w:rPr>
          <w:b/>
          <w:noProof/>
          <w:lang w:val="sr-Cyrl-CS" w:eastAsia="bs-Latn-BA"/>
        </w:rPr>
        <w:t>График</w:t>
      </w:r>
      <w:r w:rsidR="00430F10" w:rsidRPr="00120B25">
        <w:rPr>
          <w:b/>
          <w:noProof/>
          <w:lang w:val="sr-Cyrl-CS" w:eastAsia="bs-Latn-BA"/>
        </w:rPr>
        <w:t xml:space="preserve"> 2.7. </w:t>
      </w:r>
      <w:r>
        <w:rPr>
          <w:noProof/>
          <w:lang w:val="sr-Cyrl-CS" w:eastAsia="bs-Latn-BA"/>
        </w:rPr>
        <w:t>Број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предузетих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мјера</w:t>
      </w:r>
    </w:p>
    <w:p w:rsidR="00430F10" w:rsidRPr="00120B25" w:rsidRDefault="00120B25" w:rsidP="00430F10">
      <w:pPr>
        <w:spacing w:before="120" w:after="120" w:line="240" w:lineRule="auto"/>
        <w:rPr>
          <w:b/>
          <w:noProof/>
          <w:lang w:val="sr-Cyrl-CS" w:eastAsia="bs-Latn-BA"/>
        </w:rPr>
      </w:pPr>
      <w:r>
        <w:rPr>
          <w:b/>
          <w:noProof/>
          <w:lang w:val="sr-Cyrl-CS" w:eastAsia="bs-Latn-BA"/>
        </w:rPr>
        <w:t>График</w:t>
      </w:r>
      <w:r w:rsidR="00430F10" w:rsidRPr="00120B25">
        <w:rPr>
          <w:b/>
          <w:noProof/>
          <w:lang w:val="sr-Cyrl-CS" w:eastAsia="bs-Latn-BA"/>
        </w:rPr>
        <w:t xml:space="preserve"> 2.8. </w:t>
      </w:r>
      <w:r>
        <w:rPr>
          <w:noProof/>
          <w:lang w:val="sr-Cyrl-CS" w:eastAsia="bs-Latn-BA"/>
        </w:rPr>
        <w:t>Рјешења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отклањању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недостатака</w:t>
      </w:r>
    </w:p>
    <w:p w:rsidR="00430F10" w:rsidRPr="00120B25" w:rsidRDefault="00120B25" w:rsidP="00430F10">
      <w:pPr>
        <w:spacing w:before="120" w:after="120" w:line="240" w:lineRule="auto"/>
        <w:rPr>
          <w:noProof/>
          <w:lang w:val="sr-Cyrl-CS" w:eastAsia="bs-Latn-BA"/>
        </w:rPr>
      </w:pPr>
      <w:r>
        <w:rPr>
          <w:b/>
          <w:noProof/>
          <w:lang w:val="sr-Cyrl-CS" w:eastAsia="bs-Latn-BA"/>
        </w:rPr>
        <w:t>График</w:t>
      </w:r>
      <w:r w:rsidR="00430F10" w:rsidRPr="00120B25">
        <w:rPr>
          <w:b/>
          <w:noProof/>
          <w:lang w:val="sr-Cyrl-CS" w:eastAsia="bs-Latn-BA"/>
        </w:rPr>
        <w:t xml:space="preserve"> 2.9. </w:t>
      </w:r>
      <w:r>
        <w:rPr>
          <w:noProof/>
          <w:lang w:val="sr-Cyrl-CS" w:eastAsia="bs-Latn-BA"/>
        </w:rPr>
        <w:t>Рјешења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забрани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рада</w:t>
      </w:r>
    </w:p>
    <w:p w:rsidR="00430F10" w:rsidRPr="00120B25" w:rsidRDefault="00120B25" w:rsidP="00430F10">
      <w:pPr>
        <w:spacing w:before="120" w:after="120" w:line="240" w:lineRule="auto"/>
        <w:rPr>
          <w:noProof/>
          <w:lang w:val="sr-Cyrl-CS" w:eastAsia="bs-Latn-BA"/>
        </w:rPr>
      </w:pPr>
      <w:r>
        <w:rPr>
          <w:b/>
          <w:noProof/>
          <w:lang w:val="sr-Cyrl-CS" w:eastAsia="bs-Latn-BA"/>
        </w:rPr>
        <w:t>График</w:t>
      </w:r>
      <w:r w:rsidR="00430F10" w:rsidRPr="00120B25">
        <w:rPr>
          <w:b/>
          <w:noProof/>
          <w:lang w:val="sr-Cyrl-CS" w:eastAsia="bs-Latn-BA"/>
        </w:rPr>
        <w:t xml:space="preserve"> 2.10: </w:t>
      </w:r>
      <w:r>
        <w:rPr>
          <w:noProof/>
          <w:lang w:val="sr-Cyrl-CS" w:eastAsia="bs-Latn-BA"/>
        </w:rPr>
        <w:t>Рјешења</w:t>
      </w:r>
      <w:r w:rsidR="00430F10" w:rsidRPr="00120B25">
        <w:rPr>
          <w:noProof/>
          <w:lang w:val="sr-Cyrl-CS" w:eastAsia="bs-Latn-BA"/>
        </w:rPr>
        <w:t xml:space="preserve"> </w:t>
      </w:r>
      <w:r w:rsidR="00615BDF" w:rsidRPr="00120B25">
        <w:rPr>
          <w:noProof/>
          <w:lang w:val="sr-Cyrl-CS" w:eastAsia="bs-Latn-BA"/>
        </w:rPr>
        <w:t>код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опасности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здравље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животну</w:t>
      </w:r>
      <w:r w:rsidR="003C241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средину</w:t>
      </w:r>
      <w:r w:rsidR="003C241A" w:rsidRPr="00120B25">
        <w:rPr>
          <w:noProof/>
          <w:lang w:val="sr-Cyrl-CS" w:eastAsia="bs-Latn-BA"/>
        </w:rPr>
        <w:t xml:space="preserve"> </w:t>
      </w:r>
    </w:p>
    <w:p w:rsidR="00430F10" w:rsidRPr="00120B25" w:rsidRDefault="00120B25" w:rsidP="00430F10">
      <w:pPr>
        <w:spacing w:before="120" w:after="120" w:line="240" w:lineRule="auto"/>
        <w:rPr>
          <w:noProof/>
          <w:lang w:val="sr-Cyrl-CS" w:eastAsia="bs-Latn-BA"/>
        </w:rPr>
      </w:pPr>
      <w:r>
        <w:rPr>
          <w:b/>
          <w:noProof/>
          <w:lang w:val="sr-Cyrl-CS" w:eastAsia="bs-Latn-BA"/>
        </w:rPr>
        <w:t>График</w:t>
      </w:r>
      <w:r w:rsidR="00430F10" w:rsidRPr="00120B25">
        <w:rPr>
          <w:b/>
          <w:noProof/>
          <w:lang w:val="sr-Cyrl-CS" w:eastAsia="bs-Latn-BA"/>
        </w:rPr>
        <w:t xml:space="preserve"> 2.11. </w:t>
      </w:r>
      <w:r>
        <w:rPr>
          <w:noProof/>
          <w:lang w:val="sr-Cyrl-CS" w:eastAsia="bs-Latn-BA"/>
        </w:rPr>
        <w:t>Контрола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извјештаја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контроли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извора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зрачења</w:t>
      </w:r>
    </w:p>
    <w:p w:rsidR="00430F10" w:rsidRPr="00120B25" w:rsidRDefault="00120B25" w:rsidP="00430F10">
      <w:pPr>
        <w:spacing w:before="120" w:after="120" w:line="240" w:lineRule="auto"/>
        <w:rPr>
          <w:noProof/>
          <w:lang w:val="sr-Cyrl-CS" w:eastAsia="bs-Latn-BA"/>
        </w:rPr>
      </w:pPr>
      <w:r>
        <w:rPr>
          <w:b/>
          <w:noProof/>
          <w:lang w:val="sr-Cyrl-CS" w:eastAsia="bs-Latn-BA"/>
        </w:rPr>
        <w:t>График</w:t>
      </w:r>
      <w:r w:rsidR="00430F10" w:rsidRPr="00120B25">
        <w:rPr>
          <w:b/>
          <w:noProof/>
          <w:lang w:val="sr-Cyrl-CS" w:eastAsia="bs-Latn-BA"/>
        </w:rPr>
        <w:t xml:space="preserve"> 2.12. </w:t>
      </w:r>
      <w:r>
        <w:rPr>
          <w:noProof/>
          <w:lang w:val="sr-Cyrl-CS" w:eastAsia="bs-Latn-BA"/>
        </w:rPr>
        <w:t>Контрола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извјештаја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извршеним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љекарским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прегледима</w:t>
      </w:r>
    </w:p>
    <w:p w:rsidR="00430F10" w:rsidRPr="00A35A8B" w:rsidRDefault="00120B25" w:rsidP="00430F10">
      <w:pPr>
        <w:spacing w:before="120" w:after="120" w:line="240" w:lineRule="auto"/>
        <w:rPr>
          <w:lang w:val="bs-Latn-BA" w:eastAsia="bs-Latn-BA"/>
        </w:rPr>
      </w:pPr>
      <w:r>
        <w:rPr>
          <w:b/>
          <w:noProof/>
          <w:lang w:val="sr-Cyrl-CS" w:eastAsia="bs-Latn-BA"/>
        </w:rPr>
        <w:t>График</w:t>
      </w:r>
      <w:r w:rsidR="00430F10" w:rsidRPr="00120B25">
        <w:rPr>
          <w:b/>
          <w:noProof/>
          <w:lang w:val="sr-Cyrl-CS" w:eastAsia="bs-Latn-BA"/>
        </w:rPr>
        <w:t xml:space="preserve"> 2.13. </w:t>
      </w:r>
      <w:r>
        <w:rPr>
          <w:noProof/>
          <w:lang w:val="sr-Cyrl-CS" w:eastAsia="bs-Latn-BA"/>
        </w:rPr>
        <w:t>Контрола</w:t>
      </w:r>
      <w:r w:rsidR="00430F10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извјештаја</w:t>
      </w:r>
      <w:r w:rsidR="00CA66C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</w:t>
      </w:r>
      <w:r w:rsidR="00430F10" w:rsidRPr="00A35A8B">
        <w:rPr>
          <w:lang w:val="bs-Latn-BA" w:eastAsia="bs-Latn-BA"/>
        </w:rPr>
        <w:t xml:space="preserve"> ITDB</w:t>
      </w:r>
      <w:r w:rsidR="00CA66CD" w:rsidRPr="00A35A8B">
        <w:rPr>
          <w:lang w:val="bs-Latn-BA" w:eastAsia="bs-Latn-BA"/>
        </w:rPr>
        <w:t>-a</w:t>
      </w:r>
    </w:p>
    <w:p w:rsidR="00CA700D" w:rsidRPr="00120B25" w:rsidRDefault="00120B25" w:rsidP="00BD79BF">
      <w:pPr>
        <w:spacing w:before="120" w:after="120" w:line="240" w:lineRule="auto"/>
        <w:rPr>
          <w:noProof/>
          <w:lang w:val="sr-Cyrl-CS" w:eastAsia="bs-Latn-BA"/>
        </w:rPr>
      </w:pPr>
      <w:r>
        <w:rPr>
          <w:b/>
          <w:noProof/>
          <w:lang w:val="sr-Cyrl-CS" w:eastAsia="bs-Latn-BA"/>
        </w:rPr>
        <w:t>График</w:t>
      </w:r>
      <w:r w:rsidR="00CA700D" w:rsidRPr="00120B25">
        <w:rPr>
          <w:b/>
          <w:noProof/>
          <w:lang w:val="sr-Cyrl-CS" w:eastAsia="bs-Latn-BA"/>
        </w:rPr>
        <w:t xml:space="preserve"> 2.</w:t>
      </w:r>
      <w:r w:rsidR="00430F10" w:rsidRPr="00120B25">
        <w:rPr>
          <w:b/>
          <w:noProof/>
          <w:lang w:val="sr-Cyrl-CS" w:eastAsia="bs-Latn-BA"/>
        </w:rPr>
        <w:t>14</w:t>
      </w:r>
      <w:r w:rsidR="00CA700D" w:rsidRPr="00120B25">
        <w:rPr>
          <w:b/>
          <w:noProof/>
          <w:lang w:val="sr-Cyrl-CS" w:eastAsia="bs-Latn-BA"/>
        </w:rPr>
        <w:t>.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Преглед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осталих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инспекцијских</w:t>
      </w:r>
      <w:r w:rsidR="00CA700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активности</w:t>
      </w:r>
    </w:p>
    <w:p w:rsidR="00B86F04" w:rsidRPr="00120B25" w:rsidRDefault="00120B25" w:rsidP="00BD79BF">
      <w:pPr>
        <w:spacing w:before="120" w:after="120" w:line="240" w:lineRule="auto"/>
        <w:rPr>
          <w:noProof/>
          <w:lang w:val="sr-Cyrl-CS" w:eastAsia="bs-Latn-BA"/>
        </w:rPr>
      </w:pPr>
      <w:r>
        <w:rPr>
          <w:b/>
          <w:noProof/>
          <w:lang w:val="sr-Cyrl-CS" w:eastAsia="bs-Latn-BA"/>
        </w:rPr>
        <w:t>График</w:t>
      </w:r>
      <w:r w:rsidR="00B86F04" w:rsidRPr="00120B25">
        <w:rPr>
          <w:b/>
          <w:noProof/>
          <w:lang w:val="sr-Cyrl-CS" w:eastAsia="bs-Latn-BA"/>
        </w:rPr>
        <w:t xml:space="preserve"> 3.1.</w:t>
      </w:r>
      <w:r w:rsidR="00B86F04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Преглед</w:t>
      </w:r>
      <w:r w:rsidR="00B86F04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доза</w:t>
      </w:r>
      <w:r w:rsidR="00B86F04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професионално</w:t>
      </w:r>
      <w:r w:rsidR="00B86F04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изложених</w:t>
      </w:r>
      <w:r w:rsidR="00B86F04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лица</w:t>
      </w:r>
    </w:p>
    <w:p w:rsidR="00B86F04" w:rsidRPr="00120B25" w:rsidRDefault="00120B25" w:rsidP="00BD79BF">
      <w:pPr>
        <w:spacing w:before="120" w:after="120" w:line="240" w:lineRule="auto"/>
        <w:rPr>
          <w:noProof/>
          <w:lang w:val="sr-Cyrl-CS" w:eastAsia="bs-Latn-BA"/>
        </w:rPr>
      </w:pPr>
      <w:r>
        <w:rPr>
          <w:b/>
          <w:noProof/>
          <w:lang w:val="sr-Cyrl-CS" w:eastAsia="bs-Latn-BA"/>
        </w:rPr>
        <w:t>График</w:t>
      </w:r>
      <w:r w:rsidR="00B86F04" w:rsidRPr="00120B25">
        <w:rPr>
          <w:b/>
          <w:noProof/>
          <w:lang w:val="sr-Cyrl-CS" w:eastAsia="bs-Latn-BA"/>
        </w:rPr>
        <w:t xml:space="preserve"> 3.2.</w:t>
      </w:r>
      <w:r w:rsidR="00B86F04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Здравствена</w:t>
      </w:r>
      <w:r w:rsidR="00B86F04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способност</w:t>
      </w:r>
      <w:r w:rsidR="00B86F04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професионално</w:t>
      </w:r>
      <w:r w:rsidR="00B86F04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изложених</w:t>
      </w:r>
      <w:r w:rsidR="00B86F04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лица</w:t>
      </w:r>
    </w:p>
    <w:p w:rsidR="00AE699A" w:rsidRPr="00120B25" w:rsidRDefault="00120B25" w:rsidP="00AE699A">
      <w:pPr>
        <w:spacing w:before="120" w:after="120" w:line="240" w:lineRule="auto"/>
        <w:rPr>
          <w:noProof/>
          <w:lang w:val="sr-Cyrl-CS" w:eastAsia="bs-Latn-BA"/>
        </w:rPr>
      </w:pPr>
      <w:r>
        <w:rPr>
          <w:b/>
          <w:noProof/>
          <w:lang w:val="sr-Cyrl-CS" w:eastAsia="bs-Latn-BA"/>
        </w:rPr>
        <w:t>График</w:t>
      </w:r>
      <w:r w:rsidR="006530BA" w:rsidRPr="00120B25">
        <w:rPr>
          <w:b/>
          <w:noProof/>
          <w:lang w:val="sr-Cyrl-CS" w:eastAsia="bs-Latn-BA"/>
        </w:rPr>
        <w:t xml:space="preserve"> 4.1.</w:t>
      </w:r>
      <w:r w:rsidR="006530B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Контрола</w:t>
      </w:r>
      <w:r w:rsidR="006530B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квалитета</w:t>
      </w:r>
      <w:r w:rsidR="006530B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извора</w:t>
      </w:r>
      <w:r w:rsidR="00AE699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јонизујућег</w:t>
      </w:r>
      <w:r w:rsidR="00AE699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зрачења</w:t>
      </w:r>
      <w:r w:rsidR="00AE699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</w:t>
      </w:r>
      <w:r w:rsidR="00AE699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специфичним</w:t>
      </w:r>
      <w:r w:rsidR="00AE699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медицинским</w:t>
      </w:r>
      <w:r w:rsidR="00AE699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дјелатностима</w:t>
      </w:r>
      <w:r w:rsidR="00AE699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AE699A" w:rsidRPr="00120B25">
        <w:rPr>
          <w:noProof/>
          <w:lang w:val="sr-Cyrl-CS" w:eastAsia="bs-Latn-BA"/>
        </w:rPr>
        <w:t xml:space="preserve"> 2017. </w:t>
      </w:r>
      <w:r>
        <w:rPr>
          <w:noProof/>
          <w:lang w:val="sr-Cyrl-CS" w:eastAsia="bs-Latn-BA"/>
        </w:rPr>
        <w:t>години</w:t>
      </w:r>
    </w:p>
    <w:p w:rsidR="006530BA" w:rsidRPr="00120B25" w:rsidRDefault="00120B25" w:rsidP="00BD79BF">
      <w:pPr>
        <w:spacing w:before="120" w:after="120" w:line="240" w:lineRule="auto"/>
        <w:rPr>
          <w:noProof/>
          <w:lang w:val="sr-Cyrl-CS" w:eastAsia="bs-Latn-BA"/>
        </w:rPr>
      </w:pPr>
      <w:r>
        <w:rPr>
          <w:b/>
          <w:noProof/>
          <w:lang w:val="sr-Cyrl-CS" w:eastAsia="bs-Latn-BA"/>
        </w:rPr>
        <w:t>График</w:t>
      </w:r>
      <w:r w:rsidR="006530BA" w:rsidRPr="00120B25">
        <w:rPr>
          <w:b/>
          <w:noProof/>
          <w:lang w:val="sr-Cyrl-CS" w:eastAsia="bs-Latn-BA"/>
        </w:rPr>
        <w:t xml:space="preserve"> 4.2.</w:t>
      </w:r>
      <w:r w:rsidR="006530B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Потврда</w:t>
      </w:r>
      <w:r w:rsidR="006530B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</w:t>
      </w:r>
      <w:r w:rsidR="006530B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радијационој</w:t>
      </w:r>
      <w:r w:rsidR="006530B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сигурности</w:t>
      </w:r>
      <w:r w:rsidR="006530B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за</w:t>
      </w:r>
      <w:r w:rsidR="006530B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уређаје</w:t>
      </w:r>
      <w:r w:rsidR="006530B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који</w:t>
      </w:r>
      <w:r w:rsidR="006530B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садрже</w:t>
      </w:r>
      <w:r w:rsidR="006530B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радиоактивни</w:t>
      </w:r>
      <w:r w:rsidR="006530B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извор</w:t>
      </w:r>
      <w:r w:rsidR="006530B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6530BA" w:rsidRPr="00120B25">
        <w:rPr>
          <w:noProof/>
          <w:lang w:val="sr-Cyrl-CS" w:eastAsia="bs-Latn-BA"/>
        </w:rPr>
        <w:t xml:space="preserve"> 201</w:t>
      </w:r>
      <w:r w:rsidR="00AE699A" w:rsidRPr="00120B25">
        <w:rPr>
          <w:noProof/>
          <w:lang w:val="sr-Cyrl-CS" w:eastAsia="bs-Latn-BA"/>
        </w:rPr>
        <w:t>7</w:t>
      </w:r>
      <w:r w:rsidR="006530BA" w:rsidRPr="00120B25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години</w:t>
      </w:r>
    </w:p>
    <w:p w:rsidR="00BD79BF" w:rsidRPr="00120B25" w:rsidRDefault="00120B25" w:rsidP="00BD79BF">
      <w:pPr>
        <w:spacing w:before="120" w:after="120" w:line="240" w:lineRule="auto"/>
        <w:rPr>
          <w:noProof/>
          <w:lang w:val="sr-Cyrl-CS" w:eastAsia="bs-Latn-BA"/>
        </w:rPr>
      </w:pPr>
      <w:r>
        <w:rPr>
          <w:b/>
          <w:noProof/>
          <w:lang w:val="sr-Cyrl-CS" w:eastAsia="bs-Latn-BA"/>
        </w:rPr>
        <w:t>График</w:t>
      </w:r>
      <w:r w:rsidR="00BD79BF" w:rsidRPr="00120B25">
        <w:rPr>
          <w:b/>
          <w:noProof/>
          <w:lang w:val="sr-Cyrl-CS" w:eastAsia="bs-Latn-BA"/>
        </w:rPr>
        <w:t xml:space="preserve"> 4.3.</w:t>
      </w:r>
      <w:r w:rsidR="00BD79BF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Потврда</w:t>
      </w:r>
      <w:r w:rsidR="00BD79BF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</w:t>
      </w:r>
      <w:r w:rsidR="00BD79BF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радијационој</w:t>
      </w:r>
      <w:r w:rsidR="00BD79BF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сигурности</w:t>
      </w:r>
      <w:r w:rsidR="00BD79BF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уређаја</w:t>
      </w:r>
      <w:r w:rsidR="00BD79BF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који</w:t>
      </w:r>
      <w:r w:rsidR="00BD79BF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производе</w:t>
      </w:r>
      <w:r w:rsidR="00BD79BF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јонизујуће</w:t>
      </w:r>
      <w:r w:rsidR="00BD79BF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зрачење</w:t>
      </w:r>
      <w:r w:rsidR="00BD79BF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</w:t>
      </w:r>
      <w:r w:rsidR="00BD79BF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дјелатностима</w:t>
      </w:r>
      <w:r w:rsidR="00BD79BF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BD79BF" w:rsidRPr="00120B25">
        <w:rPr>
          <w:noProof/>
          <w:lang w:val="sr-Cyrl-CS" w:eastAsia="bs-Latn-BA"/>
        </w:rPr>
        <w:t xml:space="preserve"> 201</w:t>
      </w:r>
      <w:r w:rsidR="00AE699A" w:rsidRPr="00120B25">
        <w:rPr>
          <w:noProof/>
          <w:lang w:val="sr-Cyrl-CS" w:eastAsia="bs-Latn-BA"/>
        </w:rPr>
        <w:t>7</w:t>
      </w:r>
      <w:r w:rsidR="00BD79BF" w:rsidRPr="00120B25">
        <w:rPr>
          <w:noProof/>
          <w:lang w:val="sr-Cyrl-CS" w:eastAsia="bs-Latn-BA"/>
        </w:rPr>
        <w:t xml:space="preserve">. </w:t>
      </w:r>
      <w:r>
        <w:rPr>
          <w:noProof/>
          <w:lang w:val="sr-Cyrl-CS" w:eastAsia="bs-Latn-BA"/>
        </w:rPr>
        <w:t>години</w:t>
      </w:r>
    </w:p>
    <w:p w:rsidR="00AE699A" w:rsidRPr="00120B25" w:rsidRDefault="00120B25" w:rsidP="00AE699A">
      <w:pPr>
        <w:spacing w:before="120" w:after="120" w:line="240" w:lineRule="auto"/>
        <w:rPr>
          <w:noProof/>
          <w:lang w:val="sr-Cyrl-CS" w:eastAsia="bs-Latn-BA"/>
        </w:rPr>
      </w:pPr>
      <w:r>
        <w:rPr>
          <w:b/>
          <w:noProof/>
          <w:lang w:val="sr-Cyrl-CS" w:eastAsia="bs-Latn-BA"/>
        </w:rPr>
        <w:t>График</w:t>
      </w:r>
      <w:r w:rsidR="000E4DED" w:rsidRPr="00120B25">
        <w:rPr>
          <w:b/>
          <w:noProof/>
          <w:lang w:val="sr-Cyrl-CS" w:eastAsia="bs-Latn-BA"/>
        </w:rPr>
        <w:t xml:space="preserve"> 4.4.</w:t>
      </w:r>
      <w:r w:rsidR="000E4DED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Потврда</w:t>
      </w:r>
      <w:r w:rsidR="00AE699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о</w:t>
      </w:r>
      <w:r w:rsidR="00AE699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радијационој</w:t>
      </w:r>
      <w:r w:rsidR="00AE699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сигурности</w:t>
      </w:r>
      <w:r w:rsidR="00AE699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извора</w:t>
      </w:r>
      <w:r w:rsidR="00AE699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јонизујућег</w:t>
      </w:r>
      <w:r w:rsidR="00AE699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зрачења</w:t>
      </w:r>
      <w:r w:rsidR="00AE699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по</w:t>
      </w:r>
      <w:r w:rsidR="00AE699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специфичним</w:t>
      </w:r>
      <w:r w:rsidR="00AE699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медицинским</w:t>
      </w:r>
      <w:r w:rsidR="00AE699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дјелатностима</w:t>
      </w:r>
      <w:r w:rsidR="00AE699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у</w:t>
      </w:r>
      <w:r w:rsidR="00AE699A" w:rsidRPr="00120B25">
        <w:rPr>
          <w:noProof/>
          <w:lang w:val="sr-Cyrl-CS" w:eastAsia="bs-Latn-BA"/>
        </w:rPr>
        <w:t xml:space="preserve"> 2017. </w:t>
      </w:r>
      <w:r>
        <w:rPr>
          <w:noProof/>
          <w:lang w:val="sr-Cyrl-CS" w:eastAsia="bs-Latn-BA"/>
        </w:rPr>
        <w:t>години</w:t>
      </w:r>
    </w:p>
    <w:p w:rsidR="00E15D52" w:rsidRPr="00120B25" w:rsidRDefault="00E15D52" w:rsidP="00AE699A">
      <w:pPr>
        <w:spacing w:before="120" w:after="120" w:line="240" w:lineRule="auto"/>
        <w:rPr>
          <w:noProof/>
          <w:lang w:val="sr-Cyrl-CS" w:eastAsia="bs-Latn-BA"/>
        </w:rPr>
      </w:pPr>
    </w:p>
    <w:p w:rsidR="00E15D52" w:rsidRPr="00120B25" w:rsidRDefault="00EB7B96" w:rsidP="008A3554">
      <w:pPr>
        <w:pStyle w:val="Heading3"/>
        <w:rPr>
          <w:lang w:val="sr-Cyrl-CS"/>
        </w:rPr>
      </w:pPr>
      <w:bookmarkStart w:id="486" w:name="_Toc519510746"/>
      <w:r>
        <w:rPr>
          <w:lang w:val="sr-Cyrl-CS"/>
        </w:rPr>
        <w:t>Списак</w:t>
      </w:r>
      <w:r w:rsidR="00E15D52" w:rsidRPr="00120B25">
        <w:rPr>
          <w:lang w:val="sr-Cyrl-CS"/>
        </w:rPr>
        <w:t xml:space="preserve"> </w:t>
      </w:r>
      <w:r w:rsidR="00120B25">
        <w:rPr>
          <w:lang w:val="sr-Cyrl-CS"/>
        </w:rPr>
        <w:t>слика</w:t>
      </w:r>
      <w:bookmarkEnd w:id="486"/>
      <w:r w:rsidR="00E15D52" w:rsidRPr="00120B25">
        <w:rPr>
          <w:lang w:val="sr-Cyrl-CS"/>
        </w:rPr>
        <w:t xml:space="preserve"> </w:t>
      </w:r>
    </w:p>
    <w:p w:rsidR="00E15D52" w:rsidRPr="00120B25" w:rsidRDefault="00E15D52" w:rsidP="00F13CC0">
      <w:pPr>
        <w:rPr>
          <w:noProof/>
          <w:lang w:val="sr-Cyrl-CS" w:eastAsia="bs-Latn-BA"/>
        </w:rPr>
      </w:pPr>
    </w:p>
    <w:p w:rsidR="0052683D" w:rsidRPr="00120B25" w:rsidRDefault="00120B25" w:rsidP="00E15D52">
      <w:pPr>
        <w:spacing w:before="120" w:after="120"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b/>
          <w:noProof/>
          <w:lang w:val="sr-Cyrl-CS" w:eastAsia="bs-Latn-BA"/>
        </w:rPr>
        <w:t>Слика</w:t>
      </w:r>
      <w:r w:rsidR="0052683D" w:rsidRPr="00120B25">
        <w:rPr>
          <w:rFonts w:cstheme="minorHAnsi"/>
          <w:b/>
          <w:noProof/>
          <w:lang w:val="sr-Cyrl-CS" w:eastAsia="bs-Latn-BA"/>
        </w:rPr>
        <w:t xml:space="preserve"> 6.1</w:t>
      </w:r>
      <w:r w:rsidR="00BB590E" w:rsidRPr="00120B25">
        <w:rPr>
          <w:rFonts w:cstheme="minorHAnsi"/>
          <w:b/>
          <w:noProof/>
          <w:lang w:val="sr-Cyrl-CS" w:eastAsia="bs-Latn-BA"/>
        </w:rPr>
        <w:t>.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Приказ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система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за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рану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најаву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ванредног</w:t>
      </w:r>
      <w:r w:rsidR="0052683D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догађаја</w:t>
      </w:r>
    </w:p>
    <w:p w:rsidR="00BB590E" w:rsidRPr="00120B25" w:rsidRDefault="00120B25" w:rsidP="00BB590E">
      <w:pPr>
        <w:spacing w:before="120" w:after="120"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b/>
          <w:noProof/>
          <w:lang w:val="sr-Cyrl-CS" w:eastAsia="bs-Latn-BA"/>
        </w:rPr>
        <w:t>Слика</w:t>
      </w:r>
      <w:r w:rsidR="00BB590E" w:rsidRPr="00120B25">
        <w:rPr>
          <w:rFonts w:cstheme="minorHAnsi"/>
          <w:b/>
          <w:noProof/>
          <w:lang w:val="sr-Cyrl-CS" w:eastAsia="bs-Latn-BA"/>
        </w:rPr>
        <w:t xml:space="preserve"> 8.1.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Број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инцидената</w:t>
      </w:r>
      <w:r w:rsidR="00BB590E" w:rsidRPr="00120B25">
        <w:rPr>
          <w:rFonts w:cstheme="minorHAnsi"/>
          <w:noProof/>
          <w:lang w:val="sr-Cyrl-CS" w:eastAsia="bs-Latn-BA"/>
        </w:rPr>
        <w:t xml:space="preserve">, </w:t>
      </w:r>
      <w:r>
        <w:rPr>
          <w:rFonts w:cstheme="minorHAnsi"/>
          <w:noProof/>
          <w:lang w:val="sr-Cyrl-CS" w:eastAsia="bs-Latn-BA"/>
        </w:rPr>
        <w:t>тип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инцидента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врста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материјала</w:t>
      </w:r>
      <w:r w:rsidR="00BB590E" w:rsidRPr="00A35A8B">
        <w:rPr>
          <w:rFonts w:cstheme="minorHAnsi"/>
          <w:noProof/>
          <w:lang w:val="bs-Latn-BA" w:eastAsia="bs-Latn-BA"/>
        </w:rPr>
        <w:t xml:space="preserve"> – ITDB </w:t>
      </w:r>
      <w:r>
        <w:rPr>
          <w:rFonts w:cstheme="minorHAnsi"/>
          <w:noProof/>
          <w:lang w:val="sr-Cyrl-CS" w:eastAsia="bs-Latn-BA"/>
        </w:rPr>
        <w:t>приказ</w:t>
      </w:r>
    </w:p>
    <w:p w:rsidR="00BB590E" w:rsidRPr="00120B25" w:rsidRDefault="00120B25" w:rsidP="00BB590E">
      <w:pPr>
        <w:spacing w:before="120" w:after="120" w:line="240" w:lineRule="auto"/>
        <w:rPr>
          <w:rFonts w:cstheme="minorHAnsi"/>
          <w:noProof/>
          <w:lang w:val="sr-Cyrl-CS" w:eastAsia="bs-Latn-BA"/>
        </w:rPr>
      </w:pPr>
      <w:r>
        <w:rPr>
          <w:rFonts w:cstheme="minorHAnsi"/>
          <w:b/>
          <w:noProof/>
          <w:lang w:val="sr-Cyrl-CS" w:eastAsia="bs-Latn-BA"/>
        </w:rPr>
        <w:t>Слика</w:t>
      </w:r>
      <w:r w:rsidR="00BB590E" w:rsidRPr="00120B25">
        <w:rPr>
          <w:rFonts w:cstheme="minorHAnsi"/>
          <w:b/>
          <w:noProof/>
          <w:lang w:val="sr-Cyrl-CS" w:eastAsia="bs-Latn-BA"/>
        </w:rPr>
        <w:t xml:space="preserve"> 8.2.</w:t>
      </w:r>
      <w:r w:rsidR="00BB590E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Приказ</w:t>
      </w:r>
      <w:r w:rsidR="00B776C4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инцидената</w:t>
      </w:r>
      <w:r w:rsidR="00B776C4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по</w:t>
      </w:r>
      <w:r w:rsidR="00B776C4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врсти</w:t>
      </w:r>
      <w:r w:rsidR="00B776C4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радиоактивног</w:t>
      </w:r>
      <w:r w:rsidR="00B776C4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</w:t>
      </w:r>
      <w:r w:rsidR="00B776C4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нуклеарног</w:t>
      </w:r>
      <w:r w:rsidR="00B776C4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материјала</w:t>
      </w:r>
      <w:r w:rsidR="00B776C4" w:rsidRPr="00120B25">
        <w:rPr>
          <w:rFonts w:cstheme="minorHAnsi"/>
          <w:noProof/>
          <w:lang w:val="sr-Cyrl-CS" w:eastAsia="bs-Latn-BA"/>
        </w:rPr>
        <w:t xml:space="preserve"> </w:t>
      </w:r>
      <w:r w:rsidR="00B776C4" w:rsidRPr="00120B25">
        <w:rPr>
          <w:rFonts w:cstheme="minorHAnsi"/>
          <w:noProof/>
          <w:lang w:val="sr-Cyrl-CS" w:eastAsia="bs-Latn-BA"/>
        </w:rPr>
        <w:br/>
      </w:r>
      <w:r>
        <w:rPr>
          <w:rFonts w:cstheme="minorHAnsi"/>
          <w:noProof/>
          <w:lang w:val="sr-Cyrl-CS" w:eastAsia="bs-Latn-BA"/>
        </w:rPr>
        <w:t>и</w:t>
      </w:r>
      <w:r w:rsidR="00B776C4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категорији</w:t>
      </w:r>
      <w:r w:rsidR="00B776C4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радиоактивних</w:t>
      </w:r>
      <w:r w:rsidR="00B776C4" w:rsidRPr="00120B25">
        <w:rPr>
          <w:rFonts w:cstheme="minorHAnsi"/>
          <w:noProof/>
          <w:lang w:val="sr-Cyrl-CS" w:eastAsia="bs-Latn-BA"/>
        </w:rPr>
        <w:t xml:space="preserve"> </w:t>
      </w:r>
      <w:r>
        <w:rPr>
          <w:rFonts w:cstheme="minorHAnsi"/>
          <w:noProof/>
          <w:lang w:val="sr-Cyrl-CS" w:eastAsia="bs-Latn-BA"/>
        </w:rPr>
        <w:t>извора</w:t>
      </w:r>
    </w:p>
    <w:p w:rsidR="00A45480" w:rsidRPr="00120B25" w:rsidRDefault="00120B25" w:rsidP="002637A9">
      <w:pPr>
        <w:spacing w:before="120" w:after="120"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b/>
          <w:noProof/>
          <w:lang w:val="sr-Cyrl-CS"/>
        </w:rPr>
        <w:t>Слика</w:t>
      </w:r>
      <w:r w:rsidR="00A45480" w:rsidRPr="00120B25">
        <w:rPr>
          <w:rFonts w:eastAsia="Calibri" w:cstheme="minorHAnsi"/>
          <w:b/>
          <w:noProof/>
          <w:lang w:val="sr-Cyrl-CS"/>
        </w:rPr>
        <w:t xml:space="preserve"> 11.1.</w:t>
      </w:r>
      <w:r w:rsidR="00A45480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Статус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B776C4" w:rsidRPr="00A35A8B">
        <w:rPr>
          <w:rFonts w:eastAsia="Calibri" w:cstheme="minorHAnsi"/>
          <w:noProof/>
          <w:lang w:val="bs-Latn-BA"/>
        </w:rPr>
        <w:t xml:space="preserve"> RASIMS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платформи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регије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Европа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дан</w:t>
      </w:r>
      <w:r w:rsidR="00B776C4" w:rsidRPr="00120B25">
        <w:rPr>
          <w:rFonts w:eastAsia="Calibri" w:cstheme="minorHAnsi"/>
          <w:noProof/>
          <w:lang w:val="sr-Cyrl-CS"/>
        </w:rPr>
        <w:t xml:space="preserve"> 31.12.2017. </w:t>
      </w:r>
      <w:r>
        <w:rPr>
          <w:rFonts w:eastAsia="Calibri" w:cstheme="minorHAnsi"/>
          <w:noProof/>
          <w:lang w:val="sr-Cyrl-CS"/>
        </w:rPr>
        <w:t>године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тематску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</w:t>
      </w:r>
      <w:r w:rsidR="00B776C4" w:rsidRPr="00A35A8B">
        <w:rPr>
          <w:rFonts w:eastAsia="Calibri" w:cstheme="minorHAnsi"/>
          <w:noProof/>
          <w:lang w:val="bs-Latn-BA"/>
        </w:rPr>
        <w:t xml:space="preserve"> TSA1 – </w:t>
      </w:r>
      <w:r>
        <w:rPr>
          <w:rFonts w:eastAsia="Calibri" w:cstheme="minorHAnsi"/>
          <w:noProof/>
          <w:lang w:val="sr-Cyrl-CS"/>
        </w:rPr>
        <w:t>Регулаторна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инфраструктура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</w:p>
    <w:p w:rsidR="00B776C4" w:rsidRPr="00120B25" w:rsidRDefault="00120B25" w:rsidP="00B776C4">
      <w:pPr>
        <w:spacing w:before="120" w:after="120"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b/>
          <w:noProof/>
          <w:lang w:val="sr-Cyrl-CS"/>
        </w:rPr>
        <w:t>Слика</w:t>
      </w:r>
      <w:r w:rsidR="00A45480" w:rsidRPr="00120B25">
        <w:rPr>
          <w:rFonts w:eastAsia="Calibri" w:cstheme="minorHAnsi"/>
          <w:b/>
          <w:noProof/>
          <w:lang w:val="sr-Cyrl-CS"/>
        </w:rPr>
        <w:t xml:space="preserve"> 11.2.</w:t>
      </w:r>
      <w:r w:rsidR="002637A9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Статус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B776C4" w:rsidRPr="00A35A8B">
        <w:rPr>
          <w:rFonts w:eastAsia="Calibri" w:cstheme="minorHAnsi"/>
          <w:noProof/>
          <w:lang w:val="bs-Latn-BA"/>
        </w:rPr>
        <w:t xml:space="preserve"> RASIMS </w:t>
      </w:r>
      <w:r>
        <w:rPr>
          <w:rFonts w:eastAsia="Calibri" w:cstheme="minorHAnsi"/>
          <w:noProof/>
          <w:lang w:val="sr-Cyrl-CS"/>
        </w:rPr>
        <w:t>платформи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регије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Европа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дан</w:t>
      </w:r>
      <w:r w:rsidR="00B776C4" w:rsidRPr="00120B25">
        <w:rPr>
          <w:rFonts w:eastAsia="Calibri" w:cstheme="minorHAnsi"/>
          <w:noProof/>
          <w:lang w:val="sr-Cyrl-CS"/>
        </w:rPr>
        <w:t xml:space="preserve"> 31.12.2017. </w:t>
      </w:r>
      <w:r>
        <w:rPr>
          <w:rFonts w:eastAsia="Calibri" w:cstheme="minorHAnsi"/>
          <w:noProof/>
          <w:lang w:val="sr-Cyrl-CS"/>
        </w:rPr>
        <w:t>године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тематску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</w:t>
      </w:r>
      <w:r w:rsidR="00B776C4" w:rsidRPr="00A35A8B">
        <w:rPr>
          <w:rFonts w:eastAsia="Calibri" w:cstheme="minorHAnsi"/>
          <w:noProof/>
          <w:lang w:val="bs-Latn-BA"/>
        </w:rPr>
        <w:t xml:space="preserve"> TSA3</w:t>
      </w:r>
      <w:r w:rsidR="00B776C4" w:rsidRPr="00120B25">
        <w:rPr>
          <w:rFonts w:eastAsia="Calibri" w:cstheme="minorHAnsi"/>
          <w:noProof/>
          <w:lang w:val="sr-Cyrl-CS"/>
        </w:rPr>
        <w:t xml:space="preserve"> – </w:t>
      </w:r>
      <w:r>
        <w:rPr>
          <w:rFonts w:eastAsia="Calibri" w:cstheme="minorHAnsi"/>
          <w:noProof/>
          <w:lang w:val="sr-Cyrl-CS"/>
        </w:rPr>
        <w:t>Радиолошка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заштита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при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медицинској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експозицији</w:t>
      </w:r>
    </w:p>
    <w:p w:rsidR="00B776C4" w:rsidRPr="00120B25" w:rsidRDefault="00120B25" w:rsidP="00B776C4">
      <w:pPr>
        <w:spacing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b/>
          <w:noProof/>
          <w:lang w:val="sr-Cyrl-CS"/>
        </w:rPr>
        <w:t>Слика</w:t>
      </w:r>
      <w:r w:rsidR="00B776C4" w:rsidRPr="00120B25">
        <w:rPr>
          <w:rFonts w:eastAsia="Calibri" w:cstheme="minorHAnsi"/>
          <w:b/>
          <w:noProof/>
          <w:lang w:val="sr-Cyrl-CS"/>
        </w:rPr>
        <w:t xml:space="preserve"> 11.3. </w:t>
      </w:r>
      <w:r>
        <w:rPr>
          <w:rFonts w:eastAsia="Calibri" w:cstheme="minorHAnsi"/>
          <w:noProof/>
          <w:lang w:val="sr-Cyrl-CS"/>
        </w:rPr>
        <w:t>Статус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у</w:t>
      </w:r>
      <w:r w:rsidR="00B776C4" w:rsidRPr="00A35A8B">
        <w:rPr>
          <w:rFonts w:eastAsia="Calibri" w:cstheme="minorHAnsi"/>
          <w:noProof/>
          <w:lang w:val="bs-Latn-BA"/>
        </w:rPr>
        <w:t xml:space="preserve"> RASIMS </w:t>
      </w:r>
      <w:r>
        <w:rPr>
          <w:rFonts w:eastAsia="Calibri" w:cstheme="minorHAnsi"/>
          <w:noProof/>
          <w:lang w:val="sr-Cyrl-CS"/>
        </w:rPr>
        <w:t>платформи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регије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Европа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дан</w:t>
      </w:r>
      <w:r w:rsidR="00B776C4" w:rsidRPr="00120B25">
        <w:rPr>
          <w:rFonts w:eastAsia="Calibri" w:cstheme="minorHAnsi"/>
          <w:noProof/>
          <w:lang w:val="sr-Cyrl-CS"/>
        </w:rPr>
        <w:t xml:space="preserve"> 31.12.2017. </w:t>
      </w:r>
      <w:r>
        <w:rPr>
          <w:rFonts w:eastAsia="Calibri" w:cstheme="minorHAnsi"/>
          <w:noProof/>
          <w:lang w:val="sr-Cyrl-CS"/>
        </w:rPr>
        <w:t>године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тематску</w:t>
      </w:r>
      <w:r w:rsidR="00E148C8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област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 w:rsidR="00B776C4" w:rsidRPr="00A35A8B">
        <w:rPr>
          <w:rFonts w:eastAsia="Calibri" w:cstheme="minorHAnsi"/>
          <w:noProof/>
          <w:lang w:val="bs-Latn-BA"/>
        </w:rPr>
        <w:t xml:space="preserve">TSA4 – </w:t>
      </w:r>
      <w:r>
        <w:rPr>
          <w:rFonts w:eastAsia="Calibri" w:cstheme="minorHAnsi"/>
          <w:noProof/>
          <w:lang w:val="sr-Cyrl-CS"/>
        </w:rPr>
        <w:t>Радиолошка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заштита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становништва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и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noProof/>
          <w:lang w:val="sr-Cyrl-CS" w:eastAsia="bs-Latn-BA"/>
        </w:rPr>
        <w:t>животне</w:t>
      </w:r>
      <w:r w:rsidR="003C241A" w:rsidRPr="00120B25">
        <w:rPr>
          <w:noProof/>
          <w:lang w:val="sr-Cyrl-CS" w:eastAsia="bs-Latn-BA"/>
        </w:rPr>
        <w:t xml:space="preserve"> </w:t>
      </w:r>
      <w:r>
        <w:rPr>
          <w:noProof/>
          <w:lang w:val="sr-Cyrl-CS" w:eastAsia="bs-Latn-BA"/>
        </w:rPr>
        <w:t>средине</w:t>
      </w:r>
    </w:p>
    <w:p w:rsidR="00B776C4" w:rsidRPr="00120B25" w:rsidRDefault="00120B25" w:rsidP="004A4C54">
      <w:pPr>
        <w:spacing w:before="120" w:after="120"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b/>
          <w:noProof/>
          <w:lang w:val="sr-Cyrl-CS"/>
        </w:rPr>
        <w:t>Слика</w:t>
      </w:r>
      <w:r w:rsidR="00B776C4" w:rsidRPr="00120B25">
        <w:rPr>
          <w:rFonts w:eastAsia="Calibri" w:cstheme="minorHAnsi"/>
          <w:b/>
          <w:noProof/>
          <w:lang w:val="sr-Cyrl-CS"/>
        </w:rPr>
        <w:t xml:space="preserve"> 11.4.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Статус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земљама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дан</w:t>
      </w:r>
      <w:r w:rsidR="00B776C4" w:rsidRPr="00120B25">
        <w:rPr>
          <w:rFonts w:eastAsia="Calibri" w:cstheme="minorHAnsi"/>
          <w:noProof/>
          <w:lang w:val="sr-Cyrl-CS"/>
        </w:rPr>
        <w:t xml:space="preserve"> 31.12.2009.</w:t>
      </w:r>
    </w:p>
    <w:p w:rsidR="00B776C4" w:rsidRPr="00120B25" w:rsidRDefault="00120B25" w:rsidP="004A4C54">
      <w:pPr>
        <w:spacing w:before="120" w:after="120" w:line="240" w:lineRule="auto"/>
        <w:rPr>
          <w:rFonts w:eastAsia="Calibri" w:cstheme="minorHAnsi"/>
          <w:noProof/>
          <w:lang w:val="sr-Cyrl-CS"/>
        </w:rPr>
      </w:pPr>
      <w:r>
        <w:rPr>
          <w:rFonts w:eastAsia="Calibri" w:cstheme="minorHAnsi"/>
          <w:b/>
          <w:noProof/>
          <w:lang w:val="sr-Cyrl-CS"/>
        </w:rPr>
        <w:t>Слика</w:t>
      </w:r>
      <w:r w:rsidR="00B776C4" w:rsidRPr="00120B25">
        <w:rPr>
          <w:rFonts w:eastAsia="Calibri" w:cstheme="minorHAnsi"/>
          <w:b/>
          <w:noProof/>
          <w:lang w:val="sr-Cyrl-CS"/>
        </w:rPr>
        <w:t xml:space="preserve"> 11.5.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Статус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по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земљама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на</w:t>
      </w:r>
      <w:r w:rsidR="00B776C4" w:rsidRPr="00120B25">
        <w:rPr>
          <w:rFonts w:eastAsia="Calibri" w:cstheme="minorHAnsi"/>
          <w:noProof/>
          <w:lang w:val="sr-Cyrl-CS"/>
        </w:rPr>
        <w:t xml:space="preserve"> </w:t>
      </w:r>
      <w:r>
        <w:rPr>
          <w:rFonts w:eastAsia="Calibri" w:cstheme="minorHAnsi"/>
          <w:noProof/>
          <w:lang w:val="sr-Cyrl-CS"/>
        </w:rPr>
        <w:t>дан</w:t>
      </w:r>
      <w:r w:rsidR="00B776C4" w:rsidRPr="00120B25">
        <w:rPr>
          <w:rFonts w:eastAsia="Calibri" w:cstheme="minorHAnsi"/>
          <w:noProof/>
          <w:lang w:val="sr-Cyrl-CS"/>
        </w:rPr>
        <w:t xml:space="preserve"> 01.01.2017.</w:t>
      </w:r>
    </w:p>
    <w:p w:rsidR="00B776C4" w:rsidRPr="00A35A8B" w:rsidRDefault="00B776C4" w:rsidP="00B776C4">
      <w:pPr>
        <w:spacing w:line="240" w:lineRule="auto"/>
        <w:rPr>
          <w:rFonts w:ascii="Times New Roman" w:eastAsia="Calibri" w:hAnsi="Times New Roman"/>
          <w:noProof/>
          <w:color w:val="FF0000"/>
          <w:szCs w:val="24"/>
          <w:lang w:val="bs-Latn-BA"/>
        </w:rPr>
      </w:pPr>
    </w:p>
    <w:p w:rsidR="00B776C4" w:rsidRPr="00A35A8B" w:rsidRDefault="00B776C4" w:rsidP="00B776C4">
      <w:pPr>
        <w:spacing w:before="120" w:after="120" w:line="240" w:lineRule="auto"/>
        <w:rPr>
          <w:rFonts w:eastAsia="Calibri" w:cstheme="minorHAnsi"/>
          <w:noProof/>
          <w:lang w:val="bs-Latn-BA"/>
        </w:rPr>
      </w:pPr>
    </w:p>
    <w:p w:rsidR="00B776C4" w:rsidRPr="00A35A8B" w:rsidRDefault="00B776C4" w:rsidP="00B776C4">
      <w:pPr>
        <w:spacing w:before="120" w:after="120" w:line="240" w:lineRule="auto"/>
        <w:rPr>
          <w:rFonts w:eastAsia="Calibri" w:cstheme="minorHAnsi"/>
          <w:noProof/>
          <w:lang w:val="bs-Latn-BA"/>
        </w:rPr>
      </w:pPr>
    </w:p>
    <w:p w:rsidR="006530BA" w:rsidRPr="00A35A8B" w:rsidRDefault="006530BA" w:rsidP="002637A9">
      <w:pPr>
        <w:spacing w:before="120" w:after="120" w:line="240" w:lineRule="auto"/>
        <w:rPr>
          <w:rFonts w:eastAsia="Calibri" w:cstheme="minorHAnsi"/>
          <w:noProof/>
          <w:lang w:val="bs-Latn-BA"/>
        </w:rPr>
      </w:pPr>
    </w:p>
    <w:sectPr w:rsidR="006530BA" w:rsidRPr="00A35A8B" w:rsidSect="00A74BEB">
      <w:headerReference w:type="default" r:id="rId41"/>
      <w:footerReference w:type="default" r:id="rId42"/>
      <w:headerReference w:type="first" r:id="rId43"/>
      <w:footerReference w:type="first" r:id="rId44"/>
      <w:pgSz w:w="11907" w:h="16839" w:code="9"/>
      <w:pgMar w:top="1440" w:right="1440" w:bottom="993" w:left="1440" w:header="17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14F3" w:rsidRDefault="009714F3" w:rsidP="00CD3263">
      <w:pPr>
        <w:spacing w:line="240" w:lineRule="auto"/>
      </w:pPr>
      <w:r>
        <w:separator/>
      </w:r>
    </w:p>
  </w:endnote>
  <w:endnote w:type="continuationSeparator" w:id="0">
    <w:p w:rsidR="009714F3" w:rsidRDefault="009714F3" w:rsidP="00CD326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02526048"/>
      <w:docPartObj>
        <w:docPartGallery w:val="Page Numbers (Bottom of Page)"/>
        <w:docPartUnique/>
      </w:docPartObj>
    </w:sdtPr>
    <w:sdtEndPr>
      <w:rPr>
        <w:noProof/>
        <w:sz w:val="22"/>
      </w:rPr>
    </w:sdtEndPr>
    <w:sdtContent>
      <w:p w:rsidR="00120B25" w:rsidRPr="002F41FC" w:rsidRDefault="00555B76">
        <w:pPr>
          <w:pStyle w:val="Footer"/>
          <w:jc w:val="right"/>
          <w:rPr>
            <w:sz w:val="22"/>
          </w:rPr>
        </w:pPr>
        <w:r w:rsidRPr="002F41FC">
          <w:rPr>
            <w:sz w:val="22"/>
          </w:rPr>
          <w:fldChar w:fldCharType="begin"/>
        </w:r>
        <w:r w:rsidR="00120B25" w:rsidRPr="002F41FC">
          <w:rPr>
            <w:sz w:val="22"/>
          </w:rPr>
          <w:instrText xml:space="preserve"> PAGE   \* MERGEFORMAT </w:instrText>
        </w:r>
        <w:r w:rsidRPr="002F41FC">
          <w:rPr>
            <w:sz w:val="22"/>
          </w:rPr>
          <w:fldChar w:fldCharType="separate"/>
        </w:r>
        <w:r w:rsidR="00584DEE" w:rsidRPr="00584DEE">
          <w:rPr>
            <w:rFonts w:ascii="Cambria" w:hAnsi="Cambria"/>
            <w:noProof/>
            <w:sz w:val="22"/>
          </w:rPr>
          <w:t>2</w:t>
        </w:r>
        <w:r w:rsidRPr="002F41FC">
          <w:rPr>
            <w:noProof/>
            <w:sz w:val="22"/>
          </w:rPr>
          <w:fldChar w:fldCharType="end"/>
        </w:r>
      </w:p>
    </w:sdtContent>
  </w:sdt>
  <w:p w:rsidR="00120B25" w:rsidRDefault="00120B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20B25" w:rsidRDefault="003F2EC7">
    <w:pPr>
      <w:pStyle w:val="Footer"/>
    </w:pPr>
    <w:r>
      <w:rPr>
        <w:noProof/>
        <w:lang w:val="en-US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7" o:spid="_x0000_s4098" type="#_x0000_t32" style="position:absolute;left:0;text-align:left;margin-left:-27.25pt;margin-top:4.4pt;width:472.5pt;height:0;z-index:251659264;visibility:visible;mso-wrap-distance-top:-8e-5mm;mso-wrap-distance-bottom:-8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" strokeweight="1pt"/>
      </w:pict>
    </w:r>
    <w:r>
      <w:rPr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" o:spid="_x0000_s4097" type="#_x0000_t202" style="position:absolute;left:0;text-align:left;margin-left:-6.95pt;margin-top:8.55pt;width:485.55pt;height:32.9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" stroked="f">
          <v:textbox>
            <w:txbxContent>
              <w:p w:rsidR="00120B25" w:rsidRPr="004045EB" w:rsidRDefault="00120B25" w:rsidP="004045EB">
                <w:pPr>
                  <w:spacing w:line="240" w:lineRule="auto"/>
                  <w:jc w:val="center"/>
                  <w:rPr>
                    <w:sz w:val="16"/>
                    <w:szCs w:val="16"/>
                    <w:lang w:val="hr-BA" w:eastAsia="en-GB"/>
                  </w:rPr>
                </w:pPr>
                <w:r>
                  <w:rPr>
                    <w:sz w:val="16"/>
                    <w:szCs w:val="16"/>
                    <w:lang w:val="hr-BA" w:eastAsia="en-GB"/>
                  </w:rPr>
                  <w:t>Sarajevo, Hamdije Ć</w:t>
                </w:r>
                <w:r w:rsidRPr="004045EB">
                  <w:rPr>
                    <w:sz w:val="16"/>
                    <w:szCs w:val="16"/>
                    <w:lang w:val="hr-BA" w:eastAsia="en-GB"/>
                  </w:rPr>
                  <w:t>emerlića 2; tel: +387 33 726 300; fax: +387 33 726 301</w:t>
                </w:r>
              </w:p>
              <w:p w:rsidR="00120B25" w:rsidRPr="004045EB" w:rsidRDefault="00120B25" w:rsidP="004045EB">
                <w:pPr>
                  <w:spacing w:line="240" w:lineRule="auto"/>
                  <w:jc w:val="center"/>
                  <w:rPr>
                    <w:sz w:val="16"/>
                    <w:szCs w:val="16"/>
                    <w:lang w:eastAsia="en-GB"/>
                  </w:rPr>
                </w:pPr>
                <w:r w:rsidRPr="004045EB">
                  <w:rPr>
                    <w:sz w:val="16"/>
                    <w:szCs w:val="16"/>
                    <w:lang w:val="hr-BA" w:eastAsia="en-GB"/>
                  </w:rPr>
                  <w:t>C</w:t>
                </w:r>
                <w:r w:rsidRPr="004045EB">
                  <w:rPr>
                    <w:sz w:val="16"/>
                    <w:szCs w:val="16"/>
                    <w:lang w:val="en-GB" w:eastAsia="en-GB"/>
                  </w:rPr>
                  <w:t>a</w:t>
                </w:r>
                <w:r w:rsidRPr="004045EB">
                  <w:rPr>
                    <w:sz w:val="16"/>
                    <w:szCs w:val="16"/>
                    <w:lang w:val="sr-Cyrl-BA" w:eastAsia="en-GB"/>
                  </w:rPr>
                  <w:t xml:space="preserve">рајево, </w:t>
                </w:r>
                <w:r>
                  <w:rPr>
                    <w:sz w:val="16"/>
                    <w:szCs w:val="16"/>
                    <w:lang w:val="sr-Cyrl-CS" w:eastAsia="en-GB"/>
                  </w:rPr>
                  <w:t xml:space="preserve">Хамдије </w:t>
                </w:r>
                <w:r>
                  <w:rPr>
                    <w:sz w:val="16"/>
                    <w:szCs w:val="16"/>
                    <w:lang w:eastAsia="en-GB"/>
                  </w:rPr>
                  <w:t>Ћ</w:t>
                </w:r>
                <w:r w:rsidRPr="004045EB">
                  <w:rPr>
                    <w:sz w:val="16"/>
                    <w:szCs w:val="16"/>
                    <w:lang w:val="sr-Cyrl-CS" w:eastAsia="en-GB"/>
                  </w:rPr>
                  <w:t>емерлића 2</w:t>
                </w:r>
                <w:r w:rsidRPr="004045EB">
                  <w:rPr>
                    <w:sz w:val="16"/>
                    <w:szCs w:val="16"/>
                    <w:lang w:eastAsia="en-GB"/>
                  </w:rPr>
                  <w:t>;</w:t>
                </w:r>
                <w:r w:rsidRPr="004045EB">
                  <w:rPr>
                    <w:sz w:val="16"/>
                    <w:szCs w:val="16"/>
                    <w:lang w:val="sr-Cyrl-BA" w:eastAsia="en-GB"/>
                  </w:rPr>
                  <w:t xml:space="preserve"> тел: +387 33 726 300</w:t>
                </w:r>
                <w:r w:rsidRPr="004045EB">
                  <w:rPr>
                    <w:sz w:val="16"/>
                    <w:szCs w:val="16"/>
                    <w:lang w:eastAsia="en-GB"/>
                  </w:rPr>
                  <w:t xml:space="preserve">; </w:t>
                </w:r>
                <w:r w:rsidRPr="004045EB">
                  <w:rPr>
                    <w:sz w:val="16"/>
                    <w:szCs w:val="16"/>
                    <w:lang w:val="sr-Cyrl-BA" w:eastAsia="en-GB"/>
                  </w:rPr>
                  <w:t>факс: +387 33 726 301</w:t>
                </w:r>
              </w:p>
              <w:p w:rsidR="00120B25" w:rsidRPr="00D46D4E" w:rsidRDefault="00120B25" w:rsidP="000C4AFD">
                <w:pPr>
                  <w:spacing w:line="240" w:lineRule="auto"/>
                  <w:jc w:val="center"/>
                  <w:rPr>
                    <w:sz w:val="16"/>
                    <w:szCs w:val="16"/>
                  </w:rPr>
                </w:pP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14F3" w:rsidRDefault="009714F3" w:rsidP="00CD3263">
      <w:pPr>
        <w:spacing w:line="240" w:lineRule="auto"/>
      </w:pPr>
      <w:r>
        <w:separator/>
      </w:r>
    </w:p>
  </w:footnote>
  <w:footnote w:type="continuationSeparator" w:id="0">
    <w:p w:rsidR="009714F3" w:rsidRDefault="009714F3" w:rsidP="00CD3263">
      <w:pPr>
        <w:spacing w:line="240" w:lineRule="auto"/>
      </w:pPr>
      <w:r>
        <w:continuationSeparator/>
      </w:r>
    </w:p>
  </w:footnote>
  <w:footnote w:id="1">
    <w:p w:rsidR="00120B25" w:rsidRPr="00A90C29" w:rsidRDefault="00120B25" w:rsidP="00067AC1">
      <w:pPr>
        <w:pStyle w:val="FootnoteText"/>
        <w:rPr>
          <w:noProof/>
          <w:lang w:val="sr-Cyrl-CS"/>
        </w:rPr>
      </w:pPr>
      <w:r w:rsidRPr="00A90C29">
        <w:rPr>
          <w:rStyle w:val="FootnoteReference"/>
          <w:noProof/>
          <w:lang w:val="sr-Cyrl-CS"/>
        </w:rPr>
        <w:footnoteRef/>
      </w:r>
      <w:r w:rsidRPr="00A90C29">
        <w:rPr>
          <w:noProof/>
          <w:lang w:val="sr-Cyrl-CS"/>
        </w:rPr>
        <w:t xml:space="preserve">  </w:t>
      </w:r>
      <w:r>
        <w:rPr>
          <w:noProof/>
          <w:lang w:val="sr-Cyrl-CS"/>
        </w:rPr>
        <w:t>Уређаји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производе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јонизујуће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су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електрични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уређаји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током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могу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производе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или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емитују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зрачење</w:t>
      </w:r>
      <w:r w:rsidRPr="00A90C29">
        <w:rPr>
          <w:noProof/>
          <w:lang w:val="sr-Cyrl-CS"/>
        </w:rPr>
        <w:t>.</w:t>
      </w:r>
    </w:p>
  </w:footnote>
  <w:footnote w:id="2">
    <w:p w:rsidR="00120B25" w:rsidRPr="00A90C29" w:rsidRDefault="00120B25" w:rsidP="00067AC1">
      <w:pPr>
        <w:pStyle w:val="FootnoteText"/>
        <w:rPr>
          <w:noProof/>
          <w:lang w:val="sr-Cyrl-CS"/>
        </w:rPr>
      </w:pPr>
      <w:r w:rsidRPr="00A90C29">
        <w:rPr>
          <w:rStyle w:val="FootnoteReference"/>
          <w:noProof/>
          <w:lang w:val="sr-Cyrl-CS"/>
        </w:rPr>
        <w:footnoteRef/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Затворени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радиоактивни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материјал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херметички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затворен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капсули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чија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конструкција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таква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под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нормалним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условима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коришћења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спречава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распростирање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радиоактивног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материјала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животну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средину</w:t>
      </w:r>
      <w:r w:rsidRPr="00A90C29">
        <w:rPr>
          <w:noProof/>
          <w:lang w:val="sr-Cyrl-CS"/>
        </w:rPr>
        <w:t>.</w:t>
      </w:r>
    </w:p>
  </w:footnote>
  <w:footnote w:id="3">
    <w:p w:rsidR="00120B25" w:rsidRDefault="00120B25" w:rsidP="00067AC1">
      <w:pPr>
        <w:pStyle w:val="FootnoteText"/>
      </w:pPr>
      <w:r w:rsidRPr="00A90C29">
        <w:rPr>
          <w:rStyle w:val="FootnoteReference"/>
          <w:noProof/>
          <w:lang w:val="sr-Cyrl-CS"/>
        </w:rPr>
        <w:footnoteRef/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Уређаји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са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затвореним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изворима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су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уређаји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садрже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затворени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служе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добијање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коришћење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дефинисаних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снопова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Pr="00A90C29">
        <w:rPr>
          <w:noProof/>
          <w:lang w:val="sr-Cyrl-CS"/>
        </w:rPr>
        <w:t xml:space="preserve"> (</w:t>
      </w:r>
      <w:r>
        <w:rPr>
          <w:noProof/>
          <w:lang w:val="sr-Cyrl-CS"/>
        </w:rPr>
        <w:t>радиографски</w:t>
      </w:r>
      <w:r w:rsidRPr="00A90C29">
        <w:rPr>
          <w:noProof/>
          <w:lang w:val="sr-Cyrl-CS"/>
        </w:rPr>
        <w:t xml:space="preserve">, </w:t>
      </w:r>
      <w:r>
        <w:rPr>
          <w:noProof/>
          <w:lang w:val="sr-Cyrl-CS"/>
        </w:rPr>
        <w:t>еталонски</w:t>
      </w:r>
      <w:r w:rsidRPr="00A90C29">
        <w:rPr>
          <w:noProof/>
          <w:lang w:val="sr-Cyrl-CS"/>
        </w:rPr>
        <w:t xml:space="preserve">, </w:t>
      </w:r>
      <w:r>
        <w:rPr>
          <w:noProof/>
          <w:lang w:val="sr-Cyrl-CS"/>
        </w:rPr>
        <w:t>стерилизациони</w:t>
      </w:r>
      <w:r w:rsidRPr="00A90C29">
        <w:rPr>
          <w:noProof/>
          <w:lang w:val="sr-Cyrl-CS"/>
        </w:rPr>
        <w:t xml:space="preserve">, </w:t>
      </w:r>
      <w:r>
        <w:rPr>
          <w:noProof/>
          <w:lang w:val="sr-Cyrl-CS"/>
        </w:rPr>
        <w:t>терапијски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други</w:t>
      </w:r>
      <w:r w:rsidRPr="00A90C29">
        <w:rPr>
          <w:noProof/>
          <w:lang w:val="sr-Cyrl-CS"/>
        </w:rPr>
        <w:t xml:space="preserve">), </w:t>
      </w:r>
      <w:r>
        <w:rPr>
          <w:noProof/>
          <w:lang w:val="sr-Cyrl-CS"/>
        </w:rPr>
        <w:t>као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уређаји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мјерно</w:t>
      </w:r>
      <w:r w:rsidRPr="00A90C29">
        <w:rPr>
          <w:noProof/>
          <w:lang w:val="sr-Cyrl-CS"/>
        </w:rPr>
        <w:t>-</w:t>
      </w:r>
      <w:r>
        <w:rPr>
          <w:noProof/>
          <w:lang w:val="sr-Cyrl-CS"/>
        </w:rPr>
        <w:t>процесне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технике</w:t>
      </w:r>
      <w:r w:rsidRPr="00A90C29">
        <w:rPr>
          <w:noProof/>
          <w:lang w:val="sr-Cyrl-CS"/>
        </w:rPr>
        <w:t xml:space="preserve"> (</w:t>
      </w:r>
      <w:r>
        <w:rPr>
          <w:noProof/>
          <w:lang w:val="sr-Cyrl-CS"/>
        </w:rPr>
        <w:t>дебљиномјери</w:t>
      </w:r>
      <w:r w:rsidRPr="00A90C29">
        <w:rPr>
          <w:noProof/>
          <w:lang w:val="sr-Cyrl-CS"/>
        </w:rPr>
        <w:t xml:space="preserve">, </w:t>
      </w:r>
      <w:r>
        <w:rPr>
          <w:noProof/>
          <w:lang w:val="sr-Cyrl-CS"/>
        </w:rPr>
        <w:t>густиномјери</w:t>
      </w:r>
      <w:r w:rsidRPr="00A90C29">
        <w:rPr>
          <w:noProof/>
          <w:lang w:val="sr-Cyrl-CS"/>
        </w:rPr>
        <w:t xml:space="preserve">, </w:t>
      </w:r>
      <w:r>
        <w:rPr>
          <w:noProof/>
          <w:lang w:val="sr-Cyrl-CS"/>
        </w:rPr>
        <w:t>мјерачи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нивоа</w:t>
      </w:r>
      <w:r w:rsidRPr="00A90C29">
        <w:rPr>
          <w:noProof/>
          <w:lang w:val="sr-Cyrl-CS"/>
        </w:rPr>
        <w:t xml:space="preserve">, </w:t>
      </w:r>
      <w:r>
        <w:rPr>
          <w:noProof/>
          <w:lang w:val="sr-Cyrl-CS"/>
        </w:rPr>
        <w:t>елиминатори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статичког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електрицитета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др</w:t>
      </w:r>
      <w:r w:rsidRPr="00A90C29">
        <w:rPr>
          <w:noProof/>
          <w:lang w:val="sr-Cyrl-CS"/>
        </w:rPr>
        <w:t>.)</w:t>
      </w:r>
      <w:r w:rsidRPr="00A90C29">
        <w:rPr>
          <w:lang w:val="sr-Cyrl-CS"/>
        </w:rPr>
        <w:t>.</w:t>
      </w:r>
    </w:p>
  </w:footnote>
  <w:footnote w:id="4">
    <w:p w:rsidR="00120B25" w:rsidRPr="00A90C29" w:rsidRDefault="00120B25">
      <w:pPr>
        <w:pStyle w:val="FootnoteText"/>
        <w:rPr>
          <w:noProof/>
          <w:lang w:val="sr-Cyrl-CS"/>
        </w:rPr>
      </w:pPr>
      <w:r>
        <w:rPr>
          <w:rStyle w:val="FootnoteReference"/>
        </w:rPr>
        <w:footnoteRef/>
      </w:r>
      <w:r>
        <w:t xml:space="preserve"> </w:t>
      </w:r>
      <w:r>
        <w:rPr>
          <w:noProof/>
          <w:lang w:val="sr-Cyrl-CS"/>
        </w:rPr>
        <w:t>Нотификација</w:t>
      </w:r>
      <w:r w:rsidRPr="00A90C29">
        <w:rPr>
          <w:noProof/>
          <w:lang w:val="sr-Cyrl-CS"/>
        </w:rPr>
        <w:t xml:space="preserve"> – </w:t>
      </w:r>
      <w:r>
        <w:rPr>
          <w:noProof/>
          <w:lang w:val="sr-Cyrl-CS"/>
        </w:rPr>
        <w:t>Документ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правно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лице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доставља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регулаторном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органу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га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обавијести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својој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намјери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вршења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неке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дјелатности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описане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закону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или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прописима</w:t>
      </w:r>
      <w:r w:rsidRPr="00A90C29">
        <w:rPr>
          <w:noProof/>
          <w:lang w:val="sr-Cyrl-CS"/>
        </w:rPr>
        <w:t>.</w:t>
      </w:r>
    </w:p>
  </w:footnote>
  <w:footnote w:id="5">
    <w:p w:rsidR="00120B25" w:rsidRPr="00A90C29" w:rsidRDefault="00120B25">
      <w:pPr>
        <w:pStyle w:val="FootnoteText"/>
        <w:rPr>
          <w:lang w:val="sr-Cyrl-CS"/>
        </w:rPr>
      </w:pPr>
      <w:r w:rsidRPr="00A90C29">
        <w:rPr>
          <w:rStyle w:val="FootnoteReference"/>
          <w:noProof/>
          <w:lang w:val="sr-Cyrl-CS"/>
        </w:rPr>
        <w:footnoteRef/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Ауторизација</w:t>
      </w:r>
      <w:r w:rsidRPr="00A90C29">
        <w:rPr>
          <w:noProof/>
          <w:lang w:val="sr-Cyrl-CS"/>
        </w:rPr>
        <w:t xml:space="preserve"> – </w:t>
      </w:r>
      <w:r>
        <w:rPr>
          <w:noProof/>
          <w:lang w:val="sr-Cyrl-CS"/>
        </w:rPr>
        <w:t>Дозвола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коју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издао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регулаторни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орган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правном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лицу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поднијело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захтјев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обављање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дјелатности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или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неке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друге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радње</w:t>
      </w:r>
      <w:r w:rsidRPr="00A90C29">
        <w:rPr>
          <w:noProof/>
          <w:lang w:val="sr-Cyrl-CS"/>
        </w:rPr>
        <w:t xml:space="preserve">. </w:t>
      </w:r>
      <w:r>
        <w:rPr>
          <w:noProof/>
          <w:lang w:val="sr-Cyrl-CS"/>
        </w:rPr>
        <w:t>Ауторизација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може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>
        <w:rPr>
          <w:noProof/>
          <w:lang w:val="hr-HR"/>
        </w:rPr>
        <w:t xml:space="preserve"> </w:t>
      </w:r>
      <w:r>
        <w:rPr>
          <w:noProof/>
          <w:lang w:val="sr-Cyrl-CS"/>
        </w:rPr>
        <w:t>има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облик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регистрације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или</w:t>
      </w:r>
      <w:r w:rsidRPr="00A90C29">
        <w:rPr>
          <w:noProof/>
          <w:lang w:val="sr-Cyrl-CS"/>
        </w:rPr>
        <w:t xml:space="preserve"> </w:t>
      </w:r>
      <w:r>
        <w:rPr>
          <w:noProof/>
          <w:lang w:val="sr-Cyrl-CS"/>
        </w:rPr>
        <w:t>лиценце</w:t>
      </w:r>
      <w:r w:rsidRPr="00A90C29">
        <w:rPr>
          <w:noProof/>
          <w:lang w:val="sr-Cyrl-CS"/>
        </w:rPr>
        <w:t>.</w:t>
      </w:r>
    </w:p>
  </w:footnote>
  <w:footnote w:id="6">
    <w:p w:rsidR="00120B25" w:rsidRDefault="00120B2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noProof/>
          <w:lang w:val="sr-Cyrl-CS"/>
        </w:rPr>
        <w:t>Од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септембра</w:t>
      </w:r>
      <w:r w:rsidRPr="00017A7D">
        <w:rPr>
          <w:noProof/>
          <w:lang w:val="sr-Cyrl-CS"/>
        </w:rPr>
        <w:t xml:space="preserve"> 2015. </w:t>
      </w:r>
      <w:r>
        <w:rPr>
          <w:noProof/>
          <w:lang w:val="sr-Cyrl-CS"/>
        </w:rPr>
        <w:t>године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се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техничким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сервисима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издају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лиценце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или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регистрације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складу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са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чланом</w:t>
      </w:r>
      <w:r w:rsidRPr="00017A7D">
        <w:rPr>
          <w:noProof/>
          <w:lang w:val="sr-Cyrl-CS"/>
        </w:rPr>
        <w:t xml:space="preserve"> 25. „</w:t>
      </w:r>
      <w:r>
        <w:rPr>
          <w:noProof/>
          <w:lang w:val="sr-Cyrl-CS"/>
        </w:rPr>
        <w:t>Правилника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техничким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сервисима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заштиту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јонизујућег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Pr="00017A7D">
        <w:rPr>
          <w:noProof/>
          <w:lang w:val="sr-Cyrl-CS"/>
        </w:rPr>
        <w:t>“ („</w:t>
      </w:r>
      <w:r>
        <w:rPr>
          <w:noProof/>
          <w:lang w:val="sr-Cyrl-CS"/>
        </w:rPr>
        <w:t>Службени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гласник</w:t>
      </w:r>
      <w:r w:rsidRPr="00017A7D">
        <w:rPr>
          <w:noProof/>
          <w:lang w:val="sr-Cyrl-CS"/>
        </w:rPr>
        <w:t xml:space="preserve"> </w:t>
      </w:r>
      <w:r>
        <w:rPr>
          <w:noProof/>
          <w:lang w:val="sr-Cyrl-CS"/>
        </w:rPr>
        <w:t>БиХ</w:t>
      </w:r>
      <w:r w:rsidRPr="00017A7D">
        <w:rPr>
          <w:noProof/>
          <w:lang w:val="sr-Cyrl-CS"/>
        </w:rPr>
        <w:t xml:space="preserve">“, </w:t>
      </w:r>
      <w:r>
        <w:rPr>
          <w:noProof/>
          <w:lang w:val="sr-Cyrl-CS"/>
        </w:rPr>
        <w:t>број</w:t>
      </w:r>
      <w:r w:rsidRPr="00017A7D">
        <w:rPr>
          <w:noProof/>
          <w:lang w:val="sr-Cyrl-CS"/>
        </w:rPr>
        <w:t xml:space="preserve"> 68/15)</w:t>
      </w:r>
      <w:r w:rsidRPr="00017A7D">
        <w:rPr>
          <w:lang w:val="sr-Cyrl-CS"/>
        </w:rPr>
        <w:t>.</w:t>
      </w:r>
    </w:p>
  </w:footnote>
  <w:footnote w:id="7">
    <w:p w:rsidR="00120B25" w:rsidRPr="00E9771E" w:rsidRDefault="00120B25">
      <w:pPr>
        <w:pStyle w:val="FootnoteText"/>
        <w:rPr>
          <w:lang w:val="sr-Cyrl-CS"/>
        </w:rPr>
      </w:pPr>
      <w:r>
        <w:rPr>
          <w:rStyle w:val="FootnoteReference"/>
        </w:rPr>
        <w:footnoteRef/>
      </w:r>
      <w:r>
        <w:t xml:space="preserve"> </w:t>
      </w:r>
      <w:r>
        <w:rPr>
          <w:noProof/>
          <w:lang w:val="sr-Cyrl-CS"/>
        </w:rPr>
        <w:t>Професионално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изложена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лица</w:t>
      </w:r>
      <w:r w:rsidRPr="00E9771E">
        <w:rPr>
          <w:noProof/>
          <w:lang w:val="sr-Cyrl-CS"/>
        </w:rPr>
        <w:t xml:space="preserve"> – </w:t>
      </w:r>
      <w:r>
        <w:rPr>
          <w:noProof/>
          <w:lang w:val="sr-Cyrl-CS"/>
        </w:rPr>
        <w:t>Лица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изворима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или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процесу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налазе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пољима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могу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бити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подвргнута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експозицији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може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да резултира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дозама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вишим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вриједности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граница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доза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становништво</w:t>
      </w:r>
    </w:p>
  </w:footnote>
  <w:footnote w:id="8">
    <w:p w:rsidR="00120B25" w:rsidRPr="00E9771E" w:rsidRDefault="00120B25">
      <w:pPr>
        <w:pStyle w:val="FootnoteText"/>
        <w:rPr>
          <w:noProof/>
          <w:lang w:val="sr-Cyrl-CS"/>
        </w:rPr>
      </w:pPr>
      <w:r>
        <w:rPr>
          <w:rStyle w:val="FootnoteReference"/>
        </w:rPr>
        <w:footnoteRef/>
      </w:r>
      <w:r>
        <w:t xml:space="preserve"> </w:t>
      </w:r>
      <w:r>
        <w:rPr>
          <w:noProof/>
          <w:lang w:val="sr-Cyrl-CS"/>
        </w:rPr>
        <w:t>Лице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на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обуци</w:t>
      </w:r>
      <w:r w:rsidRPr="00E9771E">
        <w:rPr>
          <w:noProof/>
          <w:lang w:val="sr-Cyrl-CS"/>
        </w:rPr>
        <w:t xml:space="preserve">, </w:t>
      </w:r>
      <w:r>
        <w:rPr>
          <w:noProof/>
          <w:lang w:val="sr-Cyrl-CS"/>
        </w:rPr>
        <w:t>ученик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или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студент</w:t>
      </w:r>
      <w:r w:rsidRPr="00E9771E">
        <w:rPr>
          <w:noProof/>
          <w:lang w:val="sr-Cyrl-CS"/>
        </w:rPr>
        <w:t xml:space="preserve"> – </w:t>
      </w:r>
      <w:r>
        <w:rPr>
          <w:noProof/>
          <w:lang w:val="sr-Cyrl-CS"/>
        </w:rPr>
        <w:t>Свако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лице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на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обуци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или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инструкцијама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унутар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или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изван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једне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институције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би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оспособило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одређену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професију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директно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или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индиректно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везану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активности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обухватају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експозицију</w:t>
      </w:r>
    </w:p>
  </w:footnote>
  <w:footnote w:id="9">
    <w:p w:rsidR="00120B25" w:rsidRPr="00E9771E" w:rsidRDefault="00120B25">
      <w:pPr>
        <w:pStyle w:val="FootnoteText"/>
        <w:rPr>
          <w:noProof/>
          <w:lang w:val="sr-Cyrl-CS"/>
        </w:rPr>
      </w:pPr>
      <w:r w:rsidRPr="00E9771E">
        <w:rPr>
          <w:rStyle w:val="FootnoteReference"/>
          <w:noProof/>
          <w:lang w:val="sr-Cyrl-CS"/>
        </w:rPr>
        <w:footnoteRef/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Лица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помажу</w:t>
      </w:r>
      <w:r w:rsidRPr="00E9771E">
        <w:rPr>
          <w:noProof/>
          <w:lang w:val="sr-Cyrl-CS"/>
        </w:rPr>
        <w:t xml:space="preserve"> – </w:t>
      </w:r>
      <w:r>
        <w:rPr>
          <w:noProof/>
          <w:lang w:val="sr-Cyrl-CS"/>
        </w:rPr>
        <w:t>Лица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помажу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при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имобилизацији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пацијената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E9771E">
        <w:rPr>
          <w:noProof/>
          <w:lang w:val="sr-Cyrl-CS"/>
        </w:rPr>
        <w:t>/</w:t>
      </w:r>
      <w:r>
        <w:rPr>
          <w:noProof/>
          <w:lang w:val="sr-Cyrl-CS"/>
        </w:rPr>
        <w:t>или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излажу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медицинској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експозицији</w:t>
      </w:r>
      <w:r w:rsidRPr="00E9771E">
        <w:rPr>
          <w:noProof/>
          <w:lang w:val="sr-Cyrl-CS"/>
        </w:rPr>
        <w:t xml:space="preserve">  </w:t>
      </w:r>
      <w:r>
        <w:rPr>
          <w:noProof/>
          <w:lang w:val="sr-Cyrl-CS"/>
        </w:rPr>
        <w:t>уколико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није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могуће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примијенити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механичку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имобилизацију</w:t>
      </w:r>
      <w:r w:rsidRPr="00E9771E">
        <w:rPr>
          <w:noProof/>
          <w:lang w:val="sr-Cyrl-CS"/>
        </w:rPr>
        <w:t xml:space="preserve">  (</w:t>
      </w:r>
      <w:r>
        <w:rPr>
          <w:noProof/>
          <w:lang w:val="sr-Cyrl-CS"/>
        </w:rPr>
        <w:t>нпр</w:t>
      </w:r>
      <w:r w:rsidRPr="00E9771E">
        <w:rPr>
          <w:noProof/>
          <w:lang w:val="sr-Cyrl-CS"/>
        </w:rPr>
        <w:t xml:space="preserve">. </w:t>
      </w:r>
      <w:r>
        <w:rPr>
          <w:noProof/>
          <w:lang w:val="sr-Cyrl-CS"/>
        </w:rPr>
        <w:t>мајка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придржава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дијете</w:t>
      </w:r>
      <w:r w:rsidRPr="00E9771E">
        <w:rPr>
          <w:noProof/>
          <w:lang w:val="sr-Cyrl-CS"/>
        </w:rPr>
        <w:t>)</w:t>
      </w:r>
    </w:p>
  </w:footnote>
  <w:footnote w:id="10">
    <w:p w:rsidR="00120B25" w:rsidRPr="00E9771E" w:rsidRDefault="00120B25">
      <w:pPr>
        <w:pStyle w:val="FootnoteText"/>
        <w:rPr>
          <w:noProof/>
          <w:lang w:val="sr-Cyrl-CS"/>
        </w:rPr>
      </w:pPr>
      <w:r w:rsidRPr="00E9771E">
        <w:rPr>
          <w:rStyle w:val="FootnoteReference"/>
          <w:noProof/>
          <w:lang w:val="sr-Cyrl-CS"/>
        </w:rPr>
        <w:footnoteRef/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Специјалиста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медицинске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физике</w:t>
      </w:r>
      <w:r w:rsidRPr="00E9771E">
        <w:rPr>
          <w:noProof/>
          <w:lang w:val="sr-Cyrl-CS"/>
        </w:rPr>
        <w:t xml:space="preserve"> – </w:t>
      </w:r>
      <w:r>
        <w:rPr>
          <w:noProof/>
          <w:lang w:val="sr-Cyrl-CS"/>
        </w:rPr>
        <w:t>Експерт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медицинској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радијационој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физици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односи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на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експозиције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унутар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подручја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Правилника</w:t>
      </w:r>
      <w:r w:rsidRPr="00E9771E">
        <w:rPr>
          <w:noProof/>
          <w:lang w:val="sr-Cyrl-CS"/>
        </w:rPr>
        <w:t xml:space="preserve">, </w:t>
      </w:r>
      <w:r>
        <w:rPr>
          <w:noProof/>
          <w:lang w:val="sr-Cyrl-CS"/>
        </w:rPr>
        <w:t>чија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обученост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компетентност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обавља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свој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посао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призната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стране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ентитетских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министарстава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здравства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складу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важећим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прописима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који</w:t>
      </w:r>
      <w:r w:rsidRPr="00E9771E">
        <w:rPr>
          <w:noProof/>
          <w:lang w:val="sr-Cyrl-CS"/>
        </w:rPr>
        <w:t xml:space="preserve">, </w:t>
      </w:r>
      <w:r>
        <w:rPr>
          <w:noProof/>
          <w:lang w:val="sr-Cyrl-CS"/>
        </w:rPr>
        <w:t>кад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неопходно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обавезно</w:t>
      </w:r>
      <w:r w:rsidRPr="00E9771E">
        <w:rPr>
          <w:noProof/>
          <w:lang w:val="sr-Cyrl-CS"/>
        </w:rPr>
        <w:t xml:space="preserve">, </w:t>
      </w:r>
      <w:r>
        <w:rPr>
          <w:noProof/>
          <w:lang w:val="sr-Cyrl-CS"/>
        </w:rPr>
        <w:t>дјелује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или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даје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савјет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дозиметрији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вези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пацијентом</w:t>
      </w:r>
      <w:r w:rsidRPr="00E9771E">
        <w:rPr>
          <w:noProof/>
          <w:lang w:val="sr-Cyrl-CS"/>
        </w:rPr>
        <w:t xml:space="preserve">, </w:t>
      </w:r>
      <w:r>
        <w:rPr>
          <w:noProof/>
          <w:lang w:val="sr-Cyrl-CS"/>
        </w:rPr>
        <w:t>о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развоју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употреби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комплексних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техника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опреме</w:t>
      </w:r>
      <w:r w:rsidRPr="00E9771E">
        <w:rPr>
          <w:noProof/>
          <w:lang w:val="sr-Cyrl-CS"/>
        </w:rPr>
        <w:t xml:space="preserve">, </w:t>
      </w:r>
      <w:r>
        <w:rPr>
          <w:noProof/>
          <w:lang w:val="sr-Cyrl-CS"/>
        </w:rPr>
        <w:t>оптимизацији</w:t>
      </w:r>
      <w:r w:rsidRPr="00E9771E">
        <w:rPr>
          <w:noProof/>
          <w:lang w:val="sr-Cyrl-CS"/>
        </w:rPr>
        <w:t xml:space="preserve">, </w:t>
      </w:r>
      <w:r>
        <w:rPr>
          <w:noProof/>
          <w:lang w:val="sr-Cyrl-CS"/>
        </w:rPr>
        <w:t>осигурању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квалитета</w:t>
      </w:r>
      <w:r w:rsidRPr="00E9771E">
        <w:rPr>
          <w:noProof/>
          <w:lang w:val="sr-Cyrl-CS"/>
        </w:rPr>
        <w:t xml:space="preserve">, </w:t>
      </w:r>
      <w:r>
        <w:rPr>
          <w:noProof/>
          <w:lang w:val="sr-Cyrl-CS"/>
        </w:rPr>
        <w:t>укључујући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контролу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квалитета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друге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аспекте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вези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заштитом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Pr="00E9771E">
        <w:rPr>
          <w:noProof/>
          <w:lang w:val="sr-Cyrl-CS"/>
        </w:rPr>
        <w:t xml:space="preserve">, </w:t>
      </w:r>
      <w:r>
        <w:rPr>
          <w:noProof/>
          <w:lang w:val="sr-Cyrl-CS"/>
        </w:rPr>
        <w:t>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вези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експозицијом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унутар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одредби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Правилника</w:t>
      </w:r>
    </w:p>
  </w:footnote>
  <w:footnote w:id="11">
    <w:p w:rsidR="00120B25" w:rsidRPr="00E9771E" w:rsidRDefault="00120B25">
      <w:pPr>
        <w:pStyle w:val="FootnoteText"/>
        <w:rPr>
          <w:lang w:val="sr-Cyrl-CS"/>
        </w:rPr>
      </w:pPr>
      <w:r w:rsidRPr="00E9771E">
        <w:rPr>
          <w:rStyle w:val="FootnoteReference"/>
          <w:noProof/>
          <w:lang w:val="sr-Cyrl-CS"/>
        </w:rPr>
        <w:footnoteRef/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Служба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заштиту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медицинску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физику</w:t>
      </w:r>
      <w:r w:rsidRPr="00E9771E">
        <w:rPr>
          <w:noProof/>
          <w:lang w:val="sr-Cyrl-CS"/>
        </w:rPr>
        <w:t xml:space="preserve"> – </w:t>
      </w:r>
      <w:r>
        <w:rPr>
          <w:noProof/>
          <w:lang w:val="sr-Cyrl-CS"/>
        </w:rPr>
        <w:t>Организациона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јединица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носиоца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ауторизације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обавља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послове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заштите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медицинске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физике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је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самостална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односу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на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друге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организационе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јединице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које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укључују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коришћење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извора</w:t>
      </w:r>
      <w:r w:rsidRPr="00E9771E">
        <w:rPr>
          <w:noProof/>
          <w:lang w:val="sr-Cyrl-CS"/>
        </w:rPr>
        <w:t xml:space="preserve">. </w:t>
      </w:r>
      <w:r>
        <w:rPr>
          <w:noProof/>
          <w:lang w:val="sr-Cyrl-CS"/>
        </w:rPr>
        <w:t>Служба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мора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посједовати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одговарајуће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ресурсе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бити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оспособљена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да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обавља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послове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заштите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медицинске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физике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потребне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функционирање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радиолошких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одјељења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објекта</w:t>
      </w:r>
      <w:r w:rsidRPr="00E9771E">
        <w:rPr>
          <w:noProof/>
          <w:lang w:val="sr-Cyrl-CS"/>
        </w:rPr>
        <w:t xml:space="preserve">. </w:t>
      </w:r>
      <w:r>
        <w:rPr>
          <w:noProof/>
          <w:lang w:val="sr-Cyrl-CS"/>
        </w:rPr>
        <w:t>Служба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мора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обављати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послове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давати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стручне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савјете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из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области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заштите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медицинске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физике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складу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одредбама</w:t>
      </w:r>
      <w:r w:rsidRPr="00E9771E">
        <w:rPr>
          <w:noProof/>
          <w:lang w:val="sr-Cyrl-CS"/>
        </w:rPr>
        <w:t xml:space="preserve"> „</w:t>
      </w:r>
      <w:r>
        <w:rPr>
          <w:noProof/>
          <w:lang w:val="sr-Cyrl-CS"/>
        </w:rPr>
        <w:t>Правилника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Служби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заштиту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од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зрачења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медицинску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физику</w:t>
      </w:r>
      <w:r w:rsidRPr="00E9771E">
        <w:rPr>
          <w:noProof/>
          <w:lang w:val="sr-Cyrl-CS"/>
        </w:rPr>
        <w:t xml:space="preserve">“ </w:t>
      </w:r>
      <w:r>
        <w:rPr>
          <w:noProof/>
          <w:lang w:val="sr-Cyrl-CS"/>
        </w:rPr>
        <w:t>и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другим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важећим</w:t>
      </w:r>
      <w:r w:rsidRPr="00E9771E">
        <w:rPr>
          <w:noProof/>
          <w:lang w:val="sr-Cyrl-CS"/>
        </w:rPr>
        <w:t xml:space="preserve"> </w:t>
      </w:r>
      <w:r>
        <w:rPr>
          <w:noProof/>
          <w:lang w:val="sr-Cyrl-CS"/>
        </w:rPr>
        <w:t>прописима</w:t>
      </w:r>
      <w:r w:rsidRPr="00E9771E">
        <w:rPr>
          <w:noProof/>
          <w:lang w:val="sr-Cyrl-CS"/>
        </w:rPr>
        <w:t>.</w:t>
      </w:r>
    </w:p>
  </w:footnote>
  <w:footnote w:id="12">
    <w:p w:rsidR="00120B25" w:rsidRPr="00E9771E" w:rsidRDefault="00120B25">
      <w:pPr>
        <w:pStyle w:val="FootnoteText"/>
        <w:rPr>
          <w:lang w:val="sr-Cyrl-CS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cstheme="minorHAnsi"/>
          <w:noProof/>
          <w:lang w:val="sr-Cyrl-CS"/>
        </w:rPr>
        <w:t>Медији</w:t>
      </w:r>
      <w:r w:rsidRPr="00E9771E">
        <w:rPr>
          <w:rFonts w:cstheme="minorHAnsi"/>
          <w:noProof/>
          <w:lang w:val="sr-Cyrl-CS"/>
        </w:rPr>
        <w:t xml:space="preserve"> (</w:t>
      </w:r>
      <w:r>
        <w:rPr>
          <w:rFonts w:cstheme="minorHAnsi"/>
          <w:noProof/>
          <w:lang w:val="sr-Cyrl-CS"/>
        </w:rPr>
        <w:t>представници</w:t>
      </w:r>
      <w:r w:rsidRPr="00E9771E">
        <w:rPr>
          <w:rFonts w:cstheme="minorHAnsi"/>
          <w:noProof/>
          <w:lang w:val="sr-Cyrl-CS"/>
        </w:rPr>
        <w:t xml:space="preserve">) </w:t>
      </w:r>
      <w:r>
        <w:rPr>
          <w:rFonts w:cstheme="minorHAnsi"/>
          <w:noProof/>
          <w:lang w:val="sr-Cyrl-CS"/>
        </w:rPr>
        <w:t>спољног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озрачења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су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материје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које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се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налазе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животној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средини</w:t>
      </w:r>
      <w:r w:rsidRPr="00E9771E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попут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грађевинског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материјала</w:t>
      </w:r>
      <w:r w:rsidRPr="00E9771E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површинских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вода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предмета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опште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употребе</w:t>
      </w:r>
      <w:r w:rsidRPr="00E9771E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С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друге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стране</w:t>
      </w:r>
      <w:r w:rsidRPr="00E9771E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медији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који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представљају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унутрашње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озрачивање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су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ваздух</w:t>
      </w:r>
      <w:r w:rsidRPr="00E9771E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храна</w:t>
      </w:r>
      <w:r w:rsidRPr="00E9771E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млијеко</w:t>
      </w:r>
      <w:r w:rsidRPr="00E9771E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вода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пиће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сточна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храна</w:t>
      </w:r>
      <w:r w:rsidRPr="00E9771E">
        <w:rPr>
          <w:rFonts w:cstheme="minorHAnsi"/>
          <w:noProof/>
          <w:lang w:val="sr-Cyrl-CS"/>
        </w:rPr>
        <w:t xml:space="preserve">. </w:t>
      </w:r>
      <w:r>
        <w:rPr>
          <w:rFonts w:cstheme="minorHAnsi"/>
          <w:noProof/>
          <w:lang w:val="sr-Cyrl-CS"/>
        </w:rPr>
        <w:t>Падавине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земљиште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могу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бити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заступљени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као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медији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како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спољног</w:t>
      </w:r>
      <w:r w:rsidRPr="00E9771E">
        <w:rPr>
          <w:rFonts w:cstheme="minorHAnsi"/>
          <w:noProof/>
          <w:lang w:val="sr-Cyrl-CS"/>
        </w:rPr>
        <w:t xml:space="preserve">, </w:t>
      </w:r>
      <w:r>
        <w:rPr>
          <w:rFonts w:cstheme="minorHAnsi"/>
          <w:noProof/>
          <w:lang w:val="sr-Cyrl-CS"/>
        </w:rPr>
        <w:t>тако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и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унутрашњег</w:t>
      </w:r>
      <w:r w:rsidRPr="00E9771E">
        <w:rPr>
          <w:rFonts w:cstheme="minorHAnsi"/>
          <w:noProof/>
          <w:lang w:val="sr-Cyrl-CS"/>
        </w:rPr>
        <w:t xml:space="preserve"> </w:t>
      </w:r>
      <w:r>
        <w:rPr>
          <w:rFonts w:cstheme="minorHAnsi"/>
          <w:noProof/>
          <w:lang w:val="sr-Cyrl-CS"/>
        </w:rPr>
        <w:t>озрачивања</w:t>
      </w:r>
      <w:r w:rsidRPr="00E9771E">
        <w:rPr>
          <w:rFonts w:cstheme="minorHAnsi"/>
          <w:noProof/>
          <w:lang w:val="sr-Cyrl-CS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20B25" w:rsidRDefault="00120B25">
    <w:pPr>
      <w:pStyle w:val="Header"/>
      <w:jc w:val="right"/>
    </w:pPr>
  </w:p>
  <w:p w:rsidR="00120B25" w:rsidRDefault="00120B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20B25" w:rsidRPr="00C4356A" w:rsidRDefault="00120B25" w:rsidP="00C4356A">
    <w:pPr>
      <w:pStyle w:val="Header"/>
      <w:jc w:val="center"/>
      <w:rPr>
        <w:b/>
        <w:i/>
        <w:sz w:val="16"/>
        <w:szCs w:val="16"/>
        <w:lang w:val="hr-BA"/>
      </w:rPr>
    </w:pPr>
  </w:p>
  <w:p w:rsidR="00120B25" w:rsidRPr="00EF6F4D" w:rsidRDefault="003F2EC7" w:rsidP="00EF6F4D">
    <w:pPr>
      <w:tabs>
        <w:tab w:val="center" w:pos="4680"/>
        <w:tab w:val="right" w:pos="9360"/>
      </w:tabs>
      <w:spacing w:line="240" w:lineRule="auto"/>
      <w:jc w:val="center"/>
      <w:rPr>
        <w:b/>
        <w:i/>
        <w:lang w:val="hr-BA"/>
      </w:rPr>
    </w:pPr>
    <w:r>
      <w:rPr>
        <w:b/>
        <w:i/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9" o:spid="_x0000_s4100" type="#_x0000_t202" style="position:absolute;left:0;text-align:left;margin-left:267.8pt;margin-top:5.9pt;width:190.5pt;height:61.1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" stroked="f">
          <v:textbox>
            <w:txbxContent>
              <w:p w:rsidR="00120B25" w:rsidRPr="002F1AEA" w:rsidRDefault="00120B25" w:rsidP="00EF6F4D">
                <w:pPr>
                  <w:pStyle w:val="Header"/>
                  <w:tabs>
                    <w:tab w:val="clear" w:pos="4680"/>
                    <w:tab w:val="clear" w:pos="9360"/>
                    <w:tab w:val="left" w:pos="6282"/>
                  </w:tabs>
                  <w:jc w:val="center"/>
                  <w:rPr>
                    <w:b/>
                    <w:szCs w:val="24"/>
                    <w:lang w:val="hr-BA"/>
                  </w:rPr>
                </w:pPr>
                <w:r w:rsidRPr="002F1AEA">
                  <w:rPr>
                    <w:b/>
                    <w:szCs w:val="24"/>
                    <w:lang w:val="hr-BA"/>
                  </w:rPr>
                  <w:t>БОСНА И ХЕРЦЕГОВИНА</w:t>
                </w:r>
              </w:p>
              <w:p w:rsidR="00120B25" w:rsidRPr="002F1AEA" w:rsidRDefault="00120B25" w:rsidP="00EF6F4D">
                <w:pPr>
                  <w:pStyle w:val="Header"/>
                  <w:jc w:val="center"/>
                  <w:rPr>
                    <w:b/>
                    <w:sz w:val="20"/>
                    <w:szCs w:val="20"/>
                    <w:lang w:val="hr-BA"/>
                  </w:rPr>
                </w:pPr>
                <w:r w:rsidRPr="002F1AEA">
                  <w:rPr>
                    <w:b/>
                    <w:sz w:val="20"/>
                    <w:szCs w:val="20"/>
                    <w:lang w:val="hr-BA"/>
                  </w:rPr>
                  <w:t>Државна регулаторна</w:t>
                </w:r>
              </w:p>
              <w:p w:rsidR="00120B25" w:rsidRPr="002F1AEA" w:rsidRDefault="00120B25" w:rsidP="00EF6F4D">
                <w:pPr>
                  <w:pStyle w:val="Header"/>
                  <w:jc w:val="center"/>
                  <w:rPr>
                    <w:b/>
                    <w:sz w:val="20"/>
                    <w:szCs w:val="20"/>
                    <w:lang w:val="hr-BA"/>
                  </w:rPr>
                </w:pPr>
                <w:r>
                  <w:rPr>
                    <w:b/>
                    <w:sz w:val="20"/>
                    <w:szCs w:val="20"/>
                    <w:lang w:val="hr-BA"/>
                  </w:rPr>
                  <w:t xml:space="preserve">aгенција за радијациону </w:t>
                </w:r>
                <w:r>
                  <w:rPr>
                    <w:b/>
                    <w:sz w:val="20"/>
                    <w:szCs w:val="20"/>
                    <w:lang w:val="sr-Cyrl-BA"/>
                  </w:rPr>
                  <w:t>и</w:t>
                </w:r>
              </w:p>
              <w:p w:rsidR="00120B25" w:rsidRPr="002F1AEA" w:rsidRDefault="00120B25" w:rsidP="00EF6F4D">
                <w:pPr>
                  <w:pStyle w:val="Header"/>
                  <w:jc w:val="center"/>
                  <w:rPr>
                    <w:b/>
                    <w:szCs w:val="24"/>
                    <w:lang w:val="hr-BA"/>
                  </w:rPr>
                </w:pPr>
                <w:r w:rsidRPr="002F1AEA">
                  <w:rPr>
                    <w:b/>
                    <w:sz w:val="20"/>
                    <w:szCs w:val="20"/>
                    <w:lang w:val="hr-BA"/>
                  </w:rPr>
                  <w:t>нуклеарну безбједност</w:t>
                </w:r>
              </w:p>
              <w:p w:rsidR="00120B25" w:rsidRPr="002F1AEA" w:rsidRDefault="00120B25" w:rsidP="00EF6F4D">
                <w:pPr>
                  <w:jc w:val="center"/>
                  <w:rPr>
                    <w:szCs w:val="24"/>
                  </w:rPr>
                </w:pPr>
              </w:p>
            </w:txbxContent>
          </v:textbox>
        </v:shape>
      </w:pict>
    </w:r>
    <w:r>
      <w:rPr>
        <w:b/>
        <w:i/>
        <w:noProof/>
        <w:lang w:val="en-US"/>
      </w:rPr>
      <w:pict>
        <v:shape id="Text Box 11" o:spid="_x0000_s4101" type="#_x0000_t202" style="position:absolute;left:0;text-align:left;margin-left:-.65pt;margin-top:5.9pt;width:187.45pt;height:55.4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" stroked="f">
          <v:textbox>
            <w:txbxContent>
              <w:p w:rsidR="00120B25" w:rsidRPr="00D46D4E" w:rsidRDefault="00120B25" w:rsidP="00EF6F4D">
                <w:pPr>
                  <w:pStyle w:val="Header"/>
                  <w:tabs>
                    <w:tab w:val="clear" w:pos="4680"/>
                    <w:tab w:val="clear" w:pos="9360"/>
                    <w:tab w:val="left" w:pos="6282"/>
                  </w:tabs>
                  <w:jc w:val="center"/>
                  <w:rPr>
                    <w:b/>
                    <w:szCs w:val="24"/>
                    <w:lang w:val="hr-BA"/>
                  </w:rPr>
                </w:pPr>
                <w:r w:rsidRPr="00D46D4E">
                  <w:rPr>
                    <w:b/>
                    <w:szCs w:val="24"/>
                    <w:lang w:val="hr-BA"/>
                  </w:rPr>
                  <w:t>BOSNA I HERCEGOVINA</w:t>
                </w:r>
              </w:p>
              <w:p w:rsidR="00120B25" w:rsidRPr="00D46D4E" w:rsidRDefault="00120B25" w:rsidP="00EF6F4D">
                <w:pPr>
                  <w:pStyle w:val="Header"/>
                  <w:jc w:val="center"/>
                  <w:rPr>
                    <w:b/>
                    <w:sz w:val="20"/>
                    <w:szCs w:val="20"/>
                    <w:lang w:val="hr-BA"/>
                  </w:rPr>
                </w:pPr>
                <w:r w:rsidRPr="00D46D4E">
                  <w:rPr>
                    <w:b/>
                    <w:sz w:val="20"/>
                    <w:szCs w:val="20"/>
                    <w:lang w:val="hr-BA"/>
                  </w:rPr>
                  <w:t xml:space="preserve">Državna regulatorna/regulativna </w:t>
                </w:r>
              </w:p>
              <w:p w:rsidR="00120B25" w:rsidRPr="00D46D4E" w:rsidRDefault="00120B25" w:rsidP="00EF6F4D">
                <w:pPr>
                  <w:pStyle w:val="Header"/>
                  <w:jc w:val="center"/>
                  <w:rPr>
                    <w:b/>
                    <w:sz w:val="20"/>
                    <w:szCs w:val="20"/>
                    <w:lang w:val="hr-BA"/>
                  </w:rPr>
                </w:pPr>
                <w:r w:rsidRPr="00D46D4E">
                  <w:rPr>
                    <w:b/>
                    <w:sz w:val="20"/>
                    <w:szCs w:val="20"/>
                    <w:lang w:val="hr-BA"/>
                  </w:rPr>
                  <w:t xml:space="preserve">agencija  za radijacijsku i </w:t>
                </w:r>
              </w:p>
              <w:p w:rsidR="00120B25" w:rsidRPr="00D46D4E" w:rsidRDefault="00120B25" w:rsidP="00EF6F4D">
                <w:pPr>
                  <w:pStyle w:val="Header"/>
                  <w:jc w:val="center"/>
                  <w:rPr>
                    <w:sz w:val="20"/>
                    <w:szCs w:val="20"/>
                  </w:rPr>
                </w:pPr>
                <w:r w:rsidRPr="00D46D4E">
                  <w:rPr>
                    <w:b/>
                    <w:sz w:val="20"/>
                    <w:szCs w:val="20"/>
                    <w:lang w:val="hr-BA"/>
                  </w:rPr>
                  <w:t>nuklearnu sigurnost</w:t>
                </w:r>
              </w:p>
            </w:txbxContent>
          </v:textbox>
        </v:shape>
      </w:pict>
    </w:r>
    <w:r>
      <w:rPr>
        <w:b/>
        <w:i/>
        <w:noProof/>
        <w:lang w:val="en-US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Arrow Connector 37" o:spid="_x0000_s4099" type="#_x0000_t32" style="position:absolute;left:0;text-align:left;margin-left:-9.7pt;margin-top:78.55pt;width:485.55pt;height:0;z-index:251665408;visibility:visible;mso-wrap-distance-top:-1e-4mm;mso-wrap-distance-bottom:-1e-4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"/>
      </w:pict>
    </w:r>
    <w:r w:rsidR="00120B25" w:rsidRPr="00EF6F4D">
      <w:rPr>
        <w:b/>
        <w:i/>
        <w:noProof/>
        <w:lang w:val="en-U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2647950</wp:posOffset>
          </wp:positionH>
          <wp:positionV relativeFrom="paragraph">
            <wp:posOffset>145415</wp:posOffset>
          </wp:positionV>
          <wp:extent cx="543560" cy="633730"/>
          <wp:effectExtent l="0" t="0" r="8890" b="0"/>
          <wp:wrapNone/>
          <wp:docPr id="7" name="Picture 1" descr="bih-grb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h-grb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12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33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20B25" w:rsidRPr="00EF6F4D">
      <w:rPr>
        <w:b/>
        <w:i/>
        <w:lang w:val="hr-BA"/>
      </w:rPr>
      <w:tab/>
    </w:r>
  </w:p>
  <w:p w:rsidR="00120B25" w:rsidRPr="00EF6F4D" w:rsidRDefault="00120B25" w:rsidP="00EF6F4D">
    <w:pPr>
      <w:tabs>
        <w:tab w:val="center" w:pos="4680"/>
        <w:tab w:val="right" w:pos="9360"/>
      </w:tabs>
      <w:spacing w:line="240" w:lineRule="auto"/>
      <w:jc w:val="center"/>
      <w:rPr>
        <w:b/>
        <w:i/>
        <w:lang w:val="hr-BA"/>
      </w:rPr>
    </w:pPr>
  </w:p>
  <w:p w:rsidR="00120B25" w:rsidRPr="00EF6F4D" w:rsidRDefault="00120B25" w:rsidP="00EF6F4D">
    <w:pPr>
      <w:tabs>
        <w:tab w:val="center" w:pos="4680"/>
        <w:tab w:val="right" w:pos="9360"/>
      </w:tabs>
      <w:spacing w:line="240" w:lineRule="auto"/>
      <w:jc w:val="center"/>
      <w:rPr>
        <w:b/>
        <w:i/>
        <w:lang w:val="hr-BA"/>
      </w:rPr>
    </w:pPr>
  </w:p>
  <w:p w:rsidR="00120B25" w:rsidRPr="00EF6F4D" w:rsidRDefault="00120B25" w:rsidP="00EF6F4D">
    <w:pPr>
      <w:tabs>
        <w:tab w:val="center" w:pos="4680"/>
        <w:tab w:val="right" w:pos="9360"/>
      </w:tabs>
      <w:spacing w:line="240" w:lineRule="auto"/>
      <w:jc w:val="center"/>
      <w:rPr>
        <w:b/>
        <w:i/>
        <w:lang w:val="hr-BA"/>
      </w:rPr>
    </w:pPr>
  </w:p>
  <w:p w:rsidR="00120B25" w:rsidRPr="00EF6F4D" w:rsidRDefault="00120B25" w:rsidP="00EF6F4D">
    <w:pPr>
      <w:tabs>
        <w:tab w:val="center" w:pos="4680"/>
        <w:tab w:val="right" w:pos="9360"/>
      </w:tabs>
      <w:spacing w:line="240" w:lineRule="auto"/>
      <w:jc w:val="center"/>
      <w:rPr>
        <w:b/>
        <w:i/>
        <w:sz w:val="16"/>
        <w:szCs w:val="16"/>
        <w:lang w:val="hr-BA"/>
      </w:rPr>
    </w:pPr>
  </w:p>
  <w:p w:rsidR="00120B25" w:rsidRPr="00EF6F4D" w:rsidRDefault="00120B25" w:rsidP="00EF6F4D">
    <w:pPr>
      <w:tabs>
        <w:tab w:val="center" w:pos="4680"/>
        <w:tab w:val="right" w:pos="9360"/>
      </w:tabs>
      <w:spacing w:line="240" w:lineRule="auto"/>
      <w:jc w:val="center"/>
      <w:rPr>
        <w:sz w:val="20"/>
        <w:szCs w:val="20"/>
      </w:rPr>
    </w:pPr>
    <w:r w:rsidRPr="00EF6F4D">
      <w:rPr>
        <w:b/>
        <w:sz w:val="20"/>
        <w:szCs w:val="20"/>
        <w:lang w:val="hr-BA"/>
      </w:rPr>
      <w:t>State Regulatory Agency for Radiation and Nuclear Safety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56B35"/>
    <w:multiLevelType w:val="hybridMultilevel"/>
    <w:tmpl w:val="3A3A4AA8"/>
    <w:lvl w:ilvl="0" w:tplc="AB1CC2F4">
      <w:start w:val="1"/>
      <w:numFmt w:val="decimal"/>
      <w:lvlText w:val="%1)"/>
      <w:lvlJc w:val="left"/>
      <w:pPr>
        <w:ind w:left="774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94" w:hanging="360"/>
      </w:pPr>
    </w:lvl>
    <w:lvl w:ilvl="2" w:tplc="141A001B" w:tentative="1">
      <w:start w:val="1"/>
      <w:numFmt w:val="lowerRoman"/>
      <w:lvlText w:val="%3."/>
      <w:lvlJc w:val="right"/>
      <w:pPr>
        <w:ind w:left="2214" w:hanging="180"/>
      </w:pPr>
    </w:lvl>
    <w:lvl w:ilvl="3" w:tplc="141A000F" w:tentative="1">
      <w:start w:val="1"/>
      <w:numFmt w:val="decimal"/>
      <w:lvlText w:val="%4."/>
      <w:lvlJc w:val="left"/>
      <w:pPr>
        <w:ind w:left="2934" w:hanging="360"/>
      </w:pPr>
    </w:lvl>
    <w:lvl w:ilvl="4" w:tplc="141A0019" w:tentative="1">
      <w:start w:val="1"/>
      <w:numFmt w:val="lowerLetter"/>
      <w:lvlText w:val="%5."/>
      <w:lvlJc w:val="left"/>
      <w:pPr>
        <w:ind w:left="3654" w:hanging="360"/>
      </w:pPr>
    </w:lvl>
    <w:lvl w:ilvl="5" w:tplc="141A001B" w:tentative="1">
      <w:start w:val="1"/>
      <w:numFmt w:val="lowerRoman"/>
      <w:lvlText w:val="%6."/>
      <w:lvlJc w:val="right"/>
      <w:pPr>
        <w:ind w:left="4374" w:hanging="180"/>
      </w:pPr>
    </w:lvl>
    <w:lvl w:ilvl="6" w:tplc="141A000F" w:tentative="1">
      <w:start w:val="1"/>
      <w:numFmt w:val="decimal"/>
      <w:lvlText w:val="%7."/>
      <w:lvlJc w:val="left"/>
      <w:pPr>
        <w:ind w:left="5094" w:hanging="360"/>
      </w:pPr>
    </w:lvl>
    <w:lvl w:ilvl="7" w:tplc="141A0019" w:tentative="1">
      <w:start w:val="1"/>
      <w:numFmt w:val="lowerLetter"/>
      <w:lvlText w:val="%8."/>
      <w:lvlJc w:val="left"/>
      <w:pPr>
        <w:ind w:left="5814" w:hanging="360"/>
      </w:pPr>
    </w:lvl>
    <w:lvl w:ilvl="8" w:tplc="141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" w15:restartNumberingAfterBreak="0">
    <w:nsid w:val="0E590E86"/>
    <w:multiLevelType w:val="hybridMultilevel"/>
    <w:tmpl w:val="2174EACC"/>
    <w:lvl w:ilvl="0" w:tplc="19F05138">
      <w:start w:val="1"/>
      <w:numFmt w:val="decimal"/>
      <w:pStyle w:val="Heading1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C93DA9"/>
    <w:multiLevelType w:val="hybridMultilevel"/>
    <w:tmpl w:val="A882EF58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141A0019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0A7CA5"/>
    <w:multiLevelType w:val="hybridMultilevel"/>
    <w:tmpl w:val="3968AA7C"/>
    <w:lvl w:ilvl="0" w:tplc="2BE091A6">
      <w:numFmt w:val="bullet"/>
      <w:lvlText w:val="•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B2CF8"/>
    <w:multiLevelType w:val="hybridMultilevel"/>
    <w:tmpl w:val="D624A5E8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760F9F"/>
    <w:multiLevelType w:val="hybridMultilevel"/>
    <w:tmpl w:val="D3785B14"/>
    <w:lvl w:ilvl="0" w:tplc="ADF06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053556"/>
    <w:multiLevelType w:val="hybridMultilevel"/>
    <w:tmpl w:val="B46AB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E07E8E"/>
    <w:multiLevelType w:val="hybridMultilevel"/>
    <w:tmpl w:val="C38C67A2"/>
    <w:lvl w:ilvl="0" w:tplc="A98836E6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2BE091A6">
      <w:numFmt w:val="bullet"/>
      <w:lvlText w:val="•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58C1"/>
    <w:multiLevelType w:val="hybridMultilevel"/>
    <w:tmpl w:val="5D56368E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141A0019">
      <w:start w:val="1"/>
      <w:numFmt w:val="lowerLetter"/>
      <w:lvlText w:val="%2."/>
      <w:lvlJc w:val="left"/>
      <w:pPr>
        <w:ind w:left="1440" w:hanging="360"/>
      </w:pPr>
    </w:lvl>
    <w:lvl w:ilvl="2" w:tplc="141A001B">
      <w:start w:val="1"/>
      <w:numFmt w:val="lowerRoman"/>
      <w:lvlText w:val="%3."/>
      <w:lvlJc w:val="right"/>
      <w:pPr>
        <w:ind w:left="2160" w:hanging="180"/>
      </w:pPr>
    </w:lvl>
    <w:lvl w:ilvl="3" w:tplc="141A000F">
      <w:start w:val="1"/>
      <w:numFmt w:val="decimal"/>
      <w:lvlText w:val="%4."/>
      <w:lvlJc w:val="left"/>
      <w:pPr>
        <w:ind w:left="2880" w:hanging="360"/>
      </w:pPr>
    </w:lvl>
    <w:lvl w:ilvl="4" w:tplc="141A0019">
      <w:start w:val="1"/>
      <w:numFmt w:val="lowerLetter"/>
      <w:lvlText w:val="%5."/>
      <w:lvlJc w:val="left"/>
      <w:pPr>
        <w:ind w:left="3600" w:hanging="360"/>
      </w:pPr>
    </w:lvl>
    <w:lvl w:ilvl="5" w:tplc="141A001B">
      <w:start w:val="1"/>
      <w:numFmt w:val="lowerRoman"/>
      <w:lvlText w:val="%6."/>
      <w:lvlJc w:val="right"/>
      <w:pPr>
        <w:ind w:left="4320" w:hanging="180"/>
      </w:pPr>
    </w:lvl>
    <w:lvl w:ilvl="6" w:tplc="141A000F">
      <w:start w:val="1"/>
      <w:numFmt w:val="decimal"/>
      <w:lvlText w:val="%7."/>
      <w:lvlJc w:val="left"/>
      <w:pPr>
        <w:ind w:left="5040" w:hanging="360"/>
      </w:pPr>
    </w:lvl>
    <w:lvl w:ilvl="7" w:tplc="141A0019">
      <w:start w:val="1"/>
      <w:numFmt w:val="lowerLetter"/>
      <w:lvlText w:val="%8."/>
      <w:lvlJc w:val="left"/>
      <w:pPr>
        <w:ind w:left="5760" w:hanging="360"/>
      </w:pPr>
    </w:lvl>
    <w:lvl w:ilvl="8" w:tplc="1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C27D52"/>
    <w:multiLevelType w:val="multilevel"/>
    <w:tmpl w:val="3F8C42A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9650782"/>
    <w:multiLevelType w:val="multilevel"/>
    <w:tmpl w:val="D6562A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BF27F80"/>
    <w:multiLevelType w:val="hybridMultilevel"/>
    <w:tmpl w:val="14765C56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EE3DD0"/>
    <w:multiLevelType w:val="hybridMultilevel"/>
    <w:tmpl w:val="0A246444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D90526"/>
    <w:multiLevelType w:val="hybridMultilevel"/>
    <w:tmpl w:val="073CE9E2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8230F5"/>
    <w:multiLevelType w:val="hybridMultilevel"/>
    <w:tmpl w:val="3B6CEC48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6E0DF7"/>
    <w:multiLevelType w:val="hybridMultilevel"/>
    <w:tmpl w:val="85964100"/>
    <w:lvl w:ilvl="0" w:tplc="ADF06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BE091A6">
      <w:numFmt w:val="bullet"/>
      <w:lvlText w:val="•"/>
      <w:lvlJc w:val="left"/>
      <w:pPr>
        <w:ind w:left="1800" w:hanging="720"/>
      </w:pPr>
      <w:rPr>
        <w:rFonts w:ascii="Calibri" w:eastAsia="Times New Roman" w:hAnsi="Calibri" w:cs="Times New Roman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BC1BDC"/>
    <w:multiLevelType w:val="hybridMultilevel"/>
    <w:tmpl w:val="073CE9E2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781DC9"/>
    <w:multiLevelType w:val="hybridMultilevel"/>
    <w:tmpl w:val="D0446428"/>
    <w:lvl w:ilvl="0" w:tplc="EA1CD31A">
      <w:start w:val="1"/>
      <w:numFmt w:val="decimal"/>
      <w:pStyle w:val="NumberedParagraph"/>
      <w:lvlText w:val="(%1)"/>
      <w:lvlJc w:val="left"/>
      <w:pPr>
        <w:ind w:left="360" w:hanging="360"/>
      </w:pPr>
      <w:rPr>
        <w:rFonts w:ascii="Times New Roman" w:eastAsia="Times New Roman" w:hAnsi="Times New Roman"/>
      </w:rPr>
    </w:lvl>
    <w:lvl w:ilvl="1" w:tplc="141A0019">
      <w:start w:val="1"/>
      <w:numFmt w:val="lowerLetter"/>
      <w:lvlText w:val="%2)"/>
      <w:lvlJc w:val="left"/>
      <w:pPr>
        <w:ind w:left="1080" w:hanging="360"/>
      </w:pPr>
      <w:rPr>
        <w:rFonts w:ascii="Times New Roman" w:eastAsia="Times New Roman" w:hAnsi="Times New Roman"/>
      </w:rPr>
    </w:lvl>
    <w:lvl w:ilvl="2" w:tplc="141A001B">
      <w:start w:val="1"/>
      <w:numFmt w:val="lowerRoman"/>
      <w:lvlText w:val="%3."/>
      <w:lvlJc w:val="right"/>
      <w:pPr>
        <w:ind w:left="1800" w:hanging="180"/>
      </w:pPr>
    </w:lvl>
    <w:lvl w:ilvl="3" w:tplc="141A000F">
      <w:start w:val="1"/>
      <w:numFmt w:val="decimal"/>
      <w:lvlText w:val="%4."/>
      <w:lvlJc w:val="left"/>
      <w:pPr>
        <w:ind w:left="2520" w:hanging="360"/>
      </w:pPr>
    </w:lvl>
    <w:lvl w:ilvl="4" w:tplc="141A0019">
      <w:start w:val="1"/>
      <w:numFmt w:val="lowerLetter"/>
      <w:lvlText w:val="%5."/>
      <w:lvlJc w:val="left"/>
      <w:pPr>
        <w:ind w:left="3240" w:hanging="360"/>
      </w:pPr>
    </w:lvl>
    <w:lvl w:ilvl="5" w:tplc="141A001B">
      <w:start w:val="1"/>
      <w:numFmt w:val="lowerRoman"/>
      <w:lvlText w:val="%6."/>
      <w:lvlJc w:val="right"/>
      <w:pPr>
        <w:ind w:left="3960" w:hanging="180"/>
      </w:pPr>
    </w:lvl>
    <w:lvl w:ilvl="6" w:tplc="141A000F">
      <w:start w:val="1"/>
      <w:numFmt w:val="decimal"/>
      <w:lvlText w:val="%7."/>
      <w:lvlJc w:val="left"/>
      <w:pPr>
        <w:ind w:left="4680" w:hanging="360"/>
      </w:pPr>
    </w:lvl>
    <w:lvl w:ilvl="7" w:tplc="141A0019">
      <w:start w:val="1"/>
      <w:numFmt w:val="lowerLetter"/>
      <w:lvlText w:val="%8."/>
      <w:lvlJc w:val="left"/>
      <w:pPr>
        <w:ind w:left="5400" w:hanging="360"/>
      </w:pPr>
    </w:lvl>
    <w:lvl w:ilvl="8" w:tplc="141A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EBF4D8F"/>
    <w:multiLevelType w:val="hybridMultilevel"/>
    <w:tmpl w:val="03ECBBB4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2348A5"/>
    <w:multiLevelType w:val="hybridMultilevel"/>
    <w:tmpl w:val="FCA03938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B914F6"/>
    <w:multiLevelType w:val="hybridMultilevel"/>
    <w:tmpl w:val="1FC2CCF2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926E9D"/>
    <w:multiLevelType w:val="hybridMultilevel"/>
    <w:tmpl w:val="AEEC3FAE"/>
    <w:lvl w:ilvl="0" w:tplc="141A0017">
      <w:start w:val="1"/>
      <w:numFmt w:val="lowerLetter"/>
      <w:lvlText w:val="%1)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4564C8"/>
    <w:multiLevelType w:val="multilevel"/>
    <w:tmpl w:val="7E02BB1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4404" w:hanging="576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3" w15:restartNumberingAfterBreak="0">
    <w:nsid w:val="5A2B775A"/>
    <w:multiLevelType w:val="hybridMultilevel"/>
    <w:tmpl w:val="FDB6D80C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141A0019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0F1DCB"/>
    <w:multiLevelType w:val="hybridMultilevel"/>
    <w:tmpl w:val="55FAEEE6"/>
    <w:lvl w:ilvl="0" w:tplc="AB1CC2F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4C73BC"/>
    <w:multiLevelType w:val="hybridMultilevel"/>
    <w:tmpl w:val="3B6CEC48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7F4F99"/>
    <w:multiLevelType w:val="hybridMultilevel"/>
    <w:tmpl w:val="58F87B46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35314B"/>
    <w:multiLevelType w:val="hybridMultilevel"/>
    <w:tmpl w:val="F19E04B6"/>
    <w:lvl w:ilvl="0" w:tplc="203C247E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4960AF"/>
    <w:multiLevelType w:val="hybridMultilevel"/>
    <w:tmpl w:val="FCEEF064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4D63CD"/>
    <w:multiLevelType w:val="hybridMultilevel"/>
    <w:tmpl w:val="DCE28788"/>
    <w:lvl w:ilvl="0" w:tplc="ADF06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100363"/>
    <w:multiLevelType w:val="hybridMultilevel"/>
    <w:tmpl w:val="C8447E66"/>
    <w:lvl w:ilvl="0" w:tplc="917A69D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auto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2A59B9"/>
    <w:multiLevelType w:val="hybridMultilevel"/>
    <w:tmpl w:val="CBE81A4E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3E4FA1"/>
    <w:multiLevelType w:val="multilevel"/>
    <w:tmpl w:val="8E607344"/>
    <w:styleLink w:val="Style1"/>
    <w:lvl w:ilvl="0">
      <w:start w:val="1"/>
      <w:numFmt w:val="none"/>
      <w:lvlText w:val="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3" w15:restartNumberingAfterBreak="0">
    <w:nsid w:val="777E00A5"/>
    <w:multiLevelType w:val="hybridMultilevel"/>
    <w:tmpl w:val="74C29F4E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FA3EAB6A">
      <w:start w:val="1"/>
      <w:numFmt w:val="decimal"/>
      <w:lvlText w:val="%2."/>
      <w:lvlJc w:val="left"/>
      <w:pPr>
        <w:ind w:left="1080" w:firstLine="0"/>
      </w:pPr>
      <w:rPr>
        <w:rFonts w:hint="default"/>
      </w:r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91068C"/>
    <w:multiLevelType w:val="hybridMultilevel"/>
    <w:tmpl w:val="ECA6373C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4"/>
  </w:num>
  <w:num w:numId="3">
    <w:abstractNumId w:val="2"/>
  </w:num>
  <w:num w:numId="4">
    <w:abstractNumId w:val="8"/>
  </w:num>
  <w:num w:numId="5">
    <w:abstractNumId w:val="31"/>
  </w:num>
  <w:num w:numId="6">
    <w:abstractNumId w:val="28"/>
  </w:num>
  <w:num w:numId="7">
    <w:abstractNumId w:val="14"/>
  </w:num>
  <w:num w:numId="8">
    <w:abstractNumId w:val="5"/>
  </w:num>
  <w:num w:numId="9">
    <w:abstractNumId w:val="15"/>
  </w:num>
  <w:num w:numId="10">
    <w:abstractNumId w:val="29"/>
  </w:num>
  <w:num w:numId="11">
    <w:abstractNumId w:val="11"/>
  </w:num>
  <w:num w:numId="12">
    <w:abstractNumId w:val="12"/>
  </w:num>
  <w:num w:numId="13">
    <w:abstractNumId w:val="0"/>
  </w:num>
  <w:num w:numId="14">
    <w:abstractNumId w:val="27"/>
  </w:num>
  <w:num w:numId="15">
    <w:abstractNumId w:val="26"/>
  </w:num>
  <w:num w:numId="16">
    <w:abstractNumId w:val="19"/>
  </w:num>
  <w:num w:numId="17">
    <w:abstractNumId w:val="6"/>
  </w:num>
  <w:num w:numId="18">
    <w:abstractNumId w:val="33"/>
  </w:num>
  <w:num w:numId="19">
    <w:abstractNumId w:val="22"/>
  </w:num>
  <w:num w:numId="20">
    <w:abstractNumId w:val="23"/>
  </w:num>
  <w:num w:numId="21">
    <w:abstractNumId w:val="20"/>
  </w:num>
  <w:num w:numId="22">
    <w:abstractNumId w:val="18"/>
  </w:num>
  <w:num w:numId="23">
    <w:abstractNumId w:val="13"/>
  </w:num>
  <w:num w:numId="24">
    <w:abstractNumId w:val="4"/>
  </w:num>
  <w:num w:numId="25">
    <w:abstractNumId w:val="7"/>
  </w:num>
  <w:num w:numId="26">
    <w:abstractNumId w:val="3"/>
  </w:num>
  <w:num w:numId="27">
    <w:abstractNumId w:val="30"/>
  </w:num>
  <w:num w:numId="28">
    <w:abstractNumId w:val="21"/>
  </w:num>
  <w:num w:numId="29">
    <w:abstractNumId w:val="34"/>
  </w:num>
  <w:num w:numId="30">
    <w:abstractNumId w:val="1"/>
  </w:num>
  <w:num w:numId="31">
    <w:abstractNumId w:val="16"/>
  </w:num>
  <w:num w:numId="32">
    <w:abstractNumId w:val="25"/>
  </w:num>
  <w:num w:numId="33">
    <w:abstractNumId w:val="32"/>
  </w:num>
  <w:num w:numId="34">
    <w:abstractNumId w:val="10"/>
  </w:num>
  <w:num w:numId="35">
    <w:abstractNumId w:val="9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attachedTemplate r:id="rId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104"/>
    <o:shapelayout v:ext="edit">
      <o:idmap v:ext="edit" data="4"/>
      <o:rules v:ext="edit">
        <o:r id="V:Rule3" type="connector" idref="#Straight Arrow Connector 37"/>
        <o:r id="V:Rule4" type="connector" idref="#AutoShape 7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6A4A"/>
    <w:rsid w:val="000000D3"/>
    <w:rsid w:val="000005CE"/>
    <w:rsid w:val="000009F0"/>
    <w:rsid w:val="00000DDF"/>
    <w:rsid w:val="00001B9B"/>
    <w:rsid w:val="00001CD8"/>
    <w:rsid w:val="00002162"/>
    <w:rsid w:val="00002726"/>
    <w:rsid w:val="000027EA"/>
    <w:rsid w:val="00004AA6"/>
    <w:rsid w:val="00005520"/>
    <w:rsid w:val="00005745"/>
    <w:rsid w:val="00005CB3"/>
    <w:rsid w:val="00007389"/>
    <w:rsid w:val="000103EA"/>
    <w:rsid w:val="00010709"/>
    <w:rsid w:val="0001121B"/>
    <w:rsid w:val="00011299"/>
    <w:rsid w:val="000118E2"/>
    <w:rsid w:val="00011BF3"/>
    <w:rsid w:val="0001218F"/>
    <w:rsid w:val="0001265B"/>
    <w:rsid w:val="000127D1"/>
    <w:rsid w:val="000127F6"/>
    <w:rsid w:val="00012B2F"/>
    <w:rsid w:val="00012E1F"/>
    <w:rsid w:val="00012FE0"/>
    <w:rsid w:val="0001363A"/>
    <w:rsid w:val="000138A2"/>
    <w:rsid w:val="000139D1"/>
    <w:rsid w:val="00013D08"/>
    <w:rsid w:val="00014463"/>
    <w:rsid w:val="000148DA"/>
    <w:rsid w:val="00014F74"/>
    <w:rsid w:val="00014F91"/>
    <w:rsid w:val="000152E3"/>
    <w:rsid w:val="0001544C"/>
    <w:rsid w:val="0001565F"/>
    <w:rsid w:val="000161B4"/>
    <w:rsid w:val="000161BD"/>
    <w:rsid w:val="00016501"/>
    <w:rsid w:val="00016FD1"/>
    <w:rsid w:val="00017780"/>
    <w:rsid w:val="00017A7D"/>
    <w:rsid w:val="00017FC1"/>
    <w:rsid w:val="000211A6"/>
    <w:rsid w:val="00021210"/>
    <w:rsid w:val="00021241"/>
    <w:rsid w:val="00021CC9"/>
    <w:rsid w:val="000225E7"/>
    <w:rsid w:val="00022683"/>
    <w:rsid w:val="00022870"/>
    <w:rsid w:val="00022FAC"/>
    <w:rsid w:val="000232BC"/>
    <w:rsid w:val="000234CD"/>
    <w:rsid w:val="00023FE9"/>
    <w:rsid w:val="000242C1"/>
    <w:rsid w:val="000246CF"/>
    <w:rsid w:val="0002471B"/>
    <w:rsid w:val="00024728"/>
    <w:rsid w:val="00024B08"/>
    <w:rsid w:val="00024C60"/>
    <w:rsid w:val="0002526B"/>
    <w:rsid w:val="000253B8"/>
    <w:rsid w:val="00025849"/>
    <w:rsid w:val="00026769"/>
    <w:rsid w:val="00026D27"/>
    <w:rsid w:val="00030425"/>
    <w:rsid w:val="00031EEA"/>
    <w:rsid w:val="00031FDB"/>
    <w:rsid w:val="00032084"/>
    <w:rsid w:val="000327D3"/>
    <w:rsid w:val="0003283B"/>
    <w:rsid w:val="00033E8C"/>
    <w:rsid w:val="00033FBE"/>
    <w:rsid w:val="00034BC6"/>
    <w:rsid w:val="00035F0D"/>
    <w:rsid w:val="00035FA1"/>
    <w:rsid w:val="00036CC0"/>
    <w:rsid w:val="00037510"/>
    <w:rsid w:val="000378DD"/>
    <w:rsid w:val="00037A2D"/>
    <w:rsid w:val="00037C1F"/>
    <w:rsid w:val="00040003"/>
    <w:rsid w:val="00040806"/>
    <w:rsid w:val="00041398"/>
    <w:rsid w:val="00041F75"/>
    <w:rsid w:val="000421D7"/>
    <w:rsid w:val="000425DB"/>
    <w:rsid w:val="000433AD"/>
    <w:rsid w:val="00043474"/>
    <w:rsid w:val="00043A35"/>
    <w:rsid w:val="00043FB2"/>
    <w:rsid w:val="000447D6"/>
    <w:rsid w:val="00044B37"/>
    <w:rsid w:val="00045125"/>
    <w:rsid w:val="00045345"/>
    <w:rsid w:val="00045438"/>
    <w:rsid w:val="00045D45"/>
    <w:rsid w:val="000462BE"/>
    <w:rsid w:val="000464CD"/>
    <w:rsid w:val="0004653E"/>
    <w:rsid w:val="00046BBA"/>
    <w:rsid w:val="00047EB1"/>
    <w:rsid w:val="000500A0"/>
    <w:rsid w:val="000503F3"/>
    <w:rsid w:val="00050680"/>
    <w:rsid w:val="0005088C"/>
    <w:rsid w:val="00050F0C"/>
    <w:rsid w:val="00052525"/>
    <w:rsid w:val="0005285A"/>
    <w:rsid w:val="0005386C"/>
    <w:rsid w:val="00053FF8"/>
    <w:rsid w:val="000544DD"/>
    <w:rsid w:val="00054B67"/>
    <w:rsid w:val="00054BF3"/>
    <w:rsid w:val="00055191"/>
    <w:rsid w:val="00055209"/>
    <w:rsid w:val="00055750"/>
    <w:rsid w:val="00055BBE"/>
    <w:rsid w:val="00055F19"/>
    <w:rsid w:val="000561DB"/>
    <w:rsid w:val="00056656"/>
    <w:rsid w:val="00056B1F"/>
    <w:rsid w:val="00056E26"/>
    <w:rsid w:val="000570F1"/>
    <w:rsid w:val="00057182"/>
    <w:rsid w:val="00060118"/>
    <w:rsid w:val="00060432"/>
    <w:rsid w:val="000609CF"/>
    <w:rsid w:val="00060D24"/>
    <w:rsid w:val="00060F25"/>
    <w:rsid w:val="000611E0"/>
    <w:rsid w:val="00061DFC"/>
    <w:rsid w:val="000622C4"/>
    <w:rsid w:val="0006258E"/>
    <w:rsid w:val="000645B8"/>
    <w:rsid w:val="000648BA"/>
    <w:rsid w:val="000660A2"/>
    <w:rsid w:val="0006651E"/>
    <w:rsid w:val="0006792D"/>
    <w:rsid w:val="00067AC1"/>
    <w:rsid w:val="00067E46"/>
    <w:rsid w:val="0007074D"/>
    <w:rsid w:val="00070D87"/>
    <w:rsid w:val="000717CD"/>
    <w:rsid w:val="00071F6D"/>
    <w:rsid w:val="0007216B"/>
    <w:rsid w:val="000721B3"/>
    <w:rsid w:val="000726FA"/>
    <w:rsid w:val="00072F3F"/>
    <w:rsid w:val="000737B2"/>
    <w:rsid w:val="00074CB0"/>
    <w:rsid w:val="0007527E"/>
    <w:rsid w:val="00075296"/>
    <w:rsid w:val="0007549E"/>
    <w:rsid w:val="00076161"/>
    <w:rsid w:val="00076987"/>
    <w:rsid w:val="0007711A"/>
    <w:rsid w:val="0007741A"/>
    <w:rsid w:val="00077A7F"/>
    <w:rsid w:val="0008048D"/>
    <w:rsid w:val="000811D7"/>
    <w:rsid w:val="000814CF"/>
    <w:rsid w:val="00082242"/>
    <w:rsid w:val="00083456"/>
    <w:rsid w:val="0008354E"/>
    <w:rsid w:val="00084147"/>
    <w:rsid w:val="00085459"/>
    <w:rsid w:val="000854E9"/>
    <w:rsid w:val="000856D9"/>
    <w:rsid w:val="000856F1"/>
    <w:rsid w:val="000857B3"/>
    <w:rsid w:val="00087293"/>
    <w:rsid w:val="000874F0"/>
    <w:rsid w:val="000877FD"/>
    <w:rsid w:val="00087DEC"/>
    <w:rsid w:val="00090237"/>
    <w:rsid w:val="0009058A"/>
    <w:rsid w:val="00091326"/>
    <w:rsid w:val="00091BF6"/>
    <w:rsid w:val="00091FB8"/>
    <w:rsid w:val="00092214"/>
    <w:rsid w:val="000935D7"/>
    <w:rsid w:val="000939B6"/>
    <w:rsid w:val="00093ED1"/>
    <w:rsid w:val="000948B1"/>
    <w:rsid w:val="0009512F"/>
    <w:rsid w:val="0009554A"/>
    <w:rsid w:val="00095CE3"/>
    <w:rsid w:val="00095D6F"/>
    <w:rsid w:val="00095F26"/>
    <w:rsid w:val="00096F9D"/>
    <w:rsid w:val="00097B3F"/>
    <w:rsid w:val="00097ED8"/>
    <w:rsid w:val="00097F12"/>
    <w:rsid w:val="000A06CC"/>
    <w:rsid w:val="000A0826"/>
    <w:rsid w:val="000A32E2"/>
    <w:rsid w:val="000A34FA"/>
    <w:rsid w:val="000A3A91"/>
    <w:rsid w:val="000A4873"/>
    <w:rsid w:val="000A579E"/>
    <w:rsid w:val="000A5E82"/>
    <w:rsid w:val="000A6052"/>
    <w:rsid w:val="000A6447"/>
    <w:rsid w:val="000A6963"/>
    <w:rsid w:val="000A6FC0"/>
    <w:rsid w:val="000A7BD4"/>
    <w:rsid w:val="000B07B4"/>
    <w:rsid w:val="000B0995"/>
    <w:rsid w:val="000B0A63"/>
    <w:rsid w:val="000B12F2"/>
    <w:rsid w:val="000B1432"/>
    <w:rsid w:val="000B18DD"/>
    <w:rsid w:val="000B1A98"/>
    <w:rsid w:val="000B1D2A"/>
    <w:rsid w:val="000B2047"/>
    <w:rsid w:val="000B215A"/>
    <w:rsid w:val="000B4279"/>
    <w:rsid w:val="000B446B"/>
    <w:rsid w:val="000B4575"/>
    <w:rsid w:val="000B4A8F"/>
    <w:rsid w:val="000B4D8A"/>
    <w:rsid w:val="000B4DEA"/>
    <w:rsid w:val="000B65D1"/>
    <w:rsid w:val="000B6D5E"/>
    <w:rsid w:val="000B7845"/>
    <w:rsid w:val="000B7E72"/>
    <w:rsid w:val="000C0557"/>
    <w:rsid w:val="000C0804"/>
    <w:rsid w:val="000C0AA8"/>
    <w:rsid w:val="000C1496"/>
    <w:rsid w:val="000C174A"/>
    <w:rsid w:val="000C1A45"/>
    <w:rsid w:val="000C1A53"/>
    <w:rsid w:val="000C1E52"/>
    <w:rsid w:val="000C25DC"/>
    <w:rsid w:val="000C2BCB"/>
    <w:rsid w:val="000C305A"/>
    <w:rsid w:val="000C31CA"/>
    <w:rsid w:val="000C4AFD"/>
    <w:rsid w:val="000C67C4"/>
    <w:rsid w:val="000C683D"/>
    <w:rsid w:val="000C6F51"/>
    <w:rsid w:val="000C72FD"/>
    <w:rsid w:val="000C75AA"/>
    <w:rsid w:val="000C7DBC"/>
    <w:rsid w:val="000D0BAB"/>
    <w:rsid w:val="000D391F"/>
    <w:rsid w:val="000D3E73"/>
    <w:rsid w:val="000D4DF6"/>
    <w:rsid w:val="000D5179"/>
    <w:rsid w:val="000D5625"/>
    <w:rsid w:val="000D5A03"/>
    <w:rsid w:val="000D5A0A"/>
    <w:rsid w:val="000D5DEE"/>
    <w:rsid w:val="000D7370"/>
    <w:rsid w:val="000D7588"/>
    <w:rsid w:val="000D7798"/>
    <w:rsid w:val="000E00FD"/>
    <w:rsid w:val="000E068E"/>
    <w:rsid w:val="000E0890"/>
    <w:rsid w:val="000E09A2"/>
    <w:rsid w:val="000E09EE"/>
    <w:rsid w:val="000E0D2A"/>
    <w:rsid w:val="000E0F2D"/>
    <w:rsid w:val="000E1A13"/>
    <w:rsid w:val="000E20A3"/>
    <w:rsid w:val="000E24FF"/>
    <w:rsid w:val="000E4BCE"/>
    <w:rsid w:val="000E4C9D"/>
    <w:rsid w:val="000E4DED"/>
    <w:rsid w:val="000E5DC6"/>
    <w:rsid w:val="000E6AA9"/>
    <w:rsid w:val="000E75B5"/>
    <w:rsid w:val="000E7FF8"/>
    <w:rsid w:val="000F0D41"/>
    <w:rsid w:val="000F0E93"/>
    <w:rsid w:val="000F1474"/>
    <w:rsid w:val="000F1520"/>
    <w:rsid w:val="000F15F4"/>
    <w:rsid w:val="000F1BE6"/>
    <w:rsid w:val="000F2098"/>
    <w:rsid w:val="000F2E9D"/>
    <w:rsid w:val="000F34A9"/>
    <w:rsid w:val="000F3AFB"/>
    <w:rsid w:val="000F41A9"/>
    <w:rsid w:val="000F420A"/>
    <w:rsid w:val="000F4BF1"/>
    <w:rsid w:val="000F4D0B"/>
    <w:rsid w:val="000F4F15"/>
    <w:rsid w:val="000F50C1"/>
    <w:rsid w:val="000F57DD"/>
    <w:rsid w:val="000F62CA"/>
    <w:rsid w:val="000F6365"/>
    <w:rsid w:val="000F7236"/>
    <w:rsid w:val="000F7679"/>
    <w:rsid w:val="000F7C84"/>
    <w:rsid w:val="00100590"/>
    <w:rsid w:val="00100936"/>
    <w:rsid w:val="00100AA2"/>
    <w:rsid w:val="00100FD8"/>
    <w:rsid w:val="00101416"/>
    <w:rsid w:val="001018FE"/>
    <w:rsid w:val="00101921"/>
    <w:rsid w:val="00102571"/>
    <w:rsid w:val="00102674"/>
    <w:rsid w:val="00102A88"/>
    <w:rsid w:val="00103270"/>
    <w:rsid w:val="001038DF"/>
    <w:rsid w:val="00103BD0"/>
    <w:rsid w:val="001040C5"/>
    <w:rsid w:val="001044E2"/>
    <w:rsid w:val="00104FAE"/>
    <w:rsid w:val="00106CEF"/>
    <w:rsid w:val="00106F89"/>
    <w:rsid w:val="00107655"/>
    <w:rsid w:val="001078A1"/>
    <w:rsid w:val="00107973"/>
    <w:rsid w:val="00110CEF"/>
    <w:rsid w:val="001114CD"/>
    <w:rsid w:val="00112052"/>
    <w:rsid w:val="001122D5"/>
    <w:rsid w:val="00112999"/>
    <w:rsid w:val="00112B71"/>
    <w:rsid w:val="001142A3"/>
    <w:rsid w:val="001147DE"/>
    <w:rsid w:val="0011682E"/>
    <w:rsid w:val="001170AD"/>
    <w:rsid w:val="0011737A"/>
    <w:rsid w:val="00117951"/>
    <w:rsid w:val="00120570"/>
    <w:rsid w:val="001206B3"/>
    <w:rsid w:val="001209B5"/>
    <w:rsid w:val="00120B25"/>
    <w:rsid w:val="00121146"/>
    <w:rsid w:val="00121DC7"/>
    <w:rsid w:val="00121F58"/>
    <w:rsid w:val="00122AAF"/>
    <w:rsid w:val="00122E40"/>
    <w:rsid w:val="00122EA1"/>
    <w:rsid w:val="00123116"/>
    <w:rsid w:val="001236B5"/>
    <w:rsid w:val="00123DE8"/>
    <w:rsid w:val="001245FF"/>
    <w:rsid w:val="00124860"/>
    <w:rsid w:val="0012579B"/>
    <w:rsid w:val="00126443"/>
    <w:rsid w:val="00127600"/>
    <w:rsid w:val="00127B36"/>
    <w:rsid w:val="001304C7"/>
    <w:rsid w:val="0013107A"/>
    <w:rsid w:val="00131BC4"/>
    <w:rsid w:val="00131C2B"/>
    <w:rsid w:val="00133F62"/>
    <w:rsid w:val="0013449F"/>
    <w:rsid w:val="0013489F"/>
    <w:rsid w:val="00134CD5"/>
    <w:rsid w:val="00135671"/>
    <w:rsid w:val="00135DB5"/>
    <w:rsid w:val="00135FD5"/>
    <w:rsid w:val="001360A6"/>
    <w:rsid w:val="00136A49"/>
    <w:rsid w:val="00136C15"/>
    <w:rsid w:val="00137731"/>
    <w:rsid w:val="00137A26"/>
    <w:rsid w:val="00140B7D"/>
    <w:rsid w:val="001411B8"/>
    <w:rsid w:val="00141726"/>
    <w:rsid w:val="00141904"/>
    <w:rsid w:val="00141BD5"/>
    <w:rsid w:val="00141CE4"/>
    <w:rsid w:val="00142390"/>
    <w:rsid w:val="001424D3"/>
    <w:rsid w:val="00142A73"/>
    <w:rsid w:val="00142D80"/>
    <w:rsid w:val="00143261"/>
    <w:rsid w:val="0014327E"/>
    <w:rsid w:val="00143AD8"/>
    <w:rsid w:val="00144486"/>
    <w:rsid w:val="001448EE"/>
    <w:rsid w:val="00144E40"/>
    <w:rsid w:val="00145183"/>
    <w:rsid w:val="00146A63"/>
    <w:rsid w:val="001471D3"/>
    <w:rsid w:val="0014725F"/>
    <w:rsid w:val="0014748C"/>
    <w:rsid w:val="00147984"/>
    <w:rsid w:val="00147C25"/>
    <w:rsid w:val="001514AB"/>
    <w:rsid w:val="00151813"/>
    <w:rsid w:val="00151A43"/>
    <w:rsid w:val="0015350B"/>
    <w:rsid w:val="00153D61"/>
    <w:rsid w:val="00153E33"/>
    <w:rsid w:val="0015463C"/>
    <w:rsid w:val="00154B75"/>
    <w:rsid w:val="0015630E"/>
    <w:rsid w:val="00156483"/>
    <w:rsid w:val="00156B73"/>
    <w:rsid w:val="00157761"/>
    <w:rsid w:val="00157B99"/>
    <w:rsid w:val="00157C3F"/>
    <w:rsid w:val="00160CF6"/>
    <w:rsid w:val="001612F1"/>
    <w:rsid w:val="00161583"/>
    <w:rsid w:val="00162C12"/>
    <w:rsid w:val="00162EBF"/>
    <w:rsid w:val="001630C9"/>
    <w:rsid w:val="001632C5"/>
    <w:rsid w:val="001654BB"/>
    <w:rsid w:val="00166349"/>
    <w:rsid w:val="00166994"/>
    <w:rsid w:val="00166BBC"/>
    <w:rsid w:val="00167075"/>
    <w:rsid w:val="001677D6"/>
    <w:rsid w:val="001704F9"/>
    <w:rsid w:val="0017121E"/>
    <w:rsid w:val="00171FCC"/>
    <w:rsid w:val="00172A6C"/>
    <w:rsid w:val="00172A97"/>
    <w:rsid w:val="00172BD7"/>
    <w:rsid w:val="00174F7B"/>
    <w:rsid w:val="0017539F"/>
    <w:rsid w:val="00175736"/>
    <w:rsid w:val="00175924"/>
    <w:rsid w:val="00175D65"/>
    <w:rsid w:val="001763AD"/>
    <w:rsid w:val="0017672A"/>
    <w:rsid w:val="00176BB7"/>
    <w:rsid w:val="001774AE"/>
    <w:rsid w:val="00177666"/>
    <w:rsid w:val="00180088"/>
    <w:rsid w:val="00180638"/>
    <w:rsid w:val="00180DB9"/>
    <w:rsid w:val="001811E7"/>
    <w:rsid w:val="001815B8"/>
    <w:rsid w:val="00181DC7"/>
    <w:rsid w:val="00182B5A"/>
    <w:rsid w:val="0018303E"/>
    <w:rsid w:val="0018341B"/>
    <w:rsid w:val="0018342A"/>
    <w:rsid w:val="00183AE0"/>
    <w:rsid w:val="00183BD6"/>
    <w:rsid w:val="00184C16"/>
    <w:rsid w:val="00185226"/>
    <w:rsid w:val="001866C8"/>
    <w:rsid w:val="00186C7B"/>
    <w:rsid w:val="00186F33"/>
    <w:rsid w:val="0018722C"/>
    <w:rsid w:val="00187629"/>
    <w:rsid w:val="00187A4E"/>
    <w:rsid w:val="001907CE"/>
    <w:rsid w:val="001913F6"/>
    <w:rsid w:val="0019191D"/>
    <w:rsid w:val="00193364"/>
    <w:rsid w:val="001942A8"/>
    <w:rsid w:val="001946C1"/>
    <w:rsid w:val="00195889"/>
    <w:rsid w:val="00195DF4"/>
    <w:rsid w:val="00196170"/>
    <w:rsid w:val="00196FD1"/>
    <w:rsid w:val="00197477"/>
    <w:rsid w:val="00197E75"/>
    <w:rsid w:val="001A0065"/>
    <w:rsid w:val="001A0080"/>
    <w:rsid w:val="001A20A1"/>
    <w:rsid w:val="001A214C"/>
    <w:rsid w:val="001A2B88"/>
    <w:rsid w:val="001A3D7E"/>
    <w:rsid w:val="001A3FCC"/>
    <w:rsid w:val="001A56F6"/>
    <w:rsid w:val="001A5CCE"/>
    <w:rsid w:val="001A6BF5"/>
    <w:rsid w:val="001A7282"/>
    <w:rsid w:val="001A7BCB"/>
    <w:rsid w:val="001A7C24"/>
    <w:rsid w:val="001B065B"/>
    <w:rsid w:val="001B0967"/>
    <w:rsid w:val="001B0A0A"/>
    <w:rsid w:val="001B0C4D"/>
    <w:rsid w:val="001B13AF"/>
    <w:rsid w:val="001B190D"/>
    <w:rsid w:val="001B205E"/>
    <w:rsid w:val="001B22DA"/>
    <w:rsid w:val="001B3B2B"/>
    <w:rsid w:val="001B3C0A"/>
    <w:rsid w:val="001B3F23"/>
    <w:rsid w:val="001B446D"/>
    <w:rsid w:val="001B487D"/>
    <w:rsid w:val="001B50A2"/>
    <w:rsid w:val="001B51CC"/>
    <w:rsid w:val="001B580A"/>
    <w:rsid w:val="001B585A"/>
    <w:rsid w:val="001B61B2"/>
    <w:rsid w:val="001B686A"/>
    <w:rsid w:val="001B6EA7"/>
    <w:rsid w:val="001C0157"/>
    <w:rsid w:val="001C056C"/>
    <w:rsid w:val="001C0BD4"/>
    <w:rsid w:val="001C1E07"/>
    <w:rsid w:val="001C2192"/>
    <w:rsid w:val="001C256F"/>
    <w:rsid w:val="001C3450"/>
    <w:rsid w:val="001C34C9"/>
    <w:rsid w:val="001C45A8"/>
    <w:rsid w:val="001C4BF2"/>
    <w:rsid w:val="001C51A4"/>
    <w:rsid w:val="001C5780"/>
    <w:rsid w:val="001C671E"/>
    <w:rsid w:val="001C678B"/>
    <w:rsid w:val="001C6E23"/>
    <w:rsid w:val="001C7955"/>
    <w:rsid w:val="001C7A74"/>
    <w:rsid w:val="001C7B4E"/>
    <w:rsid w:val="001C7D9F"/>
    <w:rsid w:val="001D096D"/>
    <w:rsid w:val="001D0B32"/>
    <w:rsid w:val="001D10D9"/>
    <w:rsid w:val="001D1C2A"/>
    <w:rsid w:val="001D1CE5"/>
    <w:rsid w:val="001D2E10"/>
    <w:rsid w:val="001D3E90"/>
    <w:rsid w:val="001D42FC"/>
    <w:rsid w:val="001D4E34"/>
    <w:rsid w:val="001D4E7F"/>
    <w:rsid w:val="001D515C"/>
    <w:rsid w:val="001D6285"/>
    <w:rsid w:val="001D7CEF"/>
    <w:rsid w:val="001D7F75"/>
    <w:rsid w:val="001E01A8"/>
    <w:rsid w:val="001E0731"/>
    <w:rsid w:val="001E0FFE"/>
    <w:rsid w:val="001E1008"/>
    <w:rsid w:val="001E25F1"/>
    <w:rsid w:val="001E337A"/>
    <w:rsid w:val="001E42A0"/>
    <w:rsid w:val="001E4DBC"/>
    <w:rsid w:val="001E53AA"/>
    <w:rsid w:val="001E53D7"/>
    <w:rsid w:val="001E5935"/>
    <w:rsid w:val="001E655D"/>
    <w:rsid w:val="001E6962"/>
    <w:rsid w:val="001E6C4D"/>
    <w:rsid w:val="001E6C76"/>
    <w:rsid w:val="001E6FE3"/>
    <w:rsid w:val="001E7017"/>
    <w:rsid w:val="001E7D1D"/>
    <w:rsid w:val="001E7DB0"/>
    <w:rsid w:val="001F007E"/>
    <w:rsid w:val="001F14E2"/>
    <w:rsid w:val="001F3684"/>
    <w:rsid w:val="001F40E4"/>
    <w:rsid w:val="001F4C79"/>
    <w:rsid w:val="001F5BF7"/>
    <w:rsid w:val="001F5C61"/>
    <w:rsid w:val="001F6354"/>
    <w:rsid w:val="001F65C3"/>
    <w:rsid w:val="001F7942"/>
    <w:rsid w:val="0020026A"/>
    <w:rsid w:val="00200ACE"/>
    <w:rsid w:val="00200E42"/>
    <w:rsid w:val="002013CC"/>
    <w:rsid w:val="00202DD1"/>
    <w:rsid w:val="00202F5F"/>
    <w:rsid w:val="002041B9"/>
    <w:rsid w:val="002042BD"/>
    <w:rsid w:val="002050D3"/>
    <w:rsid w:val="00205406"/>
    <w:rsid w:val="00205490"/>
    <w:rsid w:val="002077AA"/>
    <w:rsid w:val="00210196"/>
    <w:rsid w:val="00210595"/>
    <w:rsid w:val="00210B80"/>
    <w:rsid w:val="002111C9"/>
    <w:rsid w:val="00212437"/>
    <w:rsid w:val="00213165"/>
    <w:rsid w:val="002131CF"/>
    <w:rsid w:val="00213C86"/>
    <w:rsid w:val="00213CAD"/>
    <w:rsid w:val="00214A48"/>
    <w:rsid w:val="00214C32"/>
    <w:rsid w:val="002151B3"/>
    <w:rsid w:val="00215B0A"/>
    <w:rsid w:val="00215B16"/>
    <w:rsid w:val="00215FE7"/>
    <w:rsid w:val="0021678C"/>
    <w:rsid w:val="00216D32"/>
    <w:rsid w:val="0021725A"/>
    <w:rsid w:val="00217DBD"/>
    <w:rsid w:val="00221162"/>
    <w:rsid w:val="002216CA"/>
    <w:rsid w:val="002217AA"/>
    <w:rsid w:val="00221BF7"/>
    <w:rsid w:val="00222569"/>
    <w:rsid w:val="002227F4"/>
    <w:rsid w:val="00222A3C"/>
    <w:rsid w:val="00222F86"/>
    <w:rsid w:val="002233D8"/>
    <w:rsid w:val="002246CE"/>
    <w:rsid w:val="002251E7"/>
    <w:rsid w:val="00225C44"/>
    <w:rsid w:val="00225E59"/>
    <w:rsid w:val="00225FEE"/>
    <w:rsid w:val="00226764"/>
    <w:rsid w:val="00226A9A"/>
    <w:rsid w:val="00226EFE"/>
    <w:rsid w:val="0022705D"/>
    <w:rsid w:val="00227DC2"/>
    <w:rsid w:val="00230039"/>
    <w:rsid w:val="002300D6"/>
    <w:rsid w:val="00230225"/>
    <w:rsid w:val="002314E4"/>
    <w:rsid w:val="002318FA"/>
    <w:rsid w:val="00231BCB"/>
    <w:rsid w:val="00231D7E"/>
    <w:rsid w:val="00232594"/>
    <w:rsid w:val="00232B97"/>
    <w:rsid w:val="002338BB"/>
    <w:rsid w:val="00234C50"/>
    <w:rsid w:val="002353FD"/>
    <w:rsid w:val="002360A0"/>
    <w:rsid w:val="002367C7"/>
    <w:rsid w:val="00236ABC"/>
    <w:rsid w:val="00237734"/>
    <w:rsid w:val="002400C3"/>
    <w:rsid w:val="00240210"/>
    <w:rsid w:val="0024029E"/>
    <w:rsid w:val="0024042C"/>
    <w:rsid w:val="00240624"/>
    <w:rsid w:val="00240AA7"/>
    <w:rsid w:val="002412B3"/>
    <w:rsid w:val="00241665"/>
    <w:rsid w:val="00241B41"/>
    <w:rsid w:val="00242CE3"/>
    <w:rsid w:val="00242D30"/>
    <w:rsid w:val="00244304"/>
    <w:rsid w:val="0024433C"/>
    <w:rsid w:val="002448DE"/>
    <w:rsid w:val="00244C63"/>
    <w:rsid w:val="002453ED"/>
    <w:rsid w:val="002459D0"/>
    <w:rsid w:val="00245CD9"/>
    <w:rsid w:val="00245DEF"/>
    <w:rsid w:val="00246544"/>
    <w:rsid w:val="00246782"/>
    <w:rsid w:val="00246AB7"/>
    <w:rsid w:val="00246BF8"/>
    <w:rsid w:val="002473B1"/>
    <w:rsid w:val="002475A8"/>
    <w:rsid w:val="00247C1E"/>
    <w:rsid w:val="00247FCE"/>
    <w:rsid w:val="002504AC"/>
    <w:rsid w:val="0025280A"/>
    <w:rsid w:val="00253258"/>
    <w:rsid w:val="00253477"/>
    <w:rsid w:val="0025349E"/>
    <w:rsid w:val="00253E68"/>
    <w:rsid w:val="002540D0"/>
    <w:rsid w:val="0025524D"/>
    <w:rsid w:val="00257160"/>
    <w:rsid w:val="00257CA7"/>
    <w:rsid w:val="00260117"/>
    <w:rsid w:val="0026095E"/>
    <w:rsid w:val="0026181E"/>
    <w:rsid w:val="00262164"/>
    <w:rsid w:val="002628DF"/>
    <w:rsid w:val="00263116"/>
    <w:rsid w:val="002637A9"/>
    <w:rsid w:val="002640F9"/>
    <w:rsid w:val="00264725"/>
    <w:rsid w:val="00265BCF"/>
    <w:rsid w:val="00266015"/>
    <w:rsid w:val="00266D31"/>
    <w:rsid w:val="002674ED"/>
    <w:rsid w:val="002677ED"/>
    <w:rsid w:val="00267DA1"/>
    <w:rsid w:val="00267EE3"/>
    <w:rsid w:val="00270167"/>
    <w:rsid w:val="00271904"/>
    <w:rsid w:val="00271912"/>
    <w:rsid w:val="00271A63"/>
    <w:rsid w:val="00272F57"/>
    <w:rsid w:val="00273188"/>
    <w:rsid w:val="0027346C"/>
    <w:rsid w:val="00273F1A"/>
    <w:rsid w:val="002740C9"/>
    <w:rsid w:val="0027419B"/>
    <w:rsid w:val="00274C48"/>
    <w:rsid w:val="00275344"/>
    <w:rsid w:val="00276B84"/>
    <w:rsid w:val="00276BF7"/>
    <w:rsid w:val="00276D44"/>
    <w:rsid w:val="0027724C"/>
    <w:rsid w:val="0027774D"/>
    <w:rsid w:val="002779CA"/>
    <w:rsid w:val="00277A51"/>
    <w:rsid w:val="00277E13"/>
    <w:rsid w:val="00280568"/>
    <w:rsid w:val="002809C4"/>
    <w:rsid w:val="0028109D"/>
    <w:rsid w:val="00281B15"/>
    <w:rsid w:val="00282029"/>
    <w:rsid w:val="00282692"/>
    <w:rsid w:val="00282F62"/>
    <w:rsid w:val="00283712"/>
    <w:rsid w:val="00284A1C"/>
    <w:rsid w:val="00285F13"/>
    <w:rsid w:val="00285F19"/>
    <w:rsid w:val="002861D2"/>
    <w:rsid w:val="00286247"/>
    <w:rsid w:val="002862CC"/>
    <w:rsid w:val="00287479"/>
    <w:rsid w:val="0028796B"/>
    <w:rsid w:val="00287A6F"/>
    <w:rsid w:val="002902BA"/>
    <w:rsid w:val="0029035C"/>
    <w:rsid w:val="002905AC"/>
    <w:rsid w:val="0029178B"/>
    <w:rsid w:val="00291B7C"/>
    <w:rsid w:val="002926D5"/>
    <w:rsid w:val="00292AA9"/>
    <w:rsid w:val="00292DDA"/>
    <w:rsid w:val="00293523"/>
    <w:rsid w:val="002940AB"/>
    <w:rsid w:val="002951D0"/>
    <w:rsid w:val="002958D3"/>
    <w:rsid w:val="00295A11"/>
    <w:rsid w:val="00295EC3"/>
    <w:rsid w:val="002964D1"/>
    <w:rsid w:val="002A004F"/>
    <w:rsid w:val="002A0A23"/>
    <w:rsid w:val="002A0FED"/>
    <w:rsid w:val="002A11A5"/>
    <w:rsid w:val="002A17EF"/>
    <w:rsid w:val="002A37EC"/>
    <w:rsid w:val="002A39DC"/>
    <w:rsid w:val="002A41D3"/>
    <w:rsid w:val="002A51E1"/>
    <w:rsid w:val="002A5BAC"/>
    <w:rsid w:val="002A5E21"/>
    <w:rsid w:val="002A7539"/>
    <w:rsid w:val="002A75E6"/>
    <w:rsid w:val="002A7B0A"/>
    <w:rsid w:val="002A7F47"/>
    <w:rsid w:val="002B0584"/>
    <w:rsid w:val="002B0A7D"/>
    <w:rsid w:val="002B0F04"/>
    <w:rsid w:val="002B13E3"/>
    <w:rsid w:val="002B19E3"/>
    <w:rsid w:val="002B23F2"/>
    <w:rsid w:val="002B2645"/>
    <w:rsid w:val="002B2E63"/>
    <w:rsid w:val="002B3AAC"/>
    <w:rsid w:val="002B462E"/>
    <w:rsid w:val="002B5428"/>
    <w:rsid w:val="002B5A20"/>
    <w:rsid w:val="002B68F0"/>
    <w:rsid w:val="002B6B62"/>
    <w:rsid w:val="002B6FFE"/>
    <w:rsid w:val="002B73B9"/>
    <w:rsid w:val="002B774E"/>
    <w:rsid w:val="002B78BC"/>
    <w:rsid w:val="002B7B61"/>
    <w:rsid w:val="002B7FD3"/>
    <w:rsid w:val="002C0864"/>
    <w:rsid w:val="002C0A42"/>
    <w:rsid w:val="002C144C"/>
    <w:rsid w:val="002C19F7"/>
    <w:rsid w:val="002C38F9"/>
    <w:rsid w:val="002C3C73"/>
    <w:rsid w:val="002C486D"/>
    <w:rsid w:val="002C4B45"/>
    <w:rsid w:val="002C509C"/>
    <w:rsid w:val="002C511F"/>
    <w:rsid w:val="002C5AF1"/>
    <w:rsid w:val="002C716E"/>
    <w:rsid w:val="002C7803"/>
    <w:rsid w:val="002C790E"/>
    <w:rsid w:val="002C7EC7"/>
    <w:rsid w:val="002D001F"/>
    <w:rsid w:val="002D0CAE"/>
    <w:rsid w:val="002D0CDF"/>
    <w:rsid w:val="002D1B0D"/>
    <w:rsid w:val="002D1C96"/>
    <w:rsid w:val="002D1D1B"/>
    <w:rsid w:val="002D201C"/>
    <w:rsid w:val="002D2A18"/>
    <w:rsid w:val="002D3076"/>
    <w:rsid w:val="002D3B09"/>
    <w:rsid w:val="002D41E8"/>
    <w:rsid w:val="002D4769"/>
    <w:rsid w:val="002D4D71"/>
    <w:rsid w:val="002D6114"/>
    <w:rsid w:val="002D62EB"/>
    <w:rsid w:val="002D778C"/>
    <w:rsid w:val="002D799A"/>
    <w:rsid w:val="002E0B38"/>
    <w:rsid w:val="002E0D58"/>
    <w:rsid w:val="002E1FCB"/>
    <w:rsid w:val="002E202E"/>
    <w:rsid w:val="002E2528"/>
    <w:rsid w:val="002E2CD6"/>
    <w:rsid w:val="002E2D2E"/>
    <w:rsid w:val="002E2EFE"/>
    <w:rsid w:val="002E34A1"/>
    <w:rsid w:val="002E3E58"/>
    <w:rsid w:val="002E644C"/>
    <w:rsid w:val="002E6EF0"/>
    <w:rsid w:val="002E6FC8"/>
    <w:rsid w:val="002E73EE"/>
    <w:rsid w:val="002F0904"/>
    <w:rsid w:val="002F0AEA"/>
    <w:rsid w:val="002F1AEA"/>
    <w:rsid w:val="002F20DD"/>
    <w:rsid w:val="002F2F92"/>
    <w:rsid w:val="002F311C"/>
    <w:rsid w:val="002F35C3"/>
    <w:rsid w:val="002F41FC"/>
    <w:rsid w:val="002F42FF"/>
    <w:rsid w:val="002F44B9"/>
    <w:rsid w:val="002F4FEC"/>
    <w:rsid w:val="002F539B"/>
    <w:rsid w:val="002F61D4"/>
    <w:rsid w:val="002F6DC2"/>
    <w:rsid w:val="002F6DDF"/>
    <w:rsid w:val="002F796B"/>
    <w:rsid w:val="003000CD"/>
    <w:rsid w:val="003003C5"/>
    <w:rsid w:val="003006A2"/>
    <w:rsid w:val="00300A8D"/>
    <w:rsid w:val="00300FE5"/>
    <w:rsid w:val="003010A4"/>
    <w:rsid w:val="003010EC"/>
    <w:rsid w:val="00301644"/>
    <w:rsid w:val="00301AF2"/>
    <w:rsid w:val="00301F3C"/>
    <w:rsid w:val="00302296"/>
    <w:rsid w:val="00302588"/>
    <w:rsid w:val="003028EC"/>
    <w:rsid w:val="0030373C"/>
    <w:rsid w:val="003050B4"/>
    <w:rsid w:val="0030660F"/>
    <w:rsid w:val="003066EA"/>
    <w:rsid w:val="0030787F"/>
    <w:rsid w:val="00307C66"/>
    <w:rsid w:val="00310304"/>
    <w:rsid w:val="00310845"/>
    <w:rsid w:val="0031157A"/>
    <w:rsid w:val="00311621"/>
    <w:rsid w:val="003118F7"/>
    <w:rsid w:val="00311A5A"/>
    <w:rsid w:val="00311D37"/>
    <w:rsid w:val="00312A80"/>
    <w:rsid w:val="00312E01"/>
    <w:rsid w:val="0031347D"/>
    <w:rsid w:val="00313CA1"/>
    <w:rsid w:val="0031478E"/>
    <w:rsid w:val="003161FB"/>
    <w:rsid w:val="00317160"/>
    <w:rsid w:val="00317BC6"/>
    <w:rsid w:val="0032063B"/>
    <w:rsid w:val="003208F1"/>
    <w:rsid w:val="00320F54"/>
    <w:rsid w:val="00322826"/>
    <w:rsid w:val="0032334A"/>
    <w:rsid w:val="00324136"/>
    <w:rsid w:val="003245E1"/>
    <w:rsid w:val="00324EC8"/>
    <w:rsid w:val="00324FB7"/>
    <w:rsid w:val="003255D2"/>
    <w:rsid w:val="00326CE3"/>
    <w:rsid w:val="00330459"/>
    <w:rsid w:val="003308F0"/>
    <w:rsid w:val="00330DDE"/>
    <w:rsid w:val="003317F5"/>
    <w:rsid w:val="003329D3"/>
    <w:rsid w:val="00332E85"/>
    <w:rsid w:val="003330A3"/>
    <w:rsid w:val="00333600"/>
    <w:rsid w:val="00334706"/>
    <w:rsid w:val="00334750"/>
    <w:rsid w:val="00334873"/>
    <w:rsid w:val="003357AF"/>
    <w:rsid w:val="00335ACE"/>
    <w:rsid w:val="00335AF5"/>
    <w:rsid w:val="00336A7F"/>
    <w:rsid w:val="00336DCB"/>
    <w:rsid w:val="0033702F"/>
    <w:rsid w:val="0033737D"/>
    <w:rsid w:val="0033784B"/>
    <w:rsid w:val="00340369"/>
    <w:rsid w:val="0034049D"/>
    <w:rsid w:val="00340FD4"/>
    <w:rsid w:val="00341BCE"/>
    <w:rsid w:val="003422D9"/>
    <w:rsid w:val="00342A21"/>
    <w:rsid w:val="00342CD9"/>
    <w:rsid w:val="003433AD"/>
    <w:rsid w:val="00343978"/>
    <w:rsid w:val="00343C4E"/>
    <w:rsid w:val="00344113"/>
    <w:rsid w:val="00344707"/>
    <w:rsid w:val="00344FCB"/>
    <w:rsid w:val="00345CF4"/>
    <w:rsid w:val="003460F0"/>
    <w:rsid w:val="0034641A"/>
    <w:rsid w:val="0034667C"/>
    <w:rsid w:val="003467BF"/>
    <w:rsid w:val="003476DD"/>
    <w:rsid w:val="00347806"/>
    <w:rsid w:val="00347947"/>
    <w:rsid w:val="00347CD7"/>
    <w:rsid w:val="00347D26"/>
    <w:rsid w:val="0035007D"/>
    <w:rsid w:val="003514A5"/>
    <w:rsid w:val="00351C9E"/>
    <w:rsid w:val="0035274D"/>
    <w:rsid w:val="0035285B"/>
    <w:rsid w:val="00353932"/>
    <w:rsid w:val="00354222"/>
    <w:rsid w:val="00354B5C"/>
    <w:rsid w:val="00354F23"/>
    <w:rsid w:val="003558BF"/>
    <w:rsid w:val="0035621C"/>
    <w:rsid w:val="00357ADD"/>
    <w:rsid w:val="003607A9"/>
    <w:rsid w:val="00361029"/>
    <w:rsid w:val="0036112D"/>
    <w:rsid w:val="0036142A"/>
    <w:rsid w:val="00361BDF"/>
    <w:rsid w:val="00361D19"/>
    <w:rsid w:val="00361F83"/>
    <w:rsid w:val="003624BA"/>
    <w:rsid w:val="003629A1"/>
    <w:rsid w:val="00362C31"/>
    <w:rsid w:val="003637E0"/>
    <w:rsid w:val="00363D20"/>
    <w:rsid w:val="00364191"/>
    <w:rsid w:val="00364DC6"/>
    <w:rsid w:val="00365ED9"/>
    <w:rsid w:val="003661C3"/>
    <w:rsid w:val="003666D8"/>
    <w:rsid w:val="0036757C"/>
    <w:rsid w:val="00370575"/>
    <w:rsid w:val="00370964"/>
    <w:rsid w:val="00370E60"/>
    <w:rsid w:val="0037143C"/>
    <w:rsid w:val="00371D9E"/>
    <w:rsid w:val="003725A6"/>
    <w:rsid w:val="003732F5"/>
    <w:rsid w:val="003738E0"/>
    <w:rsid w:val="00374126"/>
    <w:rsid w:val="003743CD"/>
    <w:rsid w:val="00374507"/>
    <w:rsid w:val="003750AB"/>
    <w:rsid w:val="003756B3"/>
    <w:rsid w:val="00375AA9"/>
    <w:rsid w:val="00375E0B"/>
    <w:rsid w:val="00376A5F"/>
    <w:rsid w:val="003770DF"/>
    <w:rsid w:val="00377D85"/>
    <w:rsid w:val="00381231"/>
    <w:rsid w:val="00381A85"/>
    <w:rsid w:val="00382A0F"/>
    <w:rsid w:val="00383862"/>
    <w:rsid w:val="0038423E"/>
    <w:rsid w:val="0038439B"/>
    <w:rsid w:val="0038453E"/>
    <w:rsid w:val="00384938"/>
    <w:rsid w:val="0038675B"/>
    <w:rsid w:val="00386872"/>
    <w:rsid w:val="00386B19"/>
    <w:rsid w:val="00386CE3"/>
    <w:rsid w:val="00386D37"/>
    <w:rsid w:val="00390274"/>
    <w:rsid w:val="00390943"/>
    <w:rsid w:val="00391C04"/>
    <w:rsid w:val="00391E4E"/>
    <w:rsid w:val="00392321"/>
    <w:rsid w:val="00392FB2"/>
    <w:rsid w:val="003934C2"/>
    <w:rsid w:val="00393BBA"/>
    <w:rsid w:val="00393CAD"/>
    <w:rsid w:val="00394830"/>
    <w:rsid w:val="0039504C"/>
    <w:rsid w:val="003959CB"/>
    <w:rsid w:val="00395BBD"/>
    <w:rsid w:val="0039601B"/>
    <w:rsid w:val="00396487"/>
    <w:rsid w:val="00396999"/>
    <w:rsid w:val="003978BB"/>
    <w:rsid w:val="003A08C9"/>
    <w:rsid w:val="003A0988"/>
    <w:rsid w:val="003A1130"/>
    <w:rsid w:val="003A1F24"/>
    <w:rsid w:val="003A1FA9"/>
    <w:rsid w:val="003A359E"/>
    <w:rsid w:val="003A4A32"/>
    <w:rsid w:val="003A4F57"/>
    <w:rsid w:val="003A5739"/>
    <w:rsid w:val="003A5937"/>
    <w:rsid w:val="003A6491"/>
    <w:rsid w:val="003A68D4"/>
    <w:rsid w:val="003A70B7"/>
    <w:rsid w:val="003A7798"/>
    <w:rsid w:val="003B0E2D"/>
    <w:rsid w:val="003B0F6D"/>
    <w:rsid w:val="003B10A0"/>
    <w:rsid w:val="003B1956"/>
    <w:rsid w:val="003B288C"/>
    <w:rsid w:val="003B2A58"/>
    <w:rsid w:val="003B2E5E"/>
    <w:rsid w:val="003B3FED"/>
    <w:rsid w:val="003B47D4"/>
    <w:rsid w:val="003B5700"/>
    <w:rsid w:val="003B5859"/>
    <w:rsid w:val="003B5A1C"/>
    <w:rsid w:val="003B66B6"/>
    <w:rsid w:val="003B6B5B"/>
    <w:rsid w:val="003B6C68"/>
    <w:rsid w:val="003B70C1"/>
    <w:rsid w:val="003B7A62"/>
    <w:rsid w:val="003B7D41"/>
    <w:rsid w:val="003B7E2C"/>
    <w:rsid w:val="003C0211"/>
    <w:rsid w:val="003C02D2"/>
    <w:rsid w:val="003C039E"/>
    <w:rsid w:val="003C04EC"/>
    <w:rsid w:val="003C07FF"/>
    <w:rsid w:val="003C09F7"/>
    <w:rsid w:val="003C1271"/>
    <w:rsid w:val="003C1BF7"/>
    <w:rsid w:val="003C241A"/>
    <w:rsid w:val="003C286D"/>
    <w:rsid w:val="003C32A2"/>
    <w:rsid w:val="003C4844"/>
    <w:rsid w:val="003C4881"/>
    <w:rsid w:val="003C567A"/>
    <w:rsid w:val="003C5FD4"/>
    <w:rsid w:val="003C6302"/>
    <w:rsid w:val="003C6342"/>
    <w:rsid w:val="003C7693"/>
    <w:rsid w:val="003C7CAA"/>
    <w:rsid w:val="003C7E5D"/>
    <w:rsid w:val="003D00E4"/>
    <w:rsid w:val="003D0EC0"/>
    <w:rsid w:val="003D1303"/>
    <w:rsid w:val="003D1F2A"/>
    <w:rsid w:val="003D1F3D"/>
    <w:rsid w:val="003D22B6"/>
    <w:rsid w:val="003D3B4B"/>
    <w:rsid w:val="003D3D1E"/>
    <w:rsid w:val="003D3D84"/>
    <w:rsid w:val="003D440C"/>
    <w:rsid w:val="003D4D2A"/>
    <w:rsid w:val="003D4FB5"/>
    <w:rsid w:val="003D5F43"/>
    <w:rsid w:val="003D6031"/>
    <w:rsid w:val="003D6321"/>
    <w:rsid w:val="003D6AF0"/>
    <w:rsid w:val="003D6C91"/>
    <w:rsid w:val="003D73E9"/>
    <w:rsid w:val="003D7B71"/>
    <w:rsid w:val="003E0F5C"/>
    <w:rsid w:val="003E265A"/>
    <w:rsid w:val="003E274A"/>
    <w:rsid w:val="003E2C81"/>
    <w:rsid w:val="003E3265"/>
    <w:rsid w:val="003E3C31"/>
    <w:rsid w:val="003E4A31"/>
    <w:rsid w:val="003E5314"/>
    <w:rsid w:val="003E56DE"/>
    <w:rsid w:val="003E5E55"/>
    <w:rsid w:val="003E5EF2"/>
    <w:rsid w:val="003E610F"/>
    <w:rsid w:val="003E6F04"/>
    <w:rsid w:val="003E73E8"/>
    <w:rsid w:val="003E77E8"/>
    <w:rsid w:val="003E7CDF"/>
    <w:rsid w:val="003E7E09"/>
    <w:rsid w:val="003F0814"/>
    <w:rsid w:val="003F10A3"/>
    <w:rsid w:val="003F10B4"/>
    <w:rsid w:val="003F1A3E"/>
    <w:rsid w:val="003F1BA0"/>
    <w:rsid w:val="003F1E0D"/>
    <w:rsid w:val="003F1E19"/>
    <w:rsid w:val="003F2BA0"/>
    <w:rsid w:val="003F2EC7"/>
    <w:rsid w:val="003F3B07"/>
    <w:rsid w:val="003F3ED8"/>
    <w:rsid w:val="003F4B21"/>
    <w:rsid w:val="003F5444"/>
    <w:rsid w:val="003F5838"/>
    <w:rsid w:val="003F5DF6"/>
    <w:rsid w:val="003F604F"/>
    <w:rsid w:val="003F636D"/>
    <w:rsid w:val="003F6E2D"/>
    <w:rsid w:val="00400941"/>
    <w:rsid w:val="00400BA9"/>
    <w:rsid w:val="00401243"/>
    <w:rsid w:val="0040144E"/>
    <w:rsid w:val="00401559"/>
    <w:rsid w:val="00401BE5"/>
    <w:rsid w:val="00401DC1"/>
    <w:rsid w:val="0040263E"/>
    <w:rsid w:val="00402948"/>
    <w:rsid w:val="004035F3"/>
    <w:rsid w:val="00403B2D"/>
    <w:rsid w:val="0040456F"/>
    <w:rsid w:val="004045EB"/>
    <w:rsid w:val="00404DD1"/>
    <w:rsid w:val="00405CC3"/>
    <w:rsid w:val="0040610A"/>
    <w:rsid w:val="00406630"/>
    <w:rsid w:val="00406DB9"/>
    <w:rsid w:val="00406E95"/>
    <w:rsid w:val="00406FEB"/>
    <w:rsid w:val="004070AA"/>
    <w:rsid w:val="004078B8"/>
    <w:rsid w:val="00407943"/>
    <w:rsid w:val="00407A2B"/>
    <w:rsid w:val="0041208D"/>
    <w:rsid w:val="004130F6"/>
    <w:rsid w:val="00413521"/>
    <w:rsid w:val="00413F71"/>
    <w:rsid w:val="00414358"/>
    <w:rsid w:val="004143FB"/>
    <w:rsid w:val="00416018"/>
    <w:rsid w:val="00416962"/>
    <w:rsid w:val="004176B9"/>
    <w:rsid w:val="00417877"/>
    <w:rsid w:val="00420146"/>
    <w:rsid w:val="004201F8"/>
    <w:rsid w:val="0042175C"/>
    <w:rsid w:val="00421B16"/>
    <w:rsid w:val="00421D25"/>
    <w:rsid w:val="00422C41"/>
    <w:rsid w:val="00424793"/>
    <w:rsid w:val="00425088"/>
    <w:rsid w:val="0042599D"/>
    <w:rsid w:val="00425F05"/>
    <w:rsid w:val="00426C2A"/>
    <w:rsid w:val="00430AF5"/>
    <w:rsid w:val="00430F10"/>
    <w:rsid w:val="00430FA0"/>
    <w:rsid w:val="004314FB"/>
    <w:rsid w:val="0043156D"/>
    <w:rsid w:val="00431DD8"/>
    <w:rsid w:val="00432850"/>
    <w:rsid w:val="00432A74"/>
    <w:rsid w:val="00433DE9"/>
    <w:rsid w:val="00433EDD"/>
    <w:rsid w:val="00433F32"/>
    <w:rsid w:val="00434AEE"/>
    <w:rsid w:val="00436409"/>
    <w:rsid w:val="00436A01"/>
    <w:rsid w:val="00437D31"/>
    <w:rsid w:val="0044005F"/>
    <w:rsid w:val="00441016"/>
    <w:rsid w:val="00441820"/>
    <w:rsid w:val="0044239B"/>
    <w:rsid w:val="004427DA"/>
    <w:rsid w:val="00442829"/>
    <w:rsid w:val="004428A2"/>
    <w:rsid w:val="004434FD"/>
    <w:rsid w:val="00443979"/>
    <w:rsid w:val="00444F01"/>
    <w:rsid w:val="0044552B"/>
    <w:rsid w:val="00445882"/>
    <w:rsid w:val="00445CAC"/>
    <w:rsid w:val="00445F8C"/>
    <w:rsid w:val="00446009"/>
    <w:rsid w:val="0044666A"/>
    <w:rsid w:val="00450869"/>
    <w:rsid w:val="00450EE1"/>
    <w:rsid w:val="00450FC6"/>
    <w:rsid w:val="00450FEE"/>
    <w:rsid w:val="0045126B"/>
    <w:rsid w:val="0045175F"/>
    <w:rsid w:val="0045241F"/>
    <w:rsid w:val="004525F0"/>
    <w:rsid w:val="00453BCB"/>
    <w:rsid w:val="00455643"/>
    <w:rsid w:val="004557D8"/>
    <w:rsid w:val="00456552"/>
    <w:rsid w:val="004569C7"/>
    <w:rsid w:val="00456D95"/>
    <w:rsid w:val="00457473"/>
    <w:rsid w:val="00457C1B"/>
    <w:rsid w:val="00457DEA"/>
    <w:rsid w:val="00460303"/>
    <w:rsid w:val="00460A0E"/>
    <w:rsid w:val="00460C24"/>
    <w:rsid w:val="00461615"/>
    <w:rsid w:val="00461C1F"/>
    <w:rsid w:val="0046362D"/>
    <w:rsid w:val="00463BA6"/>
    <w:rsid w:val="0046412E"/>
    <w:rsid w:val="00464C56"/>
    <w:rsid w:val="004651BE"/>
    <w:rsid w:val="004653B6"/>
    <w:rsid w:val="004675D3"/>
    <w:rsid w:val="00467C9A"/>
    <w:rsid w:val="00470493"/>
    <w:rsid w:val="0047124A"/>
    <w:rsid w:val="0047156D"/>
    <w:rsid w:val="00471B7D"/>
    <w:rsid w:val="004725CC"/>
    <w:rsid w:val="004729D5"/>
    <w:rsid w:val="00472F0D"/>
    <w:rsid w:val="00472FE1"/>
    <w:rsid w:val="00473003"/>
    <w:rsid w:val="0047300A"/>
    <w:rsid w:val="0047399B"/>
    <w:rsid w:val="00474872"/>
    <w:rsid w:val="00474BFF"/>
    <w:rsid w:val="00474C6D"/>
    <w:rsid w:val="00475EBD"/>
    <w:rsid w:val="00476571"/>
    <w:rsid w:val="00476648"/>
    <w:rsid w:val="00476BE6"/>
    <w:rsid w:val="004776A0"/>
    <w:rsid w:val="00477B31"/>
    <w:rsid w:val="0048051E"/>
    <w:rsid w:val="00480542"/>
    <w:rsid w:val="00480FDB"/>
    <w:rsid w:val="0048171A"/>
    <w:rsid w:val="00481E54"/>
    <w:rsid w:val="00482C88"/>
    <w:rsid w:val="00482EA7"/>
    <w:rsid w:val="00482FA6"/>
    <w:rsid w:val="004842C6"/>
    <w:rsid w:val="00484BE8"/>
    <w:rsid w:val="00485399"/>
    <w:rsid w:val="004853AE"/>
    <w:rsid w:val="004857FA"/>
    <w:rsid w:val="00486893"/>
    <w:rsid w:val="004869DB"/>
    <w:rsid w:val="00486D3E"/>
    <w:rsid w:val="00487240"/>
    <w:rsid w:val="004873D9"/>
    <w:rsid w:val="00487BB5"/>
    <w:rsid w:val="00490265"/>
    <w:rsid w:val="0049222B"/>
    <w:rsid w:val="0049229A"/>
    <w:rsid w:val="004928BB"/>
    <w:rsid w:val="004936B8"/>
    <w:rsid w:val="00493DEE"/>
    <w:rsid w:val="00494DCC"/>
    <w:rsid w:val="00494F2B"/>
    <w:rsid w:val="004954F2"/>
    <w:rsid w:val="00495DAA"/>
    <w:rsid w:val="004962F1"/>
    <w:rsid w:val="004969B9"/>
    <w:rsid w:val="00496EED"/>
    <w:rsid w:val="00497516"/>
    <w:rsid w:val="004977B0"/>
    <w:rsid w:val="00497ADF"/>
    <w:rsid w:val="00497C6D"/>
    <w:rsid w:val="004A0E11"/>
    <w:rsid w:val="004A1087"/>
    <w:rsid w:val="004A1161"/>
    <w:rsid w:val="004A1676"/>
    <w:rsid w:val="004A30AC"/>
    <w:rsid w:val="004A3366"/>
    <w:rsid w:val="004A3476"/>
    <w:rsid w:val="004A3A2A"/>
    <w:rsid w:val="004A4C54"/>
    <w:rsid w:val="004A509F"/>
    <w:rsid w:val="004A50EE"/>
    <w:rsid w:val="004A5A77"/>
    <w:rsid w:val="004A774D"/>
    <w:rsid w:val="004A7F64"/>
    <w:rsid w:val="004B08C7"/>
    <w:rsid w:val="004B09EA"/>
    <w:rsid w:val="004B0A7B"/>
    <w:rsid w:val="004B0AF6"/>
    <w:rsid w:val="004B1750"/>
    <w:rsid w:val="004B2A56"/>
    <w:rsid w:val="004B2AC1"/>
    <w:rsid w:val="004B2D84"/>
    <w:rsid w:val="004B31B4"/>
    <w:rsid w:val="004B31DC"/>
    <w:rsid w:val="004B388E"/>
    <w:rsid w:val="004B3B55"/>
    <w:rsid w:val="004B42BE"/>
    <w:rsid w:val="004B472D"/>
    <w:rsid w:val="004B5BB9"/>
    <w:rsid w:val="004B6107"/>
    <w:rsid w:val="004B675E"/>
    <w:rsid w:val="004B6904"/>
    <w:rsid w:val="004B6944"/>
    <w:rsid w:val="004B6A1C"/>
    <w:rsid w:val="004B6F9D"/>
    <w:rsid w:val="004B746D"/>
    <w:rsid w:val="004B7711"/>
    <w:rsid w:val="004C010D"/>
    <w:rsid w:val="004C03F1"/>
    <w:rsid w:val="004C0CB0"/>
    <w:rsid w:val="004C1103"/>
    <w:rsid w:val="004C127A"/>
    <w:rsid w:val="004C1903"/>
    <w:rsid w:val="004C23D5"/>
    <w:rsid w:val="004C3064"/>
    <w:rsid w:val="004C395C"/>
    <w:rsid w:val="004C40CC"/>
    <w:rsid w:val="004C426E"/>
    <w:rsid w:val="004C4547"/>
    <w:rsid w:val="004C4A10"/>
    <w:rsid w:val="004C4CE8"/>
    <w:rsid w:val="004C5141"/>
    <w:rsid w:val="004C5C6D"/>
    <w:rsid w:val="004C5D25"/>
    <w:rsid w:val="004C6221"/>
    <w:rsid w:val="004C6AD9"/>
    <w:rsid w:val="004C6EB7"/>
    <w:rsid w:val="004C7781"/>
    <w:rsid w:val="004C7CB3"/>
    <w:rsid w:val="004D0D79"/>
    <w:rsid w:val="004D0F9D"/>
    <w:rsid w:val="004D1C2D"/>
    <w:rsid w:val="004D26CD"/>
    <w:rsid w:val="004D2D79"/>
    <w:rsid w:val="004D30E7"/>
    <w:rsid w:val="004D3B51"/>
    <w:rsid w:val="004D3C9A"/>
    <w:rsid w:val="004D3EB1"/>
    <w:rsid w:val="004D40F7"/>
    <w:rsid w:val="004D414F"/>
    <w:rsid w:val="004D4688"/>
    <w:rsid w:val="004D4BB3"/>
    <w:rsid w:val="004D6059"/>
    <w:rsid w:val="004D64C7"/>
    <w:rsid w:val="004D6876"/>
    <w:rsid w:val="004D6CA1"/>
    <w:rsid w:val="004D6D46"/>
    <w:rsid w:val="004D7055"/>
    <w:rsid w:val="004D7313"/>
    <w:rsid w:val="004D74F0"/>
    <w:rsid w:val="004D78C9"/>
    <w:rsid w:val="004D7A99"/>
    <w:rsid w:val="004E03C5"/>
    <w:rsid w:val="004E0896"/>
    <w:rsid w:val="004E1091"/>
    <w:rsid w:val="004E2886"/>
    <w:rsid w:val="004E2B88"/>
    <w:rsid w:val="004E2D92"/>
    <w:rsid w:val="004E30AD"/>
    <w:rsid w:val="004E3271"/>
    <w:rsid w:val="004E3323"/>
    <w:rsid w:val="004E3B54"/>
    <w:rsid w:val="004E40E8"/>
    <w:rsid w:val="004E456D"/>
    <w:rsid w:val="004E4E10"/>
    <w:rsid w:val="004E5639"/>
    <w:rsid w:val="004E56A2"/>
    <w:rsid w:val="004E65A4"/>
    <w:rsid w:val="004E6F23"/>
    <w:rsid w:val="004E7150"/>
    <w:rsid w:val="004E73CE"/>
    <w:rsid w:val="004E744B"/>
    <w:rsid w:val="004E749C"/>
    <w:rsid w:val="004E75A2"/>
    <w:rsid w:val="004F260C"/>
    <w:rsid w:val="004F2A5A"/>
    <w:rsid w:val="004F2ADD"/>
    <w:rsid w:val="004F3640"/>
    <w:rsid w:val="004F3793"/>
    <w:rsid w:val="004F37BE"/>
    <w:rsid w:val="004F4D87"/>
    <w:rsid w:val="004F52FB"/>
    <w:rsid w:val="004F5EF4"/>
    <w:rsid w:val="004F61E8"/>
    <w:rsid w:val="004F63E5"/>
    <w:rsid w:val="004F66EF"/>
    <w:rsid w:val="004F66F9"/>
    <w:rsid w:val="004F7720"/>
    <w:rsid w:val="004F7820"/>
    <w:rsid w:val="00500357"/>
    <w:rsid w:val="00500D17"/>
    <w:rsid w:val="00501732"/>
    <w:rsid w:val="00503E6D"/>
    <w:rsid w:val="0050462A"/>
    <w:rsid w:val="00505697"/>
    <w:rsid w:val="00505CC7"/>
    <w:rsid w:val="00505E07"/>
    <w:rsid w:val="00506092"/>
    <w:rsid w:val="00506142"/>
    <w:rsid w:val="00506A08"/>
    <w:rsid w:val="00507218"/>
    <w:rsid w:val="00507379"/>
    <w:rsid w:val="00507C5C"/>
    <w:rsid w:val="005102F4"/>
    <w:rsid w:val="00510E0E"/>
    <w:rsid w:val="00510FCD"/>
    <w:rsid w:val="005138EE"/>
    <w:rsid w:val="0051391C"/>
    <w:rsid w:val="0051490F"/>
    <w:rsid w:val="005155C9"/>
    <w:rsid w:val="00515BC6"/>
    <w:rsid w:val="005160AD"/>
    <w:rsid w:val="00516244"/>
    <w:rsid w:val="00516482"/>
    <w:rsid w:val="00516C71"/>
    <w:rsid w:val="00516E70"/>
    <w:rsid w:val="005174B1"/>
    <w:rsid w:val="0051782D"/>
    <w:rsid w:val="00517DB6"/>
    <w:rsid w:val="00517F28"/>
    <w:rsid w:val="00520107"/>
    <w:rsid w:val="00520B4F"/>
    <w:rsid w:val="00520C19"/>
    <w:rsid w:val="00520E22"/>
    <w:rsid w:val="00521039"/>
    <w:rsid w:val="005229E0"/>
    <w:rsid w:val="00522C57"/>
    <w:rsid w:val="0052317E"/>
    <w:rsid w:val="00524413"/>
    <w:rsid w:val="005249AA"/>
    <w:rsid w:val="005255D5"/>
    <w:rsid w:val="00525FC7"/>
    <w:rsid w:val="0052683D"/>
    <w:rsid w:val="00526941"/>
    <w:rsid w:val="00526E0F"/>
    <w:rsid w:val="00526E95"/>
    <w:rsid w:val="005277C9"/>
    <w:rsid w:val="005277E2"/>
    <w:rsid w:val="00527CDD"/>
    <w:rsid w:val="0053074F"/>
    <w:rsid w:val="005307C1"/>
    <w:rsid w:val="00530EA5"/>
    <w:rsid w:val="005310FB"/>
    <w:rsid w:val="00531605"/>
    <w:rsid w:val="0053169B"/>
    <w:rsid w:val="00531C84"/>
    <w:rsid w:val="00532492"/>
    <w:rsid w:val="0053269D"/>
    <w:rsid w:val="00533817"/>
    <w:rsid w:val="00533B10"/>
    <w:rsid w:val="005344A3"/>
    <w:rsid w:val="00534866"/>
    <w:rsid w:val="005348D8"/>
    <w:rsid w:val="005371FA"/>
    <w:rsid w:val="005373E9"/>
    <w:rsid w:val="00537960"/>
    <w:rsid w:val="00540CE6"/>
    <w:rsid w:val="00540F34"/>
    <w:rsid w:val="00541558"/>
    <w:rsid w:val="005427ED"/>
    <w:rsid w:val="005436BB"/>
    <w:rsid w:val="00544C35"/>
    <w:rsid w:val="005451E2"/>
    <w:rsid w:val="00545430"/>
    <w:rsid w:val="0054560E"/>
    <w:rsid w:val="00545777"/>
    <w:rsid w:val="005457B5"/>
    <w:rsid w:val="005458C2"/>
    <w:rsid w:val="00545C34"/>
    <w:rsid w:val="00545EDE"/>
    <w:rsid w:val="005460E9"/>
    <w:rsid w:val="00546248"/>
    <w:rsid w:val="00547102"/>
    <w:rsid w:val="00547C46"/>
    <w:rsid w:val="005500C2"/>
    <w:rsid w:val="005501C5"/>
    <w:rsid w:val="005502BD"/>
    <w:rsid w:val="00550659"/>
    <w:rsid w:val="00550A6A"/>
    <w:rsid w:val="005510E7"/>
    <w:rsid w:val="00551296"/>
    <w:rsid w:val="005515FD"/>
    <w:rsid w:val="00551BF3"/>
    <w:rsid w:val="00552616"/>
    <w:rsid w:val="00553DA1"/>
    <w:rsid w:val="00553EDA"/>
    <w:rsid w:val="00553F31"/>
    <w:rsid w:val="00554C2C"/>
    <w:rsid w:val="00554F2D"/>
    <w:rsid w:val="00555B76"/>
    <w:rsid w:val="005567B7"/>
    <w:rsid w:val="00556B74"/>
    <w:rsid w:val="00556FCC"/>
    <w:rsid w:val="00556FE9"/>
    <w:rsid w:val="00557177"/>
    <w:rsid w:val="00557390"/>
    <w:rsid w:val="005573C1"/>
    <w:rsid w:val="00557CA4"/>
    <w:rsid w:val="00561911"/>
    <w:rsid w:val="0056205A"/>
    <w:rsid w:val="005625D7"/>
    <w:rsid w:val="005626B4"/>
    <w:rsid w:val="00562A3A"/>
    <w:rsid w:val="00562F5F"/>
    <w:rsid w:val="005635A8"/>
    <w:rsid w:val="00564929"/>
    <w:rsid w:val="00565A73"/>
    <w:rsid w:val="00566528"/>
    <w:rsid w:val="005667DE"/>
    <w:rsid w:val="0056688D"/>
    <w:rsid w:val="0056792D"/>
    <w:rsid w:val="00567C44"/>
    <w:rsid w:val="00570B8E"/>
    <w:rsid w:val="005714C5"/>
    <w:rsid w:val="00571D31"/>
    <w:rsid w:val="00573476"/>
    <w:rsid w:val="005737BC"/>
    <w:rsid w:val="00573BFD"/>
    <w:rsid w:val="005745CF"/>
    <w:rsid w:val="0057491B"/>
    <w:rsid w:val="00574C0F"/>
    <w:rsid w:val="0057581A"/>
    <w:rsid w:val="00575E9A"/>
    <w:rsid w:val="00576A90"/>
    <w:rsid w:val="005800FC"/>
    <w:rsid w:val="00580533"/>
    <w:rsid w:val="00580D4B"/>
    <w:rsid w:val="00582A44"/>
    <w:rsid w:val="00582B01"/>
    <w:rsid w:val="00583B8B"/>
    <w:rsid w:val="005842B4"/>
    <w:rsid w:val="00584DEE"/>
    <w:rsid w:val="00585409"/>
    <w:rsid w:val="0058553F"/>
    <w:rsid w:val="00585CB1"/>
    <w:rsid w:val="00585EFA"/>
    <w:rsid w:val="0058625D"/>
    <w:rsid w:val="0058692E"/>
    <w:rsid w:val="0058693C"/>
    <w:rsid w:val="0058720D"/>
    <w:rsid w:val="00587469"/>
    <w:rsid w:val="005876EA"/>
    <w:rsid w:val="00587B2E"/>
    <w:rsid w:val="005902A3"/>
    <w:rsid w:val="00590D31"/>
    <w:rsid w:val="005918B6"/>
    <w:rsid w:val="00591CF4"/>
    <w:rsid w:val="005921EA"/>
    <w:rsid w:val="005924A7"/>
    <w:rsid w:val="005929DA"/>
    <w:rsid w:val="00592B1D"/>
    <w:rsid w:val="00593057"/>
    <w:rsid w:val="005935A6"/>
    <w:rsid w:val="00594047"/>
    <w:rsid w:val="0059424D"/>
    <w:rsid w:val="00595A93"/>
    <w:rsid w:val="00595E97"/>
    <w:rsid w:val="00596EE8"/>
    <w:rsid w:val="00596F1D"/>
    <w:rsid w:val="005970A4"/>
    <w:rsid w:val="005A067F"/>
    <w:rsid w:val="005A0ABF"/>
    <w:rsid w:val="005A0CA1"/>
    <w:rsid w:val="005A151D"/>
    <w:rsid w:val="005A2886"/>
    <w:rsid w:val="005A2BED"/>
    <w:rsid w:val="005A3295"/>
    <w:rsid w:val="005A3441"/>
    <w:rsid w:val="005A3906"/>
    <w:rsid w:val="005A4556"/>
    <w:rsid w:val="005A4587"/>
    <w:rsid w:val="005A497D"/>
    <w:rsid w:val="005A54C0"/>
    <w:rsid w:val="005A5C8D"/>
    <w:rsid w:val="005A5D6C"/>
    <w:rsid w:val="005A5F29"/>
    <w:rsid w:val="005A602D"/>
    <w:rsid w:val="005A63EC"/>
    <w:rsid w:val="005A70B0"/>
    <w:rsid w:val="005B08E2"/>
    <w:rsid w:val="005B15CF"/>
    <w:rsid w:val="005B1717"/>
    <w:rsid w:val="005B2B3D"/>
    <w:rsid w:val="005B2B51"/>
    <w:rsid w:val="005B3816"/>
    <w:rsid w:val="005B427D"/>
    <w:rsid w:val="005B43DB"/>
    <w:rsid w:val="005B4B96"/>
    <w:rsid w:val="005B5343"/>
    <w:rsid w:val="005B54DA"/>
    <w:rsid w:val="005B555A"/>
    <w:rsid w:val="005B559B"/>
    <w:rsid w:val="005B568A"/>
    <w:rsid w:val="005B6E01"/>
    <w:rsid w:val="005B7962"/>
    <w:rsid w:val="005B79F9"/>
    <w:rsid w:val="005B7D3C"/>
    <w:rsid w:val="005C006D"/>
    <w:rsid w:val="005C06E0"/>
    <w:rsid w:val="005C08DC"/>
    <w:rsid w:val="005C1228"/>
    <w:rsid w:val="005C14E5"/>
    <w:rsid w:val="005C27BD"/>
    <w:rsid w:val="005C28CF"/>
    <w:rsid w:val="005C2C41"/>
    <w:rsid w:val="005C3CBB"/>
    <w:rsid w:val="005C3FC5"/>
    <w:rsid w:val="005C4919"/>
    <w:rsid w:val="005C4A92"/>
    <w:rsid w:val="005C4D1E"/>
    <w:rsid w:val="005C5519"/>
    <w:rsid w:val="005C5C37"/>
    <w:rsid w:val="005C64C3"/>
    <w:rsid w:val="005C6D91"/>
    <w:rsid w:val="005C7245"/>
    <w:rsid w:val="005D0146"/>
    <w:rsid w:val="005D03DF"/>
    <w:rsid w:val="005D0FCF"/>
    <w:rsid w:val="005D1DE4"/>
    <w:rsid w:val="005D1F90"/>
    <w:rsid w:val="005D22C8"/>
    <w:rsid w:val="005D23E6"/>
    <w:rsid w:val="005D2608"/>
    <w:rsid w:val="005D26CA"/>
    <w:rsid w:val="005D2AB4"/>
    <w:rsid w:val="005D412F"/>
    <w:rsid w:val="005D4427"/>
    <w:rsid w:val="005D5427"/>
    <w:rsid w:val="005D563C"/>
    <w:rsid w:val="005D5873"/>
    <w:rsid w:val="005D5B0B"/>
    <w:rsid w:val="005D5D61"/>
    <w:rsid w:val="005D5F08"/>
    <w:rsid w:val="005D6045"/>
    <w:rsid w:val="005D67A6"/>
    <w:rsid w:val="005D6C02"/>
    <w:rsid w:val="005D721E"/>
    <w:rsid w:val="005D76E0"/>
    <w:rsid w:val="005D7A5C"/>
    <w:rsid w:val="005D7DF8"/>
    <w:rsid w:val="005E025B"/>
    <w:rsid w:val="005E02B2"/>
    <w:rsid w:val="005E05E5"/>
    <w:rsid w:val="005E151E"/>
    <w:rsid w:val="005E16B9"/>
    <w:rsid w:val="005E19E0"/>
    <w:rsid w:val="005E1C2B"/>
    <w:rsid w:val="005E1E05"/>
    <w:rsid w:val="005E2ADC"/>
    <w:rsid w:val="005E35C3"/>
    <w:rsid w:val="005E3C0D"/>
    <w:rsid w:val="005E43B9"/>
    <w:rsid w:val="005E44B1"/>
    <w:rsid w:val="005E470D"/>
    <w:rsid w:val="005E4990"/>
    <w:rsid w:val="005E4C3A"/>
    <w:rsid w:val="005E5084"/>
    <w:rsid w:val="005E6309"/>
    <w:rsid w:val="005E793E"/>
    <w:rsid w:val="005E795E"/>
    <w:rsid w:val="005E7E49"/>
    <w:rsid w:val="005F0172"/>
    <w:rsid w:val="005F1027"/>
    <w:rsid w:val="005F19F5"/>
    <w:rsid w:val="005F2657"/>
    <w:rsid w:val="005F3613"/>
    <w:rsid w:val="005F470C"/>
    <w:rsid w:val="005F50A2"/>
    <w:rsid w:val="005F5AEC"/>
    <w:rsid w:val="005F5C78"/>
    <w:rsid w:val="005F686F"/>
    <w:rsid w:val="005F69AD"/>
    <w:rsid w:val="005F6C91"/>
    <w:rsid w:val="005F6F3C"/>
    <w:rsid w:val="005F754A"/>
    <w:rsid w:val="0060092A"/>
    <w:rsid w:val="00601685"/>
    <w:rsid w:val="00601B2B"/>
    <w:rsid w:val="00601B9C"/>
    <w:rsid w:val="00601E1E"/>
    <w:rsid w:val="00602040"/>
    <w:rsid w:val="00602408"/>
    <w:rsid w:val="006024BB"/>
    <w:rsid w:val="006043DE"/>
    <w:rsid w:val="006045F4"/>
    <w:rsid w:val="00604CBF"/>
    <w:rsid w:val="00604D2A"/>
    <w:rsid w:val="00605B45"/>
    <w:rsid w:val="00606480"/>
    <w:rsid w:val="006070AF"/>
    <w:rsid w:val="006102CB"/>
    <w:rsid w:val="00610564"/>
    <w:rsid w:val="00610D67"/>
    <w:rsid w:val="00611437"/>
    <w:rsid w:val="0061155B"/>
    <w:rsid w:val="00611589"/>
    <w:rsid w:val="0061158C"/>
    <w:rsid w:val="00611B8D"/>
    <w:rsid w:val="00612DAF"/>
    <w:rsid w:val="00613F34"/>
    <w:rsid w:val="006145B5"/>
    <w:rsid w:val="00614674"/>
    <w:rsid w:val="006146C4"/>
    <w:rsid w:val="00614CD2"/>
    <w:rsid w:val="00614F7D"/>
    <w:rsid w:val="00615BDF"/>
    <w:rsid w:val="006161F2"/>
    <w:rsid w:val="00616CF2"/>
    <w:rsid w:val="00617157"/>
    <w:rsid w:val="00620660"/>
    <w:rsid w:val="00620D49"/>
    <w:rsid w:val="00621616"/>
    <w:rsid w:val="00621666"/>
    <w:rsid w:val="00621668"/>
    <w:rsid w:val="00621995"/>
    <w:rsid w:val="00621A9E"/>
    <w:rsid w:val="0062216B"/>
    <w:rsid w:val="006225BD"/>
    <w:rsid w:val="00622ED4"/>
    <w:rsid w:val="006233E2"/>
    <w:rsid w:val="00623E09"/>
    <w:rsid w:val="006256FD"/>
    <w:rsid w:val="006257EC"/>
    <w:rsid w:val="00625B10"/>
    <w:rsid w:val="006262B6"/>
    <w:rsid w:val="00626556"/>
    <w:rsid w:val="0062777D"/>
    <w:rsid w:val="006308B3"/>
    <w:rsid w:val="00630A92"/>
    <w:rsid w:val="00630FBD"/>
    <w:rsid w:val="00632E9A"/>
    <w:rsid w:val="00633027"/>
    <w:rsid w:val="006330A6"/>
    <w:rsid w:val="00633A30"/>
    <w:rsid w:val="00633D5F"/>
    <w:rsid w:val="00634308"/>
    <w:rsid w:val="006352D0"/>
    <w:rsid w:val="0063631D"/>
    <w:rsid w:val="006401DE"/>
    <w:rsid w:val="00640279"/>
    <w:rsid w:val="00640565"/>
    <w:rsid w:val="00640971"/>
    <w:rsid w:val="00641202"/>
    <w:rsid w:val="0064146E"/>
    <w:rsid w:val="006434FA"/>
    <w:rsid w:val="006435AC"/>
    <w:rsid w:val="006445F1"/>
    <w:rsid w:val="006454A4"/>
    <w:rsid w:val="00645EB8"/>
    <w:rsid w:val="006462D2"/>
    <w:rsid w:val="0064687E"/>
    <w:rsid w:val="00646C5B"/>
    <w:rsid w:val="00646EAA"/>
    <w:rsid w:val="00650684"/>
    <w:rsid w:val="00650794"/>
    <w:rsid w:val="00651B9F"/>
    <w:rsid w:val="006524A8"/>
    <w:rsid w:val="00652A90"/>
    <w:rsid w:val="006530BA"/>
    <w:rsid w:val="00653D0B"/>
    <w:rsid w:val="006540A4"/>
    <w:rsid w:val="0065560C"/>
    <w:rsid w:val="006556BE"/>
    <w:rsid w:val="0065617F"/>
    <w:rsid w:val="006563EF"/>
    <w:rsid w:val="006566A8"/>
    <w:rsid w:val="00656F7A"/>
    <w:rsid w:val="00660151"/>
    <w:rsid w:val="006602D2"/>
    <w:rsid w:val="0066098B"/>
    <w:rsid w:val="00661E7A"/>
    <w:rsid w:val="0066248C"/>
    <w:rsid w:val="0066262B"/>
    <w:rsid w:val="00663E71"/>
    <w:rsid w:val="0066520F"/>
    <w:rsid w:val="00665222"/>
    <w:rsid w:val="006655C7"/>
    <w:rsid w:val="00665707"/>
    <w:rsid w:val="00666759"/>
    <w:rsid w:val="00666EC1"/>
    <w:rsid w:val="00670310"/>
    <w:rsid w:val="0067157A"/>
    <w:rsid w:val="006732CB"/>
    <w:rsid w:val="0067383D"/>
    <w:rsid w:val="00673D06"/>
    <w:rsid w:val="00673F42"/>
    <w:rsid w:val="0067429B"/>
    <w:rsid w:val="00674917"/>
    <w:rsid w:val="00674A01"/>
    <w:rsid w:val="00674AA8"/>
    <w:rsid w:val="006753F2"/>
    <w:rsid w:val="0067552F"/>
    <w:rsid w:val="00675837"/>
    <w:rsid w:val="0067592E"/>
    <w:rsid w:val="00676110"/>
    <w:rsid w:val="00676671"/>
    <w:rsid w:val="006766EC"/>
    <w:rsid w:val="00677A66"/>
    <w:rsid w:val="00677CAA"/>
    <w:rsid w:val="00677D0A"/>
    <w:rsid w:val="00680CEB"/>
    <w:rsid w:val="00680E36"/>
    <w:rsid w:val="0068168C"/>
    <w:rsid w:val="00681D78"/>
    <w:rsid w:val="00682182"/>
    <w:rsid w:val="006825DD"/>
    <w:rsid w:val="00682B8D"/>
    <w:rsid w:val="00682EAA"/>
    <w:rsid w:val="0068342E"/>
    <w:rsid w:val="0068374A"/>
    <w:rsid w:val="00684273"/>
    <w:rsid w:val="00684A85"/>
    <w:rsid w:val="00684BAB"/>
    <w:rsid w:val="0068503F"/>
    <w:rsid w:val="0068551C"/>
    <w:rsid w:val="00685E71"/>
    <w:rsid w:val="0068632C"/>
    <w:rsid w:val="00687D22"/>
    <w:rsid w:val="006905D4"/>
    <w:rsid w:val="00690B51"/>
    <w:rsid w:val="00691CB5"/>
    <w:rsid w:val="00692114"/>
    <w:rsid w:val="00692371"/>
    <w:rsid w:val="00692A0E"/>
    <w:rsid w:val="00692C51"/>
    <w:rsid w:val="006942A7"/>
    <w:rsid w:val="006946BE"/>
    <w:rsid w:val="00694AD5"/>
    <w:rsid w:val="00694B1A"/>
    <w:rsid w:val="006956B2"/>
    <w:rsid w:val="00695B6A"/>
    <w:rsid w:val="00695D2E"/>
    <w:rsid w:val="00695EC9"/>
    <w:rsid w:val="00696536"/>
    <w:rsid w:val="00697E3E"/>
    <w:rsid w:val="00697FCD"/>
    <w:rsid w:val="006A15A4"/>
    <w:rsid w:val="006A1BF4"/>
    <w:rsid w:val="006A1C94"/>
    <w:rsid w:val="006A1D34"/>
    <w:rsid w:val="006A25F8"/>
    <w:rsid w:val="006A266D"/>
    <w:rsid w:val="006A2ACA"/>
    <w:rsid w:val="006A32E3"/>
    <w:rsid w:val="006A3920"/>
    <w:rsid w:val="006A3D67"/>
    <w:rsid w:val="006A41F2"/>
    <w:rsid w:val="006A42A3"/>
    <w:rsid w:val="006A43DD"/>
    <w:rsid w:val="006A497E"/>
    <w:rsid w:val="006A4E32"/>
    <w:rsid w:val="006A5421"/>
    <w:rsid w:val="006A5A83"/>
    <w:rsid w:val="006A5ED6"/>
    <w:rsid w:val="006A6176"/>
    <w:rsid w:val="006A691A"/>
    <w:rsid w:val="006A76F3"/>
    <w:rsid w:val="006A7F50"/>
    <w:rsid w:val="006A7F6D"/>
    <w:rsid w:val="006A7F6E"/>
    <w:rsid w:val="006B0791"/>
    <w:rsid w:val="006B127B"/>
    <w:rsid w:val="006B15F1"/>
    <w:rsid w:val="006B1FDD"/>
    <w:rsid w:val="006B26E9"/>
    <w:rsid w:val="006B29A1"/>
    <w:rsid w:val="006B3314"/>
    <w:rsid w:val="006B38C3"/>
    <w:rsid w:val="006B3EB7"/>
    <w:rsid w:val="006B49DA"/>
    <w:rsid w:val="006B531B"/>
    <w:rsid w:val="006B5F87"/>
    <w:rsid w:val="006B6376"/>
    <w:rsid w:val="006B6BF2"/>
    <w:rsid w:val="006B72AB"/>
    <w:rsid w:val="006B7C0F"/>
    <w:rsid w:val="006B7DF5"/>
    <w:rsid w:val="006B7E76"/>
    <w:rsid w:val="006C0022"/>
    <w:rsid w:val="006C0FAB"/>
    <w:rsid w:val="006C139B"/>
    <w:rsid w:val="006C1497"/>
    <w:rsid w:val="006C1838"/>
    <w:rsid w:val="006C1A29"/>
    <w:rsid w:val="006C23BB"/>
    <w:rsid w:val="006C3015"/>
    <w:rsid w:val="006C36A0"/>
    <w:rsid w:val="006C4368"/>
    <w:rsid w:val="006C4908"/>
    <w:rsid w:val="006C4CC2"/>
    <w:rsid w:val="006C4D95"/>
    <w:rsid w:val="006C4FB7"/>
    <w:rsid w:val="006C56AB"/>
    <w:rsid w:val="006C573A"/>
    <w:rsid w:val="006C6019"/>
    <w:rsid w:val="006C646B"/>
    <w:rsid w:val="006C64CD"/>
    <w:rsid w:val="006C7116"/>
    <w:rsid w:val="006D00DB"/>
    <w:rsid w:val="006D0792"/>
    <w:rsid w:val="006D0E69"/>
    <w:rsid w:val="006D114E"/>
    <w:rsid w:val="006D20F5"/>
    <w:rsid w:val="006D2DF3"/>
    <w:rsid w:val="006D31A2"/>
    <w:rsid w:val="006D3317"/>
    <w:rsid w:val="006D3ACB"/>
    <w:rsid w:val="006D45BB"/>
    <w:rsid w:val="006D473C"/>
    <w:rsid w:val="006D4BA4"/>
    <w:rsid w:val="006D5DCD"/>
    <w:rsid w:val="006D6B35"/>
    <w:rsid w:val="006E0F0A"/>
    <w:rsid w:val="006E1297"/>
    <w:rsid w:val="006E170A"/>
    <w:rsid w:val="006E17D4"/>
    <w:rsid w:val="006E1C75"/>
    <w:rsid w:val="006E1FB9"/>
    <w:rsid w:val="006E314C"/>
    <w:rsid w:val="006E328E"/>
    <w:rsid w:val="006E383C"/>
    <w:rsid w:val="006E4052"/>
    <w:rsid w:val="006E45A2"/>
    <w:rsid w:val="006E4AFD"/>
    <w:rsid w:val="006E4B52"/>
    <w:rsid w:val="006E5E2B"/>
    <w:rsid w:val="006E605B"/>
    <w:rsid w:val="006E64FA"/>
    <w:rsid w:val="006E6ADF"/>
    <w:rsid w:val="006E6E97"/>
    <w:rsid w:val="006E7373"/>
    <w:rsid w:val="006E7C51"/>
    <w:rsid w:val="006F0F60"/>
    <w:rsid w:val="006F103B"/>
    <w:rsid w:val="006F12FE"/>
    <w:rsid w:val="006F1B98"/>
    <w:rsid w:val="006F1EE0"/>
    <w:rsid w:val="006F211C"/>
    <w:rsid w:val="006F2537"/>
    <w:rsid w:val="006F2BFC"/>
    <w:rsid w:val="006F339B"/>
    <w:rsid w:val="006F6965"/>
    <w:rsid w:val="006F6F1C"/>
    <w:rsid w:val="006F73EC"/>
    <w:rsid w:val="006F7778"/>
    <w:rsid w:val="006F77FB"/>
    <w:rsid w:val="006F7A50"/>
    <w:rsid w:val="006F7B83"/>
    <w:rsid w:val="00700059"/>
    <w:rsid w:val="007004D6"/>
    <w:rsid w:val="00700DF0"/>
    <w:rsid w:val="00701A78"/>
    <w:rsid w:val="00701BBF"/>
    <w:rsid w:val="00702023"/>
    <w:rsid w:val="007020FC"/>
    <w:rsid w:val="00703E5A"/>
    <w:rsid w:val="00704D75"/>
    <w:rsid w:val="007054CA"/>
    <w:rsid w:val="00706089"/>
    <w:rsid w:val="007069BC"/>
    <w:rsid w:val="00706E65"/>
    <w:rsid w:val="007073EF"/>
    <w:rsid w:val="00707413"/>
    <w:rsid w:val="007077D0"/>
    <w:rsid w:val="007101A5"/>
    <w:rsid w:val="0071023B"/>
    <w:rsid w:val="007104AA"/>
    <w:rsid w:val="00710E8C"/>
    <w:rsid w:val="0071117A"/>
    <w:rsid w:val="007116DE"/>
    <w:rsid w:val="00711777"/>
    <w:rsid w:val="00711FF0"/>
    <w:rsid w:val="007124B2"/>
    <w:rsid w:val="00715800"/>
    <w:rsid w:val="00715B15"/>
    <w:rsid w:val="007160AD"/>
    <w:rsid w:val="00716677"/>
    <w:rsid w:val="007168F4"/>
    <w:rsid w:val="00716E13"/>
    <w:rsid w:val="007171EA"/>
    <w:rsid w:val="00717350"/>
    <w:rsid w:val="00717906"/>
    <w:rsid w:val="007179B8"/>
    <w:rsid w:val="007179E1"/>
    <w:rsid w:val="00717EF1"/>
    <w:rsid w:val="00720EE6"/>
    <w:rsid w:val="007250DC"/>
    <w:rsid w:val="0072549C"/>
    <w:rsid w:val="00725DAC"/>
    <w:rsid w:val="007262D8"/>
    <w:rsid w:val="00727152"/>
    <w:rsid w:val="00727233"/>
    <w:rsid w:val="0072750A"/>
    <w:rsid w:val="00727674"/>
    <w:rsid w:val="00730918"/>
    <w:rsid w:val="00731530"/>
    <w:rsid w:val="00731555"/>
    <w:rsid w:val="00732D71"/>
    <w:rsid w:val="00734383"/>
    <w:rsid w:val="00734984"/>
    <w:rsid w:val="00734DA8"/>
    <w:rsid w:val="00735292"/>
    <w:rsid w:val="0073533B"/>
    <w:rsid w:val="00735BDD"/>
    <w:rsid w:val="007365EE"/>
    <w:rsid w:val="00736C31"/>
    <w:rsid w:val="00737095"/>
    <w:rsid w:val="0073712C"/>
    <w:rsid w:val="007376A2"/>
    <w:rsid w:val="00737E3F"/>
    <w:rsid w:val="00737E66"/>
    <w:rsid w:val="00737FCD"/>
    <w:rsid w:val="00740E42"/>
    <w:rsid w:val="00741C1F"/>
    <w:rsid w:val="00741E91"/>
    <w:rsid w:val="0074202C"/>
    <w:rsid w:val="00743018"/>
    <w:rsid w:val="00743E5D"/>
    <w:rsid w:val="00745455"/>
    <w:rsid w:val="00745C8E"/>
    <w:rsid w:val="00745E8E"/>
    <w:rsid w:val="00746973"/>
    <w:rsid w:val="00750555"/>
    <w:rsid w:val="00750B9A"/>
    <w:rsid w:val="007513C5"/>
    <w:rsid w:val="00751C2D"/>
    <w:rsid w:val="00751D9C"/>
    <w:rsid w:val="007520FA"/>
    <w:rsid w:val="00752BE7"/>
    <w:rsid w:val="007535F9"/>
    <w:rsid w:val="00753FAD"/>
    <w:rsid w:val="007544CD"/>
    <w:rsid w:val="00755045"/>
    <w:rsid w:val="00755092"/>
    <w:rsid w:val="00755B2B"/>
    <w:rsid w:val="00755C85"/>
    <w:rsid w:val="0075608E"/>
    <w:rsid w:val="0075773D"/>
    <w:rsid w:val="00757A64"/>
    <w:rsid w:val="00757CE4"/>
    <w:rsid w:val="007602DE"/>
    <w:rsid w:val="007605DC"/>
    <w:rsid w:val="0076086C"/>
    <w:rsid w:val="00761035"/>
    <w:rsid w:val="007616BA"/>
    <w:rsid w:val="0076227E"/>
    <w:rsid w:val="00762438"/>
    <w:rsid w:val="0076245F"/>
    <w:rsid w:val="00762FE1"/>
    <w:rsid w:val="007637D5"/>
    <w:rsid w:val="007640D0"/>
    <w:rsid w:val="007644AF"/>
    <w:rsid w:val="00764559"/>
    <w:rsid w:val="00764E2C"/>
    <w:rsid w:val="00764F6F"/>
    <w:rsid w:val="0076529F"/>
    <w:rsid w:val="007652EA"/>
    <w:rsid w:val="0076574E"/>
    <w:rsid w:val="007659E0"/>
    <w:rsid w:val="00765CB2"/>
    <w:rsid w:val="00766016"/>
    <w:rsid w:val="007678B6"/>
    <w:rsid w:val="007678EC"/>
    <w:rsid w:val="0077067A"/>
    <w:rsid w:val="00770CC8"/>
    <w:rsid w:val="007716CC"/>
    <w:rsid w:val="00771CAF"/>
    <w:rsid w:val="007722DE"/>
    <w:rsid w:val="007726AC"/>
    <w:rsid w:val="00772936"/>
    <w:rsid w:val="007731B1"/>
    <w:rsid w:val="00773545"/>
    <w:rsid w:val="00773743"/>
    <w:rsid w:val="00773DA9"/>
    <w:rsid w:val="00774C28"/>
    <w:rsid w:val="00775A33"/>
    <w:rsid w:val="007764DC"/>
    <w:rsid w:val="007779FD"/>
    <w:rsid w:val="0078070B"/>
    <w:rsid w:val="0078117A"/>
    <w:rsid w:val="007811AC"/>
    <w:rsid w:val="0078121D"/>
    <w:rsid w:val="0078155D"/>
    <w:rsid w:val="007817EF"/>
    <w:rsid w:val="007818E8"/>
    <w:rsid w:val="00781AA5"/>
    <w:rsid w:val="0078207E"/>
    <w:rsid w:val="00783A14"/>
    <w:rsid w:val="00783B57"/>
    <w:rsid w:val="00784024"/>
    <w:rsid w:val="007842F5"/>
    <w:rsid w:val="00784905"/>
    <w:rsid w:val="00785984"/>
    <w:rsid w:val="00785A2D"/>
    <w:rsid w:val="00786AEC"/>
    <w:rsid w:val="00786E46"/>
    <w:rsid w:val="00787293"/>
    <w:rsid w:val="007872DB"/>
    <w:rsid w:val="00787966"/>
    <w:rsid w:val="00787D44"/>
    <w:rsid w:val="00791F24"/>
    <w:rsid w:val="00792214"/>
    <w:rsid w:val="007928F3"/>
    <w:rsid w:val="00792E09"/>
    <w:rsid w:val="00793508"/>
    <w:rsid w:val="00793DC0"/>
    <w:rsid w:val="00793FA1"/>
    <w:rsid w:val="007943A3"/>
    <w:rsid w:val="00794564"/>
    <w:rsid w:val="0079470C"/>
    <w:rsid w:val="00794724"/>
    <w:rsid w:val="00794F7B"/>
    <w:rsid w:val="007956C9"/>
    <w:rsid w:val="0079619C"/>
    <w:rsid w:val="00796423"/>
    <w:rsid w:val="007968AD"/>
    <w:rsid w:val="00796DF4"/>
    <w:rsid w:val="0079789E"/>
    <w:rsid w:val="00797D0D"/>
    <w:rsid w:val="00797FB0"/>
    <w:rsid w:val="00797FFC"/>
    <w:rsid w:val="007A01C2"/>
    <w:rsid w:val="007A02C8"/>
    <w:rsid w:val="007A03FA"/>
    <w:rsid w:val="007A0476"/>
    <w:rsid w:val="007A0689"/>
    <w:rsid w:val="007A0B2B"/>
    <w:rsid w:val="007A17F5"/>
    <w:rsid w:val="007A1E38"/>
    <w:rsid w:val="007A1ED1"/>
    <w:rsid w:val="007A30B1"/>
    <w:rsid w:val="007A380F"/>
    <w:rsid w:val="007A381C"/>
    <w:rsid w:val="007A4172"/>
    <w:rsid w:val="007A5494"/>
    <w:rsid w:val="007A54BD"/>
    <w:rsid w:val="007A5669"/>
    <w:rsid w:val="007A66AE"/>
    <w:rsid w:val="007A675B"/>
    <w:rsid w:val="007A7847"/>
    <w:rsid w:val="007A7A39"/>
    <w:rsid w:val="007B074B"/>
    <w:rsid w:val="007B0D8D"/>
    <w:rsid w:val="007B17C6"/>
    <w:rsid w:val="007B1876"/>
    <w:rsid w:val="007B1ADE"/>
    <w:rsid w:val="007B2BAF"/>
    <w:rsid w:val="007B3446"/>
    <w:rsid w:val="007B4667"/>
    <w:rsid w:val="007B597D"/>
    <w:rsid w:val="007B6B32"/>
    <w:rsid w:val="007B6C25"/>
    <w:rsid w:val="007B7F47"/>
    <w:rsid w:val="007B7F50"/>
    <w:rsid w:val="007B7F6E"/>
    <w:rsid w:val="007C08B7"/>
    <w:rsid w:val="007C1201"/>
    <w:rsid w:val="007C1BE1"/>
    <w:rsid w:val="007C1CF9"/>
    <w:rsid w:val="007C1D4A"/>
    <w:rsid w:val="007C2BAA"/>
    <w:rsid w:val="007C3759"/>
    <w:rsid w:val="007C3D4B"/>
    <w:rsid w:val="007C4651"/>
    <w:rsid w:val="007C4841"/>
    <w:rsid w:val="007C5761"/>
    <w:rsid w:val="007C5A21"/>
    <w:rsid w:val="007C6588"/>
    <w:rsid w:val="007C6C38"/>
    <w:rsid w:val="007C6E89"/>
    <w:rsid w:val="007C753E"/>
    <w:rsid w:val="007C77D9"/>
    <w:rsid w:val="007C7952"/>
    <w:rsid w:val="007C797D"/>
    <w:rsid w:val="007D06D2"/>
    <w:rsid w:val="007D10E7"/>
    <w:rsid w:val="007D1A09"/>
    <w:rsid w:val="007D1BA1"/>
    <w:rsid w:val="007D2151"/>
    <w:rsid w:val="007D25D3"/>
    <w:rsid w:val="007D2739"/>
    <w:rsid w:val="007D2A4A"/>
    <w:rsid w:val="007D32E3"/>
    <w:rsid w:val="007D37A5"/>
    <w:rsid w:val="007D494C"/>
    <w:rsid w:val="007D51B6"/>
    <w:rsid w:val="007D5668"/>
    <w:rsid w:val="007D59D8"/>
    <w:rsid w:val="007D5ABD"/>
    <w:rsid w:val="007D5ECC"/>
    <w:rsid w:val="007D65E4"/>
    <w:rsid w:val="007D6E68"/>
    <w:rsid w:val="007D7782"/>
    <w:rsid w:val="007D7AE4"/>
    <w:rsid w:val="007E020C"/>
    <w:rsid w:val="007E0A76"/>
    <w:rsid w:val="007E1954"/>
    <w:rsid w:val="007E2797"/>
    <w:rsid w:val="007E2973"/>
    <w:rsid w:val="007E3843"/>
    <w:rsid w:val="007E38EA"/>
    <w:rsid w:val="007E3B26"/>
    <w:rsid w:val="007E5723"/>
    <w:rsid w:val="007E60C5"/>
    <w:rsid w:val="007E691D"/>
    <w:rsid w:val="007E7511"/>
    <w:rsid w:val="007F019E"/>
    <w:rsid w:val="007F086C"/>
    <w:rsid w:val="007F0D00"/>
    <w:rsid w:val="007F165F"/>
    <w:rsid w:val="007F191F"/>
    <w:rsid w:val="007F1C0D"/>
    <w:rsid w:val="007F26FF"/>
    <w:rsid w:val="007F28F7"/>
    <w:rsid w:val="007F3400"/>
    <w:rsid w:val="007F3891"/>
    <w:rsid w:val="007F3AE0"/>
    <w:rsid w:val="007F3CF5"/>
    <w:rsid w:val="007F43BD"/>
    <w:rsid w:val="007F4A35"/>
    <w:rsid w:val="007F4A96"/>
    <w:rsid w:val="007F5617"/>
    <w:rsid w:val="007F5B70"/>
    <w:rsid w:val="007F62B0"/>
    <w:rsid w:val="007F6F38"/>
    <w:rsid w:val="007F73C9"/>
    <w:rsid w:val="007F76CC"/>
    <w:rsid w:val="007F7DF5"/>
    <w:rsid w:val="007F7F14"/>
    <w:rsid w:val="00800610"/>
    <w:rsid w:val="0080067C"/>
    <w:rsid w:val="00802CD2"/>
    <w:rsid w:val="00803B11"/>
    <w:rsid w:val="00804514"/>
    <w:rsid w:val="00804BFB"/>
    <w:rsid w:val="00805AE2"/>
    <w:rsid w:val="00805B32"/>
    <w:rsid w:val="00806902"/>
    <w:rsid w:val="00806D5B"/>
    <w:rsid w:val="00807516"/>
    <w:rsid w:val="00807861"/>
    <w:rsid w:val="00810410"/>
    <w:rsid w:val="00810AB1"/>
    <w:rsid w:val="00810D06"/>
    <w:rsid w:val="00811115"/>
    <w:rsid w:val="00811763"/>
    <w:rsid w:val="00812367"/>
    <w:rsid w:val="0081293A"/>
    <w:rsid w:val="00812AA3"/>
    <w:rsid w:val="00812C53"/>
    <w:rsid w:val="00812F3C"/>
    <w:rsid w:val="0081365D"/>
    <w:rsid w:val="008136E2"/>
    <w:rsid w:val="008144E9"/>
    <w:rsid w:val="00814E3D"/>
    <w:rsid w:val="0081581F"/>
    <w:rsid w:val="00816327"/>
    <w:rsid w:val="0081722D"/>
    <w:rsid w:val="008172DC"/>
    <w:rsid w:val="00817485"/>
    <w:rsid w:val="00817778"/>
    <w:rsid w:val="00817EEE"/>
    <w:rsid w:val="00817F12"/>
    <w:rsid w:val="0082025A"/>
    <w:rsid w:val="0082240F"/>
    <w:rsid w:val="008225A6"/>
    <w:rsid w:val="008228B5"/>
    <w:rsid w:val="00823208"/>
    <w:rsid w:val="00823D4E"/>
    <w:rsid w:val="00824902"/>
    <w:rsid w:val="00824FC7"/>
    <w:rsid w:val="00826A6A"/>
    <w:rsid w:val="00826B3A"/>
    <w:rsid w:val="00826D31"/>
    <w:rsid w:val="00826D96"/>
    <w:rsid w:val="00827DE8"/>
    <w:rsid w:val="00830CD7"/>
    <w:rsid w:val="00831273"/>
    <w:rsid w:val="0083128F"/>
    <w:rsid w:val="008313A6"/>
    <w:rsid w:val="00833C95"/>
    <w:rsid w:val="00834378"/>
    <w:rsid w:val="0083472C"/>
    <w:rsid w:val="00835776"/>
    <w:rsid w:val="00835C05"/>
    <w:rsid w:val="00835D5A"/>
    <w:rsid w:val="00835E3F"/>
    <w:rsid w:val="00836A51"/>
    <w:rsid w:val="00836E98"/>
    <w:rsid w:val="008372B7"/>
    <w:rsid w:val="00837DB6"/>
    <w:rsid w:val="0084025F"/>
    <w:rsid w:val="0084062A"/>
    <w:rsid w:val="0084175C"/>
    <w:rsid w:val="00841856"/>
    <w:rsid w:val="00844BA2"/>
    <w:rsid w:val="00844BF8"/>
    <w:rsid w:val="00844FD8"/>
    <w:rsid w:val="00845502"/>
    <w:rsid w:val="008457AB"/>
    <w:rsid w:val="00845A41"/>
    <w:rsid w:val="00845D19"/>
    <w:rsid w:val="00846895"/>
    <w:rsid w:val="0085014E"/>
    <w:rsid w:val="00850477"/>
    <w:rsid w:val="00850FA2"/>
    <w:rsid w:val="0085108A"/>
    <w:rsid w:val="00851947"/>
    <w:rsid w:val="008519CB"/>
    <w:rsid w:val="00852473"/>
    <w:rsid w:val="00852540"/>
    <w:rsid w:val="00852F14"/>
    <w:rsid w:val="00852FC1"/>
    <w:rsid w:val="0085370F"/>
    <w:rsid w:val="0085392C"/>
    <w:rsid w:val="00853EF3"/>
    <w:rsid w:val="0085445D"/>
    <w:rsid w:val="00854807"/>
    <w:rsid w:val="00854AC2"/>
    <w:rsid w:val="0085583E"/>
    <w:rsid w:val="00855D31"/>
    <w:rsid w:val="008570F9"/>
    <w:rsid w:val="00857364"/>
    <w:rsid w:val="00857D1C"/>
    <w:rsid w:val="00860689"/>
    <w:rsid w:val="008608CD"/>
    <w:rsid w:val="00860DA6"/>
    <w:rsid w:val="0086291F"/>
    <w:rsid w:val="00864A7A"/>
    <w:rsid w:val="00864D58"/>
    <w:rsid w:val="008651AB"/>
    <w:rsid w:val="00865F22"/>
    <w:rsid w:val="008662D8"/>
    <w:rsid w:val="00866680"/>
    <w:rsid w:val="008667CA"/>
    <w:rsid w:val="00867A8D"/>
    <w:rsid w:val="00870950"/>
    <w:rsid w:val="00872244"/>
    <w:rsid w:val="008728EE"/>
    <w:rsid w:val="0087340A"/>
    <w:rsid w:val="0087351D"/>
    <w:rsid w:val="00873D0B"/>
    <w:rsid w:val="00874223"/>
    <w:rsid w:val="00874559"/>
    <w:rsid w:val="008747A4"/>
    <w:rsid w:val="00874D9E"/>
    <w:rsid w:val="00874F5E"/>
    <w:rsid w:val="0087597A"/>
    <w:rsid w:val="00876165"/>
    <w:rsid w:val="00876F3B"/>
    <w:rsid w:val="00876F49"/>
    <w:rsid w:val="0087702D"/>
    <w:rsid w:val="00877300"/>
    <w:rsid w:val="0087745F"/>
    <w:rsid w:val="008801C6"/>
    <w:rsid w:val="00880677"/>
    <w:rsid w:val="00881E7E"/>
    <w:rsid w:val="008820F9"/>
    <w:rsid w:val="00882185"/>
    <w:rsid w:val="008830E4"/>
    <w:rsid w:val="0088322B"/>
    <w:rsid w:val="00883234"/>
    <w:rsid w:val="008861C1"/>
    <w:rsid w:val="00886431"/>
    <w:rsid w:val="00887033"/>
    <w:rsid w:val="008874BD"/>
    <w:rsid w:val="00887EF2"/>
    <w:rsid w:val="00887FA1"/>
    <w:rsid w:val="0089064A"/>
    <w:rsid w:val="008927EF"/>
    <w:rsid w:val="00892AC9"/>
    <w:rsid w:val="00892FC1"/>
    <w:rsid w:val="008932D0"/>
    <w:rsid w:val="00893476"/>
    <w:rsid w:val="00894DA3"/>
    <w:rsid w:val="008955D7"/>
    <w:rsid w:val="008955E0"/>
    <w:rsid w:val="008956D8"/>
    <w:rsid w:val="00895CD0"/>
    <w:rsid w:val="00895F58"/>
    <w:rsid w:val="008964DB"/>
    <w:rsid w:val="0089660B"/>
    <w:rsid w:val="0089683B"/>
    <w:rsid w:val="00896842"/>
    <w:rsid w:val="00896D3A"/>
    <w:rsid w:val="00896E84"/>
    <w:rsid w:val="00897208"/>
    <w:rsid w:val="00897410"/>
    <w:rsid w:val="008978FD"/>
    <w:rsid w:val="00897D43"/>
    <w:rsid w:val="008A006B"/>
    <w:rsid w:val="008A05F4"/>
    <w:rsid w:val="008A060A"/>
    <w:rsid w:val="008A1785"/>
    <w:rsid w:val="008A18E9"/>
    <w:rsid w:val="008A1BDC"/>
    <w:rsid w:val="008A22A8"/>
    <w:rsid w:val="008A2D48"/>
    <w:rsid w:val="008A30C1"/>
    <w:rsid w:val="008A3554"/>
    <w:rsid w:val="008A3555"/>
    <w:rsid w:val="008A3C38"/>
    <w:rsid w:val="008A3D07"/>
    <w:rsid w:val="008A7A34"/>
    <w:rsid w:val="008B002F"/>
    <w:rsid w:val="008B230D"/>
    <w:rsid w:val="008B3560"/>
    <w:rsid w:val="008B3D06"/>
    <w:rsid w:val="008B4254"/>
    <w:rsid w:val="008B49AB"/>
    <w:rsid w:val="008B5362"/>
    <w:rsid w:val="008B55C1"/>
    <w:rsid w:val="008B62BA"/>
    <w:rsid w:val="008B643D"/>
    <w:rsid w:val="008B6470"/>
    <w:rsid w:val="008B6FCC"/>
    <w:rsid w:val="008C0007"/>
    <w:rsid w:val="008C06F5"/>
    <w:rsid w:val="008C15AF"/>
    <w:rsid w:val="008C1A62"/>
    <w:rsid w:val="008C30B3"/>
    <w:rsid w:val="008C35C6"/>
    <w:rsid w:val="008C4256"/>
    <w:rsid w:val="008C5216"/>
    <w:rsid w:val="008C5F0E"/>
    <w:rsid w:val="008C61E8"/>
    <w:rsid w:val="008D0A66"/>
    <w:rsid w:val="008D0DDA"/>
    <w:rsid w:val="008D1F8C"/>
    <w:rsid w:val="008D256F"/>
    <w:rsid w:val="008D26B2"/>
    <w:rsid w:val="008D2C0A"/>
    <w:rsid w:val="008D370C"/>
    <w:rsid w:val="008D3B49"/>
    <w:rsid w:val="008D3B4B"/>
    <w:rsid w:val="008D3D91"/>
    <w:rsid w:val="008D3E12"/>
    <w:rsid w:val="008D4E69"/>
    <w:rsid w:val="008D4F6B"/>
    <w:rsid w:val="008D6477"/>
    <w:rsid w:val="008E028C"/>
    <w:rsid w:val="008E0554"/>
    <w:rsid w:val="008E057F"/>
    <w:rsid w:val="008E05EC"/>
    <w:rsid w:val="008E06BE"/>
    <w:rsid w:val="008E09BA"/>
    <w:rsid w:val="008E279C"/>
    <w:rsid w:val="008E2972"/>
    <w:rsid w:val="008E299B"/>
    <w:rsid w:val="008E3DB6"/>
    <w:rsid w:val="008E4141"/>
    <w:rsid w:val="008E4150"/>
    <w:rsid w:val="008E4948"/>
    <w:rsid w:val="008E4DBC"/>
    <w:rsid w:val="008E5092"/>
    <w:rsid w:val="008E5E52"/>
    <w:rsid w:val="008E651B"/>
    <w:rsid w:val="008E77D5"/>
    <w:rsid w:val="008E7877"/>
    <w:rsid w:val="008E7FBA"/>
    <w:rsid w:val="008F09D0"/>
    <w:rsid w:val="008F1763"/>
    <w:rsid w:val="008F21DE"/>
    <w:rsid w:val="008F23A3"/>
    <w:rsid w:val="008F2CDD"/>
    <w:rsid w:val="008F30E1"/>
    <w:rsid w:val="008F39F6"/>
    <w:rsid w:val="008F45C4"/>
    <w:rsid w:val="008F5182"/>
    <w:rsid w:val="008F5706"/>
    <w:rsid w:val="008F6077"/>
    <w:rsid w:val="008F62FF"/>
    <w:rsid w:val="008F7147"/>
    <w:rsid w:val="008F7495"/>
    <w:rsid w:val="008F7B34"/>
    <w:rsid w:val="008F7CD0"/>
    <w:rsid w:val="00900B21"/>
    <w:rsid w:val="00900CEA"/>
    <w:rsid w:val="009010F5"/>
    <w:rsid w:val="009019BF"/>
    <w:rsid w:val="00901B98"/>
    <w:rsid w:val="00901CF7"/>
    <w:rsid w:val="00902232"/>
    <w:rsid w:val="00903518"/>
    <w:rsid w:val="00903DED"/>
    <w:rsid w:val="00903E3F"/>
    <w:rsid w:val="00904F00"/>
    <w:rsid w:val="00906417"/>
    <w:rsid w:val="009069D4"/>
    <w:rsid w:val="009070C1"/>
    <w:rsid w:val="00907142"/>
    <w:rsid w:val="00907446"/>
    <w:rsid w:val="00907A96"/>
    <w:rsid w:val="00907B39"/>
    <w:rsid w:val="00907E62"/>
    <w:rsid w:val="00910113"/>
    <w:rsid w:val="00910E63"/>
    <w:rsid w:val="00911E62"/>
    <w:rsid w:val="00912EDB"/>
    <w:rsid w:val="009137C0"/>
    <w:rsid w:val="00913985"/>
    <w:rsid w:val="00913E5B"/>
    <w:rsid w:val="00915B1B"/>
    <w:rsid w:val="0091687B"/>
    <w:rsid w:val="0091718A"/>
    <w:rsid w:val="00917BDC"/>
    <w:rsid w:val="009201E7"/>
    <w:rsid w:val="00920492"/>
    <w:rsid w:val="009205D7"/>
    <w:rsid w:val="00920741"/>
    <w:rsid w:val="009207E9"/>
    <w:rsid w:val="00920BCF"/>
    <w:rsid w:val="009217D5"/>
    <w:rsid w:val="00921866"/>
    <w:rsid w:val="009221D2"/>
    <w:rsid w:val="0092236E"/>
    <w:rsid w:val="00923C92"/>
    <w:rsid w:val="00923E23"/>
    <w:rsid w:val="0092414E"/>
    <w:rsid w:val="00924A9D"/>
    <w:rsid w:val="00925765"/>
    <w:rsid w:val="00925795"/>
    <w:rsid w:val="00926242"/>
    <w:rsid w:val="009263A8"/>
    <w:rsid w:val="009269AC"/>
    <w:rsid w:val="00926BCC"/>
    <w:rsid w:val="0092795F"/>
    <w:rsid w:val="0093002F"/>
    <w:rsid w:val="00930456"/>
    <w:rsid w:val="00931380"/>
    <w:rsid w:val="009322D9"/>
    <w:rsid w:val="009322DC"/>
    <w:rsid w:val="00932573"/>
    <w:rsid w:val="009325B0"/>
    <w:rsid w:val="00932E71"/>
    <w:rsid w:val="00933EF0"/>
    <w:rsid w:val="00933F0D"/>
    <w:rsid w:val="00933FA7"/>
    <w:rsid w:val="009340A6"/>
    <w:rsid w:val="009343E3"/>
    <w:rsid w:val="00934B1D"/>
    <w:rsid w:val="00935B14"/>
    <w:rsid w:val="00935E4F"/>
    <w:rsid w:val="00936A1D"/>
    <w:rsid w:val="00936F05"/>
    <w:rsid w:val="00937007"/>
    <w:rsid w:val="0094017B"/>
    <w:rsid w:val="00941C3F"/>
    <w:rsid w:val="00942631"/>
    <w:rsid w:val="009428EE"/>
    <w:rsid w:val="00942E6A"/>
    <w:rsid w:val="00942E73"/>
    <w:rsid w:val="00942FA5"/>
    <w:rsid w:val="009432CA"/>
    <w:rsid w:val="009432E9"/>
    <w:rsid w:val="00943A96"/>
    <w:rsid w:val="009441F3"/>
    <w:rsid w:val="009451E2"/>
    <w:rsid w:val="0094711F"/>
    <w:rsid w:val="00947DE9"/>
    <w:rsid w:val="0095071E"/>
    <w:rsid w:val="009508BF"/>
    <w:rsid w:val="0095169F"/>
    <w:rsid w:val="00952363"/>
    <w:rsid w:val="00952748"/>
    <w:rsid w:val="00952B1E"/>
    <w:rsid w:val="00952FA6"/>
    <w:rsid w:val="00953DA6"/>
    <w:rsid w:val="009549FC"/>
    <w:rsid w:val="00954A1C"/>
    <w:rsid w:val="0095504D"/>
    <w:rsid w:val="009551B4"/>
    <w:rsid w:val="0095559C"/>
    <w:rsid w:val="00955C88"/>
    <w:rsid w:val="009563DA"/>
    <w:rsid w:val="00957805"/>
    <w:rsid w:val="00957840"/>
    <w:rsid w:val="0096003E"/>
    <w:rsid w:val="00960C5F"/>
    <w:rsid w:val="00960E94"/>
    <w:rsid w:val="00960F4B"/>
    <w:rsid w:val="009614B0"/>
    <w:rsid w:val="00961DBF"/>
    <w:rsid w:val="00961F88"/>
    <w:rsid w:val="00961FCC"/>
    <w:rsid w:val="009621D2"/>
    <w:rsid w:val="00962E53"/>
    <w:rsid w:val="009631B8"/>
    <w:rsid w:val="0096347F"/>
    <w:rsid w:val="00964364"/>
    <w:rsid w:val="00964DD9"/>
    <w:rsid w:val="00965A05"/>
    <w:rsid w:val="00965C73"/>
    <w:rsid w:val="00965D6E"/>
    <w:rsid w:val="00966653"/>
    <w:rsid w:val="00966C65"/>
    <w:rsid w:val="00966DCE"/>
    <w:rsid w:val="00966F29"/>
    <w:rsid w:val="009670F4"/>
    <w:rsid w:val="00967E62"/>
    <w:rsid w:val="00967F00"/>
    <w:rsid w:val="00970A02"/>
    <w:rsid w:val="00970EF8"/>
    <w:rsid w:val="009714F3"/>
    <w:rsid w:val="00971513"/>
    <w:rsid w:val="0097178E"/>
    <w:rsid w:val="00971ABF"/>
    <w:rsid w:val="00971AFB"/>
    <w:rsid w:val="00972014"/>
    <w:rsid w:val="009724BF"/>
    <w:rsid w:val="00973788"/>
    <w:rsid w:val="0097416F"/>
    <w:rsid w:val="00974484"/>
    <w:rsid w:val="00974FBE"/>
    <w:rsid w:val="0097717F"/>
    <w:rsid w:val="0097750C"/>
    <w:rsid w:val="00977824"/>
    <w:rsid w:val="009778E4"/>
    <w:rsid w:val="0097798D"/>
    <w:rsid w:val="00977A89"/>
    <w:rsid w:val="0098056F"/>
    <w:rsid w:val="009814E7"/>
    <w:rsid w:val="00981552"/>
    <w:rsid w:val="00981F05"/>
    <w:rsid w:val="00982A3C"/>
    <w:rsid w:val="00982C3E"/>
    <w:rsid w:val="00982F53"/>
    <w:rsid w:val="00983454"/>
    <w:rsid w:val="009837DD"/>
    <w:rsid w:val="00983A76"/>
    <w:rsid w:val="009851C9"/>
    <w:rsid w:val="0098598D"/>
    <w:rsid w:val="00985BB0"/>
    <w:rsid w:val="00985C31"/>
    <w:rsid w:val="00985F3C"/>
    <w:rsid w:val="0098611D"/>
    <w:rsid w:val="00986651"/>
    <w:rsid w:val="009878FC"/>
    <w:rsid w:val="009879EB"/>
    <w:rsid w:val="00990027"/>
    <w:rsid w:val="009902F3"/>
    <w:rsid w:val="009905BD"/>
    <w:rsid w:val="009905FC"/>
    <w:rsid w:val="00991773"/>
    <w:rsid w:val="00991D8D"/>
    <w:rsid w:val="00993851"/>
    <w:rsid w:val="009938BE"/>
    <w:rsid w:val="00993F2D"/>
    <w:rsid w:val="009941C9"/>
    <w:rsid w:val="00994874"/>
    <w:rsid w:val="00995215"/>
    <w:rsid w:val="009953C5"/>
    <w:rsid w:val="00995D52"/>
    <w:rsid w:val="0099659F"/>
    <w:rsid w:val="00996B0F"/>
    <w:rsid w:val="00996C6C"/>
    <w:rsid w:val="00996F1E"/>
    <w:rsid w:val="0099732B"/>
    <w:rsid w:val="009A0018"/>
    <w:rsid w:val="009A01FF"/>
    <w:rsid w:val="009A0320"/>
    <w:rsid w:val="009A0E10"/>
    <w:rsid w:val="009A14CC"/>
    <w:rsid w:val="009A20C0"/>
    <w:rsid w:val="009A2A67"/>
    <w:rsid w:val="009A2B08"/>
    <w:rsid w:val="009A2BAB"/>
    <w:rsid w:val="009A361B"/>
    <w:rsid w:val="009A37AB"/>
    <w:rsid w:val="009A3BD3"/>
    <w:rsid w:val="009A54E6"/>
    <w:rsid w:val="009A5594"/>
    <w:rsid w:val="009A59E1"/>
    <w:rsid w:val="009A5C89"/>
    <w:rsid w:val="009A62B0"/>
    <w:rsid w:val="009A6BDA"/>
    <w:rsid w:val="009A79F0"/>
    <w:rsid w:val="009B1A81"/>
    <w:rsid w:val="009B3201"/>
    <w:rsid w:val="009B34E9"/>
    <w:rsid w:val="009B3731"/>
    <w:rsid w:val="009B3A71"/>
    <w:rsid w:val="009B3DA8"/>
    <w:rsid w:val="009B3FDA"/>
    <w:rsid w:val="009B44DA"/>
    <w:rsid w:val="009B4DC2"/>
    <w:rsid w:val="009B5884"/>
    <w:rsid w:val="009B6633"/>
    <w:rsid w:val="009B6884"/>
    <w:rsid w:val="009B7381"/>
    <w:rsid w:val="009B7871"/>
    <w:rsid w:val="009B78F6"/>
    <w:rsid w:val="009C0AB9"/>
    <w:rsid w:val="009C1650"/>
    <w:rsid w:val="009C30F3"/>
    <w:rsid w:val="009C496D"/>
    <w:rsid w:val="009C4CC9"/>
    <w:rsid w:val="009C4D05"/>
    <w:rsid w:val="009C5FFA"/>
    <w:rsid w:val="009C675B"/>
    <w:rsid w:val="009C6FBA"/>
    <w:rsid w:val="009C753D"/>
    <w:rsid w:val="009C7819"/>
    <w:rsid w:val="009D02F2"/>
    <w:rsid w:val="009D042F"/>
    <w:rsid w:val="009D0D19"/>
    <w:rsid w:val="009D0EB8"/>
    <w:rsid w:val="009D0EC4"/>
    <w:rsid w:val="009D2129"/>
    <w:rsid w:val="009D2EF7"/>
    <w:rsid w:val="009D2FBF"/>
    <w:rsid w:val="009D3D9C"/>
    <w:rsid w:val="009D3F4E"/>
    <w:rsid w:val="009D45D1"/>
    <w:rsid w:val="009D49DB"/>
    <w:rsid w:val="009D6BCD"/>
    <w:rsid w:val="009D7F56"/>
    <w:rsid w:val="009E03F5"/>
    <w:rsid w:val="009E090F"/>
    <w:rsid w:val="009E157E"/>
    <w:rsid w:val="009E1827"/>
    <w:rsid w:val="009E19F4"/>
    <w:rsid w:val="009E1CF4"/>
    <w:rsid w:val="009E1D96"/>
    <w:rsid w:val="009E212D"/>
    <w:rsid w:val="009E2228"/>
    <w:rsid w:val="009E335A"/>
    <w:rsid w:val="009E346D"/>
    <w:rsid w:val="009E35A4"/>
    <w:rsid w:val="009E3DCE"/>
    <w:rsid w:val="009E438E"/>
    <w:rsid w:val="009E47A1"/>
    <w:rsid w:val="009E48FA"/>
    <w:rsid w:val="009E51A6"/>
    <w:rsid w:val="009E6720"/>
    <w:rsid w:val="009E735B"/>
    <w:rsid w:val="009E7C31"/>
    <w:rsid w:val="009F022B"/>
    <w:rsid w:val="009F05C4"/>
    <w:rsid w:val="009F0B56"/>
    <w:rsid w:val="009F11EE"/>
    <w:rsid w:val="009F1C95"/>
    <w:rsid w:val="009F1E4A"/>
    <w:rsid w:val="009F206D"/>
    <w:rsid w:val="009F225C"/>
    <w:rsid w:val="009F2929"/>
    <w:rsid w:val="009F2B87"/>
    <w:rsid w:val="009F337B"/>
    <w:rsid w:val="009F3556"/>
    <w:rsid w:val="009F3618"/>
    <w:rsid w:val="009F36FB"/>
    <w:rsid w:val="009F3781"/>
    <w:rsid w:val="009F3D92"/>
    <w:rsid w:val="009F3FCB"/>
    <w:rsid w:val="009F424D"/>
    <w:rsid w:val="009F443F"/>
    <w:rsid w:val="009F4D96"/>
    <w:rsid w:val="009F4E29"/>
    <w:rsid w:val="009F6198"/>
    <w:rsid w:val="009F67CA"/>
    <w:rsid w:val="009F6DF0"/>
    <w:rsid w:val="009F7095"/>
    <w:rsid w:val="009F76F4"/>
    <w:rsid w:val="009F7E77"/>
    <w:rsid w:val="00A00629"/>
    <w:rsid w:val="00A00BEA"/>
    <w:rsid w:val="00A00CE5"/>
    <w:rsid w:val="00A01672"/>
    <w:rsid w:val="00A0170C"/>
    <w:rsid w:val="00A01D06"/>
    <w:rsid w:val="00A01EA5"/>
    <w:rsid w:val="00A02899"/>
    <w:rsid w:val="00A02F4D"/>
    <w:rsid w:val="00A02FEE"/>
    <w:rsid w:val="00A03024"/>
    <w:rsid w:val="00A0380A"/>
    <w:rsid w:val="00A041A4"/>
    <w:rsid w:val="00A049D3"/>
    <w:rsid w:val="00A06BC9"/>
    <w:rsid w:val="00A07740"/>
    <w:rsid w:val="00A10355"/>
    <w:rsid w:val="00A1063E"/>
    <w:rsid w:val="00A108C5"/>
    <w:rsid w:val="00A1228D"/>
    <w:rsid w:val="00A12E8D"/>
    <w:rsid w:val="00A142BF"/>
    <w:rsid w:val="00A14597"/>
    <w:rsid w:val="00A15299"/>
    <w:rsid w:val="00A15C4D"/>
    <w:rsid w:val="00A16585"/>
    <w:rsid w:val="00A17171"/>
    <w:rsid w:val="00A200FF"/>
    <w:rsid w:val="00A21394"/>
    <w:rsid w:val="00A22107"/>
    <w:rsid w:val="00A22302"/>
    <w:rsid w:val="00A2265F"/>
    <w:rsid w:val="00A22A62"/>
    <w:rsid w:val="00A238CE"/>
    <w:rsid w:val="00A23CC9"/>
    <w:rsid w:val="00A25023"/>
    <w:rsid w:val="00A25046"/>
    <w:rsid w:val="00A257D6"/>
    <w:rsid w:val="00A26839"/>
    <w:rsid w:val="00A26885"/>
    <w:rsid w:val="00A26BA4"/>
    <w:rsid w:val="00A26EEF"/>
    <w:rsid w:val="00A272FC"/>
    <w:rsid w:val="00A308CC"/>
    <w:rsid w:val="00A31C13"/>
    <w:rsid w:val="00A31CEE"/>
    <w:rsid w:val="00A3220B"/>
    <w:rsid w:val="00A3224A"/>
    <w:rsid w:val="00A32B5F"/>
    <w:rsid w:val="00A32FBF"/>
    <w:rsid w:val="00A3305C"/>
    <w:rsid w:val="00A33321"/>
    <w:rsid w:val="00A334FF"/>
    <w:rsid w:val="00A33A9D"/>
    <w:rsid w:val="00A33CC0"/>
    <w:rsid w:val="00A33CF2"/>
    <w:rsid w:val="00A33DBB"/>
    <w:rsid w:val="00A343FC"/>
    <w:rsid w:val="00A348E8"/>
    <w:rsid w:val="00A34F09"/>
    <w:rsid w:val="00A3532E"/>
    <w:rsid w:val="00A355FA"/>
    <w:rsid w:val="00A35699"/>
    <w:rsid w:val="00A35A80"/>
    <w:rsid w:val="00A35A8B"/>
    <w:rsid w:val="00A35AA7"/>
    <w:rsid w:val="00A35D2E"/>
    <w:rsid w:val="00A368F3"/>
    <w:rsid w:val="00A36F50"/>
    <w:rsid w:val="00A36FBC"/>
    <w:rsid w:val="00A375F3"/>
    <w:rsid w:val="00A41131"/>
    <w:rsid w:val="00A42755"/>
    <w:rsid w:val="00A42B96"/>
    <w:rsid w:val="00A42F66"/>
    <w:rsid w:val="00A437E9"/>
    <w:rsid w:val="00A43C86"/>
    <w:rsid w:val="00A442D3"/>
    <w:rsid w:val="00A44490"/>
    <w:rsid w:val="00A444B9"/>
    <w:rsid w:val="00A45072"/>
    <w:rsid w:val="00A450A3"/>
    <w:rsid w:val="00A45480"/>
    <w:rsid w:val="00A456E8"/>
    <w:rsid w:val="00A4602E"/>
    <w:rsid w:val="00A4625D"/>
    <w:rsid w:val="00A463A5"/>
    <w:rsid w:val="00A465DB"/>
    <w:rsid w:val="00A46AE2"/>
    <w:rsid w:val="00A46F8E"/>
    <w:rsid w:val="00A472F1"/>
    <w:rsid w:val="00A474EA"/>
    <w:rsid w:val="00A47FB9"/>
    <w:rsid w:val="00A50312"/>
    <w:rsid w:val="00A50420"/>
    <w:rsid w:val="00A510BC"/>
    <w:rsid w:val="00A514FA"/>
    <w:rsid w:val="00A518C3"/>
    <w:rsid w:val="00A51DDE"/>
    <w:rsid w:val="00A51F3D"/>
    <w:rsid w:val="00A52022"/>
    <w:rsid w:val="00A52288"/>
    <w:rsid w:val="00A52545"/>
    <w:rsid w:val="00A52ADD"/>
    <w:rsid w:val="00A52CBF"/>
    <w:rsid w:val="00A52D3F"/>
    <w:rsid w:val="00A547EA"/>
    <w:rsid w:val="00A559CA"/>
    <w:rsid w:val="00A55E82"/>
    <w:rsid w:val="00A560FD"/>
    <w:rsid w:val="00A612DF"/>
    <w:rsid w:val="00A613A4"/>
    <w:rsid w:val="00A616ED"/>
    <w:rsid w:val="00A6176E"/>
    <w:rsid w:val="00A61881"/>
    <w:rsid w:val="00A61C20"/>
    <w:rsid w:val="00A62A2C"/>
    <w:rsid w:val="00A633D0"/>
    <w:rsid w:val="00A6372C"/>
    <w:rsid w:val="00A63D81"/>
    <w:rsid w:val="00A64C20"/>
    <w:rsid w:val="00A6592D"/>
    <w:rsid w:val="00A660DE"/>
    <w:rsid w:val="00A66128"/>
    <w:rsid w:val="00A6724B"/>
    <w:rsid w:val="00A67589"/>
    <w:rsid w:val="00A67BFC"/>
    <w:rsid w:val="00A720C1"/>
    <w:rsid w:val="00A74083"/>
    <w:rsid w:val="00A74898"/>
    <w:rsid w:val="00A748D0"/>
    <w:rsid w:val="00A74911"/>
    <w:rsid w:val="00A74BEB"/>
    <w:rsid w:val="00A75946"/>
    <w:rsid w:val="00A75D0C"/>
    <w:rsid w:val="00A76768"/>
    <w:rsid w:val="00A76F57"/>
    <w:rsid w:val="00A778A8"/>
    <w:rsid w:val="00A77918"/>
    <w:rsid w:val="00A77A12"/>
    <w:rsid w:val="00A801E5"/>
    <w:rsid w:val="00A8032C"/>
    <w:rsid w:val="00A80486"/>
    <w:rsid w:val="00A80E8C"/>
    <w:rsid w:val="00A8118E"/>
    <w:rsid w:val="00A8123F"/>
    <w:rsid w:val="00A8180E"/>
    <w:rsid w:val="00A81BD9"/>
    <w:rsid w:val="00A82616"/>
    <w:rsid w:val="00A82857"/>
    <w:rsid w:val="00A82BE8"/>
    <w:rsid w:val="00A83A4D"/>
    <w:rsid w:val="00A83B62"/>
    <w:rsid w:val="00A83C3A"/>
    <w:rsid w:val="00A83CDA"/>
    <w:rsid w:val="00A84031"/>
    <w:rsid w:val="00A8417E"/>
    <w:rsid w:val="00A84289"/>
    <w:rsid w:val="00A847D2"/>
    <w:rsid w:val="00A84CBC"/>
    <w:rsid w:val="00A84EFF"/>
    <w:rsid w:val="00A85D62"/>
    <w:rsid w:val="00A86246"/>
    <w:rsid w:val="00A8633E"/>
    <w:rsid w:val="00A864AD"/>
    <w:rsid w:val="00A8767D"/>
    <w:rsid w:val="00A9010D"/>
    <w:rsid w:val="00A90C29"/>
    <w:rsid w:val="00A90C44"/>
    <w:rsid w:val="00A90D4E"/>
    <w:rsid w:val="00A9387A"/>
    <w:rsid w:val="00A94139"/>
    <w:rsid w:val="00A94813"/>
    <w:rsid w:val="00A94E69"/>
    <w:rsid w:val="00A94EB9"/>
    <w:rsid w:val="00A9525C"/>
    <w:rsid w:val="00A95950"/>
    <w:rsid w:val="00A95E06"/>
    <w:rsid w:val="00A96248"/>
    <w:rsid w:val="00A97BA2"/>
    <w:rsid w:val="00AA04AE"/>
    <w:rsid w:val="00AA075D"/>
    <w:rsid w:val="00AA09CF"/>
    <w:rsid w:val="00AA0B0D"/>
    <w:rsid w:val="00AA16C5"/>
    <w:rsid w:val="00AA3267"/>
    <w:rsid w:val="00AA367B"/>
    <w:rsid w:val="00AA3932"/>
    <w:rsid w:val="00AA398E"/>
    <w:rsid w:val="00AA3CB5"/>
    <w:rsid w:val="00AA4B16"/>
    <w:rsid w:val="00AA50DA"/>
    <w:rsid w:val="00AA56A6"/>
    <w:rsid w:val="00AA62E4"/>
    <w:rsid w:val="00AA6A5D"/>
    <w:rsid w:val="00AA7AB5"/>
    <w:rsid w:val="00AA7B5A"/>
    <w:rsid w:val="00AB06A0"/>
    <w:rsid w:val="00AB1973"/>
    <w:rsid w:val="00AB2DC7"/>
    <w:rsid w:val="00AB2ED3"/>
    <w:rsid w:val="00AB3713"/>
    <w:rsid w:val="00AB37A9"/>
    <w:rsid w:val="00AB3AA6"/>
    <w:rsid w:val="00AB3AFA"/>
    <w:rsid w:val="00AB504B"/>
    <w:rsid w:val="00AB640C"/>
    <w:rsid w:val="00AC06C9"/>
    <w:rsid w:val="00AC0B8A"/>
    <w:rsid w:val="00AC102B"/>
    <w:rsid w:val="00AC1371"/>
    <w:rsid w:val="00AC1649"/>
    <w:rsid w:val="00AC196C"/>
    <w:rsid w:val="00AC291D"/>
    <w:rsid w:val="00AC34DA"/>
    <w:rsid w:val="00AC355B"/>
    <w:rsid w:val="00AC3C6B"/>
    <w:rsid w:val="00AC3F1D"/>
    <w:rsid w:val="00AC4CF1"/>
    <w:rsid w:val="00AC5327"/>
    <w:rsid w:val="00AC6563"/>
    <w:rsid w:val="00AC6913"/>
    <w:rsid w:val="00AC69DD"/>
    <w:rsid w:val="00AC6EA0"/>
    <w:rsid w:val="00AC7253"/>
    <w:rsid w:val="00AC74B4"/>
    <w:rsid w:val="00AC7550"/>
    <w:rsid w:val="00AC7BFA"/>
    <w:rsid w:val="00AD0A73"/>
    <w:rsid w:val="00AD0D6A"/>
    <w:rsid w:val="00AD151A"/>
    <w:rsid w:val="00AD1C5D"/>
    <w:rsid w:val="00AD23AC"/>
    <w:rsid w:val="00AD34C9"/>
    <w:rsid w:val="00AD374A"/>
    <w:rsid w:val="00AD3C53"/>
    <w:rsid w:val="00AD4712"/>
    <w:rsid w:val="00AD50BE"/>
    <w:rsid w:val="00AD655C"/>
    <w:rsid w:val="00AD67B5"/>
    <w:rsid w:val="00AD7A5E"/>
    <w:rsid w:val="00AE02C5"/>
    <w:rsid w:val="00AE0C58"/>
    <w:rsid w:val="00AE117A"/>
    <w:rsid w:val="00AE1276"/>
    <w:rsid w:val="00AE1A42"/>
    <w:rsid w:val="00AE1E88"/>
    <w:rsid w:val="00AE29ED"/>
    <w:rsid w:val="00AE2C53"/>
    <w:rsid w:val="00AE2D02"/>
    <w:rsid w:val="00AE35BA"/>
    <w:rsid w:val="00AE4623"/>
    <w:rsid w:val="00AE4652"/>
    <w:rsid w:val="00AE49D1"/>
    <w:rsid w:val="00AE4D12"/>
    <w:rsid w:val="00AE4ED0"/>
    <w:rsid w:val="00AE5365"/>
    <w:rsid w:val="00AE5E24"/>
    <w:rsid w:val="00AE699A"/>
    <w:rsid w:val="00AE6D7D"/>
    <w:rsid w:val="00AE716D"/>
    <w:rsid w:val="00AE7B64"/>
    <w:rsid w:val="00AF0CC4"/>
    <w:rsid w:val="00AF141B"/>
    <w:rsid w:val="00AF143F"/>
    <w:rsid w:val="00AF16E3"/>
    <w:rsid w:val="00AF1B67"/>
    <w:rsid w:val="00AF220A"/>
    <w:rsid w:val="00AF25AA"/>
    <w:rsid w:val="00AF2F53"/>
    <w:rsid w:val="00AF39A5"/>
    <w:rsid w:val="00AF3DCD"/>
    <w:rsid w:val="00AF3FF8"/>
    <w:rsid w:val="00AF41B3"/>
    <w:rsid w:val="00AF48AC"/>
    <w:rsid w:val="00AF4FC2"/>
    <w:rsid w:val="00AF55D4"/>
    <w:rsid w:val="00AF5CC7"/>
    <w:rsid w:val="00AF61EF"/>
    <w:rsid w:val="00AF65A4"/>
    <w:rsid w:val="00AF6EEE"/>
    <w:rsid w:val="00AF73A4"/>
    <w:rsid w:val="00AF7779"/>
    <w:rsid w:val="00AF7CE9"/>
    <w:rsid w:val="00B004D3"/>
    <w:rsid w:val="00B008A2"/>
    <w:rsid w:val="00B01834"/>
    <w:rsid w:val="00B018ED"/>
    <w:rsid w:val="00B01ADD"/>
    <w:rsid w:val="00B01C25"/>
    <w:rsid w:val="00B01EFC"/>
    <w:rsid w:val="00B021EF"/>
    <w:rsid w:val="00B02F13"/>
    <w:rsid w:val="00B0336D"/>
    <w:rsid w:val="00B03E17"/>
    <w:rsid w:val="00B03F95"/>
    <w:rsid w:val="00B0456E"/>
    <w:rsid w:val="00B04660"/>
    <w:rsid w:val="00B046F1"/>
    <w:rsid w:val="00B050D0"/>
    <w:rsid w:val="00B06C5D"/>
    <w:rsid w:val="00B074D1"/>
    <w:rsid w:val="00B07EBD"/>
    <w:rsid w:val="00B07F6D"/>
    <w:rsid w:val="00B1019B"/>
    <w:rsid w:val="00B10BD1"/>
    <w:rsid w:val="00B1103E"/>
    <w:rsid w:val="00B11346"/>
    <w:rsid w:val="00B1145A"/>
    <w:rsid w:val="00B11541"/>
    <w:rsid w:val="00B1235A"/>
    <w:rsid w:val="00B124E7"/>
    <w:rsid w:val="00B126C8"/>
    <w:rsid w:val="00B127C6"/>
    <w:rsid w:val="00B12A0D"/>
    <w:rsid w:val="00B12C77"/>
    <w:rsid w:val="00B130D3"/>
    <w:rsid w:val="00B1473F"/>
    <w:rsid w:val="00B1475C"/>
    <w:rsid w:val="00B15905"/>
    <w:rsid w:val="00B1599E"/>
    <w:rsid w:val="00B1601C"/>
    <w:rsid w:val="00B172FA"/>
    <w:rsid w:val="00B179F0"/>
    <w:rsid w:val="00B17DC2"/>
    <w:rsid w:val="00B204B9"/>
    <w:rsid w:val="00B20FF5"/>
    <w:rsid w:val="00B216D1"/>
    <w:rsid w:val="00B21BDE"/>
    <w:rsid w:val="00B22060"/>
    <w:rsid w:val="00B22716"/>
    <w:rsid w:val="00B22DB5"/>
    <w:rsid w:val="00B2454C"/>
    <w:rsid w:val="00B25385"/>
    <w:rsid w:val="00B253C7"/>
    <w:rsid w:val="00B25417"/>
    <w:rsid w:val="00B254A5"/>
    <w:rsid w:val="00B25629"/>
    <w:rsid w:val="00B25A55"/>
    <w:rsid w:val="00B25C09"/>
    <w:rsid w:val="00B273E6"/>
    <w:rsid w:val="00B27749"/>
    <w:rsid w:val="00B27E99"/>
    <w:rsid w:val="00B30A94"/>
    <w:rsid w:val="00B312E1"/>
    <w:rsid w:val="00B31350"/>
    <w:rsid w:val="00B327DB"/>
    <w:rsid w:val="00B33494"/>
    <w:rsid w:val="00B343AA"/>
    <w:rsid w:val="00B348F3"/>
    <w:rsid w:val="00B34EC4"/>
    <w:rsid w:val="00B35A5A"/>
    <w:rsid w:val="00B35BA5"/>
    <w:rsid w:val="00B35D66"/>
    <w:rsid w:val="00B361D6"/>
    <w:rsid w:val="00B37CCB"/>
    <w:rsid w:val="00B37EA9"/>
    <w:rsid w:val="00B402A2"/>
    <w:rsid w:val="00B40C92"/>
    <w:rsid w:val="00B40F44"/>
    <w:rsid w:val="00B4105E"/>
    <w:rsid w:val="00B4141A"/>
    <w:rsid w:val="00B416CA"/>
    <w:rsid w:val="00B42AE1"/>
    <w:rsid w:val="00B435DC"/>
    <w:rsid w:val="00B441F1"/>
    <w:rsid w:val="00B4482C"/>
    <w:rsid w:val="00B44CB9"/>
    <w:rsid w:val="00B44FA4"/>
    <w:rsid w:val="00B452D4"/>
    <w:rsid w:val="00B4557C"/>
    <w:rsid w:val="00B4575F"/>
    <w:rsid w:val="00B45A04"/>
    <w:rsid w:val="00B462C1"/>
    <w:rsid w:val="00B4698E"/>
    <w:rsid w:val="00B46F50"/>
    <w:rsid w:val="00B46FE0"/>
    <w:rsid w:val="00B47965"/>
    <w:rsid w:val="00B508AF"/>
    <w:rsid w:val="00B5090B"/>
    <w:rsid w:val="00B51771"/>
    <w:rsid w:val="00B52FDA"/>
    <w:rsid w:val="00B52FF3"/>
    <w:rsid w:val="00B530F5"/>
    <w:rsid w:val="00B5319E"/>
    <w:rsid w:val="00B53313"/>
    <w:rsid w:val="00B54C04"/>
    <w:rsid w:val="00B54C53"/>
    <w:rsid w:val="00B5530B"/>
    <w:rsid w:val="00B555D5"/>
    <w:rsid w:val="00B5582D"/>
    <w:rsid w:val="00B55860"/>
    <w:rsid w:val="00B567A7"/>
    <w:rsid w:val="00B56A2E"/>
    <w:rsid w:val="00B56A98"/>
    <w:rsid w:val="00B57972"/>
    <w:rsid w:val="00B57FE3"/>
    <w:rsid w:val="00B600A8"/>
    <w:rsid w:val="00B6099B"/>
    <w:rsid w:val="00B60AC9"/>
    <w:rsid w:val="00B61BEE"/>
    <w:rsid w:val="00B61D7E"/>
    <w:rsid w:val="00B6292C"/>
    <w:rsid w:val="00B63222"/>
    <w:rsid w:val="00B638E5"/>
    <w:rsid w:val="00B63D85"/>
    <w:rsid w:val="00B63EE8"/>
    <w:rsid w:val="00B64DEE"/>
    <w:rsid w:val="00B656AD"/>
    <w:rsid w:val="00B657F9"/>
    <w:rsid w:val="00B65A63"/>
    <w:rsid w:val="00B65B39"/>
    <w:rsid w:val="00B66453"/>
    <w:rsid w:val="00B670B9"/>
    <w:rsid w:val="00B675A3"/>
    <w:rsid w:val="00B67669"/>
    <w:rsid w:val="00B679DC"/>
    <w:rsid w:val="00B70E48"/>
    <w:rsid w:val="00B70FE4"/>
    <w:rsid w:val="00B71B23"/>
    <w:rsid w:val="00B71E56"/>
    <w:rsid w:val="00B72661"/>
    <w:rsid w:val="00B742BF"/>
    <w:rsid w:val="00B74366"/>
    <w:rsid w:val="00B744F7"/>
    <w:rsid w:val="00B75276"/>
    <w:rsid w:val="00B752B1"/>
    <w:rsid w:val="00B757C0"/>
    <w:rsid w:val="00B76027"/>
    <w:rsid w:val="00B7648B"/>
    <w:rsid w:val="00B76B53"/>
    <w:rsid w:val="00B7706B"/>
    <w:rsid w:val="00B776C4"/>
    <w:rsid w:val="00B778B9"/>
    <w:rsid w:val="00B800AE"/>
    <w:rsid w:val="00B8067F"/>
    <w:rsid w:val="00B809D2"/>
    <w:rsid w:val="00B80C3F"/>
    <w:rsid w:val="00B80CEB"/>
    <w:rsid w:val="00B821C1"/>
    <w:rsid w:val="00B82CC5"/>
    <w:rsid w:val="00B83108"/>
    <w:rsid w:val="00B83CA7"/>
    <w:rsid w:val="00B844FB"/>
    <w:rsid w:val="00B84D36"/>
    <w:rsid w:val="00B8542B"/>
    <w:rsid w:val="00B85479"/>
    <w:rsid w:val="00B85D04"/>
    <w:rsid w:val="00B86BE8"/>
    <w:rsid w:val="00B86F04"/>
    <w:rsid w:val="00B874C3"/>
    <w:rsid w:val="00B90580"/>
    <w:rsid w:val="00B909D6"/>
    <w:rsid w:val="00B9179E"/>
    <w:rsid w:val="00B91BBB"/>
    <w:rsid w:val="00B91DC1"/>
    <w:rsid w:val="00B91E4D"/>
    <w:rsid w:val="00B920FC"/>
    <w:rsid w:val="00B92379"/>
    <w:rsid w:val="00B924FD"/>
    <w:rsid w:val="00B94434"/>
    <w:rsid w:val="00B9452D"/>
    <w:rsid w:val="00B945A8"/>
    <w:rsid w:val="00B948DB"/>
    <w:rsid w:val="00B94FFB"/>
    <w:rsid w:val="00B952FC"/>
    <w:rsid w:val="00B955B3"/>
    <w:rsid w:val="00B958D1"/>
    <w:rsid w:val="00B9603D"/>
    <w:rsid w:val="00B96B13"/>
    <w:rsid w:val="00B97637"/>
    <w:rsid w:val="00B97BD7"/>
    <w:rsid w:val="00BA123C"/>
    <w:rsid w:val="00BA139F"/>
    <w:rsid w:val="00BA1893"/>
    <w:rsid w:val="00BA1C83"/>
    <w:rsid w:val="00BA1DA5"/>
    <w:rsid w:val="00BA2ADC"/>
    <w:rsid w:val="00BA2B8E"/>
    <w:rsid w:val="00BA2C93"/>
    <w:rsid w:val="00BA3043"/>
    <w:rsid w:val="00BA3E30"/>
    <w:rsid w:val="00BA4D7F"/>
    <w:rsid w:val="00BA4EB9"/>
    <w:rsid w:val="00BA4F65"/>
    <w:rsid w:val="00BA517A"/>
    <w:rsid w:val="00BA53F3"/>
    <w:rsid w:val="00BA5693"/>
    <w:rsid w:val="00BA58B1"/>
    <w:rsid w:val="00BA58B2"/>
    <w:rsid w:val="00BA669C"/>
    <w:rsid w:val="00BA76B4"/>
    <w:rsid w:val="00BA7F52"/>
    <w:rsid w:val="00BB05AB"/>
    <w:rsid w:val="00BB063D"/>
    <w:rsid w:val="00BB08B4"/>
    <w:rsid w:val="00BB2DA0"/>
    <w:rsid w:val="00BB3CDF"/>
    <w:rsid w:val="00BB3F20"/>
    <w:rsid w:val="00BB484A"/>
    <w:rsid w:val="00BB4AE8"/>
    <w:rsid w:val="00BB57BD"/>
    <w:rsid w:val="00BB590E"/>
    <w:rsid w:val="00BB5E3F"/>
    <w:rsid w:val="00BB6855"/>
    <w:rsid w:val="00BB6B26"/>
    <w:rsid w:val="00BB7588"/>
    <w:rsid w:val="00BB795A"/>
    <w:rsid w:val="00BC0705"/>
    <w:rsid w:val="00BC0BFB"/>
    <w:rsid w:val="00BC1BCB"/>
    <w:rsid w:val="00BC1D95"/>
    <w:rsid w:val="00BC485B"/>
    <w:rsid w:val="00BC4C4A"/>
    <w:rsid w:val="00BC4DCC"/>
    <w:rsid w:val="00BC4F5C"/>
    <w:rsid w:val="00BC55FA"/>
    <w:rsid w:val="00BC776B"/>
    <w:rsid w:val="00BD106B"/>
    <w:rsid w:val="00BD11FD"/>
    <w:rsid w:val="00BD141B"/>
    <w:rsid w:val="00BD161B"/>
    <w:rsid w:val="00BD175C"/>
    <w:rsid w:val="00BD20F1"/>
    <w:rsid w:val="00BD3723"/>
    <w:rsid w:val="00BD4D62"/>
    <w:rsid w:val="00BD5DAC"/>
    <w:rsid w:val="00BD656A"/>
    <w:rsid w:val="00BD795B"/>
    <w:rsid w:val="00BD79BF"/>
    <w:rsid w:val="00BE02F0"/>
    <w:rsid w:val="00BE0484"/>
    <w:rsid w:val="00BE06F5"/>
    <w:rsid w:val="00BE0DD2"/>
    <w:rsid w:val="00BE1104"/>
    <w:rsid w:val="00BE1563"/>
    <w:rsid w:val="00BE17A1"/>
    <w:rsid w:val="00BE1974"/>
    <w:rsid w:val="00BE1AFC"/>
    <w:rsid w:val="00BE1C2A"/>
    <w:rsid w:val="00BE1F44"/>
    <w:rsid w:val="00BE22D5"/>
    <w:rsid w:val="00BE2640"/>
    <w:rsid w:val="00BE32D3"/>
    <w:rsid w:val="00BE34B8"/>
    <w:rsid w:val="00BE500E"/>
    <w:rsid w:val="00BE5C92"/>
    <w:rsid w:val="00BE6061"/>
    <w:rsid w:val="00BE6188"/>
    <w:rsid w:val="00BE6B46"/>
    <w:rsid w:val="00BE6F14"/>
    <w:rsid w:val="00BE7AAF"/>
    <w:rsid w:val="00BF0C57"/>
    <w:rsid w:val="00BF0E49"/>
    <w:rsid w:val="00BF0ED5"/>
    <w:rsid w:val="00BF15D5"/>
    <w:rsid w:val="00BF1C9F"/>
    <w:rsid w:val="00BF292E"/>
    <w:rsid w:val="00BF29E0"/>
    <w:rsid w:val="00BF2AF2"/>
    <w:rsid w:val="00BF3656"/>
    <w:rsid w:val="00BF3946"/>
    <w:rsid w:val="00BF588A"/>
    <w:rsid w:val="00BF67F4"/>
    <w:rsid w:val="00BF6857"/>
    <w:rsid w:val="00BF78EA"/>
    <w:rsid w:val="00C00025"/>
    <w:rsid w:val="00C005B8"/>
    <w:rsid w:val="00C0079F"/>
    <w:rsid w:val="00C01339"/>
    <w:rsid w:val="00C01DB7"/>
    <w:rsid w:val="00C02173"/>
    <w:rsid w:val="00C026DA"/>
    <w:rsid w:val="00C02EF0"/>
    <w:rsid w:val="00C02FF8"/>
    <w:rsid w:val="00C0302B"/>
    <w:rsid w:val="00C03399"/>
    <w:rsid w:val="00C03957"/>
    <w:rsid w:val="00C03BC9"/>
    <w:rsid w:val="00C046D8"/>
    <w:rsid w:val="00C0738C"/>
    <w:rsid w:val="00C075EF"/>
    <w:rsid w:val="00C076AF"/>
    <w:rsid w:val="00C106F2"/>
    <w:rsid w:val="00C107FB"/>
    <w:rsid w:val="00C10CC0"/>
    <w:rsid w:val="00C1110F"/>
    <w:rsid w:val="00C11388"/>
    <w:rsid w:val="00C11864"/>
    <w:rsid w:val="00C12764"/>
    <w:rsid w:val="00C12922"/>
    <w:rsid w:val="00C13131"/>
    <w:rsid w:val="00C14254"/>
    <w:rsid w:val="00C1499B"/>
    <w:rsid w:val="00C14BAA"/>
    <w:rsid w:val="00C151E9"/>
    <w:rsid w:val="00C15627"/>
    <w:rsid w:val="00C16052"/>
    <w:rsid w:val="00C16153"/>
    <w:rsid w:val="00C1657A"/>
    <w:rsid w:val="00C1740E"/>
    <w:rsid w:val="00C1768D"/>
    <w:rsid w:val="00C17906"/>
    <w:rsid w:val="00C17E5F"/>
    <w:rsid w:val="00C17F65"/>
    <w:rsid w:val="00C201EF"/>
    <w:rsid w:val="00C20BBB"/>
    <w:rsid w:val="00C20E4C"/>
    <w:rsid w:val="00C2151D"/>
    <w:rsid w:val="00C216BB"/>
    <w:rsid w:val="00C234F7"/>
    <w:rsid w:val="00C23518"/>
    <w:rsid w:val="00C23F49"/>
    <w:rsid w:val="00C24932"/>
    <w:rsid w:val="00C24A89"/>
    <w:rsid w:val="00C24FB5"/>
    <w:rsid w:val="00C253F8"/>
    <w:rsid w:val="00C259CA"/>
    <w:rsid w:val="00C2666D"/>
    <w:rsid w:val="00C26CF2"/>
    <w:rsid w:val="00C27816"/>
    <w:rsid w:val="00C279CF"/>
    <w:rsid w:val="00C27DE0"/>
    <w:rsid w:val="00C30298"/>
    <w:rsid w:val="00C305EA"/>
    <w:rsid w:val="00C3071C"/>
    <w:rsid w:val="00C31284"/>
    <w:rsid w:val="00C32512"/>
    <w:rsid w:val="00C330C9"/>
    <w:rsid w:val="00C33B16"/>
    <w:rsid w:val="00C3442A"/>
    <w:rsid w:val="00C34B87"/>
    <w:rsid w:val="00C3541A"/>
    <w:rsid w:val="00C365CC"/>
    <w:rsid w:val="00C376AE"/>
    <w:rsid w:val="00C37F20"/>
    <w:rsid w:val="00C4056B"/>
    <w:rsid w:val="00C406E5"/>
    <w:rsid w:val="00C40CBC"/>
    <w:rsid w:val="00C42833"/>
    <w:rsid w:val="00C4285E"/>
    <w:rsid w:val="00C4356A"/>
    <w:rsid w:val="00C43915"/>
    <w:rsid w:val="00C44404"/>
    <w:rsid w:val="00C445FF"/>
    <w:rsid w:val="00C44875"/>
    <w:rsid w:val="00C44916"/>
    <w:rsid w:val="00C44CA9"/>
    <w:rsid w:val="00C457F7"/>
    <w:rsid w:val="00C45EE1"/>
    <w:rsid w:val="00C460E3"/>
    <w:rsid w:val="00C46829"/>
    <w:rsid w:val="00C471F7"/>
    <w:rsid w:val="00C474DC"/>
    <w:rsid w:val="00C4778A"/>
    <w:rsid w:val="00C47FDF"/>
    <w:rsid w:val="00C503D0"/>
    <w:rsid w:val="00C50CA6"/>
    <w:rsid w:val="00C50E93"/>
    <w:rsid w:val="00C50F00"/>
    <w:rsid w:val="00C51039"/>
    <w:rsid w:val="00C52AA3"/>
    <w:rsid w:val="00C52C2F"/>
    <w:rsid w:val="00C534E6"/>
    <w:rsid w:val="00C536EC"/>
    <w:rsid w:val="00C5393C"/>
    <w:rsid w:val="00C53C4F"/>
    <w:rsid w:val="00C540ED"/>
    <w:rsid w:val="00C5493A"/>
    <w:rsid w:val="00C54AC6"/>
    <w:rsid w:val="00C54D7A"/>
    <w:rsid w:val="00C54E7C"/>
    <w:rsid w:val="00C54F3E"/>
    <w:rsid w:val="00C550CA"/>
    <w:rsid w:val="00C55838"/>
    <w:rsid w:val="00C5598A"/>
    <w:rsid w:val="00C56133"/>
    <w:rsid w:val="00C56940"/>
    <w:rsid w:val="00C572B1"/>
    <w:rsid w:val="00C57911"/>
    <w:rsid w:val="00C60023"/>
    <w:rsid w:val="00C6033B"/>
    <w:rsid w:val="00C607BC"/>
    <w:rsid w:val="00C60D8A"/>
    <w:rsid w:val="00C6193B"/>
    <w:rsid w:val="00C630A6"/>
    <w:rsid w:val="00C63AB9"/>
    <w:rsid w:val="00C63F31"/>
    <w:rsid w:val="00C64305"/>
    <w:rsid w:val="00C6487D"/>
    <w:rsid w:val="00C648F0"/>
    <w:rsid w:val="00C64929"/>
    <w:rsid w:val="00C64E08"/>
    <w:rsid w:val="00C64E36"/>
    <w:rsid w:val="00C65286"/>
    <w:rsid w:val="00C6565B"/>
    <w:rsid w:val="00C65842"/>
    <w:rsid w:val="00C66174"/>
    <w:rsid w:val="00C666D7"/>
    <w:rsid w:val="00C667FA"/>
    <w:rsid w:val="00C66D1D"/>
    <w:rsid w:val="00C67985"/>
    <w:rsid w:val="00C67B28"/>
    <w:rsid w:val="00C70BF5"/>
    <w:rsid w:val="00C70DB1"/>
    <w:rsid w:val="00C72007"/>
    <w:rsid w:val="00C7278D"/>
    <w:rsid w:val="00C72F02"/>
    <w:rsid w:val="00C73509"/>
    <w:rsid w:val="00C7386D"/>
    <w:rsid w:val="00C753BA"/>
    <w:rsid w:val="00C75423"/>
    <w:rsid w:val="00C75972"/>
    <w:rsid w:val="00C75A23"/>
    <w:rsid w:val="00C75A42"/>
    <w:rsid w:val="00C76627"/>
    <w:rsid w:val="00C76708"/>
    <w:rsid w:val="00C76E81"/>
    <w:rsid w:val="00C7752F"/>
    <w:rsid w:val="00C8025F"/>
    <w:rsid w:val="00C806C5"/>
    <w:rsid w:val="00C80BC4"/>
    <w:rsid w:val="00C81618"/>
    <w:rsid w:val="00C8177F"/>
    <w:rsid w:val="00C818BC"/>
    <w:rsid w:val="00C82AA8"/>
    <w:rsid w:val="00C8330A"/>
    <w:rsid w:val="00C83944"/>
    <w:rsid w:val="00C83D28"/>
    <w:rsid w:val="00C8415B"/>
    <w:rsid w:val="00C84D87"/>
    <w:rsid w:val="00C84ED3"/>
    <w:rsid w:val="00C84F03"/>
    <w:rsid w:val="00C8514E"/>
    <w:rsid w:val="00C855AE"/>
    <w:rsid w:val="00C855C9"/>
    <w:rsid w:val="00C85A5B"/>
    <w:rsid w:val="00C85AFA"/>
    <w:rsid w:val="00C85C97"/>
    <w:rsid w:val="00C861AE"/>
    <w:rsid w:val="00C867E8"/>
    <w:rsid w:val="00C8745A"/>
    <w:rsid w:val="00C87BD3"/>
    <w:rsid w:val="00C90141"/>
    <w:rsid w:val="00C9036B"/>
    <w:rsid w:val="00C91BDC"/>
    <w:rsid w:val="00C925EA"/>
    <w:rsid w:val="00C92ED7"/>
    <w:rsid w:val="00C9436F"/>
    <w:rsid w:val="00C94D05"/>
    <w:rsid w:val="00C954D9"/>
    <w:rsid w:val="00C96475"/>
    <w:rsid w:val="00C96D9D"/>
    <w:rsid w:val="00C9748E"/>
    <w:rsid w:val="00CA17BA"/>
    <w:rsid w:val="00CA1A84"/>
    <w:rsid w:val="00CA1CD9"/>
    <w:rsid w:val="00CA2194"/>
    <w:rsid w:val="00CA2593"/>
    <w:rsid w:val="00CA289E"/>
    <w:rsid w:val="00CA33B0"/>
    <w:rsid w:val="00CA34C7"/>
    <w:rsid w:val="00CA365F"/>
    <w:rsid w:val="00CA3753"/>
    <w:rsid w:val="00CA3816"/>
    <w:rsid w:val="00CA435E"/>
    <w:rsid w:val="00CA5249"/>
    <w:rsid w:val="00CA60F9"/>
    <w:rsid w:val="00CA64CB"/>
    <w:rsid w:val="00CA66CD"/>
    <w:rsid w:val="00CA670F"/>
    <w:rsid w:val="00CA6E89"/>
    <w:rsid w:val="00CA700D"/>
    <w:rsid w:val="00CA7109"/>
    <w:rsid w:val="00CA73C2"/>
    <w:rsid w:val="00CA74F0"/>
    <w:rsid w:val="00CB04C5"/>
    <w:rsid w:val="00CB06E4"/>
    <w:rsid w:val="00CB0A30"/>
    <w:rsid w:val="00CB1594"/>
    <w:rsid w:val="00CB2325"/>
    <w:rsid w:val="00CB2856"/>
    <w:rsid w:val="00CB2FD0"/>
    <w:rsid w:val="00CB302A"/>
    <w:rsid w:val="00CB34DB"/>
    <w:rsid w:val="00CB3C3A"/>
    <w:rsid w:val="00CB40A3"/>
    <w:rsid w:val="00CB444D"/>
    <w:rsid w:val="00CB466B"/>
    <w:rsid w:val="00CB563F"/>
    <w:rsid w:val="00CB5D14"/>
    <w:rsid w:val="00CB61AD"/>
    <w:rsid w:val="00CB650E"/>
    <w:rsid w:val="00CB7CF9"/>
    <w:rsid w:val="00CC0590"/>
    <w:rsid w:val="00CC07A1"/>
    <w:rsid w:val="00CC1391"/>
    <w:rsid w:val="00CC1FC6"/>
    <w:rsid w:val="00CC2AE0"/>
    <w:rsid w:val="00CC2E85"/>
    <w:rsid w:val="00CC3353"/>
    <w:rsid w:val="00CC3ECB"/>
    <w:rsid w:val="00CC481F"/>
    <w:rsid w:val="00CC54BC"/>
    <w:rsid w:val="00CC5C17"/>
    <w:rsid w:val="00CC64D0"/>
    <w:rsid w:val="00CC6777"/>
    <w:rsid w:val="00CC67A4"/>
    <w:rsid w:val="00CC6B9E"/>
    <w:rsid w:val="00CC768C"/>
    <w:rsid w:val="00CC7788"/>
    <w:rsid w:val="00CC77CE"/>
    <w:rsid w:val="00CC78A9"/>
    <w:rsid w:val="00CD081E"/>
    <w:rsid w:val="00CD1AC7"/>
    <w:rsid w:val="00CD26B3"/>
    <w:rsid w:val="00CD2A83"/>
    <w:rsid w:val="00CD3263"/>
    <w:rsid w:val="00CD340B"/>
    <w:rsid w:val="00CD3A18"/>
    <w:rsid w:val="00CD42C1"/>
    <w:rsid w:val="00CD44A7"/>
    <w:rsid w:val="00CD45B5"/>
    <w:rsid w:val="00CD4BCB"/>
    <w:rsid w:val="00CD58FD"/>
    <w:rsid w:val="00CD5B6D"/>
    <w:rsid w:val="00CD5BF2"/>
    <w:rsid w:val="00CD6026"/>
    <w:rsid w:val="00CE00E5"/>
    <w:rsid w:val="00CE0378"/>
    <w:rsid w:val="00CE06C4"/>
    <w:rsid w:val="00CE08CD"/>
    <w:rsid w:val="00CE1216"/>
    <w:rsid w:val="00CE1A98"/>
    <w:rsid w:val="00CE2256"/>
    <w:rsid w:val="00CE2960"/>
    <w:rsid w:val="00CE2A2E"/>
    <w:rsid w:val="00CE30EB"/>
    <w:rsid w:val="00CE32B8"/>
    <w:rsid w:val="00CE34E4"/>
    <w:rsid w:val="00CE371E"/>
    <w:rsid w:val="00CE45CF"/>
    <w:rsid w:val="00CE49B4"/>
    <w:rsid w:val="00CE4AAD"/>
    <w:rsid w:val="00CE53E7"/>
    <w:rsid w:val="00CE5768"/>
    <w:rsid w:val="00CE66CE"/>
    <w:rsid w:val="00CE6BEA"/>
    <w:rsid w:val="00CE75AD"/>
    <w:rsid w:val="00CE7DFB"/>
    <w:rsid w:val="00CF0461"/>
    <w:rsid w:val="00CF04BD"/>
    <w:rsid w:val="00CF0C2E"/>
    <w:rsid w:val="00CF11B0"/>
    <w:rsid w:val="00CF126B"/>
    <w:rsid w:val="00CF1AAA"/>
    <w:rsid w:val="00CF240A"/>
    <w:rsid w:val="00CF24E9"/>
    <w:rsid w:val="00CF28CD"/>
    <w:rsid w:val="00CF2DD4"/>
    <w:rsid w:val="00CF3690"/>
    <w:rsid w:val="00CF3ADD"/>
    <w:rsid w:val="00CF3D47"/>
    <w:rsid w:val="00CF559B"/>
    <w:rsid w:val="00CF55A0"/>
    <w:rsid w:val="00CF5A46"/>
    <w:rsid w:val="00CF614B"/>
    <w:rsid w:val="00CF6681"/>
    <w:rsid w:val="00CF6923"/>
    <w:rsid w:val="00CF7188"/>
    <w:rsid w:val="00CF73B3"/>
    <w:rsid w:val="00CF790F"/>
    <w:rsid w:val="00CF795C"/>
    <w:rsid w:val="00CF7CE3"/>
    <w:rsid w:val="00D00D73"/>
    <w:rsid w:val="00D0164D"/>
    <w:rsid w:val="00D01B6A"/>
    <w:rsid w:val="00D021D6"/>
    <w:rsid w:val="00D022F1"/>
    <w:rsid w:val="00D04A31"/>
    <w:rsid w:val="00D04B70"/>
    <w:rsid w:val="00D05031"/>
    <w:rsid w:val="00D055DD"/>
    <w:rsid w:val="00D05625"/>
    <w:rsid w:val="00D06FED"/>
    <w:rsid w:val="00D1016D"/>
    <w:rsid w:val="00D10182"/>
    <w:rsid w:val="00D1073A"/>
    <w:rsid w:val="00D11222"/>
    <w:rsid w:val="00D11803"/>
    <w:rsid w:val="00D118E8"/>
    <w:rsid w:val="00D119EE"/>
    <w:rsid w:val="00D121D3"/>
    <w:rsid w:val="00D12DB4"/>
    <w:rsid w:val="00D140AE"/>
    <w:rsid w:val="00D14391"/>
    <w:rsid w:val="00D1541E"/>
    <w:rsid w:val="00D1586C"/>
    <w:rsid w:val="00D16DF9"/>
    <w:rsid w:val="00D16E05"/>
    <w:rsid w:val="00D173CF"/>
    <w:rsid w:val="00D1752B"/>
    <w:rsid w:val="00D17860"/>
    <w:rsid w:val="00D17C6E"/>
    <w:rsid w:val="00D205D7"/>
    <w:rsid w:val="00D20B03"/>
    <w:rsid w:val="00D21144"/>
    <w:rsid w:val="00D21201"/>
    <w:rsid w:val="00D217C7"/>
    <w:rsid w:val="00D21E66"/>
    <w:rsid w:val="00D220B0"/>
    <w:rsid w:val="00D222CA"/>
    <w:rsid w:val="00D24D75"/>
    <w:rsid w:val="00D26363"/>
    <w:rsid w:val="00D266A6"/>
    <w:rsid w:val="00D266F2"/>
    <w:rsid w:val="00D2672C"/>
    <w:rsid w:val="00D2725D"/>
    <w:rsid w:val="00D2797B"/>
    <w:rsid w:val="00D27AB1"/>
    <w:rsid w:val="00D302CA"/>
    <w:rsid w:val="00D30536"/>
    <w:rsid w:val="00D31940"/>
    <w:rsid w:val="00D31A79"/>
    <w:rsid w:val="00D31D61"/>
    <w:rsid w:val="00D31D68"/>
    <w:rsid w:val="00D31E90"/>
    <w:rsid w:val="00D3514C"/>
    <w:rsid w:val="00D35C57"/>
    <w:rsid w:val="00D3659C"/>
    <w:rsid w:val="00D3676F"/>
    <w:rsid w:val="00D3686B"/>
    <w:rsid w:val="00D3699F"/>
    <w:rsid w:val="00D3757D"/>
    <w:rsid w:val="00D37C04"/>
    <w:rsid w:val="00D37CFD"/>
    <w:rsid w:val="00D37D1C"/>
    <w:rsid w:val="00D41116"/>
    <w:rsid w:val="00D418A1"/>
    <w:rsid w:val="00D418AF"/>
    <w:rsid w:val="00D41FC6"/>
    <w:rsid w:val="00D42090"/>
    <w:rsid w:val="00D429C9"/>
    <w:rsid w:val="00D42C4E"/>
    <w:rsid w:val="00D42CD0"/>
    <w:rsid w:val="00D42F5C"/>
    <w:rsid w:val="00D43152"/>
    <w:rsid w:val="00D4339C"/>
    <w:rsid w:val="00D44049"/>
    <w:rsid w:val="00D4406E"/>
    <w:rsid w:val="00D4431E"/>
    <w:rsid w:val="00D4492C"/>
    <w:rsid w:val="00D44972"/>
    <w:rsid w:val="00D44B6C"/>
    <w:rsid w:val="00D44F12"/>
    <w:rsid w:val="00D452F6"/>
    <w:rsid w:val="00D458EE"/>
    <w:rsid w:val="00D45D7E"/>
    <w:rsid w:val="00D460AD"/>
    <w:rsid w:val="00D465FC"/>
    <w:rsid w:val="00D46A7F"/>
    <w:rsid w:val="00D46C6C"/>
    <w:rsid w:val="00D46D4E"/>
    <w:rsid w:val="00D50A1F"/>
    <w:rsid w:val="00D50D7C"/>
    <w:rsid w:val="00D518C6"/>
    <w:rsid w:val="00D520EC"/>
    <w:rsid w:val="00D52B02"/>
    <w:rsid w:val="00D53D73"/>
    <w:rsid w:val="00D53DA0"/>
    <w:rsid w:val="00D53FB1"/>
    <w:rsid w:val="00D56D2E"/>
    <w:rsid w:val="00D57333"/>
    <w:rsid w:val="00D573FF"/>
    <w:rsid w:val="00D57407"/>
    <w:rsid w:val="00D57455"/>
    <w:rsid w:val="00D57FBF"/>
    <w:rsid w:val="00D601D9"/>
    <w:rsid w:val="00D60BB6"/>
    <w:rsid w:val="00D61AFB"/>
    <w:rsid w:val="00D625B4"/>
    <w:rsid w:val="00D62BCA"/>
    <w:rsid w:val="00D642E8"/>
    <w:rsid w:val="00D6445C"/>
    <w:rsid w:val="00D645CC"/>
    <w:rsid w:val="00D64619"/>
    <w:rsid w:val="00D64632"/>
    <w:rsid w:val="00D649E4"/>
    <w:rsid w:val="00D651DA"/>
    <w:rsid w:val="00D655F5"/>
    <w:rsid w:val="00D65728"/>
    <w:rsid w:val="00D65C32"/>
    <w:rsid w:val="00D660B8"/>
    <w:rsid w:val="00D661E1"/>
    <w:rsid w:val="00D70221"/>
    <w:rsid w:val="00D70676"/>
    <w:rsid w:val="00D71182"/>
    <w:rsid w:val="00D71226"/>
    <w:rsid w:val="00D71C2C"/>
    <w:rsid w:val="00D73B1A"/>
    <w:rsid w:val="00D73E8A"/>
    <w:rsid w:val="00D7401E"/>
    <w:rsid w:val="00D74652"/>
    <w:rsid w:val="00D7590B"/>
    <w:rsid w:val="00D761D9"/>
    <w:rsid w:val="00D777AF"/>
    <w:rsid w:val="00D805FB"/>
    <w:rsid w:val="00D80CE1"/>
    <w:rsid w:val="00D80E6F"/>
    <w:rsid w:val="00D81218"/>
    <w:rsid w:val="00D82222"/>
    <w:rsid w:val="00D8285D"/>
    <w:rsid w:val="00D8298E"/>
    <w:rsid w:val="00D82B4B"/>
    <w:rsid w:val="00D834F5"/>
    <w:rsid w:val="00D83892"/>
    <w:rsid w:val="00D8394F"/>
    <w:rsid w:val="00D84C0A"/>
    <w:rsid w:val="00D858D4"/>
    <w:rsid w:val="00D86162"/>
    <w:rsid w:val="00D86EF6"/>
    <w:rsid w:val="00D86F89"/>
    <w:rsid w:val="00D87133"/>
    <w:rsid w:val="00D87A06"/>
    <w:rsid w:val="00D87B48"/>
    <w:rsid w:val="00D87E29"/>
    <w:rsid w:val="00D9022B"/>
    <w:rsid w:val="00D90F7F"/>
    <w:rsid w:val="00D90FEB"/>
    <w:rsid w:val="00D91B3D"/>
    <w:rsid w:val="00D922A1"/>
    <w:rsid w:val="00D92385"/>
    <w:rsid w:val="00D924B3"/>
    <w:rsid w:val="00D92544"/>
    <w:rsid w:val="00D92A1C"/>
    <w:rsid w:val="00D92D4A"/>
    <w:rsid w:val="00D9426D"/>
    <w:rsid w:val="00D950BE"/>
    <w:rsid w:val="00D95535"/>
    <w:rsid w:val="00D963C1"/>
    <w:rsid w:val="00D9740F"/>
    <w:rsid w:val="00D97C23"/>
    <w:rsid w:val="00DA0077"/>
    <w:rsid w:val="00DA1053"/>
    <w:rsid w:val="00DA131F"/>
    <w:rsid w:val="00DA266D"/>
    <w:rsid w:val="00DA2B96"/>
    <w:rsid w:val="00DA3C43"/>
    <w:rsid w:val="00DA4C16"/>
    <w:rsid w:val="00DA4DEA"/>
    <w:rsid w:val="00DA5012"/>
    <w:rsid w:val="00DA5F77"/>
    <w:rsid w:val="00DA6BE9"/>
    <w:rsid w:val="00DA70C5"/>
    <w:rsid w:val="00DA7E02"/>
    <w:rsid w:val="00DA7F33"/>
    <w:rsid w:val="00DB047B"/>
    <w:rsid w:val="00DB0748"/>
    <w:rsid w:val="00DB0BCE"/>
    <w:rsid w:val="00DB1273"/>
    <w:rsid w:val="00DB128B"/>
    <w:rsid w:val="00DB23A8"/>
    <w:rsid w:val="00DB2790"/>
    <w:rsid w:val="00DB28EB"/>
    <w:rsid w:val="00DB2B5D"/>
    <w:rsid w:val="00DB2FB9"/>
    <w:rsid w:val="00DB308D"/>
    <w:rsid w:val="00DB317F"/>
    <w:rsid w:val="00DB39DA"/>
    <w:rsid w:val="00DB3AAD"/>
    <w:rsid w:val="00DB44AE"/>
    <w:rsid w:val="00DB4BF6"/>
    <w:rsid w:val="00DB4C95"/>
    <w:rsid w:val="00DB65E3"/>
    <w:rsid w:val="00DB66A8"/>
    <w:rsid w:val="00DB7221"/>
    <w:rsid w:val="00DB7502"/>
    <w:rsid w:val="00DB75A4"/>
    <w:rsid w:val="00DB7AAC"/>
    <w:rsid w:val="00DB7BC1"/>
    <w:rsid w:val="00DC0529"/>
    <w:rsid w:val="00DC0CAE"/>
    <w:rsid w:val="00DC159D"/>
    <w:rsid w:val="00DC19A6"/>
    <w:rsid w:val="00DC1F5E"/>
    <w:rsid w:val="00DC3492"/>
    <w:rsid w:val="00DC3597"/>
    <w:rsid w:val="00DC3960"/>
    <w:rsid w:val="00DC3B05"/>
    <w:rsid w:val="00DC44A9"/>
    <w:rsid w:val="00DC4C1E"/>
    <w:rsid w:val="00DC6308"/>
    <w:rsid w:val="00DC63C0"/>
    <w:rsid w:val="00DC67C3"/>
    <w:rsid w:val="00DC6E54"/>
    <w:rsid w:val="00DC7628"/>
    <w:rsid w:val="00DC76CE"/>
    <w:rsid w:val="00DD014F"/>
    <w:rsid w:val="00DD02A7"/>
    <w:rsid w:val="00DD1001"/>
    <w:rsid w:val="00DD1061"/>
    <w:rsid w:val="00DD1326"/>
    <w:rsid w:val="00DD168D"/>
    <w:rsid w:val="00DD1A14"/>
    <w:rsid w:val="00DD204D"/>
    <w:rsid w:val="00DD2537"/>
    <w:rsid w:val="00DD2854"/>
    <w:rsid w:val="00DD292A"/>
    <w:rsid w:val="00DD315D"/>
    <w:rsid w:val="00DD3340"/>
    <w:rsid w:val="00DD34EB"/>
    <w:rsid w:val="00DD3FAE"/>
    <w:rsid w:val="00DD4427"/>
    <w:rsid w:val="00DD53AD"/>
    <w:rsid w:val="00DD5514"/>
    <w:rsid w:val="00DD5BDB"/>
    <w:rsid w:val="00DD6794"/>
    <w:rsid w:val="00DD6F84"/>
    <w:rsid w:val="00DD704B"/>
    <w:rsid w:val="00DD7098"/>
    <w:rsid w:val="00DD7A4A"/>
    <w:rsid w:val="00DE13AD"/>
    <w:rsid w:val="00DE18F7"/>
    <w:rsid w:val="00DE2011"/>
    <w:rsid w:val="00DE2AC2"/>
    <w:rsid w:val="00DE32C0"/>
    <w:rsid w:val="00DE3531"/>
    <w:rsid w:val="00DE3564"/>
    <w:rsid w:val="00DE3723"/>
    <w:rsid w:val="00DE3A1D"/>
    <w:rsid w:val="00DE3DA0"/>
    <w:rsid w:val="00DE42A1"/>
    <w:rsid w:val="00DE4569"/>
    <w:rsid w:val="00DE5013"/>
    <w:rsid w:val="00DE52E6"/>
    <w:rsid w:val="00DE55FE"/>
    <w:rsid w:val="00DE5726"/>
    <w:rsid w:val="00DE668F"/>
    <w:rsid w:val="00DE6C6C"/>
    <w:rsid w:val="00DE7340"/>
    <w:rsid w:val="00DE7A8E"/>
    <w:rsid w:val="00DF277D"/>
    <w:rsid w:val="00DF4FA3"/>
    <w:rsid w:val="00DF52CE"/>
    <w:rsid w:val="00DF56F3"/>
    <w:rsid w:val="00DF584A"/>
    <w:rsid w:val="00DF60E7"/>
    <w:rsid w:val="00DF636F"/>
    <w:rsid w:val="00DF6719"/>
    <w:rsid w:val="00DF7357"/>
    <w:rsid w:val="00DF7EBF"/>
    <w:rsid w:val="00E005FD"/>
    <w:rsid w:val="00E007C5"/>
    <w:rsid w:val="00E011C3"/>
    <w:rsid w:val="00E0139E"/>
    <w:rsid w:val="00E014B1"/>
    <w:rsid w:val="00E02253"/>
    <w:rsid w:val="00E023D8"/>
    <w:rsid w:val="00E02522"/>
    <w:rsid w:val="00E031DD"/>
    <w:rsid w:val="00E0397F"/>
    <w:rsid w:val="00E03D12"/>
    <w:rsid w:val="00E03FB3"/>
    <w:rsid w:val="00E047F8"/>
    <w:rsid w:val="00E051BC"/>
    <w:rsid w:val="00E053ED"/>
    <w:rsid w:val="00E05B8D"/>
    <w:rsid w:val="00E0624B"/>
    <w:rsid w:val="00E0662E"/>
    <w:rsid w:val="00E06FF6"/>
    <w:rsid w:val="00E07208"/>
    <w:rsid w:val="00E10033"/>
    <w:rsid w:val="00E104D2"/>
    <w:rsid w:val="00E10A4E"/>
    <w:rsid w:val="00E11509"/>
    <w:rsid w:val="00E1168A"/>
    <w:rsid w:val="00E118C9"/>
    <w:rsid w:val="00E1338B"/>
    <w:rsid w:val="00E13575"/>
    <w:rsid w:val="00E136B0"/>
    <w:rsid w:val="00E139B3"/>
    <w:rsid w:val="00E13B45"/>
    <w:rsid w:val="00E14829"/>
    <w:rsid w:val="00E148C8"/>
    <w:rsid w:val="00E15504"/>
    <w:rsid w:val="00E15D52"/>
    <w:rsid w:val="00E169F2"/>
    <w:rsid w:val="00E175EA"/>
    <w:rsid w:val="00E1799D"/>
    <w:rsid w:val="00E17D5B"/>
    <w:rsid w:val="00E2004E"/>
    <w:rsid w:val="00E20823"/>
    <w:rsid w:val="00E20CC4"/>
    <w:rsid w:val="00E21723"/>
    <w:rsid w:val="00E21ABD"/>
    <w:rsid w:val="00E22510"/>
    <w:rsid w:val="00E22555"/>
    <w:rsid w:val="00E22743"/>
    <w:rsid w:val="00E232BB"/>
    <w:rsid w:val="00E23640"/>
    <w:rsid w:val="00E2414F"/>
    <w:rsid w:val="00E24314"/>
    <w:rsid w:val="00E24772"/>
    <w:rsid w:val="00E25132"/>
    <w:rsid w:val="00E252DF"/>
    <w:rsid w:val="00E274B1"/>
    <w:rsid w:val="00E27521"/>
    <w:rsid w:val="00E27C91"/>
    <w:rsid w:val="00E30058"/>
    <w:rsid w:val="00E300A0"/>
    <w:rsid w:val="00E30162"/>
    <w:rsid w:val="00E301A0"/>
    <w:rsid w:val="00E3024D"/>
    <w:rsid w:val="00E30A81"/>
    <w:rsid w:val="00E30CBE"/>
    <w:rsid w:val="00E30EA4"/>
    <w:rsid w:val="00E31627"/>
    <w:rsid w:val="00E316DE"/>
    <w:rsid w:val="00E3233E"/>
    <w:rsid w:val="00E32729"/>
    <w:rsid w:val="00E32A03"/>
    <w:rsid w:val="00E32CFF"/>
    <w:rsid w:val="00E33595"/>
    <w:rsid w:val="00E33A7F"/>
    <w:rsid w:val="00E33BA1"/>
    <w:rsid w:val="00E341D2"/>
    <w:rsid w:val="00E34744"/>
    <w:rsid w:val="00E34D49"/>
    <w:rsid w:val="00E35432"/>
    <w:rsid w:val="00E3574B"/>
    <w:rsid w:val="00E3613B"/>
    <w:rsid w:val="00E36675"/>
    <w:rsid w:val="00E36AD9"/>
    <w:rsid w:val="00E36DB0"/>
    <w:rsid w:val="00E374AC"/>
    <w:rsid w:val="00E400A1"/>
    <w:rsid w:val="00E40A32"/>
    <w:rsid w:val="00E40CF2"/>
    <w:rsid w:val="00E414AA"/>
    <w:rsid w:val="00E41546"/>
    <w:rsid w:val="00E41D92"/>
    <w:rsid w:val="00E4256D"/>
    <w:rsid w:val="00E427DA"/>
    <w:rsid w:val="00E4290D"/>
    <w:rsid w:val="00E42D7A"/>
    <w:rsid w:val="00E42FA9"/>
    <w:rsid w:val="00E43129"/>
    <w:rsid w:val="00E44339"/>
    <w:rsid w:val="00E450EE"/>
    <w:rsid w:val="00E459FD"/>
    <w:rsid w:val="00E45E95"/>
    <w:rsid w:val="00E45EB4"/>
    <w:rsid w:val="00E461A5"/>
    <w:rsid w:val="00E46CDA"/>
    <w:rsid w:val="00E4760E"/>
    <w:rsid w:val="00E476BC"/>
    <w:rsid w:val="00E47BE3"/>
    <w:rsid w:val="00E47D93"/>
    <w:rsid w:val="00E504E7"/>
    <w:rsid w:val="00E50601"/>
    <w:rsid w:val="00E514EA"/>
    <w:rsid w:val="00E518CF"/>
    <w:rsid w:val="00E51A4D"/>
    <w:rsid w:val="00E51C78"/>
    <w:rsid w:val="00E52353"/>
    <w:rsid w:val="00E52411"/>
    <w:rsid w:val="00E52832"/>
    <w:rsid w:val="00E52CDE"/>
    <w:rsid w:val="00E531E1"/>
    <w:rsid w:val="00E5436A"/>
    <w:rsid w:val="00E54C50"/>
    <w:rsid w:val="00E5549A"/>
    <w:rsid w:val="00E55B90"/>
    <w:rsid w:val="00E55DE4"/>
    <w:rsid w:val="00E55F43"/>
    <w:rsid w:val="00E5623A"/>
    <w:rsid w:val="00E608CB"/>
    <w:rsid w:val="00E608E6"/>
    <w:rsid w:val="00E60DAB"/>
    <w:rsid w:val="00E60E07"/>
    <w:rsid w:val="00E61182"/>
    <w:rsid w:val="00E612B9"/>
    <w:rsid w:val="00E622B4"/>
    <w:rsid w:val="00E622C3"/>
    <w:rsid w:val="00E623DF"/>
    <w:rsid w:val="00E62C97"/>
    <w:rsid w:val="00E63097"/>
    <w:rsid w:val="00E637F3"/>
    <w:rsid w:val="00E63879"/>
    <w:rsid w:val="00E63E35"/>
    <w:rsid w:val="00E640ED"/>
    <w:rsid w:val="00E644ED"/>
    <w:rsid w:val="00E650B8"/>
    <w:rsid w:val="00E65AAE"/>
    <w:rsid w:val="00E66846"/>
    <w:rsid w:val="00E669BA"/>
    <w:rsid w:val="00E67145"/>
    <w:rsid w:val="00E67316"/>
    <w:rsid w:val="00E67770"/>
    <w:rsid w:val="00E67866"/>
    <w:rsid w:val="00E706C4"/>
    <w:rsid w:val="00E70A46"/>
    <w:rsid w:val="00E71472"/>
    <w:rsid w:val="00E71858"/>
    <w:rsid w:val="00E71FC9"/>
    <w:rsid w:val="00E72048"/>
    <w:rsid w:val="00E7220C"/>
    <w:rsid w:val="00E7291C"/>
    <w:rsid w:val="00E72DD9"/>
    <w:rsid w:val="00E73706"/>
    <w:rsid w:val="00E73F19"/>
    <w:rsid w:val="00E745E3"/>
    <w:rsid w:val="00E74D02"/>
    <w:rsid w:val="00E7534E"/>
    <w:rsid w:val="00E754DA"/>
    <w:rsid w:val="00E75F27"/>
    <w:rsid w:val="00E75FF8"/>
    <w:rsid w:val="00E76322"/>
    <w:rsid w:val="00E766AD"/>
    <w:rsid w:val="00E80660"/>
    <w:rsid w:val="00E8068F"/>
    <w:rsid w:val="00E80842"/>
    <w:rsid w:val="00E81190"/>
    <w:rsid w:val="00E82EAD"/>
    <w:rsid w:val="00E82FE8"/>
    <w:rsid w:val="00E83089"/>
    <w:rsid w:val="00E8312E"/>
    <w:rsid w:val="00E83697"/>
    <w:rsid w:val="00E839FF"/>
    <w:rsid w:val="00E83CE0"/>
    <w:rsid w:val="00E83E56"/>
    <w:rsid w:val="00E84393"/>
    <w:rsid w:val="00E8440D"/>
    <w:rsid w:val="00E8478C"/>
    <w:rsid w:val="00E84F9E"/>
    <w:rsid w:val="00E85067"/>
    <w:rsid w:val="00E852A1"/>
    <w:rsid w:val="00E855CB"/>
    <w:rsid w:val="00E86C84"/>
    <w:rsid w:val="00E86DA5"/>
    <w:rsid w:val="00E87748"/>
    <w:rsid w:val="00E87F51"/>
    <w:rsid w:val="00E90617"/>
    <w:rsid w:val="00E90C2F"/>
    <w:rsid w:val="00E90DE4"/>
    <w:rsid w:val="00E927A3"/>
    <w:rsid w:val="00E93162"/>
    <w:rsid w:val="00E93822"/>
    <w:rsid w:val="00E93A3A"/>
    <w:rsid w:val="00E9583C"/>
    <w:rsid w:val="00E95BE6"/>
    <w:rsid w:val="00E95DDC"/>
    <w:rsid w:val="00E95EF0"/>
    <w:rsid w:val="00E97428"/>
    <w:rsid w:val="00E97434"/>
    <w:rsid w:val="00E9771E"/>
    <w:rsid w:val="00E978FC"/>
    <w:rsid w:val="00EA19A5"/>
    <w:rsid w:val="00EA22F2"/>
    <w:rsid w:val="00EA25CE"/>
    <w:rsid w:val="00EA2658"/>
    <w:rsid w:val="00EA27F8"/>
    <w:rsid w:val="00EA4AED"/>
    <w:rsid w:val="00EA4D92"/>
    <w:rsid w:val="00EA4DA9"/>
    <w:rsid w:val="00EA5345"/>
    <w:rsid w:val="00EA5965"/>
    <w:rsid w:val="00EA6812"/>
    <w:rsid w:val="00EA69BD"/>
    <w:rsid w:val="00EA6D8A"/>
    <w:rsid w:val="00EA73BA"/>
    <w:rsid w:val="00EA7434"/>
    <w:rsid w:val="00EA7D73"/>
    <w:rsid w:val="00EB026B"/>
    <w:rsid w:val="00EB04B3"/>
    <w:rsid w:val="00EB0AAB"/>
    <w:rsid w:val="00EB2456"/>
    <w:rsid w:val="00EB2B00"/>
    <w:rsid w:val="00EB3152"/>
    <w:rsid w:val="00EB35D0"/>
    <w:rsid w:val="00EB382F"/>
    <w:rsid w:val="00EB3863"/>
    <w:rsid w:val="00EB4635"/>
    <w:rsid w:val="00EB492E"/>
    <w:rsid w:val="00EB505F"/>
    <w:rsid w:val="00EB5473"/>
    <w:rsid w:val="00EB64C3"/>
    <w:rsid w:val="00EB6F6E"/>
    <w:rsid w:val="00EB75F8"/>
    <w:rsid w:val="00EB7923"/>
    <w:rsid w:val="00EB7B96"/>
    <w:rsid w:val="00EB7BEC"/>
    <w:rsid w:val="00EC061C"/>
    <w:rsid w:val="00EC1075"/>
    <w:rsid w:val="00EC1240"/>
    <w:rsid w:val="00EC12EF"/>
    <w:rsid w:val="00EC1542"/>
    <w:rsid w:val="00EC3943"/>
    <w:rsid w:val="00EC3B86"/>
    <w:rsid w:val="00EC4AC7"/>
    <w:rsid w:val="00EC4BA6"/>
    <w:rsid w:val="00EC4F9E"/>
    <w:rsid w:val="00EC64ED"/>
    <w:rsid w:val="00EC6E8C"/>
    <w:rsid w:val="00EC70E7"/>
    <w:rsid w:val="00EC7262"/>
    <w:rsid w:val="00ED2F24"/>
    <w:rsid w:val="00ED39A1"/>
    <w:rsid w:val="00ED4510"/>
    <w:rsid w:val="00ED5531"/>
    <w:rsid w:val="00ED57A7"/>
    <w:rsid w:val="00ED57CD"/>
    <w:rsid w:val="00ED63C7"/>
    <w:rsid w:val="00ED65E5"/>
    <w:rsid w:val="00ED79F7"/>
    <w:rsid w:val="00ED7B03"/>
    <w:rsid w:val="00ED7D28"/>
    <w:rsid w:val="00ED7DEE"/>
    <w:rsid w:val="00EE0879"/>
    <w:rsid w:val="00EE08D8"/>
    <w:rsid w:val="00EE0BA1"/>
    <w:rsid w:val="00EE0ECC"/>
    <w:rsid w:val="00EE2757"/>
    <w:rsid w:val="00EE2BA1"/>
    <w:rsid w:val="00EE46B6"/>
    <w:rsid w:val="00EE4DB6"/>
    <w:rsid w:val="00EE5720"/>
    <w:rsid w:val="00EE6B94"/>
    <w:rsid w:val="00EE7243"/>
    <w:rsid w:val="00EE7412"/>
    <w:rsid w:val="00EE79B1"/>
    <w:rsid w:val="00EF0EE9"/>
    <w:rsid w:val="00EF3AD0"/>
    <w:rsid w:val="00EF47F8"/>
    <w:rsid w:val="00EF5393"/>
    <w:rsid w:val="00EF539E"/>
    <w:rsid w:val="00EF5AC9"/>
    <w:rsid w:val="00EF688E"/>
    <w:rsid w:val="00EF6C77"/>
    <w:rsid w:val="00EF6F4D"/>
    <w:rsid w:val="00EF7023"/>
    <w:rsid w:val="00F0023F"/>
    <w:rsid w:val="00F00526"/>
    <w:rsid w:val="00F010DF"/>
    <w:rsid w:val="00F01968"/>
    <w:rsid w:val="00F0216B"/>
    <w:rsid w:val="00F02587"/>
    <w:rsid w:val="00F025F5"/>
    <w:rsid w:val="00F0340A"/>
    <w:rsid w:val="00F03AD4"/>
    <w:rsid w:val="00F03ED4"/>
    <w:rsid w:val="00F04191"/>
    <w:rsid w:val="00F04CF1"/>
    <w:rsid w:val="00F04F6C"/>
    <w:rsid w:val="00F04F7B"/>
    <w:rsid w:val="00F05277"/>
    <w:rsid w:val="00F054CC"/>
    <w:rsid w:val="00F05B84"/>
    <w:rsid w:val="00F05C76"/>
    <w:rsid w:val="00F05DBA"/>
    <w:rsid w:val="00F060A0"/>
    <w:rsid w:val="00F063FC"/>
    <w:rsid w:val="00F06B0D"/>
    <w:rsid w:val="00F07234"/>
    <w:rsid w:val="00F07F36"/>
    <w:rsid w:val="00F102C4"/>
    <w:rsid w:val="00F10535"/>
    <w:rsid w:val="00F10793"/>
    <w:rsid w:val="00F11626"/>
    <w:rsid w:val="00F117ED"/>
    <w:rsid w:val="00F12CAB"/>
    <w:rsid w:val="00F138FC"/>
    <w:rsid w:val="00F13CC0"/>
    <w:rsid w:val="00F14157"/>
    <w:rsid w:val="00F14D26"/>
    <w:rsid w:val="00F15257"/>
    <w:rsid w:val="00F155F3"/>
    <w:rsid w:val="00F15954"/>
    <w:rsid w:val="00F15E94"/>
    <w:rsid w:val="00F165C5"/>
    <w:rsid w:val="00F1675E"/>
    <w:rsid w:val="00F167E2"/>
    <w:rsid w:val="00F16B86"/>
    <w:rsid w:val="00F16BD5"/>
    <w:rsid w:val="00F16E68"/>
    <w:rsid w:val="00F200E8"/>
    <w:rsid w:val="00F203E4"/>
    <w:rsid w:val="00F226E3"/>
    <w:rsid w:val="00F228F5"/>
    <w:rsid w:val="00F22AC8"/>
    <w:rsid w:val="00F236D0"/>
    <w:rsid w:val="00F240C7"/>
    <w:rsid w:val="00F24A42"/>
    <w:rsid w:val="00F25B91"/>
    <w:rsid w:val="00F25D80"/>
    <w:rsid w:val="00F266D2"/>
    <w:rsid w:val="00F26A4A"/>
    <w:rsid w:val="00F27674"/>
    <w:rsid w:val="00F30214"/>
    <w:rsid w:val="00F30317"/>
    <w:rsid w:val="00F3099D"/>
    <w:rsid w:val="00F309D3"/>
    <w:rsid w:val="00F30DAA"/>
    <w:rsid w:val="00F3158C"/>
    <w:rsid w:val="00F321E7"/>
    <w:rsid w:val="00F32296"/>
    <w:rsid w:val="00F328B8"/>
    <w:rsid w:val="00F32ED5"/>
    <w:rsid w:val="00F337A1"/>
    <w:rsid w:val="00F33DC5"/>
    <w:rsid w:val="00F356F3"/>
    <w:rsid w:val="00F35B67"/>
    <w:rsid w:val="00F364AD"/>
    <w:rsid w:val="00F366A1"/>
    <w:rsid w:val="00F36C2E"/>
    <w:rsid w:val="00F37DB6"/>
    <w:rsid w:val="00F405D7"/>
    <w:rsid w:val="00F4083F"/>
    <w:rsid w:val="00F421C3"/>
    <w:rsid w:val="00F42E56"/>
    <w:rsid w:val="00F43AE2"/>
    <w:rsid w:val="00F43DC5"/>
    <w:rsid w:val="00F4447F"/>
    <w:rsid w:val="00F4469A"/>
    <w:rsid w:val="00F44A95"/>
    <w:rsid w:val="00F46FEC"/>
    <w:rsid w:val="00F509A5"/>
    <w:rsid w:val="00F50C29"/>
    <w:rsid w:val="00F51491"/>
    <w:rsid w:val="00F54649"/>
    <w:rsid w:val="00F54CB1"/>
    <w:rsid w:val="00F55416"/>
    <w:rsid w:val="00F55E67"/>
    <w:rsid w:val="00F55F06"/>
    <w:rsid w:val="00F55F1D"/>
    <w:rsid w:val="00F55F56"/>
    <w:rsid w:val="00F565BD"/>
    <w:rsid w:val="00F571ED"/>
    <w:rsid w:val="00F57780"/>
    <w:rsid w:val="00F605FE"/>
    <w:rsid w:val="00F609AF"/>
    <w:rsid w:val="00F624D2"/>
    <w:rsid w:val="00F624DB"/>
    <w:rsid w:val="00F63B7F"/>
    <w:rsid w:val="00F64013"/>
    <w:rsid w:val="00F6403F"/>
    <w:rsid w:val="00F650E5"/>
    <w:rsid w:val="00F65C22"/>
    <w:rsid w:val="00F65ED3"/>
    <w:rsid w:val="00F6649E"/>
    <w:rsid w:val="00F6675A"/>
    <w:rsid w:val="00F67213"/>
    <w:rsid w:val="00F67259"/>
    <w:rsid w:val="00F6732E"/>
    <w:rsid w:val="00F70287"/>
    <w:rsid w:val="00F715A9"/>
    <w:rsid w:val="00F721C4"/>
    <w:rsid w:val="00F7263A"/>
    <w:rsid w:val="00F73567"/>
    <w:rsid w:val="00F73602"/>
    <w:rsid w:val="00F73B77"/>
    <w:rsid w:val="00F74A9B"/>
    <w:rsid w:val="00F7546F"/>
    <w:rsid w:val="00F75661"/>
    <w:rsid w:val="00F75A9A"/>
    <w:rsid w:val="00F75C4E"/>
    <w:rsid w:val="00F76466"/>
    <w:rsid w:val="00F76F59"/>
    <w:rsid w:val="00F771FE"/>
    <w:rsid w:val="00F77616"/>
    <w:rsid w:val="00F778DD"/>
    <w:rsid w:val="00F77C36"/>
    <w:rsid w:val="00F80C2B"/>
    <w:rsid w:val="00F81CB9"/>
    <w:rsid w:val="00F81F6F"/>
    <w:rsid w:val="00F820E9"/>
    <w:rsid w:val="00F82629"/>
    <w:rsid w:val="00F82DB4"/>
    <w:rsid w:val="00F82E02"/>
    <w:rsid w:val="00F8338B"/>
    <w:rsid w:val="00F8363B"/>
    <w:rsid w:val="00F83A50"/>
    <w:rsid w:val="00F8489D"/>
    <w:rsid w:val="00F86ABE"/>
    <w:rsid w:val="00F86D86"/>
    <w:rsid w:val="00F8701D"/>
    <w:rsid w:val="00F906FF"/>
    <w:rsid w:val="00F907A7"/>
    <w:rsid w:val="00F913C4"/>
    <w:rsid w:val="00F913FF"/>
    <w:rsid w:val="00F92E11"/>
    <w:rsid w:val="00F93108"/>
    <w:rsid w:val="00F93F10"/>
    <w:rsid w:val="00F94431"/>
    <w:rsid w:val="00F95D8C"/>
    <w:rsid w:val="00F962BC"/>
    <w:rsid w:val="00F96AF0"/>
    <w:rsid w:val="00F96AF5"/>
    <w:rsid w:val="00F97136"/>
    <w:rsid w:val="00F972FD"/>
    <w:rsid w:val="00F977AD"/>
    <w:rsid w:val="00F97872"/>
    <w:rsid w:val="00FA089D"/>
    <w:rsid w:val="00FA1512"/>
    <w:rsid w:val="00FA16E6"/>
    <w:rsid w:val="00FA24AC"/>
    <w:rsid w:val="00FA3463"/>
    <w:rsid w:val="00FA350A"/>
    <w:rsid w:val="00FA3B2A"/>
    <w:rsid w:val="00FA3B6D"/>
    <w:rsid w:val="00FA3BFF"/>
    <w:rsid w:val="00FA406D"/>
    <w:rsid w:val="00FA4828"/>
    <w:rsid w:val="00FA4C12"/>
    <w:rsid w:val="00FA5D7D"/>
    <w:rsid w:val="00FA61D3"/>
    <w:rsid w:val="00FA640D"/>
    <w:rsid w:val="00FA714D"/>
    <w:rsid w:val="00FA74D7"/>
    <w:rsid w:val="00FA783F"/>
    <w:rsid w:val="00FA7D11"/>
    <w:rsid w:val="00FA7D46"/>
    <w:rsid w:val="00FA7E26"/>
    <w:rsid w:val="00FB03F0"/>
    <w:rsid w:val="00FB0AB6"/>
    <w:rsid w:val="00FB17A9"/>
    <w:rsid w:val="00FB1B6D"/>
    <w:rsid w:val="00FB1F46"/>
    <w:rsid w:val="00FB2287"/>
    <w:rsid w:val="00FB24B1"/>
    <w:rsid w:val="00FB2C61"/>
    <w:rsid w:val="00FB344D"/>
    <w:rsid w:val="00FB3A91"/>
    <w:rsid w:val="00FB4176"/>
    <w:rsid w:val="00FB4DF3"/>
    <w:rsid w:val="00FB589A"/>
    <w:rsid w:val="00FB5BCE"/>
    <w:rsid w:val="00FB6917"/>
    <w:rsid w:val="00FB694D"/>
    <w:rsid w:val="00FB696D"/>
    <w:rsid w:val="00FB698C"/>
    <w:rsid w:val="00FB728F"/>
    <w:rsid w:val="00FB743B"/>
    <w:rsid w:val="00FB79B5"/>
    <w:rsid w:val="00FB79E4"/>
    <w:rsid w:val="00FB7AB0"/>
    <w:rsid w:val="00FC0D0A"/>
    <w:rsid w:val="00FC0D29"/>
    <w:rsid w:val="00FC0ECB"/>
    <w:rsid w:val="00FC137C"/>
    <w:rsid w:val="00FC171B"/>
    <w:rsid w:val="00FC18D0"/>
    <w:rsid w:val="00FC19AB"/>
    <w:rsid w:val="00FC1FD0"/>
    <w:rsid w:val="00FC211C"/>
    <w:rsid w:val="00FC27FE"/>
    <w:rsid w:val="00FC305F"/>
    <w:rsid w:val="00FC34C3"/>
    <w:rsid w:val="00FC3BE4"/>
    <w:rsid w:val="00FC3EBC"/>
    <w:rsid w:val="00FC3FD6"/>
    <w:rsid w:val="00FC40C9"/>
    <w:rsid w:val="00FC42CA"/>
    <w:rsid w:val="00FC479E"/>
    <w:rsid w:val="00FC4B3D"/>
    <w:rsid w:val="00FC558A"/>
    <w:rsid w:val="00FC5705"/>
    <w:rsid w:val="00FC5A6E"/>
    <w:rsid w:val="00FC5C8E"/>
    <w:rsid w:val="00FC5D44"/>
    <w:rsid w:val="00FC7079"/>
    <w:rsid w:val="00FC7689"/>
    <w:rsid w:val="00FC78C1"/>
    <w:rsid w:val="00FC7EBE"/>
    <w:rsid w:val="00FD08E7"/>
    <w:rsid w:val="00FD0EF3"/>
    <w:rsid w:val="00FD0FD5"/>
    <w:rsid w:val="00FD1034"/>
    <w:rsid w:val="00FD1897"/>
    <w:rsid w:val="00FD1FCA"/>
    <w:rsid w:val="00FD20F3"/>
    <w:rsid w:val="00FD2699"/>
    <w:rsid w:val="00FD281C"/>
    <w:rsid w:val="00FD2D0B"/>
    <w:rsid w:val="00FD332D"/>
    <w:rsid w:val="00FD3AB1"/>
    <w:rsid w:val="00FD44C6"/>
    <w:rsid w:val="00FD6484"/>
    <w:rsid w:val="00FD6D1D"/>
    <w:rsid w:val="00FD6EFD"/>
    <w:rsid w:val="00FD7F5E"/>
    <w:rsid w:val="00FE03EF"/>
    <w:rsid w:val="00FE105B"/>
    <w:rsid w:val="00FE119C"/>
    <w:rsid w:val="00FE1C45"/>
    <w:rsid w:val="00FE1F73"/>
    <w:rsid w:val="00FE2668"/>
    <w:rsid w:val="00FE35D4"/>
    <w:rsid w:val="00FE3D6E"/>
    <w:rsid w:val="00FE3E29"/>
    <w:rsid w:val="00FE44C3"/>
    <w:rsid w:val="00FE4781"/>
    <w:rsid w:val="00FE53DB"/>
    <w:rsid w:val="00FE547A"/>
    <w:rsid w:val="00FE60CA"/>
    <w:rsid w:val="00FE6275"/>
    <w:rsid w:val="00FE6890"/>
    <w:rsid w:val="00FE697B"/>
    <w:rsid w:val="00FE6BF3"/>
    <w:rsid w:val="00FE6E83"/>
    <w:rsid w:val="00FE6E89"/>
    <w:rsid w:val="00FE775C"/>
    <w:rsid w:val="00FE7D49"/>
    <w:rsid w:val="00FF1E3B"/>
    <w:rsid w:val="00FF1FD7"/>
    <w:rsid w:val="00FF35DA"/>
    <w:rsid w:val="00FF3763"/>
    <w:rsid w:val="00FF3B24"/>
    <w:rsid w:val="00FF3C96"/>
    <w:rsid w:val="00FF50D7"/>
    <w:rsid w:val="00FF5187"/>
    <w:rsid w:val="00FF555B"/>
    <w:rsid w:val="00FF59ED"/>
    <w:rsid w:val="00FF5B5D"/>
    <w:rsid w:val="00FF5CCA"/>
    <w:rsid w:val="00FF699A"/>
    <w:rsid w:val="00FF72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4"/>
    <o:shapelayout v:ext="edit">
      <o:idmap v:ext="edit" data="1"/>
    </o:shapelayout>
  </w:shapeDefaults>
  <w:decimalSymbol w:val=","/>
  <w:listSeparator w:val=";"/>
  <w15:docId w15:val="{7FDF29FE-C178-4CAC-B2B7-F98EDA65D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>
      <w:pPr>
        <w:spacing w:after="24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4C28"/>
    <w:pPr>
      <w:spacing w:after="0"/>
    </w:pPr>
    <w:rPr>
      <w:rFonts w:asciiTheme="minorHAnsi" w:hAnsiTheme="minorHAnsi"/>
      <w:sz w:val="24"/>
      <w:szCs w:val="22"/>
      <w:lang w:val="sr-Latn-BA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4447F"/>
    <w:pPr>
      <w:keepNext/>
      <w:numPr>
        <w:numId w:val="30"/>
      </w:numPr>
      <w:spacing w:line="240" w:lineRule="auto"/>
      <w:outlineLvl w:val="0"/>
    </w:pPr>
    <w:rPr>
      <w:rFonts w:cstheme="minorHAnsi"/>
      <w:b/>
      <w:bCs/>
      <w:caps/>
      <w:noProof/>
      <w:kern w:val="32"/>
      <w:sz w:val="28"/>
      <w:szCs w:val="24"/>
      <w:lang w:val="bs-Latn-BA" w:eastAsia="bs-Latn-BA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442829"/>
    <w:pPr>
      <w:keepNext/>
      <w:numPr>
        <w:ilvl w:val="1"/>
        <w:numId w:val="35"/>
      </w:numPr>
      <w:tabs>
        <w:tab w:val="left" w:pos="993"/>
      </w:tabs>
      <w:spacing w:line="240" w:lineRule="auto"/>
      <w:ind w:left="993" w:hanging="633"/>
      <w:outlineLvl w:val="1"/>
    </w:pPr>
    <w:rPr>
      <w:rFonts w:eastAsia="Calibri" w:cstheme="minorHAnsi"/>
      <w:b/>
      <w:bCs/>
      <w:iCs/>
      <w:noProof/>
      <w:sz w:val="26"/>
      <w:lang w:val="bs-Latn-BA" w:eastAsia="bs-Latn-BA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8A3554"/>
    <w:pPr>
      <w:tabs>
        <w:tab w:val="left" w:pos="709"/>
      </w:tabs>
      <w:spacing w:line="240" w:lineRule="auto"/>
      <w:outlineLvl w:val="2"/>
    </w:pPr>
    <w:rPr>
      <w:rFonts w:cstheme="minorHAnsi"/>
      <w:i/>
      <w:noProof/>
      <w:lang w:val="bs-Latn-BA" w:eastAsia="bs-Latn-B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374A"/>
    <w:pPr>
      <w:keepNext/>
      <w:keepLines/>
      <w:numPr>
        <w:ilvl w:val="3"/>
        <w:numId w:val="19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374A"/>
    <w:pPr>
      <w:keepNext/>
      <w:keepLines/>
      <w:numPr>
        <w:ilvl w:val="4"/>
        <w:numId w:val="19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374A"/>
    <w:pPr>
      <w:keepNext/>
      <w:keepLines/>
      <w:numPr>
        <w:ilvl w:val="5"/>
        <w:numId w:val="19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374A"/>
    <w:pPr>
      <w:keepNext/>
      <w:keepLines/>
      <w:numPr>
        <w:ilvl w:val="6"/>
        <w:numId w:val="19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374A"/>
    <w:pPr>
      <w:keepNext/>
      <w:keepLines/>
      <w:numPr>
        <w:ilvl w:val="7"/>
        <w:numId w:val="19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374A"/>
    <w:pPr>
      <w:keepNext/>
      <w:keepLines/>
      <w:numPr>
        <w:ilvl w:val="8"/>
        <w:numId w:val="19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326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3263"/>
  </w:style>
  <w:style w:type="paragraph" w:styleId="Footer">
    <w:name w:val="footer"/>
    <w:basedOn w:val="Normal"/>
    <w:link w:val="FooterChar"/>
    <w:uiPriority w:val="99"/>
    <w:unhideWhenUsed/>
    <w:rsid w:val="00CD326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3263"/>
  </w:style>
  <w:style w:type="paragraph" w:styleId="BalloonText">
    <w:name w:val="Balloon Text"/>
    <w:basedOn w:val="Normal"/>
    <w:link w:val="BalloonTextChar"/>
    <w:uiPriority w:val="99"/>
    <w:semiHidden/>
    <w:unhideWhenUsed/>
    <w:rsid w:val="00CD326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D3263"/>
    <w:rPr>
      <w:rFonts w:ascii="Tahoma" w:hAnsi="Tahoma" w:cs="Tahoma"/>
      <w:sz w:val="16"/>
      <w:szCs w:val="16"/>
    </w:rPr>
  </w:style>
  <w:style w:type="paragraph" w:customStyle="1" w:styleId="ENCOstandardEN">
    <w:name w:val="ENCO_standard_EN"/>
    <w:basedOn w:val="Normal"/>
    <w:rsid w:val="00377D85"/>
    <w:pPr>
      <w:spacing w:line="280" w:lineRule="exact"/>
    </w:pPr>
    <w:rPr>
      <w:rFonts w:ascii="Trebuchet MS" w:hAnsi="Trebuchet MS"/>
      <w:szCs w:val="24"/>
      <w:lang w:val="en-GB" w:eastAsia="de-DE"/>
    </w:rPr>
  </w:style>
  <w:style w:type="paragraph" w:styleId="ListParagraph">
    <w:name w:val="List Paragraph"/>
    <w:basedOn w:val="Normal"/>
    <w:uiPriority w:val="34"/>
    <w:qFormat/>
    <w:rsid w:val="006F1EE0"/>
    <w:pPr>
      <w:ind w:left="720"/>
      <w:contextualSpacing/>
    </w:pPr>
    <w:rPr>
      <w:rFonts w:ascii="Times New Roman" w:hAnsi="Times New Roman"/>
      <w:szCs w:val="24"/>
      <w:lang w:val="sr-Latn-CS"/>
    </w:rPr>
  </w:style>
  <w:style w:type="character" w:styleId="Strong">
    <w:name w:val="Strong"/>
    <w:uiPriority w:val="22"/>
    <w:qFormat/>
    <w:rsid w:val="00371D9E"/>
    <w:rPr>
      <w:b/>
      <w:bCs/>
    </w:rPr>
  </w:style>
  <w:style w:type="character" w:customStyle="1" w:styleId="Heading1Char">
    <w:name w:val="Heading 1 Char"/>
    <w:link w:val="Heading1"/>
    <w:uiPriority w:val="9"/>
    <w:rsid w:val="00F4447F"/>
    <w:rPr>
      <w:rFonts w:asciiTheme="minorHAnsi" w:hAnsiTheme="minorHAnsi" w:cstheme="minorHAnsi"/>
      <w:b/>
      <w:bCs/>
      <w:caps/>
      <w:noProof/>
      <w:kern w:val="32"/>
      <w:sz w:val="28"/>
      <w:szCs w:val="24"/>
      <w:lang w:val="bs-Latn-BA" w:eastAsia="bs-Latn-BA"/>
    </w:rPr>
  </w:style>
  <w:style w:type="character" w:customStyle="1" w:styleId="Heading2Char">
    <w:name w:val="Heading 2 Char"/>
    <w:link w:val="Heading2"/>
    <w:uiPriority w:val="9"/>
    <w:rsid w:val="00442829"/>
    <w:rPr>
      <w:rFonts w:asciiTheme="minorHAnsi" w:eastAsia="Calibri" w:hAnsiTheme="minorHAnsi" w:cstheme="minorHAnsi"/>
      <w:b/>
      <w:bCs/>
      <w:iCs/>
      <w:noProof/>
      <w:sz w:val="26"/>
      <w:szCs w:val="22"/>
      <w:lang w:val="bs-Latn-BA" w:eastAsia="bs-Latn-BA"/>
    </w:rPr>
  </w:style>
  <w:style w:type="character" w:customStyle="1" w:styleId="Heading3Char">
    <w:name w:val="Heading 3 Char"/>
    <w:link w:val="Heading3"/>
    <w:uiPriority w:val="9"/>
    <w:rsid w:val="008A3554"/>
    <w:rPr>
      <w:rFonts w:asciiTheme="minorHAnsi" w:hAnsiTheme="minorHAnsi" w:cstheme="minorHAnsi"/>
      <w:i/>
      <w:noProof/>
      <w:sz w:val="24"/>
      <w:szCs w:val="22"/>
      <w:lang w:val="bs-Latn-BA" w:eastAsia="bs-Latn-BA"/>
    </w:rPr>
  </w:style>
  <w:style w:type="table" w:styleId="TableGrid">
    <w:name w:val="Table Grid"/>
    <w:basedOn w:val="TableNormal"/>
    <w:rsid w:val="00013D0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A42B96"/>
    <w:rPr>
      <w:color w:val="0000FF"/>
      <w:u w:val="single"/>
    </w:rPr>
  </w:style>
  <w:style w:type="character" w:customStyle="1" w:styleId="longtext">
    <w:name w:val="long_text"/>
    <w:basedOn w:val="DefaultParagraphFont"/>
    <w:rsid w:val="00B4575F"/>
  </w:style>
  <w:style w:type="character" w:styleId="CommentReference">
    <w:name w:val="annotation reference"/>
    <w:uiPriority w:val="99"/>
    <w:semiHidden/>
    <w:unhideWhenUsed/>
    <w:rsid w:val="00BE06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06F5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BE06F5"/>
    <w:rPr>
      <w:rFonts w:ascii="Cambria" w:hAnsi="Cambri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06F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E06F5"/>
    <w:rPr>
      <w:rFonts w:ascii="Cambria" w:hAnsi="Cambria"/>
      <w:b/>
      <w:bCs/>
    </w:rPr>
  </w:style>
  <w:style w:type="table" w:customStyle="1" w:styleId="TableGrid1">
    <w:name w:val="Table Grid1"/>
    <w:basedOn w:val="TableNormal"/>
    <w:next w:val="TableGrid"/>
    <w:uiPriority w:val="59"/>
    <w:rsid w:val="00826D96"/>
    <w:pPr>
      <w:spacing w:after="0" w:line="240" w:lineRule="auto"/>
      <w:jc w:val="left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826D96"/>
    <w:pPr>
      <w:spacing w:after="0" w:line="240" w:lineRule="auto"/>
      <w:jc w:val="left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826D96"/>
    <w:pPr>
      <w:spacing w:after="0" w:line="240" w:lineRule="auto"/>
      <w:jc w:val="left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F240A"/>
    <w:pPr>
      <w:autoSpaceDE w:val="0"/>
      <w:autoSpaceDN w:val="0"/>
      <w:adjustRightInd w:val="0"/>
      <w:spacing w:after="0" w:line="240" w:lineRule="auto"/>
      <w:jc w:val="left"/>
    </w:pPr>
    <w:rPr>
      <w:rFonts w:ascii="Cambria" w:eastAsiaTheme="minorHAnsi" w:hAnsi="Cambria" w:cs="Cambria"/>
      <w:color w:val="000000"/>
      <w:sz w:val="24"/>
      <w:szCs w:val="24"/>
      <w:lang w:val="bs-Latn-BA"/>
    </w:rPr>
  </w:style>
  <w:style w:type="paragraph" w:customStyle="1" w:styleId="NumberedParagraph">
    <w:name w:val="Numbered Paragraph"/>
    <w:basedOn w:val="Normal"/>
    <w:rsid w:val="008F7147"/>
    <w:pPr>
      <w:numPr>
        <w:numId w:val="1"/>
      </w:numPr>
      <w:spacing w:line="240" w:lineRule="auto"/>
    </w:pPr>
    <w:rPr>
      <w:rFonts w:ascii="Times New Roman" w:hAnsi="Times New Roman"/>
      <w:szCs w:val="24"/>
      <w:lang w:val="hr-BA"/>
    </w:rPr>
  </w:style>
  <w:style w:type="paragraph" w:styleId="TOCHeading">
    <w:name w:val="TOC Heading"/>
    <w:basedOn w:val="Heading1"/>
    <w:next w:val="Normal"/>
    <w:uiPriority w:val="39"/>
    <w:unhideWhenUsed/>
    <w:qFormat/>
    <w:rsid w:val="00317BC6"/>
    <w:pPr>
      <w:keepLines/>
      <w:spacing w:before="480"/>
      <w:outlineLvl w:val="9"/>
    </w:pPr>
    <w:rPr>
      <w:rFonts w:asciiTheme="majorHAnsi" w:eastAsiaTheme="majorEastAsia" w:hAnsiTheme="majorHAnsi" w:cstheme="majorBidi"/>
      <w:caps w:val="0"/>
      <w:color w:val="365F91" w:themeColor="accent1" w:themeShade="BF"/>
      <w:kern w:val="0"/>
      <w:szCs w:val="28"/>
      <w:lang w:val="en-US" w:eastAsia="ja-JP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317BC6"/>
    <w:pPr>
      <w:spacing w:after="100"/>
      <w:ind w:left="220"/>
      <w:jc w:val="left"/>
    </w:pPr>
    <w:rPr>
      <w:rFonts w:eastAsiaTheme="minorEastAsia" w:cstheme="minorBidi"/>
      <w:sz w:val="22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2E34A1"/>
    <w:pPr>
      <w:tabs>
        <w:tab w:val="left" w:pos="284"/>
        <w:tab w:val="right" w:leader="dot" w:pos="9017"/>
      </w:tabs>
      <w:spacing w:after="100"/>
      <w:jc w:val="left"/>
    </w:pPr>
    <w:rPr>
      <w:noProof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317BC6"/>
    <w:pPr>
      <w:spacing w:after="100"/>
      <w:ind w:left="440"/>
      <w:jc w:val="left"/>
    </w:pPr>
    <w:rPr>
      <w:rFonts w:eastAsiaTheme="minorEastAsia" w:cstheme="minorBidi"/>
      <w:sz w:val="22"/>
      <w:lang w:val="en-US" w:eastAsia="ja-JP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20C19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20C19"/>
    <w:rPr>
      <w:rFonts w:ascii="Cambria" w:hAnsi="Cambria"/>
      <w:lang w:val="sr-Latn-BA"/>
    </w:rPr>
  </w:style>
  <w:style w:type="character" w:styleId="FootnoteReference">
    <w:name w:val="footnote reference"/>
    <w:basedOn w:val="DefaultParagraphFont"/>
    <w:uiPriority w:val="99"/>
    <w:semiHidden/>
    <w:unhideWhenUsed/>
    <w:rsid w:val="00520C19"/>
    <w:rPr>
      <w:vertAlign w:val="superscript"/>
    </w:rPr>
  </w:style>
  <w:style w:type="character" w:customStyle="1" w:styleId="st">
    <w:name w:val="st"/>
    <w:basedOn w:val="DefaultParagraphFont"/>
    <w:rsid w:val="00B27749"/>
  </w:style>
  <w:style w:type="character" w:styleId="Emphasis">
    <w:name w:val="Emphasis"/>
    <w:basedOn w:val="DefaultParagraphFont"/>
    <w:uiPriority w:val="20"/>
    <w:qFormat/>
    <w:rsid w:val="00B27749"/>
    <w:rPr>
      <w:i/>
      <w:iCs/>
    </w:rPr>
  </w:style>
  <w:style w:type="paragraph" w:styleId="BodyText">
    <w:name w:val="Body Text"/>
    <w:link w:val="BodyTextChar"/>
    <w:rsid w:val="008144E9"/>
    <w:pPr>
      <w:spacing w:after="170" w:line="280" w:lineRule="atLeast"/>
    </w:pPr>
    <w:rPr>
      <w:rFonts w:ascii="Times New Roman" w:hAnsi="Times New Roman"/>
      <w:sz w:val="22"/>
      <w:lang w:val="en-GB"/>
    </w:rPr>
  </w:style>
  <w:style w:type="character" w:customStyle="1" w:styleId="BodyTextChar">
    <w:name w:val="Body Text Char"/>
    <w:basedOn w:val="DefaultParagraphFont"/>
    <w:link w:val="BodyText"/>
    <w:rsid w:val="008144E9"/>
    <w:rPr>
      <w:rFonts w:ascii="Times New Roman" w:hAnsi="Times New Roman"/>
      <w:sz w:val="22"/>
      <w:lang w:val="en-GB"/>
    </w:rPr>
  </w:style>
  <w:style w:type="table" w:customStyle="1" w:styleId="TableGrid4">
    <w:name w:val="Table Grid4"/>
    <w:basedOn w:val="TableNormal"/>
    <w:next w:val="TableGrid"/>
    <w:rsid w:val="0067583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1">
    <w:name w:val="Table Grid11"/>
    <w:basedOn w:val="TableNormal"/>
    <w:next w:val="TableGrid"/>
    <w:uiPriority w:val="59"/>
    <w:rsid w:val="00675837"/>
    <w:pPr>
      <w:spacing w:after="0" w:line="240" w:lineRule="auto"/>
      <w:jc w:val="left"/>
    </w:pPr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uiPriority w:val="59"/>
    <w:rsid w:val="00675837"/>
    <w:pPr>
      <w:spacing w:after="0" w:line="240" w:lineRule="auto"/>
      <w:jc w:val="left"/>
    </w:pPr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7E691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6">
    <w:name w:val="Table Grid6"/>
    <w:basedOn w:val="TableNormal"/>
    <w:next w:val="TableGrid"/>
    <w:uiPriority w:val="59"/>
    <w:rsid w:val="007E691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1">
    <w:name w:val="No List1"/>
    <w:next w:val="NoList"/>
    <w:uiPriority w:val="99"/>
    <w:semiHidden/>
    <w:unhideWhenUsed/>
    <w:rsid w:val="007E691D"/>
  </w:style>
  <w:style w:type="table" w:customStyle="1" w:styleId="TableGrid7">
    <w:name w:val="Table Grid7"/>
    <w:basedOn w:val="TableNormal"/>
    <w:next w:val="TableGrid"/>
    <w:uiPriority w:val="59"/>
    <w:rsid w:val="007E691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7E691D"/>
    <w:pPr>
      <w:spacing w:after="0" w:line="240" w:lineRule="auto"/>
      <w:jc w:val="left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uiPriority w:val="59"/>
    <w:rsid w:val="007E691D"/>
    <w:pPr>
      <w:spacing w:after="0" w:line="240" w:lineRule="auto"/>
      <w:jc w:val="left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7E691D"/>
    <w:pPr>
      <w:spacing w:after="0" w:line="240" w:lineRule="auto"/>
      <w:jc w:val="left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13F34"/>
    <w:pPr>
      <w:spacing w:before="100" w:beforeAutospacing="1" w:after="100" w:afterAutospacing="1" w:line="240" w:lineRule="auto"/>
      <w:jc w:val="left"/>
    </w:pPr>
    <w:rPr>
      <w:rFonts w:ascii="Times New Roman" w:hAnsi="Times New Roman"/>
      <w:szCs w:val="24"/>
      <w:lang w:val="bs-Latn-BA" w:eastAsia="bs-Latn-BA"/>
    </w:rPr>
  </w:style>
  <w:style w:type="character" w:customStyle="1" w:styleId="ms-rtethemefontface-1">
    <w:name w:val="ms-rtethemefontface-1"/>
    <w:basedOn w:val="DefaultParagraphFont"/>
    <w:rsid w:val="00A00629"/>
  </w:style>
  <w:style w:type="paragraph" w:styleId="Revision">
    <w:name w:val="Revision"/>
    <w:hidden/>
    <w:uiPriority w:val="99"/>
    <w:semiHidden/>
    <w:rsid w:val="00117951"/>
    <w:pPr>
      <w:spacing w:after="0" w:line="240" w:lineRule="auto"/>
      <w:jc w:val="left"/>
    </w:pPr>
    <w:rPr>
      <w:rFonts w:ascii="Cambria" w:hAnsi="Cambria"/>
      <w:sz w:val="24"/>
      <w:szCs w:val="22"/>
      <w:lang w:val="sr-Latn-BA"/>
    </w:rPr>
  </w:style>
  <w:style w:type="character" w:styleId="FollowedHyperlink">
    <w:name w:val="FollowedHyperlink"/>
    <w:basedOn w:val="DefaultParagraphFont"/>
    <w:uiPriority w:val="99"/>
    <w:semiHidden/>
    <w:unhideWhenUsed/>
    <w:rsid w:val="0030660F"/>
    <w:rPr>
      <w:color w:val="800080" w:themeColor="followedHyperlink"/>
      <w:u w:val="single"/>
    </w:rPr>
  </w:style>
  <w:style w:type="table" w:customStyle="1" w:styleId="TableGrid111">
    <w:name w:val="Table Grid111"/>
    <w:basedOn w:val="TableNormal"/>
    <w:next w:val="TableGrid"/>
    <w:uiPriority w:val="59"/>
    <w:rsid w:val="006F103B"/>
    <w:pPr>
      <w:spacing w:after="0" w:line="240" w:lineRule="auto"/>
      <w:jc w:val="left"/>
    </w:pPr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3ECB"/>
    <w:pPr>
      <w:spacing w:after="0" w:line="240" w:lineRule="auto"/>
      <w:jc w:val="left"/>
    </w:pPr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2">
    <w:name w:val="Table Grid112"/>
    <w:basedOn w:val="TableNormal"/>
    <w:next w:val="TableGrid"/>
    <w:uiPriority w:val="59"/>
    <w:rsid w:val="00BE6061"/>
    <w:pPr>
      <w:spacing w:after="0" w:line="240" w:lineRule="auto"/>
      <w:jc w:val="left"/>
    </w:pPr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2">
    <w:name w:val="Table Grid212"/>
    <w:basedOn w:val="TableNormal"/>
    <w:next w:val="TableGrid"/>
    <w:uiPriority w:val="59"/>
    <w:rsid w:val="00AB2DC7"/>
    <w:pPr>
      <w:spacing w:after="0" w:line="240" w:lineRule="auto"/>
      <w:jc w:val="left"/>
    </w:pPr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3">
    <w:name w:val="Table Grid113"/>
    <w:basedOn w:val="TableNormal"/>
    <w:next w:val="TableGrid"/>
    <w:uiPriority w:val="59"/>
    <w:rsid w:val="00836E98"/>
    <w:pPr>
      <w:spacing w:after="0" w:line="240" w:lineRule="auto"/>
      <w:jc w:val="left"/>
    </w:pPr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3">
    <w:name w:val="Table Grid213"/>
    <w:basedOn w:val="TableNormal"/>
    <w:next w:val="TableGrid"/>
    <w:uiPriority w:val="59"/>
    <w:rsid w:val="00836E98"/>
    <w:pPr>
      <w:spacing w:after="0" w:line="240" w:lineRule="auto"/>
      <w:jc w:val="left"/>
    </w:pPr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1">
    <w:name w:val="Table Grid51"/>
    <w:basedOn w:val="TableNormal"/>
    <w:next w:val="TableGrid"/>
    <w:uiPriority w:val="59"/>
    <w:rsid w:val="00AA56A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2">
    <w:name w:val="Table Grid52"/>
    <w:basedOn w:val="TableNormal"/>
    <w:next w:val="TableGrid"/>
    <w:uiPriority w:val="59"/>
    <w:rsid w:val="00AA56A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3">
    <w:name w:val="Table Grid53"/>
    <w:basedOn w:val="TableNormal"/>
    <w:next w:val="TableGrid"/>
    <w:uiPriority w:val="59"/>
    <w:rsid w:val="009B3FD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4Char">
    <w:name w:val="Heading 4 Char"/>
    <w:basedOn w:val="DefaultParagraphFont"/>
    <w:link w:val="Heading4"/>
    <w:uiPriority w:val="9"/>
    <w:semiHidden/>
    <w:rsid w:val="00AD374A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2"/>
      <w:lang w:val="sr-Latn-B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374A"/>
    <w:rPr>
      <w:rFonts w:asciiTheme="majorHAnsi" w:eastAsiaTheme="majorEastAsia" w:hAnsiTheme="majorHAnsi" w:cstheme="majorBidi"/>
      <w:color w:val="365F91" w:themeColor="accent1" w:themeShade="BF"/>
      <w:sz w:val="24"/>
      <w:szCs w:val="22"/>
      <w:lang w:val="sr-Latn-BA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374A"/>
    <w:rPr>
      <w:rFonts w:asciiTheme="majorHAnsi" w:eastAsiaTheme="majorEastAsia" w:hAnsiTheme="majorHAnsi" w:cstheme="majorBidi"/>
      <w:color w:val="243F60" w:themeColor="accent1" w:themeShade="7F"/>
      <w:sz w:val="24"/>
      <w:szCs w:val="22"/>
      <w:lang w:val="sr-Latn-BA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374A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2"/>
      <w:lang w:val="sr-Latn-B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374A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sr-Latn-B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374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sr-Latn-BA"/>
    </w:rPr>
  </w:style>
  <w:style w:type="numbering" w:customStyle="1" w:styleId="Style1">
    <w:name w:val="Style1"/>
    <w:uiPriority w:val="99"/>
    <w:rsid w:val="005921EA"/>
    <w:pPr>
      <w:numPr>
        <w:numId w:val="3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0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05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6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5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9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7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0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2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4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7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0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4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4.xml"/><Relationship Id="rId18" Type="http://schemas.openxmlformats.org/officeDocument/2006/relationships/chart" Target="charts/chart9.xml"/><Relationship Id="rId26" Type="http://schemas.openxmlformats.org/officeDocument/2006/relationships/chart" Target="charts/chart17.xml"/><Relationship Id="rId39" Type="http://schemas.openxmlformats.org/officeDocument/2006/relationships/hyperlink" Target="http://www.darns.gov.ba/ru/InformacijeZaKorisnike/TenderiJavniOglasi%20" TargetMode="External"/><Relationship Id="rId21" Type="http://schemas.openxmlformats.org/officeDocument/2006/relationships/chart" Target="charts/chart12.xml"/><Relationship Id="rId34" Type="http://schemas.openxmlformats.org/officeDocument/2006/relationships/image" Target="media/image5.png"/><Relationship Id="rId42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chart" Target="charts/chart7.xml"/><Relationship Id="rId29" Type="http://schemas.openxmlformats.org/officeDocument/2006/relationships/chart" Target="charts/chart20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24" Type="http://schemas.openxmlformats.org/officeDocument/2006/relationships/chart" Target="charts/chart15.xml"/><Relationship Id="rId32" Type="http://schemas.openxmlformats.org/officeDocument/2006/relationships/image" Target="media/image3.png"/><Relationship Id="rId37" Type="http://schemas.openxmlformats.org/officeDocument/2006/relationships/image" Target="media/image8.png"/><Relationship Id="rId40" Type="http://schemas.openxmlformats.org/officeDocument/2006/relationships/hyperlink" Target="http://www.darns.gov.ba/ru/InformacijeZaKorisnike/MonitoringRadioaktivnosti" TargetMode="Externa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hart" Target="charts/chart6.xml"/><Relationship Id="rId23" Type="http://schemas.openxmlformats.org/officeDocument/2006/relationships/chart" Target="charts/chart14.xml"/><Relationship Id="rId28" Type="http://schemas.openxmlformats.org/officeDocument/2006/relationships/chart" Target="charts/chart19.xml"/><Relationship Id="rId36" Type="http://schemas.openxmlformats.org/officeDocument/2006/relationships/image" Target="media/image7.png"/><Relationship Id="rId10" Type="http://schemas.openxmlformats.org/officeDocument/2006/relationships/chart" Target="charts/chart1.xml"/><Relationship Id="rId19" Type="http://schemas.openxmlformats.org/officeDocument/2006/relationships/chart" Target="charts/chart10.xml"/><Relationship Id="rId31" Type="http://schemas.openxmlformats.org/officeDocument/2006/relationships/hyperlink" Target="https://www.faktor.ba/vijest/radioaktivni-oblak-se-nadvio-nad-evropom-u-bih-izmjerene-kolicine-manje-od-dozvoljenih-nema-bojazni-za-zdravlje-stanovnika-273523" TargetMode="External"/><Relationship Id="rId44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://www.darns.gov.ba/ru/LegislationAndDocuments/NoviPravilnici" TargetMode="External"/><Relationship Id="rId14" Type="http://schemas.openxmlformats.org/officeDocument/2006/relationships/chart" Target="charts/chart5.xml"/><Relationship Id="rId22" Type="http://schemas.openxmlformats.org/officeDocument/2006/relationships/chart" Target="charts/chart13.xml"/><Relationship Id="rId27" Type="http://schemas.openxmlformats.org/officeDocument/2006/relationships/chart" Target="charts/chart18.xml"/><Relationship Id="rId30" Type="http://schemas.openxmlformats.org/officeDocument/2006/relationships/image" Target="media/image2.png"/><Relationship Id="rId35" Type="http://schemas.openxmlformats.org/officeDocument/2006/relationships/image" Target="media/image6.png"/><Relationship Id="rId43" Type="http://schemas.openxmlformats.org/officeDocument/2006/relationships/header" Target="header2.xml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chart" Target="charts/chart3.xml"/><Relationship Id="rId17" Type="http://schemas.openxmlformats.org/officeDocument/2006/relationships/chart" Target="charts/chart8.xml"/><Relationship Id="rId25" Type="http://schemas.openxmlformats.org/officeDocument/2006/relationships/chart" Target="charts/chart16.xml"/><Relationship Id="rId33" Type="http://schemas.openxmlformats.org/officeDocument/2006/relationships/image" Target="media/image4.png"/><Relationship Id="rId38" Type="http://schemas.openxmlformats.org/officeDocument/2006/relationships/image" Target="media/image9.png"/><Relationship Id="rId46" Type="http://schemas.openxmlformats.org/officeDocument/2006/relationships/theme" Target="theme/theme1.xml"/><Relationship Id="rId20" Type="http://schemas.openxmlformats.org/officeDocument/2006/relationships/chart" Target="charts/chart11.xml"/><Relationship Id="rId41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vica%20Bosnjak\Documents\Memorandum%20novi.dot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ARNS\Desktop\ZORANIC%20IRMA\dokumenti%20od%20direktora\ORGANI%20JAVNE%20UPRAVE\IZVJESTAJ%20O%20STANJU\IZVJESTAJ%20ZA%20PS%20BIH%20ZA%202017%20GOD\grafik%20autorizacije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6.xlsx"/><Relationship Id="rId1" Type="http://schemas.openxmlformats.org/officeDocument/2006/relationships/themeOverride" Target="../theme/themeOverride2.xm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7.xlsx"/><Relationship Id="rId1" Type="http://schemas.openxmlformats.org/officeDocument/2006/relationships/themeOverride" Target="../theme/themeOverride3.xm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8.xlsx"/><Relationship Id="rId1" Type="http://schemas.openxmlformats.org/officeDocument/2006/relationships/themeOverride" Target="../theme/themeOverride4.xml"/></Relationships>
</file>

<file path=word/charts/_rels/chart1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9.xlsx"/><Relationship Id="rId1" Type="http://schemas.openxmlformats.org/officeDocument/2006/relationships/themeOverride" Target="../theme/themeOverride5.xml"/></Relationships>
</file>

<file path=word/charts/_rels/chart1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0.xlsx"/><Relationship Id="rId1" Type="http://schemas.openxmlformats.org/officeDocument/2006/relationships/themeOverride" Target="../theme/themeOverride6.xml"/></Relationships>
</file>

<file path=word/charts/_rels/chart1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1.xlsx"/><Relationship Id="rId1" Type="http://schemas.openxmlformats.org/officeDocument/2006/relationships/themeOverride" Target="../theme/themeOverride7.xml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2.xlsx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3.xlsx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4.xlsx"/></Relationships>
</file>

<file path=word/charts/_rels/chart1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5.xlsx"/><Relationship Id="rId1" Type="http://schemas.openxmlformats.org/officeDocument/2006/relationships/themeOverride" Target="../theme/themeOverride8.xml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6.xlsx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7.xlsx"/></Relationships>
</file>

<file path=word/charts/_rels/chart2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8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spPr>
            <a:ln>
              <a:solidFill>
                <a:schemeClr val="accent1">
                  <a:lumMod val="20000"/>
                  <a:lumOff val="80000"/>
                </a:schemeClr>
              </a:solidFill>
            </a:ln>
          </c:spPr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accent1">
                    <a:lumMod val="20000"/>
                    <a:lumOff val="8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0-6F71-4C14-A2F5-B60532AEF0A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accent1">
                    <a:lumMod val="20000"/>
                    <a:lumOff val="8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6F71-4C14-A2F5-B60532AEF0A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accent1">
                    <a:lumMod val="20000"/>
                    <a:lumOff val="8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6F71-4C14-A2F5-B60532AEF0AC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accent1">
                    <a:lumMod val="20000"/>
                    <a:lumOff val="8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6F71-4C14-A2F5-B60532AEF0AC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accent2">
                    <a:lumMod val="20000"/>
                    <a:lumOff val="8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4-6F71-4C14-A2F5-B60532AEF0AC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accent1">
                    <a:lumMod val="20000"/>
                    <a:lumOff val="8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6F71-4C14-A2F5-B60532AEF0AC}"/>
              </c:ext>
            </c:extLst>
          </c:dPt>
          <c:dLbls>
            <c:dLbl>
              <c:idx val="2"/>
              <c:layout>
                <c:manualLayout>
                  <c:x val="-2.5210084033613443E-2"/>
                  <c:y val="3.4334763948497868E-2"/>
                </c:manualLayout>
              </c:layout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6F71-4C14-A2F5-B60532AEF0AC}"/>
                </c:ext>
              </c:extLst>
            </c:dLbl>
            <c:dLbl>
              <c:idx val="3"/>
              <c:layout>
                <c:manualLayout>
                  <c:x val="-4.4701471139639536E-2"/>
                  <c:y val="-6.5725389476530033E-2"/>
                </c:manualLayout>
              </c:layout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6F71-4C14-A2F5-B60532AEF0AC}"/>
                </c:ext>
              </c:extLst>
            </c:dLbl>
            <c:dLbl>
              <c:idx val="4"/>
              <c:layout>
                <c:manualLayout>
                  <c:x val="1.4005602240896359E-2"/>
                  <c:y val="-3.2892884097645851E-5"/>
                </c:manualLayout>
              </c:layout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6F71-4C14-A2F5-B60532AEF0AC}"/>
                </c:ext>
              </c:extLst>
            </c:dLbl>
            <c:dLbl>
              <c:idx val="5"/>
              <c:layout>
                <c:manualLayout>
                  <c:x val="3.0787919499178227E-2"/>
                  <c:y val="-1.1456980616503003E-2"/>
                </c:manualLayout>
              </c:layout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6F71-4C14-A2F5-B60532AEF0A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Sheet1!$A$2:$A$7</c:f>
              <c:strCache>
                <c:ptCount val="6"/>
                <c:pt idx="0">
                  <c:v>Дијагностичка и интервентна радиологија</c:v>
                </c:pt>
                <c:pt idx="1">
                  <c:v>Стоматологија</c:v>
                </c:pt>
                <c:pt idx="2">
                  <c:v>Радиотерапија</c:v>
                </c:pt>
                <c:pt idx="3">
                  <c:v>Ветерина</c:v>
                </c:pt>
                <c:pt idx="4">
                  <c:v>Индустрија</c:v>
                </c:pt>
                <c:pt idx="5">
                  <c:v>Остало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683</c:v>
                </c:pt>
                <c:pt idx="1">
                  <c:v>682</c:v>
                </c:pt>
                <c:pt idx="2">
                  <c:v>15</c:v>
                </c:pt>
                <c:pt idx="3">
                  <c:v>9</c:v>
                </c:pt>
                <c:pt idx="4">
                  <c:v>148</c:v>
                </c:pt>
                <c:pt idx="5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6F71-4C14-A2F5-B60532AEF0AC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5975958887492007"/>
          <c:y val="0.39415234224338402"/>
          <c:w val="0.54490637199760938"/>
          <c:h val="0.5714735529155966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7.2984100633314841E-2"/>
          <c:y val="0.10856561727738574"/>
          <c:w val="0.90386774569845441"/>
          <c:h val="0.72157386576677918"/>
        </c:manualLayout>
      </c:layout>
      <c:bar3DChart>
        <c:barDir val="col"/>
        <c:grouping val="clustered"/>
        <c:varyColors val="0"/>
        <c:ser>
          <c:idx val="1"/>
          <c:order val="1"/>
          <c:spPr>
            <a:solidFill>
              <a:schemeClr val="accent2"/>
            </a:solidFill>
            <a:ln>
              <a:solidFill>
                <a:schemeClr val="accent1"/>
              </a:solidFill>
            </a:ln>
            <a:effectLst/>
            <a:sp3d>
              <a:contourClr>
                <a:schemeClr val="accent1"/>
              </a:contourClr>
            </a:sp3d>
          </c:spPr>
          <c:invertIfNegative val="0"/>
          <c:dPt>
            <c:idx val="0"/>
            <c:invertIfNegative val="0"/>
            <c:bubble3D val="0"/>
            <c:spPr>
              <a:solidFill>
                <a:srgbClr val="FF0000"/>
              </a:solidFill>
              <a:ln>
                <a:solidFill>
                  <a:schemeClr val="accent1"/>
                </a:solidFill>
              </a:ln>
              <a:effectLst/>
              <a:sp3d>
                <a:contourClr>
                  <a:schemeClr val="accen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0-EA37-4DFC-A564-824634FF28F1}"/>
              </c:ext>
            </c:extLst>
          </c:dPt>
          <c:dPt>
            <c:idx val="1"/>
            <c:invertIfNegative val="0"/>
            <c:bubble3D val="0"/>
            <c:spPr>
              <a:solidFill>
                <a:srgbClr val="FFC000"/>
              </a:solidFill>
              <a:ln cap="rnd"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1-EA37-4DFC-A564-824634FF28F1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4">
                  <a:lumMod val="40000"/>
                  <a:lumOff val="60000"/>
                </a:schemeClr>
              </a:solidFill>
              <a:ln>
                <a:solidFill>
                  <a:schemeClr val="accent1"/>
                </a:solidFill>
              </a:ln>
              <a:effectLst/>
              <a:sp3d>
                <a:contourClr>
                  <a:schemeClr val="accen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2-EA37-4DFC-A564-824634FF28F1}"/>
              </c:ext>
            </c:extLst>
          </c:dPt>
          <c:dPt>
            <c:idx val="3"/>
            <c:invertIfNegative val="0"/>
            <c:bubble3D val="0"/>
            <c:spPr>
              <a:solidFill>
                <a:srgbClr val="ED7E33"/>
              </a:solidFill>
              <a:ln>
                <a:solidFill>
                  <a:schemeClr val="accent1"/>
                </a:solidFill>
              </a:ln>
              <a:effectLst/>
              <a:sp3d>
                <a:contourClr>
                  <a:schemeClr val="accen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EA37-4DFC-A564-824634FF28F1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1">
                  <a:lumMod val="50000"/>
                </a:schemeClr>
              </a:solidFill>
              <a:ln>
                <a:solidFill>
                  <a:schemeClr val="accent1"/>
                </a:solidFill>
              </a:ln>
              <a:effectLst/>
              <a:sp3d>
                <a:contourClr>
                  <a:schemeClr val="accen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4-EA37-4DFC-A564-824634FF28F1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1"/>
              </a:solidFill>
              <a:ln>
                <a:solidFill>
                  <a:schemeClr val="accent1"/>
                </a:solidFill>
              </a:ln>
              <a:effectLst/>
              <a:sp3d>
                <a:contourClr>
                  <a:schemeClr val="accen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EA37-4DFC-A564-824634FF28F1}"/>
              </c:ext>
            </c:extLst>
          </c:dPt>
          <c:dPt>
            <c:idx val="6"/>
            <c:invertIfNegative val="0"/>
            <c:bubble3D val="0"/>
            <c:spPr>
              <a:solidFill>
                <a:srgbClr val="7030A0"/>
              </a:solidFill>
              <a:ln>
                <a:solidFill>
                  <a:schemeClr val="accent1"/>
                </a:solidFill>
              </a:ln>
              <a:effectLst/>
              <a:sp3d>
                <a:contourClr>
                  <a:schemeClr val="accen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6-EA37-4DFC-A564-824634FF28F1}"/>
              </c:ext>
            </c:extLst>
          </c:dPt>
          <c:dPt>
            <c:idx val="7"/>
            <c:invertIfNegative val="0"/>
            <c:bubble3D val="0"/>
            <c:spPr>
              <a:solidFill>
                <a:srgbClr val="00B050"/>
              </a:solidFill>
              <a:ln>
                <a:solidFill>
                  <a:schemeClr val="accent1"/>
                </a:solidFill>
              </a:ln>
              <a:effectLst/>
              <a:sp3d>
                <a:contourClr>
                  <a:schemeClr val="accen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EA37-4DFC-A564-824634FF28F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Sheet1!$A$1:$A$8</c:f>
              <c:numCache>
                <c:formatCode>General</c:formatCode>
                <c:ptCount val="8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  <c:pt idx="7">
                  <c:v>2017</c:v>
                </c:pt>
              </c:numCache>
            </c:numRef>
          </c:cat>
          <c:val>
            <c:numRef>
              <c:f>Sheet1!$B$1:$B$8</c:f>
              <c:numCache>
                <c:formatCode>General</c:formatCode>
                <c:ptCount val="8"/>
                <c:pt idx="0">
                  <c:v>195</c:v>
                </c:pt>
                <c:pt idx="1">
                  <c:v>262</c:v>
                </c:pt>
                <c:pt idx="2">
                  <c:v>231</c:v>
                </c:pt>
                <c:pt idx="3">
                  <c:v>210</c:v>
                </c:pt>
                <c:pt idx="4">
                  <c:v>280</c:v>
                </c:pt>
                <c:pt idx="5">
                  <c:v>289</c:v>
                </c:pt>
                <c:pt idx="6">
                  <c:v>310</c:v>
                </c:pt>
                <c:pt idx="7">
                  <c:v>381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A37-4DFC-A564-824634FF28F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shape val="box"/>
        <c:axId val="107369984"/>
        <c:axId val="116261632"/>
        <c:axId val="0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spPr>
                  <a:solidFill>
                    <a:schemeClr val="accent1"/>
                  </a:solidFill>
                  <a:ln>
                    <a:noFill/>
                  </a:ln>
                  <a:effectLst/>
                  <a:sp3d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sr-Latn-RS"/>
                    </a:p>
                  </c:txPr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numRef>
                    <c:extLst>
                      <c:ext uri="{02D57815-91ED-43cb-92C2-25804820EDAC}">
                        <c15:formulaRef>
                          <c15:sqref>Sheet1!$A$1:$A$8</c15:sqref>
                        </c15:formulaRef>
                      </c:ext>
                    </c:extLst>
                    <c:numCache>
                      <c:formatCode>General</c:formatCode>
                      <c:ptCount val="8"/>
                      <c:pt idx="0">
                        <c:v>2010</c:v>
                      </c:pt>
                      <c:pt idx="1">
                        <c:v>2011</c:v>
                      </c:pt>
                      <c:pt idx="2">
                        <c:v>2012</c:v>
                      </c:pt>
                      <c:pt idx="3">
                        <c:v>2013</c:v>
                      </c:pt>
                      <c:pt idx="4">
                        <c:v>2014</c:v>
                      </c:pt>
                      <c:pt idx="5">
                        <c:v>2015</c:v>
                      </c:pt>
                      <c:pt idx="6">
                        <c:v>2016</c:v>
                      </c:pt>
                      <c:pt idx="7">
                        <c:v>2017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Sheet1!$A$1:$A$8</c15:sqref>
                        </c15:formulaRef>
                      </c:ext>
                    </c:extLst>
                    <c:numCache>
                      <c:formatCode>General</c:formatCode>
                      <c:ptCount val="8"/>
                      <c:pt idx="0">
                        <c:v>2010</c:v>
                      </c:pt>
                      <c:pt idx="1">
                        <c:v>2011</c:v>
                      </c:pt>
                      <c:pt idx="2">
                        <c:v>2012</c:v>
                      </c:pt>
                      <c:pt idx="3">
                        <c:v>2013</c:v>
                      </c:pt>
                      <c:pt idx="4">
                        <c:v>2014</c:v>
                      </c:pt>
                      <c:pt idx="5">
                        <c:v>2015</c:v>
                      </c:pt>
                      <c:pt idx="6">
                        <c:v>2016</c:v>
                      </c:pt>
                      <c:pt idx="7">
                        <c:v>2017</c:v>
                      </c:pt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9-EA37-4DFC-A564-824634FF28F1}"/>
                  </c:ext>
                </c:extLst>
              </c15:ser>
            </c15:filteredBarSeries>
          </c:ext>
        </c:extLst>
      </c:bar3DChart>
      <c:catAx>
        <c:axId val="1073699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16261632"/>
        <c:crosses val="autoZero"/>
        <c:auto val="1"/>
        <c:lblAlgn val="ctr"/>
        <c:lblOffset val="100"/>
        <c:noMultiLvlLbl val="0"/>
      </c:catAx>
      <c:valAx>
        <c:axId val="1162616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073699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Pt>
            <c:idx val="0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0-8B15-4D74-9452-2C25AED1132B}"/>
              </c:ext>
            </c:extLst>
          </c:dPt>
          <c:dPt>
            <c:idx val="1"/>
            <c:invertIfNegative val="0"/>
            <c:bubble3D val="0"/>
            <c:spPr>
              <a:solidFill>
                <a:srgbClr val="00B0F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1-8B15-4D74-9452-2C25AED1132B}"/>
              </c:ext>
            </c:extLst>
          </c:dPt>
          <c:dPt>
            <c:idx val="2"/>
            <c:invertIfNegative val="0"/>
            <c:bubble3D val="0"/>
            <c:spPr>
              <a:solidFill>
                <a:srgbClr val="B57BA9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2-8B15-4D74-9452-2C25AED1132B}"/>
              </c:ext>
            </c:extLst>
          </c:dPt>
          <c:dPt>
            <c:idx val="3"/>
            <c:invertIfNegative val="0"/>
            <c:bubble3D val="0"/>
            <c:spPr>
              <a:solidFill>
                <a:srgbClr val="7030A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3-8B15-4D74-9452-2C25AED1132B}"/>
              </c:ext>
            </c:extLst>
          </c:dPt>
          <c:dPt>
            <c:idx val="4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4-8B15-4D74-9452-2C25AED1132B}"/>
              </c:ext>
            </c:extLst>
          </c:dPt>
          <c:dPt>
            <c:idx val="5"/>
            <c:invertIfNegative val="0"/>
            <c:bubble3D val="0"/>
            <c:spPr>
              <a:solidFill>
                <a:srgbClr val="0070C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5-8B15-4D74-9452-2C25AED1132B}"/>
              </c:ext>
            </c:extLst>
          </c:dPt>
          <c:cat>
            <c:strRef>
              <c:f>Sheet1!$A$2:$A$7</c:f>
              <c:strCache>
                <c:ptCount val="6"/>
                <c:pt idx="0">
                  <c:v>Лиценце</c:v>
                </c:pt>
                <c:pt idx="1">
                  <c:v>Регистрација</c:v>
                </c:pt>
                <c:pt idx="2">
                  <c:v>Одобрења</c:v>
                </c:pt>
                <c:pt idx="3">
                  <c:v>Нотификације</c:v>
                </c:pt>
                <c:pt idx="4">
                  <c:v>Рјешења за приступ информацијама</c:v>
                </c:pt>
                <c:pt idx="5">
                  <c:v>Остало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241</c:v>
                </c:pt>
                <c:pt idx="1">
                  <c:v>25</c:v>
                </c:pt>
                <c:pt idx="2">
                  <c:v>115</c:v>
                </c:pt>
                <c:pt idx="3">
                  <c:v>62</c:v>
                </c:pt>
                <c:pt idx="4">
                  <c:v>9</c:v>
                </c:pt>
                <c:pt idx="5">
                  <c:v>101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8B15-4D74-9452-2C25AED1132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83457152"/>
        <c:axId val="83458688"/>
        <c:axId val="99187776"/>
      </c:bar3DChart>
      <c:catAx>
        <c:axId val="834571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83458688"/>
        <c:crosses val="autoZero"/>
        <c:auto val="0"/>
        <c:lblAlgn val="ctr"/>
        <c:lblOffset val="100"/>
        <c:noMultiLvlLbl val="0"/>
      </c:catAx>
      <c:valAx>
        <c:axId val="834586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83457152"/>
        <c:crosses val="autoZero"/>
        <c:crossBetween val="between"/>
      </c:valAx>
      <c:serAx>
        <c:axId val="99187776"/>
        <c:scaling>
          <c:orientation val="minMax"/>
        </c:scaling>
        <c:delete val="1"/>
        <c:axPos val="b"/>
        <c:majorTickMark val="none"/>
        <c:minorTickMark val="none"/>
        <c:tickLblPos val="none"/>
        <c:crossAx val="83458688"/>
        <c:crosses val="autoZero"/>
      </c:ser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Медицинска дјелатност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2"/>
                <c:pt idx="0">
                  <c:v>Експерти</c:v>
                </c:pt>
                <c:pt idx="1">
                  <c:v>Специјалисти медицинске физике</c:v>
                </c:pt>
              </c:strCache>
              <c:extLst/>
            </c:strRef>
          </c:cat>
          <c:val>
            <c:numRef>
              <c:f>Sheet1!$B$2:$B$5</c:f>
              <c:numCache>
                <c:formatCode>General</c:formatCode>
                <c:ptCount val="2"/>
                <c:pt idx="0">
                  <c:v>13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0-46EE-4351-8251-94413AA05F76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Немедицинска дјелатност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2"/>
                <c:pt idx="0">
                  <c:v>Експерти</c:v>
                </c:pt>
                <c:pt idx="1">
                  <c:v>Специјалисти медицинске физике</c:v>
                </c:pt>
              </c:strCache>
              <c:extLst/>
            </c:strRef>
          </c:cat>
          <c:val>
            <c:numRef>
              <c:f>Sheet1!$C$2:$C$5</c:f>
              <c:numCache>
                <c:formatCode>General</c:formatCode>
                <c:ptCount val="2"/>
                <c:pt idx="0">
                  <c:v>3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1-46EE-4351-8251-94413AA05F76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Управљање радиоактивним отпадом</c:v>
                </c:pt>
              </c:strCache>
            </c:strRef>
          </c:tx>
          <c:spPr>
            <a:solidFill>
              <a:schemeClr val="accent3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2"/>
                <c:pt idx="0">
                  <c:v>Експерти</c:v>
                </c:pt>
                <c:pt idx="1">
                  <c:v>Специјалисти медицинске физике</c:v>
                </c:pt>
              </c:strCache>
              <c:extLst/>
            </c:strRef>
          </c:cat>
          <c:val>
            <c:numRef>
              <c:f>Sheet1!$D$2:$D$5</c:f>
              <c:numCache>
                <c:formatCode>General</c:formatCode>
                <c:ptCount val="2"/>
                <c:pt idx="0">
                  <c:v>2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2-46EE-4351-8251-94413AA05F76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Високо образовање и научноистраживачки рад</c:v>
                </c:pt>
              </c:strCache>
            </c:strRef>
          </c:tx>
          <c:spPr>
            <a:solidFill>
              <a:schemeClr val="accent4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2"/>
                <c:pt idx="0">
                  <c:v>Експерти</c:v>
                </c:pt>
                <c:pt idx="1">
                  <c:v>Специјалисти медицинске физике</c:v>
                </c:pt>
              </c:strCache>
              <c:extLst/>
            </c:strRef>
          </c:cat>
          <c:val>
            <c:numRef>
              <c:f>Sheet1!$E$2:$E$5</c:f>
              <c:numCache>
                <c:formatCode>General</c:formatCode>
                <c:ptCount val="2"/>
                <c:pt idx="0">
                  <c:v>1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3-46EE-4351-8251-94413AA05F76}"/>
            </c:ext>
          </c:extLst>
        </c:ser>
        <c:ser>
          <c:idx val="5"/>
          <c:order val="5"/>
          <c:tx>
            <c:strRef>
              <c:f>Sheet1!$G$1</c:f>
              <c:strCache>
                <c:ptCount val="1"/>
                <c:pt idx="0">
                  <c:v>Радиотерапија</c:v>
                </c:pt>
              </c:strCache>
            </c:strRef>
          </c:tx>
          <c:spPr>
            <a:solidFill>
              <a:schemeClr val="accent6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2"/>
                <c:pt idx="0">
                  <c:v>Експерти</c:v>
                </c:pt>
                <c:pt idx="1">
                  <c:v>Специјалисти медицинске физике</c:v>
                </c:pt>
              </c:strCache>
              <c:extLst/>
            </c:strRef>
          </c:cat>
          <c:val>
            <c:numRef>
              <c:f>Sheet1!$G$2:$G$5</c:f>
              <c:numCache>
                <c:formatCode>General</c:formatCode>
                <c:ptCount val="2"/>
                <c:pt idx="1">
                  <c:v>21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4-46EE-4351-8251-94413AA05F76}"/>
            </c:ext>
          </c:extLst>
        </c:ser>
        <c:ser>
          <c:idx val="6"/>
          <c:order val="6"/>
          <c:tx>
            <c:strRef>
              <c:f>Sheet1!$H$1</c:f>
              <c:strCache>
                <c:ptCount val="1"/>
                <c:pt idx="0">
                  <c:v>Радиодијагностика</c:v>
                </c:pt>
              </c:strCache>
            </c:strRef>
          </c:tx>
          <c:spPr>
            <a:solidFill>
              <a:schemeClr val="accent1">
                <a:lumMod val="60000"/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2"/>
                <c:pt idx="0">
                  <c:v>Експерти</c:v>
                </c:pt>
                <c:pt idx="1">
                  <c:v>Специјалисти медицинске физике</c:v>
                </c:pt>
              </c:strCache>
              <c:extLst/>
            </c:strRef>
          </c:cat>
          <c:val>
            <c:numRef>
              <c:f>Sheet1!$H$2:$H$5</c:f>
              <c:numCache>
                <c:formatCode>General</c:formatCode>
                <c:ptCount val="2"/>
                <c:pt idx="1">
                  <c:v>9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5-46EE-4351-8251-94413AA05F76}"/>
            </c:ext>
          </c:extLst>
        </c:ser>
        <c:ser>
          <c:idx val="7"/>
          <c:order val="7"/>
          <c:tx>
            <c:strRef>
              <c:f>Sheet1!$I$1</c:f>
              <c:strCache>
                <c:ptCount val="1"/>
                <c:pt idx="0">
                  <c:v>Нуклеарна медицина</c:v>
                </c:pt>
              </c:strCache>
            </c:strRef>
          </c:tx>
          <c:spPr>
            <a:solidFill>
              <a:schemeClr val="accent2">
                <a:lumMod val="60000"/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2"/>
                <c:pt idx="0">
                  <c:v>Експерти</c:v>
                </c:pt>
                <c:pt idx="1">
                  <c:v>Специјалисти медицинске физике</c:v>
                </c:pt>
              </c:strCache>
              <c:extLst/>
            </c:strRef>
          </c:cat>
          <c:val>
            <c:numRef>
              <c:f>Sheet1!$I$2:$I$5</c:f>
              <c:numCache>
                <c:formatCode>General</c:formatCode>
                <c:ptCount val="2"/>
                <c:pt idx="1">
                  <c:v>3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6-46EE-4351-8251-94413AA05F7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83579264"/>
        <c:axId val="83580800"/>
        <c:extLst>
          <c:ext xmlns:c15="http://schemas.microsoft.com/office/drawing/2012/chart" uri="{02D57815-91ED-43cb-92C2-25804820EDAC}">
            <c15:filteredBarSeries>
              <c15:ser>
                <c:idx val="4"/>
                <c:order val="4"/>
                <c:tx>
                  <c:strRef>
                    <c:extLst>
                      <c:ext uri="{02D57815-91ED-43cb-92C2-25804820EDAC}">
                        <c15:formulaRef>
                          <c15:sqref>Sheet1!$F$1</c15:sqref>
                        </c15:formulaRef>
                      </c:ext>
                    </c:extLst>
                    <c:strCache>
                      <c:ptCount val="1"/>
                      <c:pt idx="0">
                        <c:v>Sigurnost transporta radioaktivnih materijala</c:v>
                      </c:pt>
                    </c:strCache>
                  </c:strRef>
                </c:tx>
                <c:spPr>
                  <a:solidFill>
                    <a:schemeClr val="accent5">
                      <a:alpha val="85000"/>
                    </a:schemeClr>
                  </a:solidFill>
                  <a:ln w="9525" cap="flat" cmpd="sng" algn="ctr">
                    <a:solidFill>
                      <a:schemeClr val="lt1">
                        <a:alpha val="50000"/>
                      </a:schemeClr>
                    </a:solidFill>
                    <a:round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1" i="0" u="none" strike="noStrike" kern="1200" baseline="0">
                          <a:solidFill>
                            <a:schemeClr val="lt1"/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sr-Latn-RS"/>
                    </a:p>
                  </c:txPr>
                  <c:dLblPos val="ctr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>
                            <a:solidFill>
                              <a:schemeClr val="dk1">
                                <a:lumMod val="50000"/>
                                <a:lumOff val="50000"/>
                              </a:schemeClr>
                            </a:solidFill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Sheet1!$A$2:$A$5</c15:sqref>
                        </c15:formulaRef>
                      </c:ext>
                    </c:extLst>
                    <c:strCache>
                      <c:ptCount val="2"/>
                      <c:pt idx="0">
                        <c:v>Eksperti</c:v>
                      </c:pt>
                      <c:pt idx="1">
                        <c:v>Specijaliste medicinske fizike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Sheet1!$F$2:$F$5</c15:sqref>
                        </c15:formulaRef>
                      </c:ext>
                    </c:extLst>
                    <c:numCache>
                      <c:formatCode>General</c:formatCode>
                      <c:ptCount val="2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7-46EE-4351-8251-94413AA05F76}"/>
                  </c:ext>
                </c:extLst>
              </c15:ser>
            </c15:filteredBarSeries>
          </c:ext>
        </c:extLst>
      </c:barChart>
      <c:catAx>
        <c:axId val="835792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83580800"/>
        <c:crosses val="autoZero"/>
        <c:auto val="1"/>
        <c:lblAlgn val="ctr"/>
        <c:lblOffset val="100"/>
        <c:noMultiLvlLbl val="0"/>
      </c:catAx>
      <c:valAx>
        <c:axId val="83580800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0;[Red]0" sourceLinked="0"/>
        <c:majorTickMark val="none"/>
        <c:minorTickMark val="none"/>
        <c:tickLblPos val="none"/>
        <c:crossAx val="835792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1569318550608811"/>
          <c:y val="0.52136679636356931"/>
          <c:w val="0.80455752457288343"/>
          <c:h val="0.45521399988936123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Pt>
            <c:idx val="0"/>
            <c:invertIfNegative val="0"/>
            <c:bubble3D val="0"/>
            <c:spPr>
              <a:solidFill>
                <a:srgbClr val="92D05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0-D4B8-4DF5-8033-C4470410CCE8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1-D4B8-4DF5-8033-C4470410CCE8}"/>
              </c:ext>
            </c:extLst>
          </c:dPt>
          <c:dPt>
            <c:idx val="2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2-D4B8-4DF5-8033-C4470410CCE8}"/>
              </c:ext>
            </c:extLst>
          </c:dPt>
          <c:dPt>
            <c:idx val="3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3-D4B8-4DF5-8033-C4470410CCE8}"/>
              </c:ext>
            </c:extLst>
          </c:dPt>
          <c:dPt>
            <c:idx val="4"/>
            <c:invertIfNegative val="0"/>
            <c:bubble3D val="0"/>
            <c:spPr>
              <a:solidFill>
                <a:srgbClr val="7030A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4-D4B8-4DF5-8033-C4470410CCE8}"/>
              </c:ext>
            </c:extLst>
          </c:dPt>
          <c:dPt>
            <c:idx val="5"/>
            <c:invertIfNegative val="0"/>
            <c:bubble3D val="0"/>
            <c:spPr>
              <a:solidFill>
                <a:srgbClr val="FFFF0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5-D4B8-4DF5-8033-C4470410CCE8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Sheet1!$A$2:$A$7</c:f>
              <c:strCache>
                <c:ptCount val="6"/>
                <c:pt idx="0">
                  <c:v>Лица која раде у дијагностичкој радиологији</c:v>
                </c:pt>
                <c:pt idx="1">
                  <c:v>Лица која раде у стоматологији</c:v>
                </c:pt>
                <c:pt idx="2">
                  <c:v>Доктори који упућују на радиолошке прегледе</c:v>
                </c:pt>
                <c:pt idx="3">
                  <c:v>Носиоци ауторизације</c:v>
                </c:pt>
                <c:pt idx="4">
                  <c:v>Особље техничких сервиса</c:v>
                </c:pt>
                <c:pt idx="5">
                  <c:v>Лица која врше транспорт радиоактивног материјала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124</c:v>
                </c:pt>
                <c:pt idx="1">
                  <c:v>32</c:v>
                </c:pt>
                <c:pt idx="2">
                  <c:v>20</c:v>
                </c:pt>
                <c:pt idx="3">
                  <c:v>9</c:v>
                </c:pt>
                <c:pt idx="4">
                  <c:v>26</c:v>
                </c:pt>
                <c:pt idx="5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D4B8-4DF5-8033-C4470410CCE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83644800"/>
        <c:axId val="83646336"/>
        <c:axId val="0"/>
      </c:bar3DChart>
      <c:catAx>
        <c:axId val="83644800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one"/>
        <c:crossAx val="83646336"/>
        <c:crosses val="autoZero"/>
        <c:auto val="1"/>
        <c:lblAlgn val="ctr"/>
        <c:lblOffset val="100"/>
        <c:noMultiLvlLbl val="0"/>
      </c:catAx>
      <c:valAx>
        <c:axId val="836463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83644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solidFill>
                  <a:srgbClr val="00B0F0"/>
                </a:solidFill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0-2174-4B5F-AA5B-0D76244307C1}"/>
              </c:ext>
            </c:extLst>
          </c:dPt>
          <c:dPt>
            <c:idx val="1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1-2174-4B5F-AA5B-0D76244307C1}"/>
              </c:ext>
            </c:extLst>
          </c:dPt>
          <c:dPt>
            <c:idx val="2"/>
            <c:invertIfNegative val="0"/>
            <c:bubble3D val="0"/>
            <c:spPr>
              <a:solidFill>
                <a:srgbClr val="FFC00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2-2174-4B5F-AA5B-0D76244307C1}"/>
              </c:ext>
            </c:extLst>
          </c:dPt>
          <c:dPt>
            <c:idx val="3"/>
            <c:invertIfNegative val="0"/>
            <c:bubble3D val="0"/>
            <c:spPr>
              <a:solidFill>
                <a:schemeClr val="bg2">
                  <a:lumMod val="75000"/>
                </a:schemeClr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3-2174-4B5F-AA5B-0D76244307C1}"/>
              </c:ext>
            </c:extLst>
          </c:dPt>
          <c:dPt>
            <c:idx val="4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4-2174-4B5F-AA5B-0D76244307C1}"/>
              </c:ext>
            </c:extLst>
          </c:dPt>
          <c:dPt>
            <c:idx val="5"/>
            <c:invertIfNegative val="0"/>
            <c:bubble3D val="0"/>
            <c:spPr>
              <a:solidFill>
                <a:srgbClr val="7030A0"/>
              </a:soli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5-2174-4B5F-AA5B-0D76244307C1}"/>
              </c:ext>
            </c:extLst>
          </c:dPt>
          <c:dPt>
            <c:idx val="6"/>
            <c:invertIfNegative val="0"/>
            <c:bubble3D val="0"/>
            <c:spPr>
              <a:solidFill>
                <a:srgbClr val="92D050"/>
              </a:solidFill>
              <a:ln>
                <a:solidFill>
                  <a:srgbClr val="92D050"/>
                </a:solidFill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6-2174-4B5F-AA5B-0D76244307C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bs-Latn-BA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Sheet1!$A$2:$A$9</c:f>
              <c:numCache>
                <c:formatCode>General</c:formatCode>
                <c:ptCount val="8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  <c:pt idx="7">
                  <c:v>2017</c:v>
                </c:pt>
              </c:numCache>
            </c:numRef>
          </c:cat>
          <c:val>
            <c:numRef>
              <c:f>Sheet1!$B$2:$B$9</c:f>
              <c:numCache>
                <c:formatCode>General</c:formatCode>
                <c:ptCount val="8"/>
                <c:pt idx="0">
                  <c:v>130</c:v>
                </c:pt>
                <c:pt idx="1">
                  <c:v>370</c:v>
                </c:pt>
                <c:pt idx="2">
                  <c:v>329</c:v>
                </c:pt>
                <c:pt idx="3">
                  <c:v>274</c:v>
                </c:pt>
                <c:pt idx="4">
                  <c:v>273</c:v>
                </c:pt>
                <c:pt idx="5">
                  <c:v>239</c:v>
                </c:pt>
                <c:pt idx="6">
                  <c:v>235</c:v>
                </c:pt>
                <c:pt idx="7">
                  <c:v>301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2174-4B5F-AA5B-0D76244307C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83665664"/>
        <c:axId val="83667200"/>
        <c:axId val="0"/>
      </c:bar3DChart>
      <c:catAx>
        <c:axId val="836656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bs-Latn-BA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83667200"/>
        <c:crosses val="autoZero"/>
        <c:auto val="1"/>
        <c:lblAlgn val="ctr"/>
        <c:lblOffset val="100"/>
        <c:noMultiLvlLbl val="0"/>
      </c:catAx>
      <c:valAx>
        <c:axId val="836672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bs-Latn-BA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836656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bs-Latn-BA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1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0-7B8D-463F-A54C-2F5612EB3291}"/>
              </c:ext>
            </c:extLst>
          </c:dPt>
          <c:dPt>
            <c:idx val="2"/>
            <c:invertIfNegative val="0"/>
            <c:bubble3D val="0"/>
            <c:spPr>
              <a:solidFill>
                <a:srgbClr val="FFFF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7B8D-463F-A54C-2F5612EB329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Рјешења о отклањању недостатака</c:v>
                </c:pt>
                <c:pt idx="1">
                  <c:v>Рјешења о забрани</c:v>
                </c:pt>
                <c:pt idx="2">
                  <c:v>Рјешења код угрожавања здравља и животне средине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68</c:v>
                </c:pt>
                <c:pt idx="1">
                  <c:v>6</c:v>
                </c:pt>
                <c:pt idx="2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B8D-463F-A54C-2F5612EB329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1209984"/>
        <c:axId val="83075456"/>
      </c:barChart>
      <c:catAx>
        <c:axId val="812099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83075456"/>
        <c:crosses val="autoZero"/>
        <c:auto val="1"/>
        <c:lblAlgn val="ctr"/>
        <c:lblOffset val="100"/>
        <c:noMultiLvlLbl val="0"/>
      </c:catAx>
      <c:valAx>
        <c:axId val="830754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812099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4476556907659274"/>
          <c:y val="0.74590009035756411"/>
          <c:w val="0.74203451841247925"/>
          <c:h val="0.2147556473473631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sr-Cyrl-RS"/>
              <a:t>Рјешења о отклањању недостатака</a:t>
            </a:r>
            <a:endParaRPr lang="en-US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Rješenje o otklanjanju nedostataka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0-1589-4075-9AC2-690672B864A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589-4075-9AC2-690672B864A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1589-4075-9AC2-690672B864AC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numRef>
              <c:f>Sheet1!$A$2:$A$4</c:f>
              <c:numCache>
                <c:formatCode>General</c:formatCode>
                <c:ptCount val="3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</c:numCache>
            </c:numRef>
          </c:cat>
          <c:val>
            <c:numRef>
              <c:f>Sheet1!$B$2:$B$4</c:f>
              <c:numCache>
                <c:formatCode>General</c:formatCode>
                <c:ptCount val="3"/>
                <c:pt idx="0">
                  <c:v>76</c:v>
                </c:pt>
                <c:pt idx="1">
                  <c:v>91</c:v>
                </c:pt>
                <c:pt idx="2">
                  <c:v>68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589-4075-9AC2-690672B864A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2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sr-Cyrl-RS"/>
              <a:t>Рјешења о забрани рада</a:t>
            </a:r>
            <a:endParaRPr lang="en-US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Rješenje o zabrani rada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0-5837-4F9D-809C-286BEA1569F0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837-4F9D-809C-286BEA1569F0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5837-4F9D-809C-286BEA1569F0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numRef>
              <c:f>Sheet1!$A$2:$A$4</c:f>
              <c:numCache>
                <c:formatCode>General</c:formatCode>
                <c:ptCount val="3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</c:numCache>
            </c:numRef>
          </c:cat>
          <c:val>
            <c:numRef>
              <c:f>Sheet1!$B$2:$B$4</c:f>
              <c:numCache>
                <c:formatCode>General</c:formatCode>
                <c:ptCount val="3"/>
                <c:pt idx="0">
                  <c:v>7</c:v>
                </c:pt>
                <c:pt idx="1">
                  <c:v>5</c:v>
                </c:pt>
                <c:pt idx="2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837-4F9D-809C-286BEA1569F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2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sr-Cyrl-RS"/>
              <a:t>Рјешења код опасности по здравље и животну средину</a:t>
            </a:r>
            <a:endParaRPr lang="en-US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Rješenje o postupanju zbog opasnosti po zdravlje i okolinu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0-CE06-467D-9664-ABF0F8957337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E06-467D-9664-ABF0F8957337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CE06-467D-9664-ABF0F8957337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numRef>
              <c:f>Sheet1!$A$2:$A$4</c:f>
              <c:numCache>
                <c:formatCode>General</c:formatCode>
                <c:ptCount val="3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</c:numCache>
            </c:numRef>
          </c:cat>
          <c:val>
            <c:numRef>
              <c:f>Sheet1!$B$2:$B$4</c:f>
              <c:numCache>
                <c:formatCode>General</c:formatCode>
                <c:ptCount val="3"/>
                <c:pt idx="0">
                  <c:v>4</c:v>
                </c:pt>
                <c:pt idx="1">
                  <c:v>4</c:v>
                </c:pt>
                <c:pt idx="2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E06-467D-9664-ABF0F895733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2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sr-Cyrl-RS"/>
              <a:t>Контрола извјештаја о контроли извора зрачења</a:t>
            </a:r>
            <a:endParaRPr lang="en-US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Kontrola izvještaja o kontroli izvora zračenja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0-266D-4551-A129-5D691DCBB7EF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266D-4551-A129-5D691DCBB7EF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266D-4551-A129-5D691DCBB7EF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numRef>
              <c:f>Sheet1!$A$2:$A$4</c:f>
              <c:numCache>
                <c:formatCode>General</c:formatCode>
                <c:ptCount val="3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</c:numCache>
            </c:numRef>
          </c:cat>
          <c:val>
            <c:numRef>
              <c:f>Sheet1!$B$2:$B$4</c:f>
              <c:numCache>
                <c:formatCode>General</c:formatCode>
                <c:ptCount val="3"/>
                <c:pt idx="0">
                  <c:v>550</c:v>
                </c:pt>
                <c:pt idx="1">
                  <c:v>381</c:v>
                </c:pt>
                <c:pt idx="2">
                  <c:v>390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66D-4551-A129-5D691DCBB7E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2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sr-Cyrl-RS"/>
              <a:t>Контрола извјештаја о извршеним љекарским  прегледима</a:t>
            </a:r>
            <a:endParaRPr lang="en-US"/>
          </a:p>
        </c:rich>
      </c:tx>
      <c:layout>
        <c:manualLayout>
          <c:xMode val="edge"/>
          <c:yMode val="edge"/>
          <c:x val="0.21981421280969707"/>
          <c:y val="3.9717341198766756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Kontrola izvještaja o izvršenim ljekarskim pregledima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0-72E4-40E2-9DC7-8BB1B23A1D64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72E4-40E2-9DC7-8BB1B23A1D64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72E4-40E2-9DC7-8BB1B23A1D64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numRef>
              <c:f>Sheet1!$A$2:$A$4</c:f>
              <c:numCache>
                <c:formatCode>General</c:formatCode>
                <c:ptCount val="3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</c:numCache>
            </c:numRef>
          </c:cat>
          <c:val>
            <c:numRef>
              <c:f>Sheet1!$B$2:$B$4</c:f>
              <c:numCache>
                <c:formatCode>General</c:formatCode>
                <c:ptCount val="3"/>
                <c:pt idx="0">
                  <c:v>1600</c:v>
                </c:pt>
                <c:pt idx="1">
                  <c:v>672</c:v>
                </c:pt>
                <c:pt idx="2">
                  <c:v>1816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2E4-40E2-9DC7-8BB1B23A1D6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2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sr-Cyrl-RS"/>
              <a:t>Контрола извјештаја из </a:t>
            </a:r>
            <a:r>
              <a:rPr lang="hr-HR"/>
              <a:t>ITDB</a:t>
            </a:r>
            <a:r>
              <a:rPr lang="sr-Cyrl-RS"/>
              <a:t>-а</a:t>
            </a:r>
            <a:endParaRPr lang="en-US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Kontrola izvještaja ITDB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0-EBAD-4A05-B3EA-3BF2BA80543D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BAD-4A05-B3EA-3BF2BA80543D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EBAD-4A05-B3EA-3BF2BA80543D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numRef>
              <c:f>Sheet1!$A$2:$A$4</c:f>
              <c:numCache>
                <c:formatCode>General</c:formatCode>
                <c:ptCount val="3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</c:numCache>
            </c:numRef>
          </c:cat>
          <c:val>
            <c:numRef>
              <c:f>Sheet1!$B$2:$B$4</c:f>
              <c:numCache>
                <c:formatCode>General</c:formatCode>
                <c:ptCount val="3"/>
                <c:pt idx="0">
                  <c:v>219</c:v>
                </c:pt>
                <c:pt idx="1">
                  <c:v>193</c:v>
                </c:pt>
                <c:pt idx="2">
                  <c:v>221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BAD-4A05-B3EA-3BF2BA80543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2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Column1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1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0-358E-44B4-B2F1-F92F3A929291}"/>
              </c:ext>
            </c:extLst>
          </c:dPt>
          <c:dPt>
            <c:idx val="2"/>
            <c:invertIfNegative val="0"/>
            <c:bubble3D val="0"/>
            <c:spPr>
              <a:solidFill>
                <a:srgbClr val="FFFF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358E-44B4-B2F1-F92F3A92929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4"/>
                <c:pt idx="0">
                  <c:v>Контрола извора</c:v>
                </c:pt>
                <c:pt idx="1">
                  <c:v>Љекарски прегледи</c:v>
                </c:pt>
                <c:pt idx="2">
                  <c:v>Обавјештења</c:v>
                </c:pt>
                <c:pt idx="3">
                  <c:v>ITDB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390</c:v>
                </c:pt>
                <c:pt idx="1">
                  <c:v>1816</c:v>
                </c:pt>
                <c:pt idx="2">
                  <c:v>146</c:v>
                </c:pt>
                <c:pt idx="3">
                  <c:v>221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58E-44B4-B2F1-F92F3A92929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9453184"/>
        <c:axId val="99786752"/>
      </c:barChart>
      <c:catAx>
        <c:axId val="994531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99786752"/>
        <c:crosses val="autoZero"/>
        <c:auto val="1"/>
        <c:lblAlgn val="ctr"/>
        <c:lblOffset val="100"/>
        <c:noMultiLvlLbl val="0"/>
      </c:catAx>
      <c:valAx>
        <c:axId val="997867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99453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sr-Cyrl-RS" b="1">
                <a:solidFill>
                  <a:sysClr val="windowText" lastClr="000000"/>
                </a:solidFill>
              </a:rPr>
              <a:t>Преглед доза професионално изложених лица</a:t>
            </a:r>
            <a:endParaRPr lang="bs-Latn-BA" b="1">
              <a:solidFill>
                <a:sysClr val="windowText" lastClr="000000"/>
              </a:solidFill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dPt>
            <c:idx val="0"/>
            <c:bubble3D val="0"/>
            <c:spPr>
              <a:solidFill>
                <a:srgbClr val="FFFF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0-D958-428A-BC97-3859D5D18513}"/>
              </c:ext>
            </c:extLst>
          </c:dPt>
          <c:dPt>
            <c:idx val="1"/>
            <c:bubble3D val="0"/>
            <c:spPr>
              <a:solidFill>
                <a:srgbClr val="00B05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958-428A-BC97-3859D5D18513}"/>
              </c:ext>
            </c:extLst>
          </c:dPt>
          <c:dPt>
            <c:idx val="2"/>
            <c:bubble3D val="0"/>
            <c:spPr>
              <a:solidFill>
                <a:srgbClr val="FF0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D958-428A-BC97-3859D5D18513}"/>
              </c:ext>
            </c:extLst>
          </c:dPt>
          <c:dPt>
            <c:idx val="3"/>
            <c:bubble3D val="0"/>
            <c:spPr>
              <a:solidFill>
                <a:schemeClr val="accent6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958-428A-BC97-3859D5D18513}"/>
              </c:ext>
            </c:extLst>
          </c:dPt>
          <c:dLbls>
            <c:dLbl>
              <c:idx val="3"/>
              <c:layout>
                <c:manualLayout>
                  <c:x val="7.2368723992604134E-2"/>
                  <c:y val="-7.896573015773109E-3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958-428A-BC97-3859D5D1851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4"/>
                <c:pt idx="0">
                  <c:v>0 - MDL</c:v>
                </c:pt>
                <c:pt idx="1">
                  <c:v>MDL - 1 mSv</c:v>
                </c:pt>
                <c:pt idx="2">
                  <c:v>1-6 mSv</c:v>
                </c:pt>
                <c:pt idx="3">
                  <c:v>преко 6 mSv</c:v>
                </c:pt>
              </c:strCache>
            </c:strRef>
          </c:cat>
          <c:val>
            <c:numRef>
              <c:f>Sheet1!$B$2:$B$5</c:f>
              <c:numCache>
                <c:formatCode>0.00%</c:formatCode>
                <c:ptCount val="4"/>
                <c:pt idx="0">
                  <c:v>0.65350000000000064</c:v>
                </c:pt>
                <c:pt idx="1">
                  <c:v>0.33130000000000487</c:v>
                </c:pt>
                <c:pt idx="2">
                  <c:v>1.4200000000000001E-2</c:v>
                </c:pt>
                <c:pt idx="3">
                  <c:v>1.0000000000000041E-3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958-428A-BC97-3859D5D1851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sr-Cyrl-RS"/>
              <a:t>Здравствена способност професионално изложених лица</a:t>
            </a:r>
            <a:endParaRPr lang="en-GB"/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Здравствена способност професионално изложених лица</c:v>
                </c:pt>
              </c:strCache>
            </c:strRef>
          </c:tx>
          <c:dPt>
            <c:idx val="0"/>
            <c:bubble3D val="0"/>
            <c:spPr>
              <a:solidFill>
                <a:srgbClr val="00B050"/>
              </a:solidFill>
            </c:spPr>
            <c:extLst>
              <c:ext xmlns:c16="http://schemas.microsoft.com/office/drawing/2014/chart" uri="{C3380CC4-5D6E-409C-BE32-E72D297353CC}">
                <c16:uniqueId val="{00000000-B46E-4558-B079-DC143FB99983}"/>
              </c:ext>
            </c:extLst>
          </c:dPt>
          <c:dPt>
            <c:idx val="1"/>
            <c:bubble3D val="0"/>
            <c:spPr>
              <a:solidFill>
                <a:schemeClr val="accent6">
                  <a:lumMod val="75000"/>
                </a:schemeClr>
              </a:solidFill>
            </c:spPr>
            <c:extLst>
              <c:ext xmlns:c16="http://schemas.microsoft.com/office/drawing/2014/chart" uri="{C3380CC4-5D6E-409C-BE32-E72D297353CC}">
                <c16:uniqueId val="{00000001-B46E-4558-B079-DC143FB99983}"/>
              </c:ext>
            </c:extLst>
          </c:dPt>
          <c:dPt>
            <c:idx val="2"/>
            <c:bubble3D val="0"/>
            <c:spPr>
              <a:solidFill>
                <a:srgbClr val="FFFF00"/>
              </a:solidFill>
            </c:spPr>
            <c:extLst>
              <c:ext xmlns:c16="http://schemas.microsoft.com/office/drawing/2014/chart" uri="{C3380CC4-5D6E-409C-BE32-E72D297353CC}">
                <c16:uniqueId val="{00000002-B46E-4558-B079-DC143FB99983}"/>
              </c:ext>
            </c:extLst>
          </c:dPt>
          <c:dPt>
            <c:idx val="3"/>
            <c:bubble3D val="0"/>
            <c:spPr>
              <a:solidFill>
                <a:schemeClr val="tx2">
                  <a:lumMod val="60000"/>
                  <a:lumOff val="40000"/>
                </a:schemeClr>
              </a:solidFill>
            </c:spPr>
            <c:extLst>
              <c:ext xmlns:c16="http://schemas.microsoft.com/office/drawing/2014/chart" uri="{C3380CC4-5D6E-409C-BE32-E72D297353CC}">
                <c16:uniqueId val="{00000003-B46E-4558-B079-DC143FB99983}"/>
              </c:ext>
            </c:extLst>
          </c:dPt>
          <c:dLbls>
            <c:dLbl>
              <c:idx val="1"/>
              <c:layout>
                <c:manualLayout>
                  <c:x val="-1.8894174686498112E-2"/>
                  <c:y val="1.3255315562618913E-2"/>
                </c:manualLayout>
              </c:layout>
              <c:dLblPos val="bestFit"/>
              <c:showLegendKey val="1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46E-4558-B079-DC143FB99983}"/>
                </c:ext>
              </c:extLst>
            </c:dLbl>
            <c:dLbl>
              <c:idx val="2"/>
              <c:layout>
                <c:manualLayout>
                  <c:x val="2.2563611840186643E-2"/>
                  <c:y val="-1.0800484801785491E-2"/>
                </c:manualLayout>
              </c:layout>
              <c:dLblPos val="bestFit"/>
              <c:showLegendKey val="1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B46E-4558-B079-DC143FB99983}"/>
                </c:ext>
              </c:extLst>
            </c:dLbl>
            <c:dLbl>
              <c:idx val="3"/>
              <c:layout>
                <c:manualLayout>
                  <c:x val="7.6442111402741333E-2"/>
                  <c:y val="3.5583166783052147E-3"/>
                </c:manualLayout>
              </c:layout>
              <c:dLblPos val="bestFit"/>
              <c:showLegendKey val="1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46E-4558-B079-DC143FB99983}"/>
                </c:ext>
              </c:extLst>
            </c:dLbl>
            <c:numFmt formatCode="0.00%" sourceLinked="0"/>
            <c:spPr>
              <a:noFill/>
              <a:ln>
                <a:noFill/>
              </a:ln>
              <a:effectLst/>
            </c:spPr>
            <c:dLblPos val="bestFit"/>
            <c:showLegendKey val="1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4"/>
                <c:pt idx="0">
                  <c:v>Способни</c:v>
                </c:pt>
                <c:pt idx="1">
                  <c:v>Ограничено способни</c:v>
                </c:pt>
                <c:pt idx="2">
                  <c:v>Привремено неспособни</c:v>
                </c:pt>
                <c:pt idx="3">
                  <c:v>Оцјена није дата</c:v>
                </c:pt>
              </c:strCache>
            </c:strRef>
          </c:cat>
          <c:val>
            <c:numRef>
              <c:f>Sheet1!$B$2:$B$5</c:f>
              <c:numCache>
                <c:formatCode>0.00%</c:formatCode>
                <c:ptCount val="4"/>
                <c:pt idx="0">
                  <c:v>0.93200000000000005</c:v>
                </c:pt>
                <c:pt idx="1">
                  <c:v>3.61E-2</c:v>
                </c:pt>
                <c:pt idx="2">
                  <c:v>1.0999999999999998E-2</c:v>
                </c:pt>
                <c:pt idx="3">
                  <c:v>2.0900000000000002E-2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46E-4558-B079-DC143FB9998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layout>
        <c:manualLayout>
          <c:xMode val="edge"/>
          <c:yMode val="edge"/>
          <c:x val="0.58334553618385265"/>
          <c:y val="0.62590896321446265"/>
          <c:w val="0.40045082398951337"/>
          <c:h val="0.29493028967710438"/>
        </c:manualLayout>
      </c:layout>
      <c:overlay val="0"/>
      <c:spPr>
        <a:solidFill>
          <a:schemeClr val="bg1"/>
        </a:solidFill>
      </c:spPr>
    </c:legend>
    <c:plotVisOnly val="1"/>
    <c:dispBlanksAs val="zero"/>
    <c:showDLblsOverMax val="0"/>
  </c:chart>
  <c:spPr>
    <a:pattFill prst="ltDnDiag">
      <a:fgClr>
        <a:schemeClr val="accent1">
          <a:lumMod val="20000"/>
          <a:lumOff val="80000"/>
        </a:schemeClr>
      </a:fgClr>
      <a:bgClr>
        <a:schemeClr val="bg1"/>
      </a:bgClr>
    </a:pattFill>
    <a:ln>
      <a:solidFill>
        <a:schemeClr val="bg1">
          <a:lumMod val="85000"/>
        </a:schemeClr>
      </a:solidFill>
    </a:ln>
  </c:spPr>
  <c:externalData r:id="rId1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lang="bs-Latn-BA" sz="1200" b="0">
                <a:latin typeface="+mj-lt"/>
              </a:defRPr>
            </a:pPr>
            <a:r>
              <a:rPr lang="sr-Cyrl-RS" sz="1200" b="0">
                <a:latin typeface="+mn-lt"/>
              </a:rPr>
              <a:t>Преглед контроле квалитета </a:t>
            </a:r>
            <a:br>
              <a:rPr lang="hr-HR" sz="1200" b="0">
                <a:latin typeface="+mn-lt"/>
              </a:rPr>
            </a:br>
            <a:r>
              <a:rPr lang="sr-Cyrl-RS" sz="1200" b="0">
                <a:latin typeface="+mn-lt"/>
              </a:rPr>
              <a:t>по медицинским дјелатностима</a:t>
            </a:r>
            <a:endParaRPr lang="en-US" sz="1200" b="0">
              <a:latin typeface="+mn-lt"/>
            </a:endParaRP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Број контрола квалитета по медицинским дјелатностима</c:v>
                </c:pt>
              </c:strCache>
            </c:strRef>
          </c:tx>
          <c:dLbls>
            <c:dLbl>
              <c:idx val="1"/>
              <c:layout>
                <c:manualLayout>
                  <c:x val="-7.5100234995378934E-2"/>
                  <c:y val="6.5922494136029935E-3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6547-41E3-9B77-1FEE574538C3}"/>
                </c:ext>
              </c:extLst>
            </c:dLbl>
            <c:dLbl>
              <c:idx val="2"/>
              <c:layout>
                <c:manualLayout>
                  <c:x val="0.1661008029936806"/>
                  <c:y val="9.9705884256931568E-3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547-41E3-9B77-1FEE574538C3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lang="bs-Latn-BA"/>
                </a:pPr>
                <a:endParaRPr lang="sr-Latn-R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Sheet1!$A$2:$A$4</c:f>
              <c:strCache>
                <c:ptCount val="3"/>
                <c:pt idx="0">
                  <c:v>Дијагностика</c:v>
                </c:pt>
                <c:pt idx="1">
                  <c:v>Нуклеарна медицина</c:v>
                </c:pt>
                <c:pt idx="2">
                  <c:v>Радиотерапија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306</c:v>
                </c:pt>
                <c:pt idx="1">
                  <c:v>4</c:v>
                </c:pt>
                <c:pt idx="2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547-41E3-9B77-1FEE574538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layout>
        <c:manualLayout>
          <c:xMode val="edge"/>
          <c:yMode val="edge"/>
          <c:x val="0.60231182661022165"/>
          <c:y val="0.35402386156929261"/>
          <c:w val="0.3737744340812118"/>
          <c:h val="0.39644644309846544"/>
        </c:manualLayout>
      </c:layout>
      <c:overlay val="0"/>
      <c:txPr>
        <a:bodyPr/>
        <a:lstStyle/>
        <a:p>
          <a:pPr>
            <a:defRPr lang="bs-Latn-BA"/>
          </a:pPr>
          <a:endParaRPr lang="sr-Latn-RS"/>
        </a:p>
      </c:txPr>
    </c:legend>
    <c:plotVisOnly val="1"/>
    <c:dispBlanksAs val="zero"/>
    <c:showDLblsOverMax val="0"/>
  </c:chart>
  <c:externalData r:id="rId2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lang="en-US" sz="1200" b="0">
                <a:latin typeface="+mj-lt"/>
              </a:defRPr>
            </a:pPr>
            <a:r>
              <a:rPr lang="sr-Cyrl-RS" sz="1200" b="0">
                <a:latin typeface="+mn-lt"/>
                <a:cs typeface="Times New Roman" pitchFamily="18" charset="0"/>
              </a:rPr>
              <a:t>Потврда о радијационој сигурности за уређаје који садрже радиоактивни извор</a:t>
            </a:r>
            <a:endParaRPr lang="vi-VN" sz="1200" b="0">
              <a:latin typeface="+mn-lt"/>
            </a:endParaRP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Потврда о радијационој сигурности за уређаје који садрже радиоактивни извор</c:v>
                </c:pt>
              </c:strCache>
            </c:strRef>
          </c:tx>
          <c:explosion val="1"/>
          <c:dLbls>
            <c:dLbl>
              <c:idx val="0"/>
              <c:layout>
                <c:manualLayout>
                  <c:x val="1.326701607633818E-2"/>
                  <c:y val="1.2533341868851758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0BAC-474D-92ED-4CCC35A48362}"/>
                </c:ext>
              </c:extLst>
            </c:dLbl>
            <c:dLbl>
              <c:idx val="1"/>
              <c:layout>
                <c:manualLayout>
                  <c:x val="-0.10111677775983768"/>
                  <c:y val="-8.442481275206867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BAC-474D-92ED-4CCC35A48362}"/>
                </c:ext>
              </c:extLst>
            </c:dLbl>
            <c:dLbl>
              <c:idx val="3"/>
              <c:layout>
                <c:manualLayout>
                  <c:x val="7.5420027166664794E-2"/>
                  <c:y val="-2.353435831943054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0BAC-474D-92ED-4CCC35A48362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lang="en-US"/>
                </a:pPr>
                <a:endParaRPr lang="sr-Latn-R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4"/>
                <c:pt idx="0">
                  <c:v>Медицина</c:v>
                </c:pt>
                <c:pt idx="1">
                  <c:v>Индустрија</c:v>
                </c:pt>
                <c:pt idx="2">
                  <c:v>Транспорт</c:v>
                </c:pt>
                <c:pt idx="3">
                  <c:v>Остало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5</c:v>
                </c:pt>
                <c:pt idx="1">
                  <c:v>18</c:v>
                </c:pt>
                <c:pt idx="2">
                  <c:v>15</c:v>
                </c:pt>
                <c:pt idx="3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0BAC-474D-92ED-4CCC35A4836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  <c:txPr>
        <a:bodyPr/>
        <a:lstStyle/>
        <a:p>
          <a:pPr>
            <a:defRPr lang="en-US"/>
          </a:pPr>
          <a:endParaRPr lang="sr-Latn-RS"/>
        </a:p>
      </c:txPr>
    </c:legend>
    <c:plotVisOnly val="1"/>
    <c:dispBlanksAs val="zero"/>
    <c:showDLblsOverMax val="0"/>
  </c:chart>
  <c:spPr>
    <a:ln>
      <a:solidFill>
        <a:schemeClr val="tx1"/>
      </a:solidFill>
    </a:ln>
  </c:spPr>
  <c:externalData r:id="rId1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lang="en-US" sz="1200" b="0">
                <a:latin typeface="+mj-lt"/>
              </a:defRPr>
            </a:pPr>
            <a:r>
              <a:rPr lang="sr-Cyrl-RS" sz="1200">
                <a:effectLst/>
                <a:latin typeface="Calibri" panose="020F0502020204030204" pitchFamily="34" charset="0"/>
              </a:rPr>
              <a:t>Потврда о радијационој сигурности за уређаје који производе зрачење</a:t>
            </a:r>
            <a:endParaRPr lang="bs-Latn-BA" sz="1200">
              <a:effectLst/>
              <a:latin typeface="Calibri" panose="020F0502020204030204" pitchFamily="34" charset="0"/>
            </a:endParaRP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Потврда о радијационој сигурности за уређаје који производе зрачење</c:v>
                </c:pt>
              </c:strCache>
            </c:strRef>
          </c:tx>
          <c:dLbls>
            <c:dLbl>
              <c:idx val="0"/>
              <c:layout>
                <c:manualLayout>
                  <c:x val="-0.10598431033778301"/>
                  <c:y val="-0.15109320392437744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685C-43CF-B2A7-8AAE8DB36F59}"/>
                </c:ext>
              </c:extLst>
            </c:dLbl>
            <c:dLbl>
              <c:idx val="1"/>
              <c:layout>
                <c:manualLayout>
                  <c:x val="-1.4220215616116983E-2"/>
                  <c:y val="5.499968419723162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85C-43CF-B2A7-8AAE8DB36F59}"/>
                </c:ext>
              </c:extLst>
            </c:dLbl>
            <c:dLbl>
              <c:idx val="2"/>
              <c:layout>
                <c:manualLayout>
                  <c:x val="-3.4797721263344676E-2"/>
                  <c:y val="-8.5335698345194264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009792025458341"/>
                      <c:h val="0.1268134744150699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2-685C-43CF-B2A7-8AAE8DB36F59}"/>
                </c:ext>
              </c:extLst>
            </c:dLbl>
            <c:dLbl>
              <c:idx val="3"/>
              <c:layout>
                <c:manualLayout>
                  <c:x val="0.11864577435604383"/>
                  <c:y val="0.10253694892416523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685C-43CF-B2A7-8AAE8DB36F59}"/>
                </c:ext>
              </c:extLst>
            </c:dLbl>
            <c:dLbl>
              <c:idx val="4"/>
              <c:layout>
                <c:manualLayout>
                  <c:x val="7.5420027166664794E-2"/>
                  <c:y val="-2.353435831943054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685C-43CF-B2A7-8AAE8DB36F59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lang="en-US"/>
                </a:pPr>
                <a:endParaRPr lang="sr-Latn-R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4"/>
                <c:pt idx="0">
                  <c:v>Медицина</c:v>
                </c:pt>
                <c:pt idx="1">
                  <c:v>Индустрија</c:v>
                </c:pt>
                <c:pt idx="2">
                  <c:v>Ветерина</c:v>
                </c:pt>
                <c:pt idx="3">
                  <c:v>Остало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326</c:v>
                </c:pt>
                <c:pt idx="1">
                  <c:v>19</c:v>
                </c:pt>
                <c:pt idx="2">
                  <c:v>4</c:v>
                </c:pt>
                <c:pt idx="3">
                  <c:v>143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685C-43CF-B2A7-8AAE8DB36F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  <c:txPr>
        <a:bodyPr/>
        <a:lstStyle/>
        <a:p>
          <a:pPr>
            <a:defRPr lang="en-US"/>
          </a:pPr>
          <a:endParaRPr lang="sr-Latn-RS"/>
        </a:p>
      </c:txPr>
    </c:legend>
    <c:plotVisOnly val="1"/>
    <c:dispBlanksAs val="zero"/>
    <c:showDLblsOverMax val="0"/>
  </c:chart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lang="bs-Latn-BA" sz="1200" b="0">
                <a:latin typeface="+mj-lt"/>
              </a:defRPr>
            </a:pPr>
            <a:r>
              <a:rPr lang="sr-Cyrl-RS" sz="1200" b="0">
                <a:latin typeface="+mj-lt"/>
              </a:rPr>
              <a:t>Потврда о радијационој сигурности по медицинским дјелатностима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Broj kontrola rad sigurnosti po medicinskim djelatnostima (iz tab 1 i 2)</c:v>
                </c:pt>
              </c:strCache>
            </c:strRef>
          </c:tx>
          <c:dLbls>
            <c:dLbl>
              <c:idx val="1"/>
              <c:layout>
                <c:manualLayout>
                  <c:x val="-7.5100234995378934E-2"/>
                  <c:y val="6.5922494136033665E-3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5FBF-4EC9-9728-7F6F66072315}"/>
                </c:ext>
              </c:extLst>
            </c:dLbl>
            <c:dLbl>
              <c:idx val="2"/>
              <c:layout>
                <c:manualLayout>
                  <c:x val="0.1661008029936758"/>
                  <c:y val="9.9705884256931568E-3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FBF-4EC9-9728-7F6F66072315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lang="bs-Latn-BA"/>
                </a:pPr>
                <a:endParaRPr lang="sr-Latn-R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Sheet1!$A$2:$A$4</c:f>
              <c:strCache>
                <c:ptCount val="3"/>
                <c:pt idx="0">
                  <c:v>Дијагностика</c:v>
                </c:pt>
                <c:pt idx="1">
                  <c:v>Нуклеарна медицина</c:v>
                </c:pt>
                <c:pt idx="2">
                  <c:v>Радиотерапија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308</c:v>
                </c:pt>
                <c:pt idx="1">
                  <c:v>6</c:v>
                </c:pt>
                <c:pt idx="2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FBF-4EC9-9728-7F6F660723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layout>
        <c:manualLayout>
          <c:xMode val="edge"/>
          <c:yMode val="edge"/>
          <c:x val="0.55536094404130709"/>
          <c:y val="0.35402386156930715"/>
          <c:w val="0.42072516916097785"/>
          <c:h val="0.53917677607735559"/>
        </c:manualLayout>
      </c:layout>
      <c:overlay val="0"/>
      <c:txPr>
        <a:bodyPr/>
        <a:lstStyle/>
        <a:p>
          <a:pPr>
            <a:defRPr lang="bs-Latn-BA"/>
          </a:pPr>
          <a:endParaRPr lang="sr-Latn-RS"/>
        </a:p>
      </c:txPr>
    </c:legend>
    <c:plotVisOnly val="1"/>
    <c:dispBlanksAs val="zero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2A08D6-0CA3-4E39-9867-8BED70B10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 novi.dot</Template>
  <TotalTime>0</TotalTime>
  <Pages>30</Pages>
  <Words>24166</Words>
  <Characters>137747</Characters>
  <Application>Microsoft Office Word</Application>
  <DocSecurity>0</DocSecurity>
  <Lines>1147</Lines>
  <Paragraphs>323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DARNS</Company>
  <LinksUpToDate>false</LinksUpToDate>
  <CharactersWithSpaces>161590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Jovica Bosnjak</dc:creator>
  <cp:lastModifiedBy>Lejla</cp:lastModifiedBy>
  <cp:revision>2</cp:revision>
  <cp:lastPrinted>2018-07-13T09:46:00Z</cp:lastPrinted>
  <dcterms:created xsi:type="dcterms:W3CDTF">2021-02-04T09:37:00Z</dcterms:created>
  <dcterms:modified xsi:type="dcterms:W3CDTF">2021-02-04T09:37:00Z</dcterms:modified>
</cp:coreProperties>
</file>