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theme/themeOverride2.xml" ContentType="application/vnd.openxmlformats-officedocument.themeOverride+xml"/>
  <Override PartName="/word/charts/chart9.xml" ContentType="application/vnd.openxmlformats-officedocument.drawingml.chart+xml"/>
  <Override PartName="/word/theme/themeOverride3.xml" ContentType="application/vnd.openxmlformats-officedocument.themeOverride+xml"/>
  <Override PartName="/word/charts/chart10.xml" ContentType="application/vnd.openxmlformats-officedocument.drawingml.chart+xml"/>
  <Override PartName="/word/theme/themeOverride4.xml" ContentType="application/vnd.openxmlformats-officedocument.themeOverride+xml"/>
  <Override PartName="/word/charts/chart11.xml" ContentType="application/vnd.openxmlformats-officedocument.drawingml.chart+xml"/>
  <Override PartName="/word/theme/themeOverride5.xml" ContentType="application/vnd.openxmlformats-officedocument.themeOverride+xml"/>
  <Override PartName="/word/charts/chart12.xml" ContentType="application/vnd.openxmlformats-officedocument.drawingml.chart+xml"/>
  <Override PartName="/word/theme/themeOverride6.xml" ContentType="application/vnd.openxmlformats-officedocument.themeOverride+xml"/>
  <Override PartName="/word/charts/chart13.xml" ContentType="application/vnd.openxmlformats-officedocument.drawingml.chart+xml"/>
  <Override PartName="/word/theme/themeOverride7.xml" ContentType="application/vnd.openxmlformats-officedocument.themeOverride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theme/themeOverride8.xml" ContentType="application/vnd.openxmlformats-officedocument.themeOverride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75F" w:rsidRPr="001A6C70" w:rsidRDefault="00B4575F" w:rsidP="00BD190A">
      <w:pPr>
        <w:spacing w:line="240" w:lineRule="auto"/>
        <w:ind w:left="720" w:hanging="720"/>
        <w:rPr>
          <w:rFonts w:ascii="Times New Roman" w:hAnsi="Times New Roman"/>
          <w:noProof/>
          <w:color w:val="FF0000"/>
          <w:szCs w:val="24"/>
        </w:rPr>
      </w:pPr>
      <w:bookmarkStart w:id="0" w:name="_GoBack"/>
      <w:bookmarkEnd w:id="0"/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0F15F4">
      <w:pPr>
        <w:spacing w:line="240" w:lineRule="auto"/>
        <w:jc w:val="center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253C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  <w:r w:rsidRPr="004B3959">
        <w:rPr>
          <w:rFonts w:ascii="Times New Roman" w:hAnsi="Times New Roman"/>
          <w:b/>
          <w:noProof/>
          <w:color w:val="FF0000"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172085</wp:posOffset>
            </wp:positionH>
            <wp:positionV relativeFrom="paragraph">
              <wp:posOffset>160763</wp:posOffset>
            </wp:positionV>
            <wp:extent cx="5372855" cy="4908004"/>
            <wp:effectExtent l="0" t="0" r="0" b="6985"/>
            <wp:wrapNone/>
            <wp:docPr id="15" name="Picture 15" descr="\\RAIS-PC2\Users\Public\grb srarns\grb srarns konačno 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RAIS-PC2\Users\Public\grb srarns\grb srarns konačno cmy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855" cy="490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4B3959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D14391" w:rsidRPr="004B3959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  <w:lang w:val="bs-Latn-BA" w:eastAsia="bs-Latn-BA"/>
        </w:rPr>
      </w:pPr>
    </w:p>
    <w:p w:rsidR="00D14391" w:rsidRPr="004B3959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  <w:lang w:val="bs-Latn-BA" w:eastAsia="bs-Latn-BA"/>
        </w:rPr>
      </w:pPr>
    </w:p>
    <w:p w:rsidR="00D14391" w:rsidRPr="004B3959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sz w:val="28"/>
          <w:szCs w:val="28"/>
          <w:lang w:val="bs-Latn-BA" w:eastAsia="bs-Latn-BA"/>
        </w:rPr>
      </w:pPr>
    </w:p>
    <w:p w:rsidR="00D14391" w:rsidRPr="004B3959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sz w:val="28"/>
          <w:szCs w:val="28"/>
          <w:lang w:val="bs-Latn-BA" w:eastAsia="bs-Latn-BA"/>
        </w:rPr>
      </w:pPr>
    </w:p>
    <w:p w:rsidR="002B13E3" w:rsidRPr="00D1550C" w:rsidRDefault="00D1550C" w:rsidP="00CB1594">
      <w:pPr>
        <w:spacing w:line="240" w:lineRule="auto"/>
        <w:jc w:val="center"/>
        <w:rPr>
          <w:rFonts w:ascii="Times New Roman" w:hAnsi="Times New Roman"/>
          <w:b/>
          <w:noProof/>
          <w:sz w:val="40"/>
          <w:szCs w:val="32"/>
          <w:lang w:val="sr-Cyrl-CS" w:eastAsia="bs-Latn-BA"/>
        </w:rPr>
      </w:pP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И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з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в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ј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е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ш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т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а</w:t>
      </w:r>
      <w:r w:rsidR="00EF6F4D" w:rsidRPr="00D1550C"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40"/>
          <w:szCs w:val="32"/>
          <w:lang w:val="sr-Cyrl-CS" w:eastAsia="bs-Latn-BA"/>
        </w:rPr>
        <w:t>ј</w:t>
      </w:r>
    </w:p>
    <w:p w:rsidR="00EF6F4D" w:rsidRPr="00D1550C" w:rsidRDefault="00EF6F4D" w:rsidP="00CB1594">
      <w:pPr>
        <w:spacing w:line="240" w:lineRule="auto"/>
        <w:jc w:val="center"/>
        <w:rPr>
          <w:rFonts w:ascii="Times New Roman" w:hAnsi="Times New Roman"/>
          <w:b/>
          <w:noProof/>
          <w:sz w:val="32"/>
          <w:szCs w:val="32"/>
          <w:lang w:val="sr-Cyrl-CS" w:eastAsia="bs-Latn-BA"/>
        </w:rPr>
      </w:pPr>
    </w:p>
    <w:p w:rsidR="002B13E3" w:rsidRPr="00D1550C" w:rsidRDefault="00D1550C" w:rsidP="00CB1594">
      <w:pPr>
        <w:spacing w:line="240" w:lineRule="auto"/>
        <w:jc w:val="center"/>
        <w:rPr>
          <w:rFonts w:ascii="Times New Roman" w:hAnsi="Times New Roman"/>
          <w:b/>
          <w:noProof/>
          <w:sz w:val="32"/>
          <w:szCs w:val="32"/>
          <w:lang w:val="sr-Cyrl-CS" w:eastAsia="bs-Latn-BA"/>
        </w:rPr>
      </w:pP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о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стању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радијаци</w:t>
      </w:r>
      <w:r w:rsidR="00081DC1">
        <w:rPr>
          <w:rFonts w:ascii="Times New Roman" w:hAnsi="Times New Roman"/>
          <w:b/>
          <w:noProof/>
          <w:sz w:val="32"/>
          <w:szCs w:val="32"/>
          <w:lang w:eastAsia="bs-Latn-BA"/>
        </w:rPr>
        <w:t>оне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и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нуклеарне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сигурности</w:t>
      </w:r>
    </w:p>
    <w:p w:rsidR="00B4575F" w:rsidRPr="00D1550C" w:rsidRDefault="00D1550C" w:rsidP="00CB1594">
      <w:pPr>
        <w:spacing w:line="240" w:lineRule="auto"/>
        <w:jc w:val="center"/>
        <w:rPr>
          <w:rFonts w:ascii="Times New Roman" w:hAnsi="Times New Roman"/>
          <w:b/>
          <w:noProof/>
          <w:sz w:val="32"/>
          <w:szCs w:val="32"/>
          <w:lang w:val="sr-Cyrl-CS"/>
        </w:rPr>
      </w:pP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у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Босни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и</w:t>
      </w:r>
      <w:r w:rsidR="00EF6F4D" w:rsidRPr="00D1550C"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 xml:space="preserve"> </w:t>
      </w:r>
      <w:r>
        <w:rPr>
          <w:rFonts w:ascii="Times New Roman" w:hAnsi="Times New Roman"/>
          <w:b/>
          <w:noProof/>
          <w:sz w:val="32"/>
          <w:szCs w:val="32"/>
          <w:lang w:val="sr-Cyrl-CS" w:eastAsia="bs-Latn-BA"/>
        </w:rPr>
        <w:t>Херцеговини</w:t>
      </w:r>
    </w:p>
    <w:p w:rsidR="00B4575F" w:rsidRPr="00D1550C" w:rsidRDefault="00B4575F" w:rsidP="00CB159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B4575F" w:rsidRPr="00D1550C" w:rsidRDefault="00B4575F" w:rsidP="00CB159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B4575F" w:rsidRPr="00D1550C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B4575F" w:rsidRPr="00D1550C" w:rsidRDefault="00B4575F" w:rsidP="006E4B52">
      <w:pPr>
        <w:spacing w:line="240" w:lineRule="auto"/>
        <w:jc w:val="center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B4575F" w:rsidRPr="00D1550C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8625D" w:rsidRPr="00D1550C" w:rsidRDefault="0058625D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8625D" w:rsidRPr="00D1550C" w:rsidRDefault="0058625D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8625D" w:rsidRPr="00D1550C" w:rsidRDefault="0058625D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8625D" w:rsidRPr="00D1550C" w:rsidRDefault="0058625D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8625D" w:rsidRPr="00D1550C" w:rsidRDefault="0058625D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FF72D7" w:rsidRPr="00D1550C" w:rsidRDefault="00FF72D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FF72D7" w:rsidRPr="00D1550C" w:rsidRDefault="00FF72D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FF72D7" w:rsidRPr="00D1550C" w:rsidRDefault="00FF72D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D14391" w:rsidRPr="00D1550C" w:rsidRDefault="00D14391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D14391" w:rsidRPr="00D1550C" w:rsidRDefault="00D14391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D14391" w:rsidRPr="00D1550C" w:rsidRDefault="00D14391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D14391" w:rsidRPr="00D1550C" w:rsidRDefault="00D14391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D14391" w:rsidRPr="00D1550C" w:rsidRDefault="00D14391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D14391" w:rsidRPr="00D1550C" w:rsidRDefault="00D14391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FF72D7" w:rsidRPr="00D1550C" w:rsidRDefault="00FF72D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277E2" w:rsidRPr="00D1550C" w:rsidRDefault="005277E2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FF72D7" w:rsidRPr="00D1550C" w:rsidRDefault="00FF72D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3317F5" w:rsidRPr="00D1550C" w:rsidRDefault="003317F5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EF6F4D" w:rsidRPr="00D1550C" w:rsidRDefault="00EF6F4D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/>
        </w:rPr>
      </w:pPr>
    </w:p>
    <w:p w:rsidR="005277E2" w:rsidRPr="00D1550C" w:rsidRDefault="005277E2" w:rsidP="00CB1594">
      <w:pPr>
        <w:spacing w:line="240" w:lineRule="auto"/>
        <w:jc w:val="center"/>
        <w:rPr>
          <w:rFonts w:ascii="Times New Roman" w:hAnsi="Times New Roman"/>
          <w:noProof/>
          <w:szCs w:val="24"/>
          <w:lang w:val="sr-Cyrl-CS"/>
        </w:rPr>
      </w:pPr>
    </w:p>
    <w:p w:rsidR="00FF72D7" w:rsidRPr="00D1550C" w:rsidRDefault="00D1550C" w:rsidP="00CB1594">
      <w:pPr>
        <w:spacing w:line="240" w:lineRule="auto"/>
        <w:jc w:val="center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Сарајево</w:t>
      </w:r>
      <w:r w:rsidR="00FF72D7" w:rsidRPr="00D1550C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јуни</w:t>
      </w:r>
      <w:r w:rsidR="00623E09" w:rsidRPr="00D1550C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7E691D" w:rsidRPr="00D1550C">
        <w:rPr>
          <w:rFonts w:ascii="Times New Roman" w:hAnsi="Times New Roman"/>
          <w:noProof/>
          <w:szCs w:val="24"/>
          <w:lang w:val="sr-Cyrl-CS"/>
        </w:rPr>
        <w:t>201</w:t>
      </w:r>
      <w:r w:rsidR="009D30C1" w:rsidRPr="00D1550C">
        <w:rPr>
          <w:rFonts w:ascii="Times New Roman" w:hAnsi="Times New Roman"/>
          <w:noProof/>
          <w:szCs w:val="24"/>
          <w:lang w:val="sr-Cyrl-CS"/>
        </w:rPr>
        <w:t>9</w:t>
      </w:r>
      <w:r w:rsidR="00FF72D7" w:rsidRPr="00D1550C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</w:p>
    <w:p w:rsidR="009D30C1" w:rsidRPr="00D1550C" w:rsidRDefault="009D30C1" w:rsidP="00CB1594">
      <w:pPr>
        <w:spacing w:line="240" w:lineRule="auto"/>
        <w:jc w:val="center"/>
        <w:rPr>
          <w:rFonts w:ascii="Times New Roman" w:hAnsi="Times New Roman"/>
          <w:noProof/>
          <w:szCs w:val="24"/>
          <w:lang w:val="sr-Cyrl-CS"/>
        </w:rPr>
      </w:pPr>
    </w:p>
    <w:p w:rsidR="009D30C1" w:rsidRPr="00D1550C" w:rsidRDefault="009D30C1" w:rsidP="00CB1594">
      <w:pPr>
        <w:spacing w:line="240" w:lineRule="auto"/>
        <w:jc w:val="center"/>
        <w:rPr>
          <w:rFonts w:ascii="Times New Roman" w:hAnsi="Times New Roman"/>
          <w:noProof/>
          <w:szCs w:val="24"/>
          <w:lang w:val="sr-Cyrl-CS"/>
        </w:rPr>
      </w:pPr>
    </w:p>
    <w:p w:rsidR="0058625D" w:rsidRPr="00D1550C" w:rsidRDefault="00D1550C" w:rsidP="00045125">
      <w:pPr>
        <w:spacing w:line="240" w:lineRule="auto"/>
        <w:jc w:val="center"/>
        <w:rPr>
          <w:rFonts w:ascii="Times New Roman" w:hAnsi="Times New Roman"/>
          <w:b/>
          <w:noProof/>
          <w:sz w:val="28"/>
          <w:szCs w:val="28"/>
          <w:lang w:val="sr-Cyrl-CS"/>
        </w:rPr>
      </w:pPr>
      <w:r>
        <w:rPr>
          <w:rFonts w:ascii="Times New Roman" w:hAnsi="Times New Roman"/>
          <w:b/>
          <w:noProof/>
          <w:sz w:val="28"/>
          <w:szCs w:val="28"/>
          <w:lang w:val="sr-Cyrl-CS"/>
        </w:rPr>
        <w:lastRenderedPageBreak/>
        <w:t>Садржај</w:t>
      </w:r>
    </w:p>
    <w:sdt>
      <w:sdtPr>
        <w:rPr>
          <w:rStyle w:val="Hyperlink"/>
          <w:rFonts w:ascii="Times New Roman" w:hAnsi="Times New Roman"/>
          <w:noProof w:val="0"/>
          <w:color w:val="FF0000"/>
          <w:lang w:val="bs-Latn-BA"/>
        </w:rPr>
        <w:id w:val="-1058929490"/>
        <w:docPartObj>
          <w:docPartGallery w:val="Table of Contents"/>
          <w:docPartUnique/>
        </w:docPartObj>
      </w:sdtPr>
      <w:sdtEndPr>
        <w:rPr>
          <w:rStyle w:val="DefaultParagraphFont"/>
          <w:szCs w:val="24"/>
          <w:u w:val="none"/>
        </w:rPr>
      </w:sdtEndPr>
      <w:sdtContent>
        <w:p w:rsidR="00317BC6" w:rsidRPr="004B3959" w:rsidRDefault="00317BC6" w:rsidP="005E08BE">
          <w:pPr>
            <w:pStyle w:val="TOC1"/>
            <w:rPr>
              <w:rStyle w:val="Hyperlink"/>
              <w:rFonts w:ascii="Times New Roman" w:hAnsi="Times New Roman"/>
              <w:color w:val="FF0000"/>
              <w:u w:val="none"/>
              <w:lang w:val="bs-Latn-BA"/>
            </w:rPr>
          </w:pPr>
        </w:p>
        <w:p w:rsidR="00E10345" w:rsidRDefault="00C6071A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r w:rsidRPr="004B3959">
            <w:rPr>
              <w:rFonts w:ascii="Times New Roman" w:hAnsi="Times New Roman"/>
              <w:szCs w:val="24"/>
              <w:lang w:val="bs-Latn-BA"/>
            </w:rPr>
            <w:fldChar w:fldCharType="begin"/>
          </w:r>
          <w:r w:rsidR="00317BC6" w:rsidRPr="004B3959">
            <w:rPr>
              <w:rFonts w:ascii="Times New Roman" w:hAnsi="Times New Roman"/>
              <w:szCs w:val="24"/>
              <w:lang w:val="bs-Latn-BA"/>
            </w:rPr>
            <w:instrText xml:space="preserve"> TOC \o "1-3" \h \z \u </w:instrText>
          </w:r>
          <w:r w:rsidRPr="004B3959">
            <w:rPr>
              <w:rFonts w:ascii="Times New Roman" w:hAnsi="Times New Roman"/>
              <w:szCs w:val="24"/>
              <w:lang w:val="bs-Latn-BA"/>
            </w:rPr>
            <w:fldChar w:fldCharType="separate"/>
          </w:r>
          <w:hyperlink w:anchor="_Toc13590612" w:history="1">
            <w:r w:rsidR="00E10345" w:rsidRPr="00F2651E">
              <w:rPr>
                <w:rStyle w:val="Hyperlink"/>
                <w:lang w:val="sr-Cyrl-CS"/>
              </w:rPr>
              <w:t>1.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УВОД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_Toc13590612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3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13" w:history="1">
            <w:r w:rsidR="00E10345" w:rsidRPr="00F2651E">
              <w:rPr>
                <w:rStyle w:val="Hyperlink"/>
                <w:lang w:val="sr-Cyrl-CS"/>
              </w:rPr>
              <w:t>2.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РАД АГЕНЦИЈЕ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_Toc13590613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6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20" w:history="1">
            <w:r w:rsidR="00E10345" w:rsidRPr="00F2651E">
              <w:rPr>
                <w:rStyle w:val="Hyperlink"/>
                <w:noProof/>
              </w:rPr>
              <w:t>2.1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Нормативне активности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_Toc13590620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7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27" w:history="1">
            <w:r w:rsidR="00E10345" w:rsidRPr="00F2651E">
              <w:rPr>
                <w:rStyle w:val="Hyperlink"/>
                <w:noProof/>
              </w:rPr>
              <w:t>2.2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Регистар извора зрачења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_Toc13590627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7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34" w:history="1">
            <w:r w:rsidR="00E10345" w:rsidRPr="00F2651E">
              <w:rPr>
                <w:rStyle w:val="Hyperlink"/>
                <w:noProof/>
              </w:rPr>
              <w:t>2.3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Уређаји који производе зрачење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_Toc13590634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8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35" w:history="1">
            <w:r w:rsidR="00E10345" w:rsidRPr="00F2651E">
              <w:rPr>
                <w:rStyle w:val="Hyperlink"/>
                <w:noProof/>
              </w:rPr>
              <w:t>2.4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Затворени радиоактивни извори и уређаји који садрже затворене изворе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_Toc13590635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8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36" w:history="1">
            <w:r w:rsidR="00E10345" w:rsidRPr="00F2651E">
              <w:rPr>
                <w:rStyle w:val="Hyperlink"/>
                <w:noProof/>
              </w:rPr>
              <w:t>2.5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Ауторизација дјелатности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_Toc13590636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9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37" w:history="1">
            <w:r w:rsidR="00E10345" w:rsidRPr="00F2651E">
              <w:rPr>
                <w:rStyle w:val="Hyperlink"/>
                <w:noProof/>
              </w:rPr>
              <w:t>2.6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Инспекцијски надзор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_Toc13590637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14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38" w:history="1">
            <w:r w:rsidR="00E10345" w:rsidRPr="00F2651E">
              <w:rPr>
                <w:rStyle w:val="Hyperlink"/>
                <w:noProof/>
              </w:rPr>
              <w:t>2.7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Информациони системи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_Toc13590638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20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39" w:history="1">
            <w:r w:rsidR="00E10345" w:rsidRPr="00F2651E">
              <w:rPr>
                <w:rStyle w:val="Hyperlink"/>
                <w:noProof/>
              </w:rPr>
              <w:t>2.8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Људски и материјални ресурси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_Toc13590639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21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40" w:history="1">
            <w:r w:rsidR="00E10345" w:rsidRPr="00F2651E">
              <w:rPr>
                <w:rStyle w:val="Hyperlink"/>
                <w:lang w:val="sr-Cyrl-CS"/>
              </w:rPr>
              <w:t>3.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АКТИВНОСТИ АУТОРИЗОВАНИХ ТЕХНИЧКИХ СЕРВИСА У ВЕЗИ СА ЗАШТИТОМ ПРОФЕСИОНАЛНО ИЗЛОЖЕНИХ ЛИЦА ОД ЈОНИЗУЈУЋЕГ ЗРАЧЕЊА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_Toc13590640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25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43" w:history="1">
            <w:r w:rsidR="00E10345" w:rsidRPr="00F2651E">
              <w:rPr>
                <w:rStyle w:val="Hyperlink"/>
                <w:noProof/>
              </w:rPr>
              <w:t>3.1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Персонална дозиметријска контрола лица професионално изложених зрачењу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_Toc13590643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25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49" w:history="1">
            <w:r w:rsidR="00E10345" w:rsidRPr="00F2651E">
              <w:rPr>
                <w:rStyle w:val="Hyperlink"/>
                <w:noProof/>
              </w:rPr>
              <w:t>3.2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Здравствена контрола лица професионално изложених</w:t>
            </w:r>
            <w:r w:rsidR="00E10345" w:rsidRPr="00F2651E">
              <w:rPr>
                <w:rStyle w:val="Hyperlink"/>
                <w:noProof/>
                <w:lang w:val="hr-HR"/>
              </w:rPr>
              <w:t xml:space="preserve"> </w:t>
            </w:r>
            <w:r w:rsidR="00E10345" w:rsidRPr="00F2651E">
              <w:rPr>
                <w:rStyle w:val="Hyperlink"/>
                <w:noProof/>
              </w:rPr>
              <w:t>јонизујућем</w:t>
            </w:r>
            <w:r w:rsidR="00E10345" w:rsidRPr="00F2651E">
              <w:rPr>
                <w:rStyle w:val="Hyperlink"/>
                <w:noProof/>
                <w:lang w:val="hr-HR"/>
              </w:rPr>
              <w:t xml:space="preserve"> </w:t>
            </w:r>
            <w:r w:rsidR="00E10345" w:rsidRPr="00F2651E">
              <w:rPr>
                <w:rStyle w:val="Hyperlink"/>
                <w:noProof/>
              </w:rPr>
              <w:t>зрачењу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_Toc13590649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29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50" w:history="1">
            <w:r w:rsidR="00E10345" w:rsidRPr="00F2651E">
              <w:rPr>
                <w:rStyle w:val="Hyperlink"/>
                <w:lang w:val="sr-Cyrl-CS"/>
              </w:rPr>
              <w:t>4.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КОНТРОЛА ИЗВОРА ЗРАЧЕЊА У БИХ КОЈУ ВРШЕ ТЕХНИЧКИ СЕРВИСИ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_Toc13590650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32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51" w:history="1">
            <w:r w:rsidR="00E10345" w:rsidRPr="00F2651E">
              <w:rPr>
                <w:rStyle w:val="Hyperlink"/>
                <w:lang w:val="sr-Cyrl-CS"/>
              </w:rPr>
              <w:t>5.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ЗАШТИТА ОД ЈОНИЗУЈУЋЕГ ЗРАЧЕЊА У МЕДИЦИНИ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_Toc13590651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37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58" w:history="1">
            <w:r w:rsidR="00E10345" w:rsidRPr="00F2651E">
              <w:rPr>
                <w:rStyle w:val="Hyperlink"/>
                <w:noProof/>
              </w:rPr>
              <w:t>5.1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Заштита професионално изложених лица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_Toc13590658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37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59" w:history="1">
            <w:r w:rsidR="00E10345" w:rsidRPr="00F2651E">
              <w:rPr>
                <w:rStyle w:val="Hyperlink"/>
                <w:noProof/>
              </w:rPr>
              <w:t>5.2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Заштита лица која нису професионално изложена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_Toc13590659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38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65" w:history="1">
            <w:r w:rsidR="00E10345" w:rsidRPr="00F2651E">
              <w:rPr>
                <w:rStyle w:val="Hyperlink"/>
                <w:noProof/>
              </w:rPr>
              <w:t>5.3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Служба за заштиту од зрачења и медицинску физику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_Toc13590665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39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66" w:history="1">
            <w:r w:rsidR="00E10345" w:rsidRPr="00F2651E">
              <w:rPr>
                <w:rStyle w:val="Hyperlink"/>
                <w:lang w:val="sr-Cyrl-CS"/>
              </w:rPr>
              <w:t>6.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ЗАШТИТА СТАНОВНИШТВА И ЖИВОТНЕ СРЕДИНЕ ОД ЗРАЧЕЊА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_Toc13590666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41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70" w:history="1">
            <w:r w:rsidR="00E10345" w:rsidRPr="00F2651E">
              <w:rPr>
                <w:rStyle w:val="Hyperlink"/>
                <w:noProof/>
              </w:rPr>
              <w:t>6.1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Мониторинг радиоактивности у животној средини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_Toc13590670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42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71" w:history="1">
            <w:r w:rsidR="00E10345" w:rsidRPr="00F2651E">
              <w:rPr>
                <w:rStyle w:val="Hyperlink"/>
                <w:noProof/>
              </w:rPr>
              <w:t>6.2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Аутоматски онлајн систем (систем ране најаве)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_Toc13590671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43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72" w:history="1">
            <w:r w:rsidR="00E10345" w:rsidRPr="00F2651E">
              <w:rPr>
                <w:rStyle w:val="Hyperlink"/>
                <w:lang w:val="sr-Cyrl-CS"/>
              </w:rPr>
              <w:t>7.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УПРАВЉАЊЕ РАДИОАКТИВНИМ ИЗВОРИМА КОЈИ СЕ НЕ КОРИСТЕ И РАДИОАКТИВНИМ ОТПАДОМ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_Toc13590672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46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76" w:history="1">
            <w:r w:rsidR="00E10345" w:rsidRPr="00F2651E">
              <w:rPr>
                <w:rStyle w:val="Hyperlink"/>
                <w:noProof/>
              </w:rPr>
              <w:t>7.1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Општи дио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_Toc13590676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46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77" w:history="1">
            <w:r w:rsidR="00E10345" w:rsidRPr="00F2651E">
              <w:rPr>
                <w:rStyle w:val="Hyperlink"/>
                <w:noProof/>
              </w:rPr>
              <w:t>7.2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Складиштење радиоактивног отпада у БиХ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_Toc13590677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46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78" w:history="1">
            <w:r w:rsidR="00E10345" w:rsidRPr="00F2651E">
              <w:rPr>
                <w:rStyle w:val="Hyperlink"/>
                <w:noProof/>
              </w:rPr>
              <w:t>7.3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Активности у БиХ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_Toc13590678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48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79" w:history="1">
            <w:r w:rsidR="00E10345" w:rsidRPr="00F2651E">
              <w:rPr>
                <w:rStyle w:val="Hyperlink"/>
                <w:lang w:val="sr-Cyrl-CS"/>
              </w:rPr>
              <w:t>8.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ИЗВОРИ НЕПОЗНАТОГ ВЛАСНИКА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_Toc13590679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50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83" w:history="1">
            <w:r w:rsidR="00E10345" w:rsidRPr="00F2651E">
              <w:rPr>
                <w:rStyle w:val="Hyperlink"/>
                <w:noProof/>
              </w:rPr>
              <w:t>8.1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Инциденти са изворима непознатог власника у БиХ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_Toc13590683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50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84" w:history="1">
            <w:r w:rsidR="00E10345" w:rsidRPr="00F2651E">
              <w:rPr>
                <w:rStyle w:val="Hyperlink"/>
                <w:noProof/>
              </w:rPr>
              <w:t>8.2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Поступци по откривању извора непознатог власника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_Toc13590684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51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85" w:history="1">
            <w:r w:rsidR="00E10345" w:rsidRPr="00F2651E">
              <w:rPr>
                <w:rStyle w:val="Hyperlink"/>
                <w:noProof/>
              </w:rPr>
              <w:t>8.3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Међународне обавезе у вези с недозвољеним прометом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_Toc13590685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52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86" w:history="1">
            <w:r w:rsidR="00E10345" w:rsidRPr="00F2651E">
              <w:rPr>
                <w:rStyle w:val="Hyperlink"/>
                <w:noProof/>
              </w:rPr>
              <w:t>8.4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Инциденти са нуклеарним и радиоактивним материјалима на граници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_Toc13590686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54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87" w:history="1">
            <w:r w:rsidR="00E10345" w:rsidRPr="00F2651E">
              <w:rPr>
                <w:rStyle w:val="Hyperlink"/>
                <w:noProof/>
              </w:rPr>
              <w:t>8.5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Спречавање недозвољеног промета нуклеарних и радиоактивних материјала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_Toc13590687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54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13590688" w:history="1">
            <w:r w:rsidR="00E10345" w:rsidRPr="00F2651E">
              <w:rPr>
                <w:rStyle w:val="Hyperlink"/>
                <w:lang w:val="sr-Cyrl-CS"/>
              </w:rPr>
              <w:t>9.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ПРИПРЕМЉЕНОСТ И ОДГОВОР НА РАДИЈАЦИОНЕ ВАНРЕДНЕ ДОГАЂАЈЕ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_Toc13590688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58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89" w:history="1">
            <w:r w:rsidR="00E10345" w:rsidRPr="00F2651E">
              <w:rPr>
                <w:rStyle w:val="Hyperlink"/>
                <w:noProof/>
              </w:rPr>
              <w:t>9.1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Државни акциони план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_Toc13590689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58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90" w:history="1">
            <w:r w:rsidR="00E10345" w:rsidRPr="00F2651E">
              <w:rPr>
                <w:rStyle w:val="Hyperlink"/>
                <w:noProof/>
              </w:rPr>
              <w:t>9.2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Међународни правни инструменти у вези с радијационим ванредним догађајима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_Toc13590690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59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691" w:history="1">
            <w:r w:rsidR="00E10345" w:rsidRPr="00F2651E">
              <w:rPr>
                <w:rStyle w:val="Hyperlink"/>
                <w:noProof/>
              </w:rPr>
              <w:t>9.3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Активности у БиХ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_Toc13590691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60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692" w:history="1">
            <w:r w:rsidR="00E10345" w:rsidRPr="00F2651E">
              <w:rPr>
                <w:rStyle w:val="Hyperlink"/>
                <w:lang w:val="sr-Cyrl-CS"/>
              </w:rPr>
              <w:t>10.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АКТИВНОСТИ АГЕНЦИЈЕ ПО ПИТАЊУ ПОТЕНЦИЈАЛНОГ ОДЛАГАЊА РАДИОАКТИВНОГ И НУКЛЕАРНОГ ОТПАДА У БЛИЗИНИ ГРАНИЦЕ БиХ СА ХРВАТСКОМ НА ЛОКАЦИЈИ ТРГОВСКА ГОРА, ОПЋИНА ДВОР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_Toc13590692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61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693" w:history="1">
            <w:r w:rsidR="00E10345" w:rsidRPr="00F2651E">
              <w:rPr>
                <w:rStyle w:val="Hyperlink"/>
                <w:lang w:val="sr-Cyrl-CS"/>
              </w:rPr>
              <w:t>11.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МЕЂУНАРОДНА САРАДЊА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_Toc13590693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63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694" w:history="1">
            <w:r w:rsidR="00E10345" w:rsidRPr="00F2651E">
              <w:rPr>
                <w:rStyle w:val="Hyperlink"/>
                <w:lang w:val="sr-Cyrl-CS"/>
              </w:rPr>
              <w:t>12.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ОБУКА И ОБРАЗОВАЊЕ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_Toc13590694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70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695" w:history="1">
            <w:r w:rsidR="00E10345" w:rsidRPr="00F2651E">
              <w:rPr>
                <w:rStyle w:val="Hyperlink"/>
                <w:lang w:val="sr-Cyrl-CS"/>
              </w:rPr>
              <w:t>13.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МЕЂУНАРОДНЕ ОБАВЕЗЕ БИХ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_Toc13590695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71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02" w:history="1">
            <w:r w:rsidR="00E10345" w:rsidRPr="00F2651E">
              <w:rPr>
                <w:rStyle w:val="Hyperlink"/>
                <w:noProof/>
              </w:rPr>
              <w:t>13.1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</w:rPr>
              <w:t>Обавезе које произлазе из „Уговора о неширењу нуклеарног оружја“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_Toc13590702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71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03" w:history="1">
            <w:r w:rsidR="00E10345" w:rsidRPr="00F2651E">
              <w:rPr>
                <w:rStyle w:val="Hyperlink"/>
                <w:noProof/>
                <w:lang w:val="sr-Cyrl-CS"/>
              </w:rPr>
              <w:t>13.2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Обавезе које произлазе из „Конвенције о нуклеарној сигурности“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_Toc13590703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72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04" w:history="1">
            <w:r w:rsidR="00E10345" w:rsidRPr="00F2651E">
              <w:rPr>
                <w:rStyle w:val="Hyperlink"/>
                <w:noProof/>
                <w:lang w:val="sr-Cyrl-CS"/>
              </w:rPr>
              <w:t>13.3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Обавезе које произлазе из „Заједничке конвенције о сигурности збрињавања истрошеног нуклеарног горива и сигурности збрињавања радиоактивног отпада“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_Toc13590704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73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05" w:history="1">
            <w:r w:rsidR="00E10345" w:rsidRPr="00F2651E">
              <w:rPr>
                <w:rStyle w:val="Hyperlink"/>
                <w:noProof/>
                <w:lang w:val="sr-Cyrl-CS"/>
              </w:rPr>
              <w:t>13.4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Обавезе које произлазе из других конвенција и споразума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_Toc13590705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74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706" w:history="1">
            <w:r w:rsidR="00E10345" w:rsidRPr="00F2651E">
              <w:rPr>
                <w:rStyle w:val="Hyperlink"/>
                <w:lang w:val="sr-Cyrl-CS"/>
              </w:rPr>
              <w:t>14.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СИСТЕМ УПРАВЉАЊА (МЕНАЏМЕНТ СИСТЕМ)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_Toc13590706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76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707" w:history="1">
            <w:r w:rsidR="00E10345" w:rsidRPr="00F2651E">
              <w:rPr>
                <w:rStyle w:val="Hyperlink"/>
                <w:lang w:val="sr-Cyrl-CS"/>
              </w:rPr>
              <w:t>15.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ЗАКЉУЧАК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_Toc13590707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77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1"/>
            <w:tabs>
              <w:tab w:val="left" w:pos="660"/>
            </w:tabs>
            <w:rPr>
              <w:rFonts w:eastAsiaTheme="minorEastAsia" w:cstheme="minorBidi"/>
              <w:sz w:val="22"/>
              <w:lang w:val="en-US"/>
            </w:rPr>
          </w:pPr>
          <w:hyperlink w:anchor="_Toc13590710" w:history="1">
            <w:r w:rsidR="00E10345" w:rsidRPr="00F2651E">
              <w:rPr>
                <w:rStyle w:val="Hyperlink"/>
                <w:lang w:val="sr-Cyrl-CS"/>
              </w:rPr>
              <w:t>16.</w:t>
            </w:r>
            <w:r w:rsidR="00E10345">
              <w:rPr>
                <w:rFonts w:eastAsiaTheme="minorEastAsia" w:cstheme="minorBidi"/>
                <w:sz w:val="22"/>
                <w:lang w:val="en-US"/>
              </w:rPr>
              <w:tab/>
            </w:r>
            <w:r w:rsidR="00E10345" w:rsidRPr="00F2651E">
              <w:rPr>
                <w:rStyle w:val="Hyperlink"/>
                <w:lang w:val="sr-Cyrl-CS"/>
              </w:rPr>
              <w:t>ЛИСТЕ</w:t>
            </w:r>
            <w:r w:rsidR="00E10345">
              <w:rPr>
                <w:webHidden/>
              </w:rPr>
              <w:tab/>
            </w:r>
            <w:r w:rsidR="00E10345">
              <w:rPr>
                <w:webHidden/>
              </w:rPr>
              <w:fldChar w:fldCharType="begin"/>
            </w:r>
            <w:r w:rsidR="00E10345">
              <w:rPr>
                <w:webHidden/>
              </w:rPr>
              <w:instrText xml:space="preserve"> PAGEREF _Toc13590710 \h </w:instrText>
            </w:r>
            <w:r w:rsidR="00E10345">
              <w:rPr>
                <w:webHidden/>
              </w:rPr>
            </w:r>
            <w:r w:rsidR="00E10345">
              <w:rPr>
                <w:webHidden/>
              </w:rPr>
              <w:fldChar w:fldCharType="separate"/>
            </w:r>
            <w:r w:rsidR="00E10345">
              <w:rPr>
                <w:webHidden/>
              </w:rPr>
              <w:t>80</w:t>
            </w:r>
            <w:r w:rsidR="00E10345">
              <w:rPr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11" w:history="1">
            <w:r w:rsidR="00E10345" w:rsidRPr="00F2651E">
              <w:rPr>
                <w:rStyle w:val="Hyperlink"/>
                <w:noProof/>
                <w:lang w:val="sr-Cyrl-CS"/>
              </w:rPr>
              <w:t>16.1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Листа чешћих скраћеница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_Toc13590711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80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12" w:history="1">
            <w:r w:rsidR="00E10345" w:rsidRPr="00F2651E">
              <w:rPr>
                <w:rStyle w:val="Hyperlink"/>
                <w:noProof/>
                <w:lang w:val="sr-Cyrl-CS"/>
              </w:rPr>
              <w:t>16.2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Листа табела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_Toc13590712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80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13" w:history="1">
            <w:r w:rsidR="00E10345" w:rsidRPr="00F2651E">
              <w:rPr>
                <w:rStyle w:val="Hyperlink"/>
                <w:noProof/>
              </w:rPr>
              <w:t>16.3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Листа графика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_Toc13590713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81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E10345" w:rsidRDefault="00405CF2">
          <w:pPr>
            <w:pStyle w:val="TOC3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13590714" w:history="1">
            <w:r w:rsidR="00E10345" w:rsidRPr="00F2651E">
              <w:rPr>
                <w:rStyle w:val="Hyperlink"/>
                <w:noProof/>
                <w:lang w:val="sr-Cyrl-CS"/>
              </w:rPr>
              <w:t>16.4</w:t>
            </w:r>
            <w:r w:rsidR="00E10345">
              <w:rPr>
                <w:noProof/>
                <w:lang w:eastAsia="en-US"/>
              </w:rPr>
              <w:tab/>
            </w:r>
            <w:r w:rsidR="00E10345" w:rsidRPr="00F2651E">
              <w:rPr>
                <w:rStyle w:val="Hyperlink"/>
                <w:noProof/>
                <w:lang w:val="sr-Cyrl-CS"/>
              </w:rPr>
              <w:t>Листа слика</w:t>
            </w:r>
            <w:r w:rsidR="00E10345">
              <w:rPr>
                <w:noProof/>
                <w:webHidden/>
              </w:rPr>
              <w:tab/>
            </w:r>
            <w:r w:rsidR="00E10345">
              <w:rPr>
                <w:noProof/>
                <w:webHidden/>
              </w:rPr>
              <w:fldChar w:fldCharType="begin"/>
            </w:r>
            <w:r w:rsidR="00E10345">
              <w:rPr>
                <w:noProof/>
                <w:webHidden/>
              </w:rPr>
              <w:instrText xml:space="preserve"> PAGEREF _Toc13590714 \h </w:instrText>
            </w:r>
            <w:r w:rsidR="00E10345">
              <w:rPr>
                <w:noProof/>
                <w:webHidden/>
              </w:rPr>
            </w:r>
            <w:r w:rsidR="00E10345">
              <w:rPr>
                <w:noProof/>
                <w:webHidden/>
              </w:rPr>
              <w:fldChar w:fldCharType="separate"/>
            </w:r>
            <w:r w:rsidR="00E10345">
              <w:rPr>
                <w:noProof/>
                <w:webHidden/>
              </w:rPr>
              <w:t>81</w:t>
            </w:r>
            <w:r w:rsidR="00E10345">
              <w:rPr>
                <w:noProof/>
                <w:webHidden/>
              </w:rPr>
              <w:fldChar w:fldCharType="end"/>
            </w:r>
          </w:hyperlink>
        </w:p>
        <w:p w:rsidR="00317BC6" w:rsidRPr="004B3959" w:rsidRDefault="00C6071A" w:rsidP="00CE75AD">
          <w:pPr>
            <w:rPr>
              <w:rFonts w:ascii="Times New Roman" w:hAnsi="Times New Roman"/>
              <w:noProof/>
              <w:color w:val="FF0000"/>
              <w:lang w:val="bs-Latn-BA"/>
            </w:rPr>
          </w:pPr>
          <w:r w:rsidRPr="004B3959">
            <w:rPr>
              <w:rFonts w:ascii="Times New Roman" w:hAnsi="Times New Roman"/>
              <w:b/>
              <w:bCs/>
              <w:noProof/>
              <w:color w:val="FF0000"/>
              <w:szCs w:val="24"/>
              <w:lang w:val="bs-Latn-BA"/>
            </w:rPr>
            <w:fldChar w:fldCharType="end"/>
          </w:r>
        </w:p>
      </w:sdtContent>
    </w:sdt>
    <w:p w:rsidR="00461C1F" w:rsidRPr="004B3959" w:rsidRDefault="00461C1F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A14597" w:rsidRPr="004B3959" w:rsidRDefault="00A14597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A14597" w:rsidRPr="004B3959" w:rsidRDefault="00A14597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F40BF" w:rsidRPr="004B3959" w:rsidRDefault="00BF40BF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F40BF" w:rsidRPr="004B3959" w:rsidRDefault="00BF40BF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430F10" w:rsidRPr="004B3959" w:rsidRDefault="00430F10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430F10" w:rsidRDefault="00430F10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D0844" w:rsidRDefault="00BD0844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D0844" w:rsidRDefault="00BD0844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D0844" w:rsidRDefault="00BD0844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C6EBC" w:rsidRDefault="00BC6EBC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C6EBC" w:rsidRDefault="00BC6EBC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D0844" w:rsidRDefault="00BD0844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D0844" w:rsidRDefault="00BD0844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BD0844" w:rsidRDefault="00BD0844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C44404" w:rsidRPr="000F22F6" w:rsidRDefault="000F22F6" w:rsidP="00566752">
      <w:pPr>
        <w:pStyle w:val="Heading1"/>
        <w:rPr>
          <w:lang w:val="sr-Cyrl-CS"/>
        </w:rPr>
      </w:pPr>
      <w:bookmarkStart w:id="1" w:name="_Toc13590612"/>
      <w:r>
        <w:rPr>
          <w:lang w:val="sr-Cyrl-CS"/>
        </w:rPr>
        <w:t>УВОД</w:t>
      </w:r>
      <w:bookmarkEnd w:id="1"/>
    </w:p>
    <w:p w:rsidR="00CB1594" w:rsidRPr="000F22F6" w:rsidRDefault="00CB1594" w:rsidP="00B656AD">
      <w:pPr>
        <w:spacing w:line="240" w:lineRule="auto"/>
        <w:rPr>
          <w:rFonts w:ascii="Times New Roman" w:hAnsi="Times New Roman"/>
          <w:noProof/>
          <w:color w:val="FF0000"/>
          <w:szCs w:val="24"/>
          <w:lang w:val="sr-Cyrl-CS" w:eastAsia="bs-Latn-BA"/>
        </w:rPr>
      </w:pPr>
    </w:p>
    <w:p w:rsidR="00C33E67" w:rsidRPr="000F22F6" w:rsidRDefault="000F22F6" w:rsidP="00C33E6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szCs w:val="24"/>
          <w:lang w:val="sr-Cyrl-CS" w:eastAsia="bs-Latn-BA"/>
        </w:rPr>
      </w:pPr>
      <w:r>
        <w:rPr>
          <w:rFonts w:ascii="Times New Roman" w:hAnsi="Times New Roman"/>
          <w:noProof/>
          <w:szCs w:val="24"/>
          <w:lang w:val="sr-Cyrl-CS" w:eastAsia="bs-Latn-BA"/>
        </w:rPr>
        <w:t>Државна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регулаторна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радијациону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нуклеарну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безбједност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(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даљем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тексту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: </w:t>
      </w:r>
      <w:r>
        <w:rPr>
          <w:rFonts w:ascii="Times New Roman" w:hAnsi="Times New Roman"/>
          <w:noProof/>
          <w:szCs w:val="24"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) </w:t>
      </w:r>
      <w:r>
        <w:rPr>
          <w:rFonts w:ascii="Times New Roman" w:hAnsi="Times New Roman"/>
          <w:noProof/>
          <w:szCs w:val="24"/>
          <w:lang w:val="sr-Cyrl-CS" w:eastAsia="bs-Latn-BA"/>
        </w:rPr>
        <w:t>припрема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извјештај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стању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основу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члана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9. </w:t>
      </w:r>
      <w:r>
        <w:rPr>
          <w:rFonts w:ascii="Times New Roman" w:hAnsi="Times New Roman"/>
          <w:noProof/>
          <w:szCs w:val="24"/>
          <w:lang w:val="sr-Cyrl-CS" w:eastAsia="bs-Latn-BA"/>
        </w:rPr>
        <w:t>став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(2) </w:t>
      </w:r>
      <w:r>
        <w:rPr>
          <w:rFonts w:ascii="Times New Roman" w:hAnsi="Times New Roman"/>
          <w:noProof/>
          <w:szCs w:val="24"/>
          <w:lang w:val="sr-Cyrl-CS" w:eastAsia="bs-Latn-BA"/>
        </w:rPr>
        <w:t>Закона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радијационој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нуклеарној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Босни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Херцеговини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szCs w:val="24"/>
          <w:lang w:val="sr-Cyrl-CS" w:eastAsia="bs-Latn-BA"/>
        </w:rPr>
        <w:t>Службени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гласник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szCs w:val="24"/>
          <w:lang w:val="sr-Cyrl-CS" w:eastAsia="bs-Latn-BA"/>
        </w:rPr>
        <w:t>број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88/07) </w:t>
      </w:r>
      <w:r>
        <w:rPr>
          <w:rFonts w:ascii="Times New Roman" w:hAnsi="Times New Roman"/>
          <w:noProof/>
          <w:szCs w:val="24"/>
          <w:lang w:val="sr-Cyrl-CS" w:eastAsia="bs-Latn-BA"/>
        </w:rPr>
        <w:t>којим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прописано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да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szCs w:val="24"/>
          <w:lang w:val="sr-Cyrl-CS" w:eastAsia="bs-Latn-BA"/>
        </w:rPr>
        <w:t>Извјештај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стању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најмање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једанпут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годишње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доставља</w:t>
      </w:r>
      <w:r w:rsidR="00E5791B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Парламентарној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скупштини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Босне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Херцеговине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szCs w:val="24"/>
          <w:lang w:val="sr-Cyrl-CS" w:eastAsia="bs-Latn-BA"/>
        </w:rPr>
        <w:t>Овај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извјештај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припремљен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szCs w:val="24"/>
          <w:lang w:val="sr-Cyrl-CS" w:eastAsia="bs-Latn-BA"/>
        </w:rPr>
        <w:t>годину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, </w:t>
      </w:r>
      <w:r>
        <w:rPr>
          <w:rFonts w:ascii="Times New Roman" w:hAnsi="Times New Roman"/>
          <w:noProof/>
          <w:szCs w:val="24"/>
          <w:lang w:val="sr-Cyrl-CS" w:eastAsia="bs-Latn-BA"/>
        </w:rPr>
        <w:t>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приказу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резултата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често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вршен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компаративни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преглед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резултатима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претходних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година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циљем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унапређења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квалитета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самог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извјештаја</w:t>
      </w:r>
      <w:r w:rsidR="000937F5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бољег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прегледа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стања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Босни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Херцеговини</w:t>
      </w:r>
      <w:r w:rsidR="00C33E67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.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Извјештај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о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стању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радијационе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и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нуклеарне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сигурности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за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2017.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годину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достављен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је</w:t>
      </w:r>
      <w:r w:rsidR="005A3E40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у</w:t>
      </w:r>
      <w:r w:rsidR="00E3657F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јуну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године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Парламентарној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скупштини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БиХ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и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до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данас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није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стављен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на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дневни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ред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на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color w:val="000000"/>
          <w:szCs w:val="24"/>
          <w:lang w:val="sr-Cyrl-CS"/>
        </w:rPr>
        <w:t>разматрање</w:t>
      </w:r>
      <w:r w:rsidR="003E40E9" w:rsidRPr="000F22F6">
        <w:rPr>
          <w:rFonts w:ascii="Times New Roman" w:eastAsia="Calibri" w:hAnsi="Times New Roman"/>
          <w:noProof/>
          <w:color w:val="000000"/>
          <w:szCs w:val="24"/>
          <w:lang w:val="sr-Cyrl-CS"/>
        </w:rPr>
        <w:t>.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sz w:val="28"/>
          <w:szCs w:val="24"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Радиоактивност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појаву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присутну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свакодневном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произвести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тзв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високонапонским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генераторима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побуђивањем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рендгенских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цијеви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акцелераторских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цијеви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производе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примјењује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многим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радиотерапијске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радиодијагностичке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третмане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индустрији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испитивања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разарања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процесној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техници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пртљага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запаковане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робе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електранама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енергије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истраживању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испитивања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маркерима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итд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5A3E40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5A3E40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много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обиму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него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електране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истраживачке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реакторе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Највише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изражено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нешто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индустрији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описаним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szCs w:val="24"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сталну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подразумијева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додатну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вјештачким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повезано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ризицима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животну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тога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строго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дефинишу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подразумијева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превентивно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дјеловање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евентуалне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нежељене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Заштита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штетног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дјеловања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веома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важна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захтијева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добро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урађен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програм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обезбиједили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организациони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људски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финансијски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Примарна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лежи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носиоцу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посједује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подразумијева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предузимање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радњи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3B7354">
        <w:rPr>
          <w:rFonts w:ascii="Times New Roman" w:hAnsi="Times New Roman"/>
          <w:noProof/>
          <w:lang w:val="sr-Cyrl-CS" w:eastAsia="bs-Latn-BA"/>
        </w:rPr>
        <w:t>у складу с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прописима</w:t>
      </w:r>
      <w:r w:rsidR="00F17918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омогућавања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тексту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Закон</w:t>
      </w:r>
      <w:r w:rsidR="00C33E67" w:rsidRPr="000F22F6">
        <w:rPr>
          <w:rFonts w:ascii="Times New Roman" w:hAnsi="Times New Roman"/>
          <w:noProof/>
          <w:lang w:val="sr-Cyrl-CS" w:eastAsia="bs-Latn-BA"/>
        </w:rPr>
        <w:t>)</w:t>
      </w:r>
      <w:r w:rsidR="00C33E67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успостављен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општи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садашњих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будућих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генерација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потенцијалне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Детаљније</w:t>
      </w:r>
      <w:r w:rsidR="00CD650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регулисање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подзаконским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доноси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5A3E40" w:rsidRPr="000F22F6" w:rsidRDefault="005A3E40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Циљ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члан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2.)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Pr="000F22F6">
        <w:rPr>
          <w:rFonts w:ascii="Times New Roman" w:hAnsi="Times New Roman"/>
          <w:noProof/>
          <w:lang w:val="sr-Cyrl-CS" w:eastAsia="bs-Latn-BA"/>
        </w:rPr>
        <w:t>о</w:t>
      </w:r>
      <w:r>
        <w:rPr>
          <w:rFonts w:ascii="Times New Roman" w:hAnsi="Times New Roman"/>
          <w:noProof/>
          <w:lang w:val="sr-Cyrl-CS" w:eastAsia="bs-Latn-BA"/>
        </w:rPr>
        <w:t>безбиједити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грађана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C33E67" w:rsidRPr="000F22F6">
        <w:rPr>
          <w:rFonts w:ascii="Times New Roman" w:hAnsi="Times New Roman"/>
          <w:noProof/>
          <w:lang w:val="sr-Cyrl-CS" w:eastAsia="bs-Latn-BA"/>
        </w:rPr>
        <w:t>:</w:t>
      </w:r>
    </w:p>
    <w:p w:rsidR="00E3657F" w:rsidRPr="000F22F6" w:rsidRDefault="00E3657F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801EEC">
      <w:pPr>
        <w:pStyle w:val="ListParagraph"/>
        <w:numPr>
          <w:ilvl w:val="0"/>
          <w:numId w:val="36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успостављање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имплементирање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омогућава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развој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коришћење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складу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захтјевима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заштиту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здравља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људи</w:t>
      </w:r>
      <w:r w:rsidR="00934477" w:rsidRPr="000F22F6">
        <w:rPr>
          <w:noProof/>
          <w:lang w:val="sr-Cyrl-CS" w:eastAsia="bs-Latn-BA"/>
        </w:rPr>
        <w:t>;</w:t>
      </w:r>
    </w:p>
    <w:p w:rsidR="00C33E67" w:rsidRPr="000F22F6" w:rsidRDefault="000F22F6" w:rsidP="00801EEC">
      <w:pPr>
        <w:pStyle w:val="ListParagraph"/>
        <w:numPr>
          <w:ilvl w:val="0"/>
          <w:numId w:val="36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успостављање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одржавање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регулаторног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тиме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осигурање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компатибилности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међународним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стандардима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934477" w:rsidRPr="000F22F6">
        <w:rPr>
          <w:noProof/>
          <w:lang w:val="sr-Cyrl-CS" w:eastAsia="bs-Latn-BA"/>
        </w:rPr>
        <w:t>;</w:t>
      </w:r>
    </w:p>
    <w:p w:rsidR="00C33E67" w:rsidRPr="000F22F6" w:rsidRDefault="000F22F6" w:rsidP="00801EEC">
      <w:pPr>
        <w:pStyle w:val="ListParagraph"/>
        <w:numPr>
          <w:ilvl w:val="0"/>
          <w:numId w:val="36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оснивање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државног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регулаторног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органа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радијациону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нуклеарну</w:t>
      </w:r>
      <w:r w:rsidR="00934477" w:rsidRPr="000F22F6">
        <w:rPr>
          <w:noProof/>
          <w:lang w:val="sr-Cyrl-CS" w:eastAsia="bs-Latn-BA"/>
        </w:rPr>
        <w:t xml:space="preserve"> </w:t>
      </w:r>
      <w:r w:rsidR="00BC6EBC" w:rsidRPr="00BC6EBC">
        <w:rPr>
          <w:noProof/>
          <w:lang w:val="bs-Latn-BA" w:eastAsia="bs-Latn-BA"/>
        </w:rPr>
        <w:t>безбједност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одговарајућим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низом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функција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одговорности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потребним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ресурсима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успостављање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регулаторне</w:t>
      </w:r>
      <w:r w:rsidR="00934477" w:rsidRPr="000F22F6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контроле</w:t>
      </w:r>
      <w:r w:rsidR="00934477" w:rsidRPr="000F22F6">
        <w:rPr>
          <w:noProof/>
          <w:lang w:val="sr-Cyrl-CS" w:eastAsia="bs-Latn-BA"/>
        </w:rPr>
        <w:t>.</w:t>
      </w:r>
    </w:p>
    <w:p w:rsidR="00C33E67" w:rsidRPr="000F22F6" w:rsidRDefault="00C33E67" w:rsidP="00C33E67">
      <w:pPr>
        <w:spacing w:line="240" w:lineRule="auto"/>
        <w:ind w:left="720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основана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резултат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вишегодишњих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усаглашавања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законодавства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подручја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важећим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атомску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енергију</w:t>
      </w:r>
      <w:r w:rsidR="00C33E67" w:rsidRPr="004B3959">
        <w:rPr>
          <w:rFonts w:ascii="Times New Roman" w:hAnsi="Times New Roman"/>
          <w:noProof/>
          <w:lang w:val="bs-Latn-BA" w:eastAsia="bs-Latn-BA"/>
        </w:rPr>
        <w:t xml:space="preserve"> (</w:t>
      </w:r>
      <w:r w:rsidR="00C33E67" w:rsidRPr="004B3959">
        <w:rPr>
          <w:rFonts w:ascii="Times New Roman" w:eastAsia="Calibri" w:hAnsi="Times New Roman"/>
          <w:noProof/>
          <w:lang w:val="bs-Latn-BA"/>
        </w:rPr>
        <w:t xml:space="preserve">International Atomic Energy Agency;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33E67" w:rsidRPr="000F22F6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даљем</w:t>
      </w:r>
      <w:r w:rsidR="00C33E67" w:rsidRPr="000F22F6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тексту</w:t>
      </w:r>
      <w:r w:rsidR="00C33E67" w:rsidRPr="000F22F6">
        <w:rPr>
          <w:rFonts w:ascii="Times New Roman" w:eastAsia="Calibri" w:hAnsi="Times New Roman"/>
          <w:noProof/>
          <w:lang w:val="sr-Cyrl-CS"/>
        </w:rPr>
        <w:t>:</w:t>
      </w:r>
      <w:r w:rsidR="00C33E67" w:rsidRPr="004B3959">
        <w:rPr>
          <w:rFonts w:ascii="Times New Roman" w:eastAsia="Calibri" w:hAnsi="Times New Roman"/>
          <w:noProof/>
          <w:lang w:val="bs-Latn-BA"/>
        </w:rPr>
        <w:t xml:space="preserve"> </w:t>
      </w:r>
      <w:r w:rsidR="00BC6EBC">
        <w:rPr>
          <w:rFonts w:ascii="Times New Roman" w:eastAsia="Calibri" w:hAnsi="Times New Roman"/>
          <w:noProof/>
          <w:lang w:val="sr-Cyrl-CS"/>
        </w:rPr>
        <w:t>ИАЕА</w:t>
      </w:r>
      <w:r w:rsidR="00C33E67" w:rsidRPr="004B3959">
        <w:rPr>
          <w:rFonts w:ascii="Times New Roman" w:eastAsia="Calibri" w:hAnsi="Times New Roman"/>
          <w:noProof/>
          <w:lang w:val="bs-Latn-BA"/>
        </w:rPr>
        <w:t>)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унијом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C33E67" w:rsidRPr="004B3959">
        <w:rPr>
          <w:rFonts w:ascii="Times New Roman" w:hAnsi="Times New Roman"/>
          <w:noProof/>
          <w:lang w:val="bs-Latn-BA" w:eastAsia="bs-Latn-BA"/>
        </w:rPr>
        <w:t xml:space="preserve">(European Union;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тексту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).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преузела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Федералног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социјалне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Споразумом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између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Владе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Владе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преузела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кадрове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министарстава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започела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функција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szCs w:val="24"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константно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прилагођавању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регулативе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препорукама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Донесени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A23B1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уређуј</w:t>
      </w:r>
      <w:r w:rsidR="00BC6EBC"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издавања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посједовање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0937F5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спровођење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осигурава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адекватна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имовине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штетних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утицаја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  <w:r w:rsidR="00DA23B1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Доношењем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подзаконских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постављени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темељи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омогућава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развој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штетних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утицаја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Посебно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значајни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дефинишу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цјелокупног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високе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прописи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транспорту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  <w:r w:rsidR="00C33E67" w:rsidRPr="000F22F6">
        <w:rPr>
          <w:rFonts w:ascii="Times New Roman" w:hAnsi="Times New Roman"/>
          <w:noProof/>
          <w:lang w:val="sr-Cyrl-CS"/>
        </w:rPr>
        <w:t xml:space="preserve">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Током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успјешно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извршавала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обавезе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преузела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конвенцијама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билатералним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споразумима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Осим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развојне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подручја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првенствено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пројеката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ИПА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пројеката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комисије</w:t>
      </w:r>
      <w:r w:rsidR="00C33E67" w:rsidRPr="000F22F6">
        <w:rPr>
          <w:rFonts w:ascii="Times New Roman" w:hAnsi="Times New Roman"/>
          <w:i/>
          <w:noProof/>
          <w:lang w:val="sr-Cyrl-CS" w:eastAsia="bs-Latn-BA"/>
        </w:rPr>
        <w:t>,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билатералну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Министарством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енергију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</w:t>
      </w:r>
      <w:r w:rsidR="00C33E67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бившом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иницијативом</w:t>
      </w:r>
      <w:r w:rsidR="00C33E67" w:rsidRPr="004B3959">
        <w:rPr>
          <w:rFonts w:ascii="Times New Roman" w:hAnsi="Times New Roman"/>
          <w:noProof/>
          <w:lang w:val="bs-Latn-BA" w:eastAsia="bs-Latn-BA"/>
        </w:rPr>
        <w:t xml:space="preserve"> GTRI (Global Threat Reduction Initiative –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Иницијатива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смањење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глобалне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пријетње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),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садашњом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Канцеларијом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C33E67" w:rsidRPr="004B3959">
        <w:rPr>
          <w:rFonts w:ascii="Times New Roman" w:hAnsi="Times New Roman"/>
          <w:noProof/>
          <w:lang w:val="bs-Latn-BA" w:eastAsia="bs-Latn-BA"/>
        </w:rPr>
        <w:t xml:space="preserve"> (</w:t>
      </w:r>
      <w:r w:rsidR="00C33E67" w:rsidRPr="004B3959">
        <w:rPr>
          <w:rFonts w:ascii="Times New Roman" w:eastAsia="Calibri" w:hAnsi="Times New Roman"/>
          <w:noProof/>
          <w:lang w:val="bs-Latn-BA"/>
        </w:rPr>
        <w:t>Office of Radiological Security)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земљама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окружења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подаци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већ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укључене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првенствено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E3657F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Током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наставила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континуираним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унапређењем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омогућава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развој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унапређење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успјешно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наставила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испуњавањем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постављених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средњорочних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циљева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приказано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поглавља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слиједе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BC6EBC" w:rsidRPr="00BC6EBC" w:rsidRDefault="00BC6EBC">
      <w:pPr>
        <w:spacing w:after="240"/>
        <w:rPr>
          <w:rFonts w:ascii="Times New Roman" w:hAnsi="Times New Roman"/>
          <w:noProof/>
          <w:lang w:val="hr-HR" w:eastAsia="bs-Latn-BA"/>
        </w:rPr>
      </w:pPr>
    </w:p>
    <w:p w:rsidR="00C33E67" w:rsidRPr="000F22F6" w:rsidRDefault="000F22F6" w:rsidP="00BC76CD">
      <w:pPr>
        <w:pStyle w:val="Heading1"/>
        <w:numPr>
          <w:ilvl w:val="0"/>
          <w:numId w:val="31"/>
        </w:numPr>
        <w:rPr>
          <w:lang w:val="sr-Cyrl-CS"/>
        </w:rPr>
      </w:pPr>
      <w:bookmarkStart w:id="2" w:name="_Toc13590613"/>
      <w:r>
        <w:rPr>
          <w:lang w:val="sr-Cyrl-CS"/>
        </w:rPr>
        <w:t>РАД</w:t>
      </w:r>
      <w:r w:rsidR="00C33E67" w:rsidRPr="000F22F6">
        <w:rPr>
          <w:lang w:val="sr-Cyrl-CS"/>
        </w:rPr>
        <w:t xml:space="preserve"> </w:t>
      </w:r>
      <w:r>
        <w:rPr>
          <w:lang w:val="sr-Cyrl-CS"/>
        </w:rPr>
        <w:t>АГЕНЦИЈЕ</w:t>
      </w:r>
      <w:bookmarkEnd w:id="2"/>
    </w:p>
    <w:p w:rsidR="00C33E67" w:rsidRPr="000F22F6" w:rsidRDefault="00C33E67" w:rsidP="00C33E67">
      <w:pPr>
        <w:rPr>
          <w:rFonts w:ascii="Times New Roman" w:hAnsi="Times New Roman"/>
          <w:noProof/>
          <w:lang w:val="sr-Cyrl-CS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color w:val="FF0000"/>
          <w:sz w:val="22"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предвиђа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шири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установљени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општи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принципи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успостављена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функције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детаљније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уређење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остављено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путем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подзаконских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доноси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  <w:r w:rsidR="00C33E67" w:rsidRPr="000F22F6">
        <w:rPr>
          <w:rFonts w:ascii="Times New Roman" w:hAnsi="Times New Roman"/>
          <w:noProof/>
          <w:color w:val="FF0000"/>
          <w:sz w:val="22"/>
          <w:lang w:val="sr-Cyrl-CS" w:eastAsia="bs-Latn-BA"/>
        </w:rPr>
        <w:t xml:space="preserve">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color w:val="FF0000"/>
          <w:sz w:val="22"/>
          <w:lang w:val="sr-Cyrl-CS" w:eastAsia="bs-Latn-BA"/>
        </w:rPr>
      </w:pPr>
    </w:p>
    <w:p w:rsidR="00C33E67" w:rsidRPr="000F22F6" w:rsidRDefault="00C33E67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" w:name="_Toc518545349"/>
      <w:bookmarkStart w:id="4" w:name="_Toc518545450"/>
      <w:bookmarkStart w:id="5" w:name="_Toc518546356"/>
      <w:bookmarkStart w:id="6" w:name="_Toc518546456"/>
      <w:bookmarkStart w:id="7" w:name="_Toc518927033"/>
      <w:bookmarkStart w:id="8" w:name="_Toc519510341"/>
      <w:bookmarkStart w:id="9" w:name="_Toc12642911"/>
      <w:bookmarkStart w:id="10" w:name="_Toc12642994"/>
      <w:bookmarkStart w:id="11" w:name="_Toc12643079"/>
      <w:bookmarkStart w:id="12" w:name="_Toc13133645"/>
      <w:bookmarkStart w:id="13" w:name="_Toc13141273"/>
      <w:bookmarkStart w:id="14" w:name="_Toc13417545"/>
      <w:bookmarkStart w:id="15" w:name="_Toc13426533"/>
      <w:bookmarkStart w:id="16" w:name="_Toc13590614"/>
      <w:bookmarkStart w:id="17" w:name="_Toc352749635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:rsidR="00C33E67" w:rsidRPr="000F22F6" w:rsidRDefault="00C33E67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8" w:name="_Toc518545350"/>
      <w:bookmarkStart w:id="19" w:name="_Toc518545451"/>
      <w:bookmarkStart w:id="20" w:name="_Toc518546357"/>
      <w:bookmarkStart w:id="21" w:name="_Toc518546457"/>
      <w:bookmarkStart w:id="22" w:name="_Toc518927034"/>
      <w:bookmarkStart w:id="23" w:name="_Toc519510342"/>
      <w:bookmarkStart w:id="24" w:name="_Toc12642912"/>
      <w:bookmarkStart w:id="25" w:name="_Toc12642995"/>
      <w:bookmarkStart w:id="26" w:name="_Toc12643080"/>
      <w:bookmarkStart w:id="27" w:name="_Toc13133646"/>
      <w:bookmarkStart w:id="28" w:name="_Toc13141274"/>
      <w:bookmarkStart w:id="29" w:name="_Toc13417546"/>
      <w:bookmarkStart w:id="30" w:name="_Toc13426534"/>
      <w:bookmarkStart w:id="31" w:name="_Toc13590615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 w:rsidR="00C33E67" w:rsidRPr="000F22F6" w:rsidRDefault="00C33E67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2" w:name="_Toc518545351"/>
      <w:bookmarkStart w:id="33" w:name="_Toc518545452"/>
      <w:bookmarkStart w:id="34" w:name="_Toc518546358"/>
      <w:bookmarkStart w:id="35" w:name="_Toc518546458"/>
      <w:bookmarkStart w:id="36" w:name="_Toc518927035"/>
      <w:bookmarkStart w:id="37" w:name="_Toc519510343"/>
      <w:bookmarkStart w:id="38" w:name="_Toc12642913"/>
      <w:bookmarkStart w:id="39" w:name="_Toc12642996"/>
      <w:bookmarkStart w:id="40" w:name="_Toc12643081"/>
      <w:bookmarkStart w:id="41" w:name="_Toc13133647"/>
      <w:bookmarkStart w:id="42" w:name="_Toc13141275"/>
      <w:bookmarkStart w:id="43" w:name="_Toc13417547"/>
      <w:bookmarkStart w:id="44" w:name="_Toc13426535"/>
      <w:bookmarkStart w:id="45" w:name="_Toc13590616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</w:p>
    <w:p w:rsidR="00C33E67" w:rsidRPr="000F22F6" w:rsidRDefault="00C33E67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6" w:name="_Toc518545352"/>
      <w:bookmarkStart w:id="47" w:name="_Toc518545453"/>
      <w:bookmarkStart w:id="48" w:name="_Toc518546359"/>
      <w:bookmarkStart w:id="49" w:name="_Toc518546459"/>
      <w:bookmarkStart w:id="50" w:name="_Toc518927036"/>
      <w:bookmarkStart w:id="51" w:name="_Toc519510344"/>
      <w:bookmarkStart w:id="52" w:name="_Toc12642914"/>
      <w:bookmarkStart w:id="53" w:name="_Toc12642997"/>
      <w:bookmarkStart w:id="54" w:name="_Toc12643082"/>
      <w:bookmarkStart w:id="55" w:name="_Toc13133648"/>
      <w:bookmarkStart w:id="56" w:name="_Toc13141276"/>
      <w:bookmarkStart w:id="57" w:name="_Toc13417548"/>
      <w:bookmarkStart w:id="58" w:name="_Toc13426536"/>
      <w:bookmarkStart w:id="59" w:name="_Toc13590617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</w:p>
    <w:p w:rsidR="00C33E67" w:rsidRPr="000F22F6" w:rsidRDefault="00C33E67" w:rsidP="00BC76CD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0" w:name="_Toc518545353"/>
      <w:bookmarkStart w:id="61" w:name="_Toc518545454"/>
      <w:bookmarkStart w:id="62" w:name="_Toc518546360"/>
      <w:bookmarkStart w:id="63" w:name="_Toc518546460"/>
      <w:bookmarkStart w:id="64" w:name="_Toc518927037"/>
      <w:bookmarkStart w:id="65" w:name="_Toc519510345"/>
      <w:bookmarkStart w:id="66" w:name="_Toc12642915"/>
      <w:bookmarkStart w:id="67" w:name="_Toc12642998"/>
      <w:bookmarkStart w:id="68" w:name="_Toc12643083"/>
      <w:bookmarkStart w:id="69" w:name="_Toc13133649"/>
      <w:bookmarkStart w:id="70" w:name="_Toc13141277"/>
      <w:bookmarkStart w:id="71" w:name="_Toc13417549"/>
      <w:bookmarkStart w:id="72" w:name="_Toc13426537"/>
      <w:bookmarkStart w:id="73" w:name="_Toc13590618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</w:p>
    <w:p w:rsidR="00C33E67" w:rsidRPr="000F22F6" w:rsidRDefault="00C33E67" w:rsidP="00BC76CD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74" w:name="_Toc518545354"/>
      <w:bookmarkStart w:id="75" w:name="_Toc518545455"/>
      <w:bookmarkStart w:id="76" w:name="_Toc518546361"/>
      <w:bookmarkStart w:id="77" w:name="_Toc518546461"/>
      <w:bookmarkStart w:id="78" w:name="_Toc518927038"/>
      <w:bookmarkStart w:id="79" w:name="_Toc519510346"/>
      <w:bookmarkStart w:id="80" w:name="_Toc12642916"/>
      <w:bookmarkStart w:id="81" w:name="_Toc12642999"/>
      <w:bookmarkStart w:id="82" w:name="_Toc12643084"/>
      <w:bookmarkStart w:id="83" w:name="_Toc13133650"/>
      <w:bookmarkStart w:id="84" w:name="_Toc13141278"/>
      <w:bookmarkStart w:id="85" w:name="_Toc13417550"/>
      <w:bookmarkStart w:id="86" w:name="_Toc13426538"/>
      <w:bookmarkStart w:id="87" w:name="_Toc13590619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</w:p>
    <w:p w:rsidR="00C33E67" w:rsidRPr="000F22F6" w:rsidRDefault="00B00BA8" w:rsidP="001E6EA3">
      <w:pPr>
        <w:pStyle w:val="Heading3"/>
      </w:pPr>
      <w:r w:rsidRPr="000F22F6">
        <w:t xml:space="preserve"> </w:t>
      </w:r>
      <w:bookmarkStart w:id="88" w:name="_Toc13590620"/>
      <w:r w:rsidR="000F22F6">
        <w:t>Нормативне</w:t>
      </w:r>
      <w:r w:rsidR="00C33E67" w:rsidRPr="000F22F6">
        <w:t xml:space="preserve"> </w:t>
      </w:r>
      <w:r w:rsidR="000F22F6">
        <w:t>активно</w:t>
      </w:r>
      <w:bookmarkEnd w:id="17"/>
      <w:r w:rsidR="000F22F6">
        <w:t>сти</w:t>
      </w:r>
      <w:bookmarkEnd w:id="88"/>
    </w:p>
    <w:p w:rsidR="00C33E67" w:rsidRPr="000F22F6" w:rsidRDefault="00C33E67" w:rsidP="00C33E67">
      <w:pPr>
        <w:rPr>
          <w:rFonts w:ascii="Times New Roman" w:hAnsi="Times New Roman"/>
          <w:noProof/>
          <w:lang w:val="sr-Cyrl-CS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наставила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нормативним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сачињене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измјене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допуне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C241EE" w:rsidRPr="000F22F6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обуци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241EE" w:rsidRPr="000F22F6">
        <w:rPr>
          <w:rFonts w:ascii="Times New Roman" w:hAnsi="Times New Roman"/>
          <w:noProof/>
          <w:lang w:val="sr-Cyrl-CS" w:eastAsia="bs-Latn-BA"/>
        </w:rPr>
        <w:t>“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 w:rsidR="00C241EE" w:rsidRPr="000F22F6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измјенама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допунама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обуци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241EE" w:rsidRPr="000F22F6">
        <w:rPr>
          <w:rFonts w:ascii="Times New Roman" w:hAnsi="Times New Roman"/>
          <w:noProof/>
          <w:lang w:val="sr-Cyrl-CS" w:eastAsia="bs-Latn-BA"/>
        </w:rPr>
        <w:t>“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донесен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априлу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објављен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Службеном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37/18.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континуирано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усклађивање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легислативе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регулативе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августу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представници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учествовали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Школи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писања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“ </w:t>
      </w:r>
      <w:r>
        <w:rPr>
          <w:rFonts w:ascii="Times New Roman" w:hAnsi="Times New Roman"/>
          <w:noProof/>
          <w:lang w:val="sr-Cyrl-CS" w:eastAsia="bs-Latn-BA"/>
        </w:rPr>
        <w:t>коју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организовала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C241E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сједишту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Бечу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радионици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државе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чланице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подршку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реномираних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експерата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пишу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споменутих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експерата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непосредно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добити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непосредно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мишљења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усклађивањем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свјетским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Битно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напоменути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C241EE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организовала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састанак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Сарајеву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марту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ревизија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Интегрисаног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подршке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495D2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састанку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учествовале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Брчко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дистрикта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Ревизијом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наведеног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планирају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ојачати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капацитети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смислу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набавке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неопходне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службеника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гради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режим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33E67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C33E67" w:rsidRPr="000F22F6" w:rsidRDefault="00C33E67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C33E67" w:rsidRPr="000F22F6" w:rsidRDefault="000F22F6" w:rsidP="00C33E67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Иначе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сви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објављени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нормативни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доступни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службеној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интернет</w:t>
      </w:r>
      <w:r w:rsidR="00C241E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дијелу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Прописи</w:t>
      </w:r>
      <w:r w:rsidR="00C33E67" w:rsidRPr="000F22F6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</w:t>
      </w:r>
      <w:r w:rsidR="00C33E67" w:rsidRPr="000F22F6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документи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путем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линка</w:t>
      </w:r>
      <w:r w:rsidR="00C33E67" w:rsidRPr="000F22F6">
        <w:rPr>
          <w:rFonts w:ascii="Times New Roman" w:hAnsi="Times New Roman"/>
          <w:noProof/>
          <w:lang w:val="sr-Cyrl-CS" w:eastAsia="bs-Latn-BA"/>
        </w:rPr>
        <w:t xml:space="preserve">: </w:t>
      </w:r>
    </w:p>
    <w:p w:rsidR="00C33E67" w:rsidRPr="004B3959" w:rsidRDefault="00C33E67" w:rsidP="00C33E67">
      <w:pPr>
        <w:rPr>
          <w:rFonts w:ascii="Times New Roman" w:hAnsi="Times New Roman"/>
          <w:lang w:val="bs-Latn-BA"/>
        </w:rPr>
      </w:pPr>
    </w:p>
    <w:p w:rsidR="00332D96" w:rsidRPr="00332D96" w:rsidRDefault="00405CF2" w:rsidP="00332D96">
      <w:pPr>
        <w:rPr>
          <w:rFonts w:ascii="Times New Roman" w:hAnsi="Times New Roman"/>
          <w:u w:val="single"/>
          <w:lang w:val="hr-HR"/>
        </w:rPr>
      </w:pPr>
      <w:hyperlink r:id="rId9" w:history="1">
        <w:r w:rsidR="00332D96" w:rsidRPr="00332D96">
          <w:rPr>
            <w:rStyle w:val="Hyperlink"/>
            <w:rFonts w:ascii="Times New Roman" w:hAnsi="Times New Roman"/>
            <w:lang w:val="hr-HR"/>
          </w:rPr>
          <w:t>http://www.darns.gov.ba/ru/LegislationAndDocuments/NoviPravilnici</w:t>
        </w:r>
      </w:hyperlink>
    </w:p>
    <w:p w:rsidR="00BC6EBC" w:rsidRPr="00A35A8B" w:rsidRDefault="00BC6EBC" w:rsidP="00BC6EBC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89" w:name="_Toc518929926"/>
      <w:bookmarkStart w:id="90" w:name="_Toc519013230"/>
      <w:bookmarkStart w:id="91" w:name="_Toc519013354"/>
      <w:bookmarkStart w:id="92" w:name="_Toc519069124"/>
      <w:bookmarkStart w:id="93" w:name="_Toc519159380"/>
      <w:bookmarkStart w:id="94" w:name="_Toc519510650"/>
      <w:bookmarkStart w:id="95" w:name="_Toc13590621"/>
      <w:bookmarkEnd w:id="89"/>
      <w:bookmarkEnd w:id="90"/>
      <w:bookmarkEnd w:id="91"/>
      <w:bookmarkEnd w:id="92"/>
      <w:bookmarkEnd w:id="93"/>
      <w:bookmarkEnd w:id="94"/>
      <w:bookmarkEnd w:id="95"/>
    </w:p>
    <w:p w:rsidR="00BC6EBC" w:rsidRPr="00A35A8B" w:rsidRDefault="00BC6EBC" w:rsidP="00BC6EBC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96" w:name="_Toc518929927"/>
      <w:bookmarkStart w:id="97" w:name="_Toc519013231"/>
      <w:bookmarkStart w:id="98" w:name="_Toc519013355"/>
      <w:bookmarkStart w:id="99" w:name="_Toc519069125"/>
      <w:bookmarkStart w:id="100" w:name="_Toc519159381"/>
      <w:bookmarkStart w:id="101" w:name="_Toc519510651"/>
      <w:bookmarkStart w:id="102" w:name="_Toc13590622"/>
      <w:bookmarkEnd w:id="96"/>
      <w:bookmarkEnd w:id="97"/>
      <w:bookmarkEnd w:id="98"/>
      <w:bookmarkEnd w:id="99"/>
      <w:bookmarkEnd w:id="100"/>
      <w:bookmarkEnd w:id="101"/>
      <w:bookmarkEnd w:id="102"/>
    </w:p>
    <w:p w:rsidR="00BC6EBC" w:rsidRPr="00A35A8B" w:rsidRDefault="00BC6EBC" w:rsidP="00BC6EBC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03" w:name="_Toc518929928"/>
      <w:bookmarkStart w:id="104" w:name="_Toc519013232"/>
      <w:bookmarkStart w:id="105" w:name="_Toc519013356"/>
      <w:bookmarkStart w:id="106" w:name="_Toc519069126"/>
      <w:bookmarkStart w:id="107" w:name="_Toc519159382"/>
      <w:bookmarkStart w:id="108" w:name="_Toc519510652"/>
      <w:bookmarkStart w:id="109" w:name="_Toc13590623"/>
      <w:bookmarkEnd w:id="103"/>
      <w:bookmarkEnd w:id="104"/>
      <w:bookmarkEnd w:id="105"/>
      <w:bookmarkEnd w:id="106"/>
      <w:bookmarkEnd w:id="107"/>
      <w:bookmarkEnd w:id="108"/>
      <w:bookmarkEnd w:id="109"/>
    </w:p>
    <w:p w:rsidR="00BC6EBC" w:rsidRPr="00A35A8B" w:rsidRDefault="00BC6EBC" w:rsidP="00BC6EBC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10" w:name="_Toc518929929"/>
      <w:bookmarkStart w:id="111" w:name="_Toc519013233"/>
      <w:bookmarkStart w:id="112" w:name="_Toc519013357"/>
      <w:bookmarkStart w:id="113" w:name="_Toc519069127"/>
      <w:bookmarkStart w:id="114" w:name="_Toc519159383"/>
      <w:bookmarkStart w:id="115" w:name="_Toc519510653"/>
      <w:bookmarkStart w:id="116" w:name="_Toc13590624"/>
      <w:bookmarkEnd w:id="110"/>
      <w:bookmarkEnd w:id="111"/>
      <w:bookmarkEnd w:id="112"/>
      <w:bookmarkEnd w:id="113"/>
      <w:bookmarkEnd w:id="114"/>
      <w:bookmarkEnd w:id="115"/>
      <w:bookmarkEnd w:id="116"/>
    </w:p>
    <w:p w:rsidR="00BC6EBC" w:rsidRPr="00A35A8B" w:rsidRDefault="00BC6EBC" w:rsidP="00BC6EBC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17" w:name="_Toc518929930"/>
      <w:bookmarkStart w:id="118" w:name="_Toc519013234"/>
      <w:bookmarkStart w:id="119" w:name="_Toc519013358"/>
      <w:bookmarkStart w:id="120" w:name="_Toc519069128"/>
      <w:bookmarkStart w:id="121" w:name="_Toc519159384"/>
      <w:bookmarkStart w:id="122" w:name="_Toc519510654"/>
      <w:bookmarkStart w:id="123" w:name="_Toc13590625"/>
      <w:bookmarkEnd w:id="117"/>
      <w:bookmarkEnd w:id="118"/>
      <w:bookmarkEnd w:id="119"/>
      <w:bookmarkEnd w:id="120"/>
      <w:bookmarkEnd w:id="121"/>
      <w:bookmarkEnd w:id="122"/>
      <w:bookmarkEnd w:id="123"/>
    </w:p>
    <w:p w:rsidR="00BC6EBC" w:rsidRPr="00A35A8B" w:rsidRDefault="00BC6EBC" w:rsidP="00BC6EBC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24" w:name="_Toc518929931"/>
      <w:bookmarkStart w:id="125" w:name="_Toc519013235"/>
      <w:bookmarkStart w:id="126" w:name="_Toc519013359"/>
      <w:bookmarkStart w:id="127" w:name="_Toc519069129"/>
      <w:bookmarkStart w:id="128" w:name="_Toc519159385"/>
      <w:bookmarkStart w:id="129" w:name="_Toc519510655"/>
      <w:bookmarkStart w:id="130" w:name="_Toc13590626"/>
      <w:bookmarkEnd w:id="124"/>
      <w:bookmarkEnd w:id="125"/>
      <w:bookmarkEnd w:id="126"/>
      <w:bookmarkEnd w:id="127"/>
      <w:bookmarkEnd w:id="128"/>
      <w:bookmarkEnd w:id="129"/>
      <w:bookmarkEnd w:id="130"/>
    </w:p>
    <w:p w:rsidR="00BC6EBC" w:rsidRPr="00BC6EBC" w:rsidRDefault="00BC6EBC" w:rsidP="00C33E67">
      <w:pPr>
        <w:rPr>
          <w:rStyle w:val="Hyperlink"/>
          <w:rFonts w:ascii="Times New Roman" w:hAnsi="Times New Roman"/>
          <w:noProof/>
          <w:lang w:val="hr-HR"/>
        </w:rPr>
      </w:pPr>
    </w:p>
    <w:p w:rsidR="00737A7E" w:rsidRPr="000F22F6" w:rsidRDefault="00B00BA8" w:rsidP="001E6EA3">
      <w:pPr>
        <w:pStyle w:val="Heading3"/>
      </w:pPr>
      <w:bookmarkStart w:id="131" w:name="_Toc352749636"/>
      <w:bookmarkStart w:id="132" w:name="_Toc394734920"/>
      <w:r w:rsidRPr="000F22F6">
        <w:t xml:space="preserve"> </w:t>
      </w:r>
      <w:bookmarkStart w:id="133" w:name="_Toc13590627"/>
      <w:r w:rsidR="000F22F6">
        <w:t>Регистар</w:t>
      </w:r>
      <w:r w:rsidR="00737A7E" w:rsidRPr="000F22F6">
        <w:t xml:space="preserve"> </w:t>
      </w:r>
      <w:r w:rsidR="000F22F6">
        <w:t>извора</w:t>
      </w:r>
      <w:r w:rsidR="00737A7E" w:rsidRPr="000F22F6">
        <w:t xml:space="preserve"> </w:t>
      </w:r>
      <w:r w:rsidR="000F22F6">
        <w:t>зрач</w:t>
      </w:r>
      <w:bookmarkEnd w:id="131"/>
      <w:bookmarkEnd w:id="132"/>
      <w:r w:rsidR="000F22F6">
        <w:t>ења</w:t>
      </w:r>
      <w:bookmarkEnd w:id="133"/>
    </w:p>
    <w:p w:rsidR="00737A7E" w:rsidRPr="000F22F6" w:rsidRDefault="00737A7E" w:rsidP="00737A7E">
      <w:pPr>
        <w:rPr>
          <w:rFonts w:ascii="Times New Roman" w:hAnsi="Times New Roman"/>
          <w:noProof/>
          <w:lang w:val="sr-Cyrl-CS" w:eastAsia="bs-Latn-BA"/>
        </w:rPr>
      </w:pPr>
    </w:p>
    <w:p w:rsidR="00737A7E" w:rsidRPr="000F22F6" w:rsidRDefault="000F22F6" w:rsidP="00737A7E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чланом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8. </w:t>
      </w:r>
      <w:r>
        <w:rPr>
          <w:rFonts w:ascii="Times New Roman" w:hAnsi="Times New Roman"/>
          <w:noProof/>
          <w:lang w:val="sr-Cyrl-CS" w:eastAsia="bs-Latn-BA"/>
        </w:rPr>
        <w:t>Закона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дефинише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функције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надлежности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између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осталог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дефинисано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одржава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регистар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издатих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дозвола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даљем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тексту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Државни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регистар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). </w:t>
      </w:r>
    </w:p>
    <w:p w:rsidR="00737A7E" w:rsidRPr="000F22F6" w:rsidRDefault="00737A7E" w:rsidP="00737A7E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37A7E" w:rsidRPr="000F22F6" w:rsidRDefault="000F22F6" w:rsidP="00737A7E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737A7E" w:rsidRPr="004B3959">
        <w:rPr>
          <w:rFonts w:ascii="Times New Roman" w:hAnsi="Times New Roman"/>
          <w:noProof/>
          <w:lang w:val="bs-Latn-BA" w:eastAsia="bs-Latn-BA"/>
        </w:rPr>
        <w:t xml:space="preserve">RAIS 3.3 (Regulatory Authority Information System – </w:t>
      </w:r>
      <w:r>
        <w:rPr>
          <w:rFonts w:ascii="Times New Roman" w:hAnsi="Times New Roman"/>
          <w:noProof/>
          <w:lang w:val="sr-Cyrl-CS" w:eastAsia="bs-Latn-BA"/>
        </w:rPr>
        <w:t>Информациони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регулаторног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креирала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737A7E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37A7E" w:rsidRPr="000F22F6" w:rsidRDefault="00737A7E" w:rsidP="00737A7E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37A7E" w:rsidRDefault="000F22F6" w:rsidP="00737A7E">
      <w:pPr>
        <w:spacing w:line="240" w:lineRule="auto"/>
        <w:rPr>
          <w:rFonts w:ascii="Times New Roman" w:hAnsi="Times New Roman"/>
          <w:noProof/>
          <w:lang w:val="hr-HR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Извори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уређаји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производе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затворени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отворени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евидентирани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Државном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регистру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дан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31.12.2018.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приказано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наставку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737A7E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737A7E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A804DB" w:rsidRDefault="00A804DB" w:rsidP="00737A7E">
      <w:pPr>
        <w:spacing w:line="240" w:lineRule="auto"/>
        <w:rPr>
          <w:rFonts w:ascii="Times New Roman" w:hAnsi="Times New Roman"/>
          <w:noProof/>
          <w:lang w:val="hr-HR" w:eastAsia="bs-Latn-BA"/>
        </w:rPr>
      </w:pPr>
    </w:p>
    <w:p w:rsidR="00F81A78" w:rsidRPr="00733106" w:rsidRDefault="00F81A78" w:rsidP="00F81A78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34" w:name="_Toc13133653"/>
      <w:bookmarkStart w:id="135" w:name="_Toc13141281"/>
      <w:bookmarkStart w:id="136" w:name="_Toc13417553"/>
      <w:bookmarkStart w:id="137" w:name="_Toc13426541"/>
      <w:bookmarkStart w:id="138" w:name="_Toc13590628"/>
      <w:bookmarkEnd w:id="134"/>
      <w:bookmarkEnd w:id="135"/>
      <w:bookmarkEnd w:id="136"/>
      <w:bookmarkEnd w:id="137"/>
      <w:bookmarkEnd w:id="138"/>
    </w:p>
    <w:p w:rsidR="00F81A78" w:rsidRPr="00733106" w:rsidRDefault="00F81A78" w:rsidP="00F81A78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39" w:name="_Toc13133654"/>
      <w:bookmarkStart w:id="140" w:name="_Toc13141282"/>
      <w:bookmarkStart w:id="141" w:name="_Toc13417554"/>
      <w:bookmarkStart w:id="142" w:name="_Toc13426542"/>
      <w:bookmarkStart w:id="143" w:name="_Toc13590629"/>
      <w:bookmarkEnd w:id="139"/>
      <w:bookmarkEnd w:id="140"/>
      <w:bookmarkEnd w:id="141"/>
      <w:bookmarkEnd w:id="142"/>
      <w:bookmarkEnd w:id="143"/>
    </w:p>
    <w:p w:rsidR="00F81A78" w:rsidRPr="00733106" w:rsidRDefault="00F81A78" w:rsidP="00F81A78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44" w:name="_Toc13133655"/>
      <w:bookmarkStart w:id="145" w:name="_Toc13141283"/>
      <w:bookmarkStart w:id="146" w:name="_Toc13417555"/>
      <w:bookmarkStart w:id="147" w:name="_Toc13426543"/>
      <w:bookmarkStart w:id="148" w:name="_Toc13590630"/>
      <w:bookmarkEnd w:id="144"/>
      <w:bookmarkEnd w:id="145"/>
      <w:bookmarkEnd w:id="146"/>
      <w:bookmarkEnd w:id="147"/>
      <w:bookmarkEnd w:id="148"/>
    </w:p>
    <w:p w:rsidR="00F81A78" w:rsidRPr="00733106" w:rsidRDefault="00F81A78" w:rsidP="00F81A78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49" w:name="_Toc13133656"/>
      <w:bookmarkStart w:id="150" w:name="_Toc13141284"/>
      <w:bookmarkStart w:id="151" w:name="_Toc13417556"/>
      <w:bookmarkStart w:id="152" w:name="_Toc13426544"/>
      <w:bookmarkStart w:id="153" w:name="_Toc13590631"/>
      <w:bookmarkEnd w:id="149"/>
      <w:bookmarkEnd w:id="150"/>
      <w:bookmarkEnd w:id="151"/>
      <w:bookmarkEnd w:id="152"/>
      <w:bookmarkEnd w:id="153"/>
    </w:p>
    <w:p w:rsidR="00F81A78" w:rsidRPr="00733106" w:rsidRDefault="00F81A78" w:rsidP="00F81A78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54" w:name="_Toc13133657"/>
      <w:bookmarkStart w:id="155" w:name="_Toc13141285"/>
      <w:bookmarkStart w:id="156" w:name="_Toc13417557"/>
      <w:bookmarkStart w:id="157" w:name="_Toc13426545"/>
      <w:bookmarkStart w:id="158" w:name="_Toc13590632"/>
      <w:bookmarkEnd w:id="154"/>
      <w:bookmarkEnd w:id="155"/>
      <w:bookmarkEnd w:id="156"/>
      <w:bookmarkEnd w:id="157"/>
      <w:bookmarkEnd w:id="158"/>
    </w:p>
    <w:p w:rsidR="00F81A78" w:rsidRPr="00733106" w:rsidRDefault="00F81A78" w:rsidP="00F81A78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59" w:name="_Toc13133658"/>
      <w:bookmarkStart w:id="160" w:name="_Toc13141286"/>
      <w:bookmarkStart w:id="161" w:name="_Toc13417558"/>
      <w:bookmarkStart w:id="162" w:name="_Toc13426546"/>
      <w:bookmarkStart w:id="163" w:name="_Toc13590633"/>
      <w:bookmarkEnd w:id="159"/>
      <w:bookmarkEnd w:id="160"/>
      <w:bookmarkEnd w:id="161"/>
      <w:bookmarkEnd w:id="162"/>
      <w:bookmarkEnd w:id="163"/>
    </w:p>
    <w:p w:rsidR="00737A7E" w:rsidRPr="000F22F6" w:rsidRDefault="000F22F6" w:rsidP="001E6EA3">
      <w:pPr>
        <w:pStyle w:val="Heading3"/>
      </w:pPr>
      <w:bookmarkStart w:id="164" w:name="_Toc13590634"/>
      <w:r>
        <w:t>Уређаји</w:t>
      </w:r>
      <w:r w:rsidR="00737A7E" w:rsidRPr="000F22F6">
        <w:t xml:space="preserve"> </w:t>
      </w:r>
      <w:r>
        <w:t>који</w:t>
      </w:r>
      <w:r w:rsidR="00737A7E" w:rsidRPr="000F22F6">
        <w:t xml:space="preserve"> </w:t>
      </w:r>
      <w:r>
        <w:t>производе</w:t>
      </w:r>
      <w:r w:rsidR="00737A7E" w:rsidRPr="000F22F6">
        <w:t xml:space="preserve"> </w:t>
      </w:r>
      <w:r>
        <w:t>зрачење</w:t>
      </w:r>
      <w:bookmarkEnd w:id="164"/>
      <w:r w:rsidR="00737A7E" w:rsidRPr="000F22F6">
        <w:t xml:space="preserve">   </w:t>
      </w:r>
    </w:p>
    <w:p w:rsidR="00737A7E" w:rsidRPr="000F22F6" w:rsidRDefault="00737A7E" w:rsidP="00737A7E">
      <w:pPr>
        <w:spacing w:line="240" w:lineRule="auto"/>
        <w:rPr>
          <w:rFonts w:ascii="Times New Roman" w:hAnsi="Times New Roman"/>
          <w:b/>
          <w:noProof/>
          <w:lang w:val="sr-Cyrl-CS"/>
        </w:rPr>
      </w:pPr>
    </w:p>
    <w:p w:rsidR="00A804DB" w:rsidRDefault="000F22F6" w:rsidP="00737A7E">
      <w:pPr>
        <w:spacing w:line="240" w:lineRule="auto"/>
        <w:rPr>
          <w:rFonts w:ascii="Times New Roman" w:hAnsi="Times New Roman"/>
          <w:noProof/>
          <w:lang w:val="hr-HR"/>
        </w:rPr>
      </w:pPr>
      <w:r>
        <w:rPr>
          <w:rFonts w:ascii="Times New Roman" w:hAnsi="Times New Roman"/>
          <w:noProof/>
          <w:lang w:val="sr-Cyrl-CS"/>
        </w:rPr>
        <w:t>Уређаји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производе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зрачење</w:t>
      </w:r>
      <w:r w:rsidR="00737A7E" w:rsidRPr="000F22F6">
        <w:rPr>
          <w:rFonts w:ascii="Times New Roman" w:hAnsi="Times New Roman"/>
          <w:noProof/>
          <w:vertAlign w:val="superscript"/>
          <w:lang w:val="sr-Cyrl-CS"/>
        </w:rPr>
        <w:footnoteReference w:id="1"/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категорисани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чланом</w:t>
      </w:r>
      <w:r w:rsidR="00737A7E" w:rsidRPr="000F22F6">
        <w:rPr>
          <w:rFonts w:ascii="Times New Roman" w:hAnsi="Times New Roman"/>
          <w:noProof/>
          <w:lang w:val="sr-Cyrl-CS"/>
        </w:rPr>
        <w:t xml:space="preserve"> 6. </w:t>
      </w:r>
      <w:r>
        <w:rPr>
          <w:rFonts w:ascii="Times New Roman" w:hAnsi="Times New Roman"/>
          <w:noProof/>
          <w:lang w:val="sr-Cyrl-CS"/>
        </w:rPr>
        <w:t>став</w:t>
      </w:r>
      <w:r w:rsidR="00737A7E" w:rsidRPr="000F22F6">
        <w:rPr>
          <w:rFonts w:ascii="Times New Roman" w:hAnsi="Times New Roman"/>
          <w:noProof/>
          <w:lang w:val="sr-Cyrl-CS"/>
        </w:rPr>
        <w:t xml:space="preserve"> (2) </w:t>
      </w:r>
      <w:r w:rsidR="00737A7E" w:rsidRPr="000F22F6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/>
        </w:rPr>
        <w:t>Правилника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нотификацији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37A7E" w:rsidRPr="000F22F6">
        <w:rPr>
          <w:rFonts w:ascii="Times New Roman" w:hAnsi="Times New Roman"/>
          <w:noProof/>
          <w:lang w:val="sr-Cyrl-CS" w:eastAsia="bs-Latn-BA"/>
        </w:rPr>
        <w:t>“</w:t>
      </w:r>
      <w:r w:rsidR="00737A7E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налази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737A7E" w:rsidRPr="000F22F6">
        <w:rPr>
          <w:rFonts w:ascii="Times New Roman" w:hAnsi="Times New Roman"/>
          <w:noProof/>
          <w:lang w:val="sr-Cyrl-CS"/>
        </w:rPr>
        <w:t xml:space="preserve"> 1</w:t>
      </w:r>
      <w:r w:rsidR="006B581C" w:rsidRPr="000F22F6">
        <w:rPr>
          <w:rFonts w:ascii="Times New Roman" w:hAnsi="Times New Roman"/>
          <w:noProof/>
          <w:lang w:val="sr-Cyrl-CS"/>
        </w:rPr>
        <w:t>.</w:t>
      </w:r>
      <w:r w:rsidR="00737A7E" w:rsidRPr="000F22F6">
        <w:rPr>
          <w:rFonts w:ascii="Times New Roman" w:hAnsi="Times New Roman"/>
          <w:noProof/>
          <w:lang w:val="sr-Cyrl-CS"/>
        </w:rPr>
        <w:t xml:space="preserve">624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производе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зрачење</w:t>
      </w:r>
      <w:r w:rsidR="00737A7E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чему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употреби</w:t>
      </w:r>
      <w:r w:rsidR="00737A7E" w:rsidRPr="000F22F6">
        <w:rPr>
          <w:rFonts w:ascii="Times New Roman" w:hAnsi="Times New Roman"/>
          <w:noProof/>
          <w:lang w:val="sr-Cyrl-CS"/>
        </w:rPr>
        <w:t xml:space="preserve"> 1</w:t>
      </w:r>
      <w:r w:rsidR="006B581C" w:rsidRPr="000F22F6">
        <w:rPr>
          <w:rFonts w:ascii="Times New Roman" w:hAnsi="Times New Roman"/>
          <w:noProof/>
          <w:lang w:val="sr-Cyrl-CS"/>
        </w:rPr>
        <w:t>.</w:t>
      </w:r>
      <w:r w:rsidR="00737A7E" w:rsidRPr="000F22F6">
        <w:rPr>
          <w:rFonts w:ascii="Times New Roman" w:hAnsi="Times New Roman"/>
          <w:noProof/>
          <w:lang w:val="sr-Cyrl-CS"/>
        </w:rPr>
        <w:t xml:space="preserve">233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737A7E" w:rsidRPr="000F22F6">
        <w:rPr>
          <w:rFonts w:ascii="Times New Roman" w:hAnsi="Times New Roman"/>
          <w:noProof/>
          <w:lang w:val="sr-Cyrl-CS"/>
        </w:rPr>
        <w:t xml:space="preserve"> 402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37A7E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Анализа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статистичких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података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Државног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регистра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односу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претходну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годину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евидентно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показује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повећан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495D2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оних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више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37A7E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Повећан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проистиче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чињенице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току</w:t>
      </w:r>
      <w:r w:rsidR="00737A7E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било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пријава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нових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углавном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денталних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дијагностичкој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интервентној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радиологији</w:t>
      </w:r>
      <w:r w:rsidR="00737A7E" w:rsidRPr="000F22F6">
        <w:rPr>
          <w:rFonts w:ascii="Times New Roman" w:hAnsi="Times New Roman"/>
          <w:noProof/>
          <w:lang w:val="sr-Cyrl-CS"/>
        </w:rPr>
        <w:t xml:space="preserve">). </w:t>
      </w:r>
      <w:r>
        <w:rPr>
          <w:rFonts w:ascii="Times New Roman" w:hAnsi="Times New Roman"/>
          <w:noProof/>
          <w:lang w:val="sr-Cyrl-CS"/>
        </w:rPr>
        <w:t>Томе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такође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допринијеле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интензивне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инспектора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</w:t>
      </w:r>
      <w:r w:rsidR="00737A7E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За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разлику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тога</w:t>
      </w:r>
      <w:r w:rsidR="00737A7E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повећан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проистиче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чињенице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углавном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стари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стављени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функције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замијењени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новим</w:t>
      </w:r>
      <w:r w:rsidR="00A804DB">
        <w:rPr>
          <w:rFonts w:ascii="Times New Roman" w:hAnsi="Times New Roman"/>
          <w:noProof/>
          <w:lang w:val="sr-Cyrl-CS"/>
        </w:rPr>
        <w:t>а</w:t>
      </w:r>
      <w:r w:rsidR="00737A7E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На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графику</w:t>
      </w:r>
      <w:r w:rsidR="00737A7E" w:rsidRPr="000F22F6">
        <w:rPr>
          <w:rFonts w:ascii="Times New Roman" w:hAnsi="Times New Roman"/>
          <w:noProof/>
          <w:lang w:val="sr-Cyrl-CS"/>
        </w:rPr>
        <w:t xml:space="preserve"> 2.1 </w:t>
      </w:r>
      <w:r>
        <w:rPr>
          <w:rFonts w:ascii="Times New Roman" w:hAnsi="Times New Roman"/>
          <w:noProof/>
          <w:lang w:val="sr-Cyrl-CS"/>
        </w:rPr>
        <w:t>дат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процентуални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производе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дјелатностима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EE2EED" w:rsidRPr="000F22F6">
        <w:rPr>
          <w:rFonts w:ascii="Times New Roman" w:hAnsi="Times New Roman"/>
          <w:noProof/>
          <w:lang w:val="sr-Cyrl-CS"/>
        </w:rPr>
        <w:t>,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као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што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може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закључити</w:t>
      </w:r>
      <w:r w:rsidR="00EE2EED" w:rsidRPr="000F22F6">
        <w:rPr>
          <w:rFonts w:ascii="Times New Roman" w:hAnsi="Times New Roman"/>
          <w:noProof/>
          <w:lang w:val="sr-Cyrl-CS"/>
        </w:rPr>
        <w:t>,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највећи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тих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специфичним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медицинским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дјелатностима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стоматолошке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рендгенологије</w:t>
      </w:r>
      <w:r w:rsidR="00737A7E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дијагностичке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интервентне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радиологије</w:t>
      </w:r>
      <w:r w:rsidR="00737A7E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Знатно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мањи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индустрији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осталим</w:t>
      </w:r>
      <w:r w:rsidR="00737A7E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дјелатностима</w:t>
      </w:r>
      <w:r w:rsidR="00737A7E" w:rsidRPr="000F22F6">
        <w:rPr>
          <w:rFonts w:ascii="Times New Roman" w:hAnsi="Times New Roman"/>
          <w:noProof/>
          <w:lang w:val="sr-Cyrl-CS"/>
        </w:rPr>
        <w:t>.</w:t>
      </w:r>
    </w:p>
    <w:p w:rsidR="00737A7E" w:rsidRDefault="00737A7E" w:rsidP="00737A7E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4A4134" w:rsidRPr="004B3959" w:rsidRDefault="004A4134" w:rsidP="004A4134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  <w:r w:rsidRPr="004A4134">
        <w:rPr>
          <w:rFonts w:ascii="Times New Roman" w:hAnsi="Times New Roman"/>
          <w:noProof/>
          <w:lang w:val="en-US"/>
        </w:rPr>
        <w:drawing>
          <wp:inline distT="0" distB="0" distL="0" distR="0">
            <wp:extent cx="4976031" cy="2331701"/>
            <wp:effectExtent l="19050" t="0" r="15069" b="0"/>
            <wp:docPr id="3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37A7E" w:rsidRPr="004B3959" w:rsidRDefault="00737A7E" w:rsidP="00737A7E">
      <w:pPr>
        <w:jc w:val="center"/>
        <w:rPr>
          <w:rFonts w:ascii="Times New Roman" w:hAnsi="Times New Roman"/>
          <w:i/>
          <w:noProof/>
          <w:color w:val="FF0000"/>
          <w:sz w:val="22"/>
          <w:lang w:val="bs-Latn-BA"/>
        </w:rPr>
      </w:pPr>
    </w:p>
    <w:p w:rsidR="00737A7E" w:rsidRPr="005A63D3" w:rsidRDefault="005A63D3" w:rsidP="00737A7E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37A7E" w:rsidRPr="005A63D3">
        <w:rPr>
          <w:rFonts w:ascii="Times New Roman" w:hAnsi="Times New Roman"/>
          <w:noProof/>
          <w:sz w:val="22"/>
          <w:lang w:val="sr-Cyrl-CS"/>
        </w:rPr>
        <w:t xml:space="preserve"> 2.1: </w:t>
      </w:r>
      <w:r>
        <w:rPr>
          <w:rFonts w:ascii="Times New Roman" w:hAnsi="Times New Roman"/>
          <w:noProof/>
          <w:sz w:val="22"/>
          <w:lang w:val="sr-Cyrl-CS"/>
        </w:rPr>
        <w:t>Преглед</w:t>
      </w:r>
      <w:r w:rsidR="00737A7E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уређаја</w:t>
      </w:r>
      <w:r w:rsidR="00737A7E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737A7E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дјелатностима</w:t>
      </w:r>
    </w:p>
    <w:p w:rsidR="00067AC1" w:rsidRPr="004B3959" w:rsidRDefault="00067AC1" w:rsidP="00067AC1">
      <w:pPr>
        <w:spacing w:line="240" w:lineRule="auto"/>
        <w:jc w:val="center"/>
        <w:rPr>
          <w:rFonts w:ascii="Times New Roman" w:hAnsi="Times New Roman"/>
          <w:i/>
          <w:noProof/>
          <w:color w:val="FF0000"/>
          <w:sz w:val="22"/>
          <w:lang w:val="bs-Latn-BA"/>
        </w:rPr>
      </w:pPr>
    </w:p>
    <w:p w:rsidR="003401DA" w:rsidRPr="000F22F6" w:rsidRDefault="000F22F6" w:rsidP="001E6EA3">
      <w:pPr>
        <w:pStyle w:val="Heading3"/>
      </w:pPr>
      <w:bookmarkStart w:id="165" w:name="_Toc13590635"/>
      <w:r>
        <w:t>Затворени</w:t>
      </w:r>
      <w:r w:rsidR="003401DA" w:rsidRPr="000F22F6">
        <w:t xml:space="preserve"> </w:t>
      </w:r>
      <w:r>
        <w:t>радиоактивни</w:t>
      </w:r>
      <w:r w:rsidR="003401DA" w:rsidRPr="000F22F6">
        <w:t xml:space="preserve"> </w:t>
      </w:r>
      <w:r>
        <w:t>извори</w:t>
      </w:r>
      <w:r w:rsidR="003401DA" w:rsidRPr="000F22F6">
        <w:t xml:space="preserve"> </w:t>
      </w:r>
      <w:r>
        <w:t>и</w:t>
      </w:r>
      <w:r w:rsidR="003401DA" w:rsidRPr="000F22F6">
        <w:t xml:space="preserve"> </w:t>
      </w:r>
      <w:r>
        <w:t>уређаји</w:t>
      </w:r>
      <w:r w:rsidR="003401DA" w:rsidRPr="000F22F6">
        <w:t xml:space="preserve"> </w:t>
      </w:r>
      <w:r>
        <w:t>који</w:t>
      </w:r>
      <w:r w:rsidR="003401DA" w:rsidRPr="000F22F6">
        <w:t xml:space="preserve"> </w:t>
      </w:r>
      <w:r>
        <w:t>садрже</w:t>
      </w:r>
      <w:r w:rsidR="003401DA" w:rsidRPr="000F22F6">
        <w:t xml:space="preserve"> </w:t>
      </w:r>
      <w:r>
        <w:t>затворене</w:t>
      </w:r>
      <w:r w:rsidR="003401DA" w:rsidRPr="000F22F6">
        <w:t xml:space="preserve"> </w:t>
      </w:r>
      <w:r>
        <w:t>изворе</w:t>
      </w:r>
      <w:bookmarkEnd w:id="165"/>
    </w:p>
    <w:p w:rsidR="003401DA" w:rsidRPr="000F22F6" w:rsidRDefault="003401DA" w:rsidP="003401DA">
      <w:pPr>
        <w:spacing w:line="240" w:lineRule="auto"/>
        <w:rPr>
          <w:rFonts w:ascii="Times New Roman" w:hAnsi="Times New Roman"/>
          <w:b/>
          <w:noProof/>
          <w:lang w:val="sr-Cyrl-CS"/>
        </w:rPr>
      </w:pPr>
    </w:p>
    <w:p w:rsidR="003401DA" w:rsidRPr="000F22F6" w:rsidRDefault="000F22F6" w:rsidP="003401DA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налази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3401DA" w:rsidRPr="000F22F6">
        <w:rPr>
          <w:rFonts w:ascii="Times New Roman" w:hAnsi="Times New Roman"/>
          <w:noProof/>
          <w:lang w:val="sr-Cyrl-CS"/>
        </w:rPr>
        <w:t xml:space="preserve"> 1</w:t>
      </w:r>
      <w:r w:rsidR="00081DC1" w:rsidRPr="000F22F6">
        <w:rPr>
          <w:rFonts w:ascii="Times New Roman" w:hAnsi="Times New Roman"/>
          <w:noProof/>
          <w:lang w:val="sr-Cyrl-CS"/>
        </w:rPr>
        <w:t>.</w:t>
      </w:r>
      <w:r w:rsidR="003401DA" w:rsidRPr="000F22F6">
        <w:rPr>
          <w:rFonts w:ascii="Times New Roman" w:hAnsi="Times New Roman"/>
          <w:noProof/>
          <w:lang w:val="sr-Cyrl-CS"/>
        </w:rPr>
        <w:t xml:space="preserve">411 </w:t>
      </w:r>
      <w:r>
        <w:rPr>
          <w:rFonts w:ascii="Times New Roman" w:hAnsi="Times New Roman"/>
          <w:noProof/>
          <w:lang w:val="sr-Cyrl-CS"/>
        </w:rPr>
        <w:t>затворених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 w:rsidR="00E375DF" w:rsidRPr="000F22F6">
        <w:rPr>
          <w:rFonts w:ascii="Times New Roman" w:hAnsi="Times New Roman"/>
          <w:noProof/>
          <w:lang w:val="sr-Cyrl-CS"/>
        </w:rPr>
        <w:t>(</w:t>
      </w:r>
      <w:r>
        <w:rPr>
          <w:rFonts w:ascii="Times New Roman" w:hAnsi="Times New Roman"/>
          <w:noProof/>
          <w:lang w:val="sr-Cyrl-CS"/>
        </w:rPr>
        <w:t>извора</w:t>
      </w:r>
      <w:r w:rsidR="00E375DF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E375DF" w:rsidRPr="000F22F6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садрже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затворене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изворе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рачунајући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детекторе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спадају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групу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предмета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опште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њих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прецизна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евиденција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али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претпоставља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прошлости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инсталирано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више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десетина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хиљада</w:t>
      </w:r>
      <w:r w:rsidR="003401DA" w:rsidRPr="000F22F6">
        <w:rPr>
          <w:rFonts w:ascii="Times New Roman" w:hAnsi="Times New Roman"/>
          <w:noProof/>
          <w:lang w:val="sr-Cyrl-CS"/>
        </w:rPr>
        <w:t>.</w:t>
      </w:r>
    </w:p>
    <w:p w:rsidR="003401DA" w:rsidRPr="000F22F6" w:rsidRDefault="003401DA" w:rsidP="003401DA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3401DA" w:rsidRPr="000F22F6" w:rsidRDefault="000F22F6" w:rsidP="003401DA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Затворени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херметички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затворен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капсули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чија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конструкција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таква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нормалним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спречава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распростирање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радиоактивног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животну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средину</w:t>
      </w:r>
      <w:r w:rsidR="003401DA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Уређаји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затвореним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садрже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затворени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добијање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коришћење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снопова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3401DA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радиографски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калибрациони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стерилизациони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терапијски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</w:t>
      </w:r>
      <w:r w:rsidR="003401DA" w:rsidRPr="000F22F6">
        <w:rPr>
          <w:rFonts w:ascii="Times New Roman" w:hAnsi="Times New Roman"/>
          <w:noProof/>
          <w:lang w:val="sr-Cyrl-CS"/>
        </w:rPr>
        <w:t xml:space="preserve">), </w:t>
      </w:r>
      <w:r>
        <w:rPr>
          <w:rFonts w:ascii="Times New Roman" w:hAnsi="Times New Roman"/>
          <w:noProof/>
          <w:lang w:val="sr-Cyrl-CS"/>
        </w:rPr>
        <w:t>као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мјерно</w:t>
      </w:r>
      <w:r w:rsidR="003401DA" w:rsidRPr="000F22F6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процесне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технике</w:t>
      </w:r>
      <w:r w:rsidR="003401DA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дебљиномјери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густиномјери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мјерачи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нивоа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елиминатори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статичког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електрицитета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</w:t>
      </w:r>
      <w:r w:rsidR="003401DA" w:rsidRPr="000F22F6">
        <w:rPr>
          <w:rFonts w:ascii="Times New Roman" w:hAnsi="Times New Roman"/>
          <w:noProof/>
          <w:lang w:val="sr-Cyrl-CS"/>
        </w:rPr>
        <w:t>.).</w:t>
      </w:r>
    </w:p>
    <w:p w:rsidR="003401DA" w:rsidRPr="000F22F6" w:rsidRDefault="003401DA" w:rsidP="003401DA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3401DA" w:rsidRPr="000F22F6" w:rsidRDefault="000F22F6" w:rsidP="003401DA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налази</w:t>
      </w:r>
      <w:r w:rsidR="003401DA" w:rsidRPr="000F22F6">
        <w:rPr>
          <w:rFonts w:ascii="Times New Roman" w:hAnsi="Times New Roman"/>
          <w:noProof/>
          <w:lang w:val="sr-Cyrl-CS"/>
        </w:rPr>
        <w:t xml:space="preserve"> 150 </w:t>
      </w:r>
      <w:r>
        <w:rPr>
          <w:rFonts w:ascii="Times New Roman" w:hAnsi="Times New Roman"/>
          <w:noProof/>
          <w:lang w:val="sr-Cyrl-CS"/>
        </w:rPr>
        <w:t>затворених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углавном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медицини</w:t>
      </w:r>
      <w:r w:rsidR="003401DA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нпр</w:t>
      </w:r>
      <w:r w:rsidR="003401DA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радиотерапија</w:t>
      </w:r>
      <w:r w:rsidR="003401DA" w:rsidRPr="000F22F6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индустријске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сврхе</w:t>
      </w:r>
      <w:r w:rsidR="003401DA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нпр</w:t>
      </w:r>
      <w:r w:rsidR="003401DA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мјерачи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густине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влажности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нивоа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дефектоскопи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</w:t>
      </w:r>
      <w:r w:rsidR="003401DA" w:rsidRPr="000F22F6">
        <w:rPr>
          <w:rFonts w:ascii="Times New Roman" w:hAnsi="Times New Roman"/>
          <w:noProof/>
          <w:lang w:val="sr-Cyrl-CS"/>
        </w:rPr>
        <w:t>.)</w:t>
      </w:r>
      <w:r w:rsidR="00EE2EED" w:rsidRPr="000F22F6">
        <w:rPr>
          <w:rFonts w:ascii="Times New Roman" w:hAnsi="Times New Roman"/>
          <w:noProof/>
          <w:lang w:val="sr-Cyrl-CS"/>
        </w:rPr>
        <w:t>,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поред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тога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271 </w:t>
      </w:r>
      <w:r>
        <w:rPr>
          <w:rFonts w:ascii="Times New Roman" w:hAnsi="Times New Roman"/>
          <w:noProof/>
          <w:lang w:val="sr-Cyrl-CS"/>
        </w:rPr>
        <w:t>громобран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уграђеним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извором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инсталирани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различитим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објектима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широм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3401DA" w:rsidRPr="000F22F6">
        <w:rPr>
          <w:rFonts w:ascii="Times New Roman" w:hAnsi="Times New Roman"/>
          <w:noProof/>
          <w:lang w:val="sr-Cyrl-CS"/>
        </w:rPr>
        <w:t xml:space="preserve">. </w:t>
      </w:r>
    </w:p>
    <w:p w:rsidR="003401DA" w:rsidRPr="000F22F6" w:rsidRDefault="003401DA" w:rsidP="003401DA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A804DB" w:rsidRDefault="000F22F6" w:rsidP="00A804DB">
      <w:pPr>
        <w:tabs>
          <w:tab w:val="left" w:pos="2127"/>
        </w:tabs>
        <w:spacing w:line="240" w:lineRule="auto"/>
      </w:pP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интерним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корисника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привременим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централним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налази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3401DA" w:rsidRPr="000F22F6">
        <w:rPr>
          <w:rFonts w:ascii="Times New Roman" w:hAnsi="Times New Roman"/>
          <w:noProof/>
          <w:lang w:val="sr-Cyrl-CS"/>
        </w:rPr>
        <w:t xml:space="preserve"> 540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450 </w:t>
      </w:r>
      <w:r>
        <w:rPr>
          <w:rFonts w:ascii="Times New Roman" w:hAnsi="Times New Roman"/>
          <w:noProof/>
          <w:lang w:val="sr-Cyrl-CS"/>
        </w:rPr>
        <w:t>комада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 w:rsidR="00A804DB">
        <w:rPr>
          <w:rFonts w:ascii="Times New Roman" w:hAnsi="Times New Roman"/>
          <w:noProof/>
          <w:lang w:val="sr-Cyrl-CS"/>
        </w:rPr>
        <w:t>калибрационих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веома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мале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активности</w:t>
      </w:r>
      <w:r w:rsidR="003401DA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Треба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нагласити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највећи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односи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мале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активности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категорија</w:t>
      </w:r>
      <w:r w:rsidR="003401DA" w:rsidRPr="000F22F6">
        <w:rPr>
          <w:rFonts w:ascii="Times New Roman" w:hAnsi="Times New Roman"/>
          <w:noProof/>
          <w:lang w:val="sr-Cyrl-CS"/>
        </w:rPr>
        <w:t xml:space="preserve"> 4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5, </w:t>
      </w:r>
      <w:r>
        <w:rPr>
          <w:rFonts w:ascii="Times New Roman" w:hAnsi="Times New Roman"/>
          <w:noProof/>
          <w:lang w:val="sr-Cyrl-CS"/>
        </w:rPr>
        <w:t>док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ускладиштен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само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један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категорије</w:t>
      </w:r>
      <w:r w:rsidR="003401DA" w:rsidRPr="000F22F6">
        <w:rPr>
          <w:rFonts w:ascii="Times New Roman" w:hAnsi="Times New Roman"/>
          <w:noProof/>
          <w:lang w:val="sr-Cyrl-CS"/>
        </w:rPr>
        <w:t xml:space="preserve"> 2. </w:t>
      </w:r>
      <w:r>
        <w:rPr>
          <w:rFonts w:ascii="Times New Roman" w:hAnsi="Times New Roman"/>
          <w:noProof/>
          <w:lang w:val="sr-Cyrl-CS"/>
        </w:rPr>
        <w:t>Поред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наведеног</w:t>
      </w:r>
      <w:r w:rsidR="003401D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налази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око</w:t>
      </w:r>
      <w:r w:rsidR="003401DA" w:rsidRPr="000F22F6">
        <w:rPr>
          <w:rFonts w:ascii="Times New Roman" w:hAnsi="Times New Roman"/>
          <w:noProof/>
          <w:lang w:val="sr-Cyrl-CS"/>
        </w:rPr>
        <w:t xml:space="preserve"> 6</w:t>
      </w:r>
      <w:r w:rsidR="00630B52" w:rsidRPr="000F22F6">
        <w:rPr>
          <w:rFonts w:ascii="Times New Roman" w:hAnsi="Times New Roman"/>
          <w:noProof/>
          <w:lang w:val="sr-Cyrl-CS"/>
        </w:rPr>
        <w:t>.</w:t>
      </w:r>
      <w:r w:rsidR="003401DA" w:rsidRPr="000F22F6">
        <w:rPr>
          <w:rFonts w:ascii="Times New Roman" w:hAnsi="Times New Roman"/>
          <w:noProof/>
          <w:lang w:val="sr-Cyrl-CS"/>
        </w:rPr>
        <w:t xml:space="preserve">000 </w:t>
      </w:r>
      <w:r>
        <w:rPr>
          <w:rFonts w:ascii="Times New Roman" w:hAnsi="Times New Roman"/>
          <w:noProof/>
          <w:lang w:val="sr-Cyrl-CS"/>
        </w:rPr>
        <w:t>јонизујућих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детектора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дима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демонтирани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3401D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ускладиштени</w:t>
      </w:r>
      <w:r w:rsidR="003401DA" w:rsidRPr="000F22F6">
        <w:rPr>
          <w:rFonts w:ascii="Times New Roman" w:hAnsi="Times New Roman"/>
          <w:noProof/>
          <w:lang w:val="sr-Cyrl-CS"/>
        </w:rPr>
        <w:t>.</w:t>
      </w:r>
    </w:p>
    <w:p w:rsidR="00E32DF6" w:rsidRPr="004B3959" w:rsidRDefault="00E32DF6" w:rsidP="00566752">
      <w:pPr>
        <w:pStyle w:val="Heading2"/>
      </w:pPr>
    </w:p>
    <w:p w:rsidR="006D16DD" w:rsidRPr="000F22F6" w:rsidRDefault="00B00BA8" w:rsidP="001E6EA3">
      <w:pPr>
        <w:pStyle w:val="Heading3"/>
      </w:pPr>
      <w:r w:rsidRPr="000F22F6">
        <w:t xml:space="preserve"> </w:t>
      </w:r>
      <w:bookmarkStart w:id="166" w:name="_Toc13590636"/>
      <w:r w:rsidR="000F22F6">
        <w:t>Ауторизација</w:t>
      </w:r>
      <w:r w:rsidR="006D16DD" w:rsidRPr="000F22F6">
        <w:t xml:space="preserve"> </w:t>
      </w:r>
      <w:r w:rsidR="000F22F6">
        <w:t>дјелатности</w:t>
      </w:r>
      <w:bookmarkEnd w:id="166"/>
    </w:p>
    <w:p w:rsidR="006D16DD" w:rsidRPr="000F22F6" w:rsidRDefault="006D16DD" w:rsidP="006D16DD">
      <w:pPr>
        <w:keepNext/>
        <w:spacing w:line="240" w:lineRule="auto"/>
        <w:outlineLvl w:val="1"/>
        <w:rPr>
          <w:rFonts w:ascii="Times New Roman" w:hAnsi="Times New Roman"/>
          <w:b/>
          <w:bCs/>
          <w:iCs/>
          <w:noProof/>
          <w:lang w:val="sr-Cyrl-CS" w:eastAsia="bs-Latn-BA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Агенција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оквиру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својих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кроз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Сектор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ауторизацију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надлежности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Закону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спроводи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докумената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виду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нотификације</w:t>
      </w:r>
      <w:r w:rsidR="006D16DD" w:rsidRPr="000F22F6">
        <w:rPr>
          <w:rStyle w:val="FootnoteReference"/>
          <w:rFonts w:ascii="Times New Roman" w:hAnsi="Times New Roman"/>
          <w:noProof/>
          <w:lang w:val="sr-Cyrl-CS"/>
        </w:rPr>
        <w:footnoteReference w:id="2"/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ауторизације</w:t>
      </w:r>
      <w:r w:rsidR="006D16DD" w:rsidRPr="000F22F6">
        <w:rPr>
          <w:rStyle w:val="FootnoteReference"/>
          <w:rFonts w:ascii="Times New Roman" w:hAnsi="Times New Roman"/>
          <w:noProof/>
          <w:lang w:val="sr-Cyrl-CS"/>
        </w:rPr>
        <w:footnoteReference w:id="3"/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појединих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одобрења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оквиру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Том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приликом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Сектор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примјењује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законске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подзаконске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акте</w:t>
      </w:r>
      <w:r w:rsidR="006D16DD" w:rsidRPr="000F22F6">
        <w:rPr>
          <w:rFonts w:ascii="Times New Roman" w:hAnsi="Times New Roman"/>
          <w:noProof/>
          <w:lang w:val="sr-Cyrl-CS"/>
        </w:rPr>
        <w:t>: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Закон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Босни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Херцеговини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88/07);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Закон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</w:t>
      </w:r>
      <w:r w:rsidR="006D16DD" w:rsidRPr="000F22F6">
        <w:rPr>
          <w:rFonts w:ascii="Times New Roman" w:hAnsi="Times New Roman"/>
          <w:noProof/>
          <w:lang w:val="sr-Cyrl-CS"/>
        </w:rPr>
        <w:t xml:space="preserve">. 29/02, 12/04, 93/09, 41/13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53/16);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66/10);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промет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66/10);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13/11);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становништва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102/11);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транспорта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96/12);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безбједности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85/13);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68/15); 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68/15);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86/15);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обуци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68/15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37/18); </w:t>
      </w:r>
    </w:p>
    <w:p w:rsidR="006D16DD" w:rsidRPr="000F22F6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Правилник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одговорном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86/15);</w:t>
      </w:r>
    </w:p>
    <w:p w:rsidR="006D16DD" w:rsidRPr="004B3959" w:rsidRDefault="000F22F6" w:rsidP="006D16DD">
      <w:pPr>
        <w:numPr>
          <w:ilvl w:val="0"/>
          <w:numId w:val="3"/>
        </w:numPr>
        <w:spacing w:line="240" w:lineRule="auto"/>
        <w:rPr>
          <w:rFonts w:ascii="Times New Roman" w:hAnsi="Times New Roman"/>
          <w:noProof/>
          <w:lang w:val="bs-Latn-BA"/>
        </w:rPr>
      </w:pPr>
      <w:r>
        <w:rPr>
          <w:rFonts w:ascii="Times New Roman" w:hAnsi="Times New Roman"/>
          <w:noProof/>
          <w:lang w:val="sr-Cyrl-CS"/>
        </w:rPr>
        <w:t>Важећи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уговори</w:t>
      </w:r>
      <w:r w:rsidR="006D16DD" w:rsidRPr="000F22F6">
        <w:rPr>
          <w:rFonts w:ascii="Times New Roman" w:hAnsi="Times New Roman"/>
          <w:noProof/>
          <w:lang w:val="sr-Cyrl-CS"/>
        </w:rPr>
        <w:t xml:space="preserve"> (</w:t>
      </w:r>
      <w:r w:rsidR="0014517C">
        <w:rPr>
          <w:rFonts w:ascii="Times New Roman" w:hAnsi="Times New Roman"/>
          <w:noProof/>
          <w:lang w:val="sr-Cyrl-CS"/>
        </w:rPr>
        <w:t>АДР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</w:t>
      </w:r>
      <w:r w:rsidR="006D16DD" w:rsidRPr="000F22F6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закони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превозу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опасних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</w:t>
      </w:r>
      <w:r w:rsidR="006D16DD" w:rsidRPr="000F22F6">
        <w:rPr>
          <w:rFonts w:ascii="Times New Roman" w:hAnsi="Times New Roman"/>
          <w:noProof/>
          <w:lang w:val="sr-Cyrl-CS"/>
        </w:rPr>
        <w:t>.</w:t>
      </w:r>
    </w:p>
    <w:p w:rsidR="00081DC1" w:rsidRPr="000F22F6" w:rsidRDefault="00081DC1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Врсте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3. „</w:t>
      </w:r>
      <w:r>
        <w:rPr>
          <w:rFonts w:ascii="Times New Roman" w:hAnsi="Times New Roman"/>
          <w:noProof/>
          <w:lang w:val="sr-Cyrl-CS"/>
        </w:rPr>
        <w:t>Правилника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подразумијевају</w:t>
      </w:r>
      <w:r w:rsidR="006D16DD" w:rsidRPr="000F22F6">
        <w:rPr>
          <w:rFonts w:ascii="Times New Roman" w:hAnsi="Times New Roman"/>
          <w:noProof/>
          <w:lang w:val="sr-Cyrl-CS"/>
        </w:rPr>
        <w:t xml:space="preserve">: </w:t>
      </w:r>
      <w:r>
        <w:rPr>
          <w:rFonts w:ascii="Times New Roman" w:hAnsi="Times New Roman"/>
          <w:noProof/>
          <w:lang w:val="sr-Cyrl-CS"/>
        </w:rPr>
        <w:t>производњу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увоз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извоз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изнајмљивање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насљеђивање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превоз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уступање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посједовање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набавку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дистрибуцију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коришћење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прекид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поправак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одржавање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премјештање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позајмљивање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повлачење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складиштење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сваки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начин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стављања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промет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осим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искључени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изузети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сагласно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одредбама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правилника</w:t>
      </w:r>
      <w:r w:rsidR="006D16DD" w:rsidRPr="000F22F6">
        <w:rPr>
          <w:rFonts w:ascii="Times New Roman" w:hAnsi="Times New Roman"/>
          <w:noProof/>
          <w:lang w:val="sr-Cyrl-CS"/>
        </w:rPr>
        <w:t>.</w:t>
      </w:r>
    </w:p>
    <w:p w:rsidR="006D16DD" w:rsidRPr="000F22F6" w:rsidRDefault="006D16DD" w:rsidP="006D16DD">
      <w:pPr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Ауторизација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покреће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поступком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нотификације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Зависно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врсте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нотификоване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покреће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поступак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оквиру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постоје</w:t>
      </w:r>
      <w:r w:rsidR="006D16DD" w:rsidRPr="000F22F6">
        <w:rPr>
          <w:rFonts w:ascii="Times New Roman" w:hAnsi="Times New Roman"/>
          <w:noProof/>
          <w:lang w:val="sr-Cyrl-CS"/>
        </w:rPr>
        <w:t>: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pStyle w:val="ListParagraph"/>
        <w:numPr>
          <w:ilvl w:val="0"/>
          <w:numId w:val="1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Регистрација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посједовање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коришћење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6D16DD" w:rsidRPr="000F22F6">
        <w:rPr>
          <w:noProof/>
          <w:lang w:val="sr-Cyrl-CS"/>
        </w:rPr>
        <w:t>;</w:t>
      </w:r>
    </w:p>
    <w:p w:rsidR="006D16DD" w:rsidRPr="000F22F6" w:rsidRDefault="000F22F6" w:rsidP="006D16DD">
      <w:pPr>
        <w:pStyle w:val="ListParagraph"/>
        <w:numPr>
          <w:ilvl w:val="0"/>
          <w:numId w:val="1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Лиценца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дјелатности</w:t>
      </w:r>
      <w:r w:rsidR="006D16DD" w:rsidRPr="000F22F6">
        <w:rPr>
          <w:noProof/>
          <w:lang w:val="sr-Cyrl-CS"/>
        </w:rPr>
        <w:t xml:space="preserve"> – </w:t>
      </w:r>
      <w:r>
        <w:rPr>
          <w:noProof/>
          <w:lang w:val="sr-Cyrl-CS"/>
        </w:rPr>
        <w:t>посједовање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коришћење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превоз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технички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сервиси</w:t>
      </w:r>
      <w:r w:rsidR="006D16DD" w:rsidRPr="000F22F6">
        <w:rPr>
          <w:rStyle w:val="FootnoteReference"/>
          <w:noProof/>
          <w:lang w:val="sr-Cyrl-CS"/>
        </w:rPr>
        <w:footnoteReference w:id="4"/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набавка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дистрибуција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производња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6D16DD" w:rsidRPr="000F22F6">
        <w:rPr>
          <w:noProof/>
          <w:lang w:val="sr-Cyrl-CS"/>
        </w:rPr>
        <w:t>;</w:t>
      </w:r>
    </w:p>
    <w:p w:rsidR="006D16DD" w:rsidRPr="000F22F6" w:rsidRDefault="000F22F6" w:rsidP="006D16DD">
      <w:pPr>
        <w:pStyle w:val="ListParagraph"/>
        <w:numPr>
          <w:ilvl w:val="0"/>
          <w:numId w:val="1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Одобрења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посједовање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категорије</w:t>
      </w:r>
      <w:r w:rsidR="006D16DD" w:rsidRPr="000F22F6">
        <w:rPr>
          <w:noProof/>
          <w:lang w:val="sr-Cyrl-CS"/>
        </w:rPr>
        <w:t xml:space="preserve"> 1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2;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транзит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транзит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нуклеарних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транзит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двојне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намјене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изузетним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околностима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превоз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увоз</w:t>
      </w:r>
      <w:r w:rsidR="006D16DD" w:rsidRPr="000F22F6">
        <w:rPr>
          <w:noProof/>
          <w:lang w:val="sr-Cyrl-CS"/>
        </w:rPr>
        <w:t>/</w:t>
      </w:r>
      <w:r>
        <w:rPr>
          <w:noProof/>
          <w:lang w:val="sr-Cyrl-CS"/>
        </w:rPr>
        <w:t>извоз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превоз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складиштење</w:t>
      </w:r>
      <w:r w:rsidR="006D16DD" w:rsidRPr="000F22F6">
        <w:rPr>
          <w:noProof/>
          <w:lang w:val="sr-Cyrl-CS"/>
        </w:rPr>
        <w:t xml:space="preserve">, </w:t>
      </w:r>
      <w:r>
        <w:rPr>
          <w:noProof/>
          <w:lang w:val="sr-Cyrl-CS"/>
        </w:rPr>
        <w:t>као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одобрења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одржавање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обуке</w:t>
      </w:r>
      <w:r w:rsidR="006D16DD" w:rsidRPr="000F22F6">
        <w:rPr>
          <w:noProof/>
          <w:lang w:val="sr-Cyrl-CS"/>
        </w:rPr>
        <w:t>.</w:t>
      </w:r>
    </w:p>
    <w:p w:rsidR="006D16DD" w:rsidRPr="000F22F6" w:rsidRDefault="006D16DD" w:rsidP="006D16DD">
      <w:pPr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Агенција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издала</w:t>
      </w:r>
      <w:r w:rsidR="006D16DD" w:rsidRPr="000F22F6">
        <w:rPr>
          <w:rFonts w:ascii="Times New Roman" w:hAnsi="Times New Roman"/>
          <w:noProof/>
          <w:lang w:val="sr-Cyrl-CS"/>
        </w:rPr>
        <w:t xml:space="preserve"> 295 </w:t>
      </w:r>
      <w:r>
        <w:rPr>
          <w:rFonts w:ascii="Times New Roman" w:hAnsi="Times New Roman"/>
          <w:noProof/>
          <w:lang w:val="sr-Cyrl-CS"/>
        </w:rPr>
        <w:t>ауторизација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график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2.2).</w:t>
      </w:r>
    </w:p>
    <w:p w:rsidR="00E375DF" w:rsidRDefault="00E375DF" w:rsidP="006D16DD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A804DB" w:rsidRPr="004B3959" w:rsidRDefault="00A804DB" w:rsidP="006D16DD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6D16DD" w:rsidRPr="004B3959" w:rsidRDefault="006D16DD" w:rsidP="006D16DD">
      <w:pPr>
        <w:spacing w:line="240" w:lineRule="auto"/>
        <w:jc w:val="center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  <w:r w:rsidRPr="004B3959">
        <w:rPr>
          <w:rFonts w:ascii="Times New Roman" w:hAnsi="Times New Roman"/>
          <w:noProof/>
          <w:szCs w:val="24"/>
          <w:lang w:val="en-US"/>
        </w:rPr>
        <w:drawing>
          <wp:inline distT="0" distB="0" distL="0" distR="0">
            <wp:extent cx="5451475" cy="3071004"/>
            <wp:effectExtent l="0" t="0" r="15875" b="15240"/>
            <wp:docPr id="45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D16DD" w:rsidRPr="005A63D3" w:rsidRDefault="005A63D3" w:rsidP="006D16DD">
      <w:pPr>
        <w:spacing w:line="240" w:lineRule="auto"/>
        <w:jc w:val="center"/>
        <w:rPr>
          <w:rFonts w:ascii="Times New Roman" w:hAnsi="Times New Roman"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2.2: </w:t>
      </w:r>
      <w:r>
        <w:rPr>
          <w:rFonts w:ascii="Times New Roman" w:hAnsi="Times New Roman"/>
          <w:noProof/>
          <w:sz w:val="22"/>
          <w:lang w:val="sr-Cyrl-CS"/>
        </w:rPr>
        <w:t>Број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ауторизација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годинама</w:t>
      </w:r>
    </w:p>
    <w:p w:rsidR="00E375DF" w:rsidRDefault="00E375DF" w:rsidP="006D16DD">
      <w:pPr>
        <w:spacing w:line="240" w:lineRule="auto"/>
        <w:rPr>
          <w:rFonts w:ascii="Times New Roman" w:hAnsi="Times New Roman"/>
          <w:lang w:val="bs-Latn-BA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295 </w:t>
      </w:r>
      <w:r>
        <w:rPr>
          <w:rFonts w:ascii="Times New Roman" w:hAnsi="Times New Roman"/>
          <w:noProof/>
          <w:lang w:val="sr-Cyrl-CS"/>
        </w:rPr>
        <w:t>издатих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, 156 </w:t>
      </w:r>
      <w:r>
        <w:rPr>
          <w:rFonts w:ascii="Times New Roman" w:hAnsi="Times New Roman"/>
          <w:noProof/>
          <w:lang w:val="sr-Cyrl-CS"/>
        </w:rPr>
        <w:t>лиценци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захтјев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странке</w:t>
      </w:r>
      <w:r w:rsidR="006D16DD" w:rsidRPr="000F22F6">
        <w:rPr>
          <w:rFonts w:ascii="Times New Roman" w:hAnsi="Times New Roman"/>
          <w:noProof/>
          <w:lang w:val="sr-Cyrl-CS"/>
        </w:rPr>
        <w:t xml:space="preserve">, 106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одобрења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E44F82" w:rsidRPr="000F22F6">
        <w:rPr>
          <w:rFonts w:ascii="Times New Roman" w:hAnsi="Times New Roman"/>
          <w:noProof/>
          <w:lang w:val="sr-Cyrl-CS"/>
        </w:rPr>
        <w:t>,</w:t>
      </w:r>
      <w:r w:rsidR="006D16DD" w:rsidRPr="000F22F6">
        <w:rPr>
          <w:rFonts w:ascii="Times New Roman" w:hAnsi="Times New Roman"/>
          <w:noProof/>
          <w:lang w:val="sr-Cyrl-CS"/>
        </w:rPr>
        <w:t xml:space="preserve"> 7 </w:t>
      </w:r>
      <w:r>
        <w:rPr>
          <w:rFonts w:ascii="Times New Roman" w:hAnsi="Times New Roman"/>
          <w:noProof/>
          <w:lang w:val="sr-Cyrl-CS"/>
        </w:rPr>
        <w:t>су</w:t>
      </w:r>
      <w:r w:rsidR="00E44F82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E44F82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регистрација</w:t>
      </w:r>
      <w:r w:rsidR="00E44F82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E44F82" w:rsidRPr="000F22F6">
        <w:rPr>
          <w:rFonts w:ascii="Times New Roman" w:hAnsi="Times New Roman"/>
          <w:noProof/>
          <w:lang w:val="sr-Cyrl-CS"/>
        </w:rPr>
        <w:t xml:space="preserve"> 26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Поред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наведеног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Сектору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обрађено</w:t>
      </w:r>
      <w:r w:rsidR="006C42E8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46 </w:t>
      </w:r>
      <w:r>
        <w:rPr>
          <w:rFonts w:ascii="Times New Roman" w:hAnsi="Times New Roman"/>
          <w:noProof/>
          <w:lang w:val="sr-Cyrl-CS"/>
        </w:rPr>
        <w:t>нотификација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издато</w:t>
      </w:r>
      <w:r w:rsidR="006D16DD" w:rsidRPr="000F22F6">
        <w:rPr>
          <w:rFonts w:ascii="Times New Roman" w:hAnsi="Times New Roman"/>
          <w:noProof/>
          <w:lang w:val="sr-Cyrl-CS"/>
        </w:rPr>
        <w:t xml:space="preserve"> 8 </w:t>
      </w:r>
      <w:r>
        <w:rPr>
          <w:rFonts w:ascii="Times New Roman" w:hAnsi="Times New Roman"/>
          <w:noProof/>
          <w:lang w:val="sr-Cyrl-CS"/>
        </w:rPr>
        <w:t>рјешења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приступ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информацијама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</w:t>
      </w:r>
      <w:r w:rsidR="005A7E0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5A7E0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обрађена</w:t>
      </w:r>
      <w:r w:rsidR="005A7E09" w:rsidRPr="000F22F6">
        <w:rPr>
          <w:rFonts w:ascii="Times New Roman" w:hAnsi="Times New Roman"/>
          <w:noProof/>
          <w:lang w:val="sr-Cyrl-CS"/>
        </w:rPr>
        <w:t xml:space="preserve"> 264 </w:t>
      </w:r>
      <w:r>
        <w:rPr>
          <w:rFonts w:ascii="Times New Roman" w:hAnsi="Times New Roman"/>
          <w:noProof/>
          <w:lang w:val="sr-Cyrl-CS"/>
        </w:rPr>
        <w:t>остала</w:t>
      </w:r>
      <w:r w:rsidR="005A7E0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предмета</w:t>
      </w:r>
      <w:r w:rsidR="005A7E0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5A7E0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дјелокруга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Остали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предмети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укључују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упите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обнову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лиценце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упите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категоризацији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упите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инструкције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захтјеве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допуну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документације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</w:t>
      </w:r>
      <w:r w:rsidR="00430C00">
        <w:rPr>
          <w:rFonts w:ascii="Times New Roman" w:hAnsi="Times New Roman"/>
          <w:noProof/>
          <w:lang w:val="sr-Cyrl-CS"/>
        </w:rPr>
        <w:t>р</w:t>
      </w:r>
      <w:r>
        <w:rPr>
          <w:rFonts w:ascii="Times New Roman" w:hAnsi="Times New Roman"/>
          <w:noProof/>
          <w:lang w:val="sr-Cyrl-CS"/>
        </w:rPr>
        <w:t>опратне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6D16DD" w:rsidRPr="000F22F6">
        <w:rPr>
          <w:rFonts w:ascii="Times New Roman" w:hAnsi="Times New Roman"/>
          <w:noProof/>
          <w:lang w:val="sr-Cyrl-CS"/>
        </w:rPr>
        <w:t>.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noProof/>
          <w:lang w:val="sr-Cyrl-CS"/>
        </w:rPr>
        <w:t>Графички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приказ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обрађених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предмета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дат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графику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2.3.</w:t>
      </w:r>
    </w:p>
    <w:p w:rsidR="000163A2" w:rsidRDefault="000163A2" w:rsidP="006D16DD">
      <w:pPr>
        <w:spacing w:line="240" w:lineRule="auto"/>
        <w:rPr>
          <w:rFonts w:ascii="Times New Roman" w:hAnsi="Times New Roman"/>
          <w:lang w:val="bs-Latn-BA"/>
        </w:rPr>
      </w:pPr>
    </w:p>
    <w:p w:rsidR="000163A2" w:rsidRPr="004B3959" w:rsidRDefault="000163A2" w:rsidP="006D16DD">
      <w:pPr>
        <w:spacing w:line="240" w:lineRule="auto"/>
        <w:rPr>
          <w:rFonts w:ascii="Times New Roman" w:hAnsi="Times New Roman"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5597004" cy="3555242"/>
            <wp:effectExtent l="19050" t="0" r="22746" b="7108"/>
            <wp:docPr id="11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6D16DD" w:rsidRPr="005A63D3" w:rsidRDefault="006D16DD" w:rsidP="006D16DD">
      <w:pPr>
        <w:spacing w:line="240" w:lineRule="auto"/>
        <w:rPr>
          <w:rFonts w:ascii="Times New Roman" w:hAnsi="Times New Roman"/>
          <w:sz w:val="22"/>
          <w:lang w:val="sr-Cyrl-CS"/>
        </w:rPr>
      </w:pPr>
      <w:r w:rsidRPr="004B3959">
        <w:rPr>
          <w:rFonts w:ascii="Times New Roman" w:hAnsi="Times New Roman"/>
          <w:sz w:val="22"/>
          <w:lang w:val="bs-Latn-BA"/>
        </w:rPr>
        <w:t xml:space="preserve">                                                     </w:t>
      </w:r>
      <w:r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 w:rsidR="005A63D3">
        <w:rPr>
          <w:rFonts w:ascii="Times New Roman" w:hAnsi="Times New Roman"/>
          <w:noProof/>
          <w:sz w:val="22"/>
          <w:lang w:val="sr-Cyrl-CS"/>
        </w:rPr>
        <w:t>График</w:t>
      </w:r>
      <w:r w:rsidRPr="005A63D3">
        <w:rPr>
          <w:rFonts w:ascii="Times New Roman" w:hAnsi="Times New Roman"/>
          <w:noProof/>
          <w:sz w:val="22"/>
          <w:lang w:val="sr-Cyrl-CS"/>
        </w:rPr>
        <w:t xml:space="preserve"> 2.3: </w:t>
      </w:r>
      <w:r w:rsidR="005A63D3">
        <w:rPr>
          <w:rFonts w:ascii="Times New Roman" w:hAnsi="Times New Roman"/>
          <w:noProof/>
          <w:sz w:val="22"/>
          <w:lang w:val="sr-Cyrl-CS"/>
        </w:rPr>
        <w:t>Број</w:t>
      </w:r>
      <w:r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 w:rsidR="005A63D3">
        <w:rPr>
          <w:rFonts w:ascii="Times New Roman" w:hAnsi="Times New Roman"/>
          <w:noProof/>
          <w:sz w:val="22"/>
          <w:lang w:val="sr-Cyrl-CS"/>
        </w:rPr>
        <w:t>обрађених</w:t>
      </w:r>
      <w:r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 w:rsidR="005A63D3">
        <w:rPr>
          <w:rFonts w:ascii="Times New Roman" w:hAnsi="Times New Roman"/>
          <w:noProof/>
          <w:sz w:val="22"/>
          <w:lang w:val="sr-Cyrl-CS"/>
        </w:rPr>
        <w:t>предмета</w:t>
      </w:r>
    </w:p>
    <w:p w:rsidR="006D16DD" w:rsidRPr="000F22F6" w:rsidRDefault="000F22F6" w:rsidP="006D16DD">
      <w:pPr>
        <w:spacing w:line="240" w:lineRule="auto"/>
        <w:rPr>
          <w:rFonts w:ascii="Times New Roman" w:hAnsi="Times New Roman"/>
          <w:bCs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Такође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Сектор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задужен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израду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признавању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статуса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признавању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статуса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84/14)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утврђеној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Одлуци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усвајању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критеријума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процјену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здравственим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установама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01-02-606/12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20.07.2012.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Поступке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статуса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води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Комисија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статуса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оснива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10. </w:t>
      </w:r>
      <w:r>
        <w:rPr>
          <w:rFonts w:ascii="Times New Roman" w:hAnsi="Times New Roman"/>
          <w:noProof/>
          <w:lang w:val="sr-Cyrl-CS"/>
        </w:rPr>
        <w:t>правилника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Поступке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утврђивању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води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Комисија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процјену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особља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основана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61. </w:t>
      </w:r>
      <w:r>
        <w:rPr>
          <w:rFonts w:ascii="Times New Roman" w:hAnsi="Times New Roman"/>
          <w:noProof/>
          <w:lang w:val="sr-Cyrl-CS"/>
        </w:rPr>
        <w:t>став</w:t>
      </w:r>
      <w:r w:rsidR="006D16DD" w:rsidRPr="000F22F6">
        <w:rPr>
          <w:rFonts w:ascii="Times New Roman" w:hAnsi="Times New Roman"/>
          <w:noProof/>
          <w:lang w:val="sr-Cyrl-CS"/>
        </w:rPr>
        <w:t xml:space="preserve"> (2) </w:t>
      </w:r>
      <w:r>
        <w:rPr>
          <w:rFonts w:ascii="Times New Roman" w:hAnsi="Times New Roman"/>
          <w:noProof/>
          <w:lang w:val="sr-Cyrl-CS"/>
        </w:rPr>
        <w:t>Закона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управи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</w:t>
      </w:r>
      <w:r w:rsidR="006D16DD" w:rsidRPr="000F22F6">
        <w:rPr>
          <w:rFonts w:ascii="Times New Roman" w:hAnsi="Times New Roman"/>
          <w:noProof/>
          <w:lang w:val="sr-Cyrl-CS"/>
        </w:rPr>
        <w:t xml:space="preserve">. 32/02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102/09)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18. „</w:t>
      </w:r>
      <w:r>
        <w:rPr>
          <w:rFonts w:ascii="Times New Roman" w:hAnsi="Times New Roman"/>
          <w:noProof/>
          <w:lang w:val="sr-Cyrl-CS"/>
        </w:rPr>
        <w:t>Правилника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унутрашњој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организацији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систематизацији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мјеста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регулаторне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нуклеарну</w:t>
      </w:r>
      <w:r w:rsidR="00C3502D" w:rsidRPr="00C3502D">
        <w:rPr>
          <w:rFonts w:ascii="Times New Roman" w:hAnsi="Times New Roman"/>
          <w:lang w:val="bs-Latn-BA"/>
        </w:rPr>
        <w:t xml:space="preserve"> </w:t>
      </w:r>
      <w:r w:rsidR="00C3502D" w:rsidRPr="00430C00">
        <w:rPr>
          <w:rFonts w:ascii="Times New Roman" w:hAnsi="Times New Roman"/>
          <w:lang w:val="bs-Latn-BA"/>
        </w:rPr>
        <w:t>безбједност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вези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12. </w:t>
      </w:r>
      <w:r>
        <w:rPr>
          <w:rFonts w:ascii="Times New Roman" w:hAnsi="Times New Roman"/>
          <w:noProof/>
          <w:lang w:val="sr-Cyrl-CS"/>
        </w:rPr>
        <w:t>став</w:t>
      </w:r>
      <w:r w:rsidR="006D16DD" w:rsidRPr="000F22F6">
        <w:rPr>
          <w:rFonts w:ascii="Times New Roman" w:hAnsi="Times New Roman"/>
          <w:noProof/>
          <w:lang w:val="sr-Cyrl-CS"/>
        </w:rPr>
        <w:t xml:space="preserve"> (1) </w:t>
      </w:r>
      <w:r>
        <w:rPr>
          <w:rFonts w:ascii="Times New Roman" w:hAnsi="Times New Roman"/>
          <w:noProof/>
          <w:lang w:val="sr-Cyrl-CS"/>
        </w:rPr>
        <w:t>Закона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чланом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39. </w:t>
      </w:r>
      <w:r>
        <w:rPr>
          <w:rFonts w:ascii="Times New Roman" w:hAnsi="Times New Roman"/>
          <w:noProof/>
          <w:lang w:val="sr-Cyrl-CS"/>
        </w:rPr>
        <w:t>став</w:t>
      </w:r>
      <w:r w:rsidR="006D16DD" w:rsidRPr="000F22F6">
        <w:rPr>
          <w:rFonts w:ascii="Times New Roman" w:hAnsi="Times New Roman"/>
          <w:noProof/>
          <w:lang w:val="sr-Cyrl-CS"/>
        </w:rPr>
        <w:t xml:space="preserve"> (2)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</w:t>
      </w:r>
      <w:r w:rsidR="006D16DD" w:rsidRPr="000F22F6">
        <w:rPr>
          <w:rFonts w:ascii="Times New Roman" w:hAnsi="Times New Roman"/>
          <w:noProof/>
          <w:lang w:val="sr-Cyrl-CS"/>
        </w:rPr>
        <w:t xml:space="preserve">. 98.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99. </w:t>
      </w:r>
      <w:r>
        <w:rPr>
          <w:rFonts w:ascii="Times New Roman" w:hAnsi="Times New Roman"/>
          <w:noProof/>
          <w:lang w:val="sr-Cyrl-CS"/>
        </w:rPr>
        <w:t>Правилника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13/11).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bCs/>
          <w:noProof/>
          <w:sz w:val="28"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bCs/>
          <w:lang w:val="sr-Cyrl-CS"/>
        </w:rPr>
      </w:pPr>
      <w:r>
        <w:rPr>
          <w:rFonts w:ascii="Times New Roman" w:hAnsi="Times New Roman"/>
          <w:bCs/>
          <w:noProof/>
          <w:lang w:val="sr-Cyrl-CS"/>
        </w:rPr>
        <w:t>Сходно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 w:rsidR="006D16DD" w:rsidRPr="000F22F6">
        <w:rPr>
          <w:rFonts w:ascii="Times New Roman" w:hAnsi="Times New Roman"/>
          <w:noProof/>
          <w:lang w:val="sr-Cyrl-CS"/>
        </w:rPr>
        <w:t>„</w:t>
      </w:r>
      <w:r>
        <w:rPr>
          <w:rFonts w:ascii="Times New Roman" w:hAnsi="Times New Roman"/>
          <w:noProof/>
          <w:lang w:val="sr-Cyrl-CS"/>
        </w:rPr>
        <w:t>Правилнику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признавању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статуса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noProof/>
          <w:lang w:val="sr-Cyrl-CS"/>
        </w:rPr>
        <w:t>“,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признају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се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сљедећи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статуси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квалификованог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bCs/>
          <w:noProof/>
          <w:lang w:val="sr-Cyrl-CS"/>
        </w:rPr>
        <w:t>:</w:t>
      </w:r>
    </w:p>
    <w:p w:rsidR="00B00BA8" w:rsidRPr="004B3959" w:rsidRDefault="00B00BA8" w:rsidP="006D16DD">
      <w:pPr>
        <w:spacing w:line="240" w:lineRule="auto"/>
        <w:rPr>
          <w:rFonts w:ascii="Times New Roman" w:hAnsi="Times New Roman"/>
          <w:bCs/>
          <w:lang w:val="bs-Latn-BA"/>
        </w:rPr>
      </w:pPr>
    </w:p>
    <w:p w:rsidR="006D16DD" w:rsidRPr="000F22F6" w:rsidRDefault="000F22F6" w:rsidP="006D16DD">
      <w:pPr>
        <w:numPr>
          <w:ilvl w:val="0"/>
          <w:numId w:val="4"/>
        </w:numPr>
        <w:spacing w:line="240" w:lineRule="auto"/>
        <w:rPr>
          <w:rFonts w:ascii="Times New Roman" w:hAnsi="Times New Roman"/>
          <w:bCs/>
          <w:noProof/>
          <w:lang w:val="sr-Cyrl-CS"/>
        </w:rPr>
      </w:pPr>
      <w:r>
        <w:rPr>
          <w:rFonts w:ascii="Times New Roman" w:hAnsi="Times New Roman"/>
          <w:bCs/>
          <w:noProof/>
          <w:lang w:val="sr-Cyrl-CS"/>
        </w:rPr>
        <w:t>Експерт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заштиту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од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медицинским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дјелатностима</w:t>
      </w:r>
      <w:r w:rsidR="006D16DD" w:rsidRPr="000F22F6">
        <w:rPr>
          <w:rFonts w:ascii="Times New Roman" w:hAnsi="Times New Roman"/>
          <w:bCs/>
          <w:noProof/>
          <w:lang w:val="sr-Cyrl-CS"/>
        </w:rPr>
        <w:t>;</w:t>
      </w:r>
    </w:p>
    <w:p w:rsidR="006D16DD" w:rsidRPr="000F22F6" w:rsidRDefault="000F22F6" w:rsidP="006D16DD">
      <w:pPr>
        <w:numPr>
          <w:ilvl w:val="0"/>
          <w:numId w:val="4"/>
        </w:numPr>
        <w:spacing w:line="240" w:lineRule="auto"/>
        <w:rPr>
          <w:rFonts w:ascii="Times New Roman" w:hAnsi="Times New Roman"/>
          <w:bCs/>
          <w:noProof/>
          <w:lang w:val="sr-Cyrl-CS"/>
        </w:rPr>
      </w:pPr>
      <w:r>
        <w:rPr>
          <w:rFonts w:ascii="Times New Roman" w:hAnsi="Times New Roman"/>
          <w:bCs/>
          <w:noProof/>
          <w:lang w:val="sr-Cyrl-CS"/>
        </w:rPr>
        <w:t>Експерт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заштиту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од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немедицинским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дјелатностима</w:t>
      </w:r>
      <w:r w:rsidR="006D16DD" w:rsidRPr="000F22F6">
        <w:rPr>
          <w:rFonts w:ascii="Times New Roman" w:hAnsi="Times New Roman"/>
          <w:bCs/>
          <w:noProof/>
          <w:lang w:val="sr-Cyrl-CS"/>
        </w:rPr>
        <w:t>;</w:t>
      </w:r>
    </w:p>
    <w:p w:rsidR="006D16DD" w:rsidRPr="000F22F6" w:rsidRDefault="000F22F6" w:rsidP="006D16DD">
      <w:pPr>
        <w:numPr>
          <w:ilvl w:val="0"/>
          <w:numId w:val="4"/>
        </w:numPr>
        <w:spacing w:line="240" w:lineRule="auto"/>
        <w:rPr>
          <w:rFonts w:ascii="Times New Roman" w:hAnsi="Times New Roman"/>
          <w:bCs/>
          <w:noProof/>
          <w:lang w:val="sr-Cyrl-CS"/>
        </w:rPr>
      </w:pPr>
      <w:r>
        <w:rPr>
          <w:rFonts w:ascii="Times New Roman" w:hAnsi="Times New Roman"/>
          <w:bCs/>
          <w:noProof/>
          <w:lang w:val="sr-Cyrl-CS"/>
        </w:rPr>
        <w:t>Експерт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заштиту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од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високом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образовању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и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научноистраживачком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раду</w:t>
      </w:r>
      <w:r w:rsidR="006D16DD" w:rsidRPr="000F22F6">
        <w:rPr>
          <w:rFonts w:ascii="Times New Roman" w:hAnsi="Times New Roman"/>
          <w:bCs/>
          <w:noProof/>
          <w:lang w:val="sr-Cyrl-CS"/>
        </w:rPr>
        <w:t>;</w:t>
      </w:r>
    </w:p>
    <w:p w:rsidR="006D16DD" w:rsidRPr="000F22F6" w:rsidRDefault="000F22F6" w:rsidP="006D16DD">
      <w:pPr>
        <w:numPr>
          <w:ilvl w:val="0"/>
          <w:numId w:val="4"/>
        </w:numPr>
        <w:spacing w:line="240" w:lineRule="auto"/>
        <w:rPr>
          <w:rFonts w:ascii="Times New Roman" w:hAnsi="Times New Roman"/>
          <w:bCs/>
          <w:noProof/>
          <w:lang w:val="sr-Cyrl-CS"/>
        </w:rPr>
      </w:pPr>
      <w:r>
        <w:rPr>
          <w:rFonts w:ascii="Times New Roman" w:hAnsi="Times New Roman"/>
          <w:bCs/>
          <w:noProof/>
          <w:lang w:val="sr-Cyrl-CS"/>
        </w:rPr>
        <w:t>Експерт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управљање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радиоактивним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отпадом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; </w:t>
      </w:r>
      <w:r>
        <w:rPr>
          <w:rFonts w:ascii="Times New Roman" w:hAnsi="Times New Roman"/>
          <w:bCs/>
          <w:noProof/>
          <w:lang w:val="sr-Cyrl-CS"/>
        </w:rPr>
        <w:t>и</w:t>
      </w:r>
    </w:p>
    <w:p w:rsidR="006D16DD" w:rsidRPr="000F22F6" w:rsidRDefault="000F22F6" w:rsidP="006D16DD">
      <w:pPr>
        <w:numPr>
          <w:ilvl w:val="0"/>
          <w:numId w:val="4"/>
        </w:numPr>
        <w:spacing w:line="240" w:lineRule="auto"/>
        <w:rPr>
          <w:rFonts w:ascii="Times New Roman" w:hAnsi="Times New Roman"/>
          <w:bCs/>
          <w:noProof/>
          <w:lang w:val="sr-Cyrl-CS"/>
        </w:rPr>
      </w:pPr>
      <w:r>
        <w:rPr>
          <w:rFonts w:ascii="Times New Roman" w:hAnsi="Times New Roman"/>
          <w:bCs/>
          <w:noProof/>
          <w:lang w:val="sr-Cyrl-CS"/>
        </w:rPr>
        <w:t>Експерт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за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сигурност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транспорта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радиоактивних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 </w:t>
      </w:r>
      <w:r>
        <w:rPr>
          <w:rFonts w:ascii="Times New Roman" w:hAnsi="Times New Roman"/>
          <w:bCs/>
          <w:noProof/>
          <w:lang w:val="sr-Cyrl-CS"/>
        </w:rPr>
        <w:t>материјала</w:t>
      </w:r>
      <w:r w:rsidR="006D16DD" w:rsidRPr="000F22F6">
        <w:rPr>
          <w:rFonts w:ascii="Times New Roman" w:hAnsi="Times New Roman"/>
          <w:bCs/>
          <w:noProof/>
          <w:lang w:val="sr-Cyrl-CS"/>
        </w:rPr>
        <w:t xml:space="preserve">. 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sz w:val="28"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поднесена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захтјева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признавање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статуса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један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уважен</w:t>
      </w:r>
      <w:r w:rsidR="00A364EA" w:rsidRPr="000F22F6">
        <w:rPr>
          <w:rFonts w:ascii="Times New Roman" w:hAnsi="Times New Roman"/>
          <w:noProof/>
          <w:lang w:val="sr-Cyrl-CS"/>
        </w:rPr>
        <w:t>,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један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одбијен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правилнику</w:t>
      </w:r>
      <w:r w:rsidR="006D16DD" w:rsidRPr="000F22F6">
        <w:rPr>
          <w:rFonts w:ascii="Times New Roman" w:hAnsi="Times New Roman"/>
          <w:noProof/>
          <w:lang w:val="sr-Cyrl-CS"/>
        </w:rPr>
        <w:t>.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Надаље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према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Одлуци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усвајању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критеријума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процјену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здравственим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установама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01-02-606/12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20.07.2012.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признају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врсте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>: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pStyle w:val="ListParagraph"/>
        <w:numPr>
          <w:ilvl w:val="0"/>
          <w:numId w:val="15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Квалификованост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послова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специјалисте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радиодијагностици</w:t>
      </w:r>
      <w:r w:rsidR="006D16DD" w:rsidRPr="000F22F6">
        <w:rPr>
          <w:noProof/>
          <w:lang w:val="sr-Cyrl-CS"/>
        </w:rPr>
        <w:t>;</w:t>
      </w:r>
    </w:p>
    <w:p w:rsidR="006D16DD" w:rsidRPr="000F22F6" w:rsidRDefault="000F22F6" w:rsidP="006D16DD">
      <w:pPr>
        <w:pStyle w:val="ListParagraph"/>
        <w:numPr>
          <w:ilvl w:val="0"/>
          <w:numId w:val="15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Квалификованост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послова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специјалисте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радиотерапији</w:t>
      </w:r>
      <w:r w:rsidR="006D16DD" w:rsidRPr="000F22F6">
        <w:rPr>
          <w:noProof/>
          <w:lang w:val="sr-Cyrl-CS"/>
        </w:rPr>
        <w:t xml:space="preserve">; </w:t>
      </w:r>
      <w:r>
        <w:rPr>
          <w:noProof/>
          <w:lang w:val="sr-Cyrl-CS"/>
        </w:rPr>
        <w:t>и</w:t>
      </w:r>
      <w:r w:rsidR="006D16DD" w:rsidRPr="000F22F6">
        <w:rPr>
          <w:noProof/>
          <w:lang w:val="sr-Cyrl-CS"/>
        </w:rPr>
        <w:t xml:space="preserve"> </w:t>
      </w:r>
    </w:p>
    <w:p w:rsidR="006D16DD" w:rsidRPr="000F22F6" w:rsidRDefault="000F22F6" w:rsidP="006D16DD">
      <w:pPr>
        <w:pStyle w:val="ListParagraph"/>
        <w:numPr>
          <w:ilvl w:val="0"/>
          <w:numId w:val="15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Квалификованост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обављање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послова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специјалисте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нуклеарној</w:t>
      </w:r>
      <w:r w:rsidR="006D16DD" w:rsidRPr="000F22F6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медицини</w:t>
      </w:r>
      <w:r w:rsidR="006D16DD" w:rsidRPr="000F22F6">
        <w:rPr>
          <w:noProof/>
          <w:lang w:val="sr-Cyrl-CS"/>
        </w:rPr>
        <w:t>.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признања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2012. </w:t>
      </w:r>
      <w:r>
        <w:rPr>
          <w:rFonts w:ascii="Times New Roman" w:hAnsi="Times New Roman"/>
          <w:noProof/>
          <w:lang w:val="sr-Cyrl-CS"/>
        </w:rPr>
        <w:t>години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поднесена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захтјева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утврђивање</w:t>
      </w:r>
      <w:r w:rsidR="00374DE6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квалификованости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FA52F6" w:rsidRPr="000F22F6">
        <w:rPr>
          <w:rFonts w:ascii="Times New Roman" w:hAnsi="Times New Roman"/>
          <w:noProof/>
          <w:lang w:val="sr-Cyrl-CS"/>
        </w:rPr>
        <w:t>,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захтјева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била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пренесена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2017.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Сва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пренесена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поступка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ријешена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док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један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прене</w:t>
      </w:r>
      <w:r w:rsidR="00C3502D">
        <w:rPr>
          <w:rFonts w:ascii="Times New Roman" w:hAnsi="Times New Roman"/>
          <w:noProof/>
          <w:lang w:val="sr-Cyrl-CS"/>
        </w:rPr>
        <w:t>с</w:t>
      </w:r>
      <w:r>
        <w:rPr>
          <w:rFonts w:ascii="Times New Roman" w:hAnsi="Times New Roman"/>
          <w:noProof/>
          <w:lang w:val="sr-Cyrl-CS"/>
        </w:rPr>
        <w:t>ен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2019. </w:t>
      </w:r>
      <w:r>
        <w:rPr>
          <w:rFonts w:ascii="Times New Roman" w:hAnsi="Times New Roman"/>
          <w:noProof/>
          <w:lang w:val="sr-Cyrl-CS"/>
        </w:rPr>
        <w:t>годину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Тако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дан</w:t>
      </w:r>
      <w:r w:rsidR="006D16DD" w:rsidRPr="000F22F6">
        <w:rPr>
          <w:rFonts w:ascii="Times New Roman" w:hAnsi="Times New Roman"/>
          <w:noProof/>
          <w:lang w:val="sr-Cyrl-CS"/>
        </w:rPr>
        <w:t xml:space="preserve"> 31.12.2018.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пет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утврђено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кандидати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одговарајућој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специфичној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6D16DD" w:rsidRPr="000F22F6">
        <w:rPr>
          <w:rFonts w:ascii="Times New Roman" w:hAnsi="Times New Roman"/>
          <w:noProof/>
          <w:lang w:val="sr-Cyrl-CS"/>
        </w:rPr>
        <w:t>.</w:t>
      </w:r>
    </w:p>
    <w:p w:rsidR="006D16DD" w:rsidRPr="000F22F6" w:rsidRDefault="006D16DD" w:rsidP="006D16D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D16DD" w:rsidRPr="000F22F6" w:rsidRDefault="000F22F6" w:rsidP="006D16DD">
      <w:pPr>
        <w:spacing w:line="240" w:lineRule="auto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noProof/>
          <w:lang w:val="sr-Cyrl-CS"/>
        </w:rPr>
        <w:t>Такође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наставила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издавањем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увјерења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завршеном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курсу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обуци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6D16DD" w:rsidRPr="000F22F6">
        <w:rPr>
          <w:rFonts w:ascii="Times New Roman" w:hAnsi="Times New Roman"/>
          <w:noProof/>
          <w:lang w:val="sr-Cyrl-CS"/>
        </w:rPr>
        <w:t xml:space="preserve"> 68/15). </w:t>
      </w:r>
      <w:r>
        <w:rPr>
          <w:rFonts w:ascii="Times New Roman" w:hAnsi="Times New Roman"/>
          <w:noProof/>
          <w:lang w:val="sr-Cyrl-CS"/>
        </w:rPr>
        <w:t>Закључно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6D16DD" w:rsidRPr="000F22F6">
        <w:rPr>
          <w:rFonts w:ascii="Times New Roman" w:hAnsi="Times New Roman"/>
          <w:noProof/>
          <w:lang w:val="sr-Cyrl-CS"/>
        </w:rPr>
        <w:t xml:space="preserve"> 31.12.2018. </w:t>
      </w:r>
      <w:r>
        <w:rPr>
          <w:rFonts w:ascii="Times New Roman" w:hAnsi="Times New Roman"/>
          <w:noProof/>
          <w:lang w:val="sr-Cyrl-CS"/>
        </w:rPr>
        <w:t>године</w:t>
      </w:r>
      <w:r w:rsidR="006D16DD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постоје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24 </w:t>
      </w:r>
      <w:r>
        <w:rPr>
          <w:rFonts w:ascii="Times New Roman" w:hAnsi="Times New Roman"/>
          <w:noProof/>
          <w:lang w:val="sr-Cyrl-CS"/>
        </w:rPr>
        <w:t>призната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експерта</w:t>
      </w:r>
      <w:r w:rsidR="006D16DD" w:rsidRPr="000F22F6">
        <w:rPr>
          <w:rFonts w:ascii="Times New Roman" w:hAnsi="Times New Roman"/>
          <w:noProof/>
          <w:lang w:val="sr-Cyrl-CS"/>
        </w:rPr>
        <w:t xml:space="preserve">, 38 </w:t>
      </w:r>
      <w:r>
        <w:rPr>
          <w:rFonts w:ascii="Times New Roman" w:hAnsi="Times New Roman"/>
          <w:noProof/>
          <w:lang w:val="sr-Cyrl-CS"/>
        </w:rPr>
        <w:t>лица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квалификованих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специјалисте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218 </w:t>
      </w:r>
      <w:r>
        <w:rPr>
          <w:rFonts w:ascii="Times New Roman" w:hAnsi="Times New Roman"/>
          <w:noProof/>
          <w:lang w:val="sr-Cyrl-CS"/>
        </w:rPr>
        <w:t>лица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прошла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обуку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6D16DD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Детаљ</w:t>
      </w:r>
      <w:r w:rsidR="007C5C26">
        <w:rPr>
          <w:rFonts w:ascii="Times New Roman" w:hAnsi="Times New Roman"/>
          <w:noProof/>
          <w:lang w:val="sr-Cyrl-CS"/>
        </w:rPr>
        <w:t>а</w:t>
      </w:r>
      <w:r>
        <w:rPr>
          <w:rFonts w:ascii="Times New Roman" w:hAnsi="Times New Roman"/>
          <w:noProof/>
          <w:lang w:val="sr-Cyrl-CS"/>
        </w:rPr>
        <w:t>н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приказ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дат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6D16DD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графицима</w:t>
      </w:r>
      <w:r w:rsidR="006D16DD" w:rsidRPr="000F22F6">
        <w:rPr>
          <w:rFonts w:ascii="Times New Roman" w:hAnsi="Times New Roman"/>
          <w:noProof/>
          <w:lang w:val="sr-Cyrl-CS"/>
        </w:rPr>
        <w:t xml:space="preserve"> 2.4. </w:t>
      </w:r>
      <w:r>
        <w:rPr>
          <w:rFonts w:ascii="Times New Roman" w:hAnsi="Times New Roman"/>
          <w:noProof/>
          <w:lang w:val="sr-Cyrl-CS"/>
        </w:rPr>
        <w:t>и</w:t>
      </w:r>
      <w:r w:rsidR="006D16DD" w:rsidRPr="000F22F6">
        <w:rPr>
          <w:rFonts w:ascii="Times New Roman" w:hAnsi="Times New Roman"/>
          <w:noProof/>
          <w:lang w:val="sr-Cyrl-CS"/>
        </w:rPr>
        <w:t xml:space="preserve"> 2.5.  </w:t>
      </w:r>
    </w:p>
    <w:p w:rsidR="000163A2" w:rsidRDefault="000163A2" w:rsidP="006D16DD">
      <w:pPr>
        <w:spacing w:line="240" w:lineRule="auto"/>
        <w:rPr>
          <w:rFonts w:ascii="Times New Roman" w:hAnsi="Times New Roman"/>
          <w:lang w:val="bs-Latn-BA"/>
        </w:rPr>
      </w:pPr>
    </w:p>
    <w:p w:rsidR="000163A2" w:rsidRDefault="000163A2" w:rsidP="000163A2">
      <w:pPr>
        <w:spacing w:line="240" w:lineRule="auto"/>
        <w:jc w:val="center"/>
        <w:rPr>
          <w:rFonts w:ascii="Times New Roman" w:hAnsi="Times New Roman"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179928" cy="3253740"/>
            <wp:effectExtent l="0" t="0" r="1905" b="3810"/>
            <wp:docPr id="14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6D16DD" w:rsidRPr="005A63D3" w:rsidRDefault="005A63D3" w:rsidP="006D16DD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2.4: </w:t>
      </w:r>
      <w:r>
        <w:rPr>
          <w:rFonts w:ascii="Times New Roman" w:hAnsi="Times New Roman"/>
          <w:noProof/>
          <w:sz w:val="22"/>
          <w:lang w:val="sr-Cyrl-CS"/>
        </w:rPr>
        <w:t>Детаљан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приказ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признатих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експерата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лица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квалификованих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за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обављање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послова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специјалисте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медицинске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физике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</w:p>
    <w:p w:rsidR="00E3657F" w:rsidRPr="004B3959" w:rsidRDefault="00E3657F" w:rsidP="006D16DD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</w:p>
    <w:p w:rsidR="006D16DD" w:rsidRPr="004B3959" w:rsidRDefault="006D16DD" w:rsidP="006D16DD">
      <w:pPr>
        <w:spacing w:line="240" w:lineRule="auto"/>
        <w:jc w:val="center"/>
        <w:rPr>
          <w:rFonts w:ascii="Times New Roman" w:hAnsi="Times New Roman"/>
          <w:lang w:val="bs-Latn-BA"/>
        </w:rPr>
      </w:pPr>
    </w:p>
    <w:p w:rsidR="006D16DD" w:rsidRPr="004B3959" w:rsidRDefault="000163A2" w:rsidP="006D16DD">
      <w:pPr>
        <w:spacing w:line="240" w:lineRule="auto"/>
        <w:jc w:val="center"/>
        <w:rPr>
          <w:rFonts w:ascii="Times New Roman" w:hAnsi="Times New Roman"/>
          <w:lang w:val="bs-Latn-BA"/>
        </w:rPr>
      </w:pPr>
      <w:r w:rsidRPr="000163A2">
        <w:rPr>
          <w:rFonts w:ascii="Times New Roman" w:hAnsi="Times New Roman"/>
          <w:noProof/>
          <w:szCs w:val="24"/>
          <w:lang w:val="en-US"/>
        </w:rPr>
        <w:drawing>
          <wp:inline distT="0" distB="0" distL="0" distR="0">
            <wp:extent cx="5355154" cy="4142095"/>
            <wp:effectExtent l="19050" t="0" r="16946" b="0"/>
            <wp:docPr id="18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6D16DD" w:rsidRDefault="005A63D3" w:rsidP="006D16DD">
      <w:pPr>
        <w:spacing w:line="240" w:lineRule="auto"/>
        <w:jc w:val="center"/>
        <w:rPr>
          <w:rFonts w:ascii="Times New Roman" w:hAnsi="Times New Roman"/>
          <w:noProof/>
          <w:sz w:val="22"/>
          <w:lang w:val="hr-HR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2.5: </w:t>
      </w:r>
      <w:r>
        <w:rPr>
          <w:rFonts w:ascii="Times New Roman" w:hAnsi="Times New Roman"/>
          <w:noProof/>
          <w:sz w:val="22"/>
          <w:lang w:val="sr-Cyrl-CS"/>
        </w:rPr>
        <w:t>Детаљан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приказ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лица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која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су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прошла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обуку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из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заштите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од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јонизујућег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зрачења</w:t>
      </w:r>
      <w:r w:rsidR="006D16DD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</w:p>
    <w:p w:rsidR="005A63D3" w:rsidRDefault="005A63D3" w:rsidP="006D16DD">
      <w:pPr>
        <w:spacing w:line="240" w:lineRule="auto"/>
        <w:jc w:val="center"/>
        <w:rPr>
          <w:rFonts w:ascii="Times New Roman" w:hAnsi="Times New Roman"/>
          <w:noProof/>
          <w:sz w:val="22"/>
          <w:lang w:val="hr-HR"/>
        </w:rPr>
      </w:pPr>
    </w:p>
    <w:p w:rsidR="007B10B9" w:rsidRPr="000F22F6" w:rsidRDefault="000F22F6" w:rsidP="001E6EA3">
      <w:pPr>
        <w:pStyle w:val="Heading3"/>
      </w:pPr>
      <w:bookmarkStart w:id="167" w:name="_Toc13590637"/>
      <w:r>
        <w:t>Инспекцијски</w:t>
      </w:r>
      <w:r w:rsidR="007B10B9" w:rsidRPr="000F22F6">
        <w:t xml:space="preserve"> </w:t>
      </w:r>
      <w:r>
        <w:t>надзор</w:t>
      </w:r>
      <w:bookmarkEnd w:id="167"/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szCs w:val="24"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 w:eastAsia="bs-Latn-BA"/>
        </w:rPr>
        <w:t>Све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области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регулаторне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одговорности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из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Закона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надлежности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,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чијем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саставу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инспекција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радијациону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нуклеарну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сигурност</w:t>
      </w:r>
      <w:r w:rsidR="007B10B9" w:rsidRPr="000F22F6">
        <w:rPr>
          <w:rFonts w:ascii="Times New Roman" w:hAnsi="Times New Roman"/>
          <w:noProof/>
          <w:szCs w:val="24"/>
          <w:lang w:val="sr-Cyrl-CS" w:eastAsia="bs-Latn-BA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Законом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дефинисано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обавља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послове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инспекцијског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надзора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корисницима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извора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јонизујућег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техничким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сервисима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. </w:t>
      </w:r>
    </w:p>
    <w:p w:rsidR="009C653A" w:rsidRPr="000F22F6" w:rsidRDefault="009C653A" w:rsidP="007B10B9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Приликом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обављања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инспекцијског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надзора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област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овлашћења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инспектора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су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дефинисани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сљедећој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регулативи</w:t>
      </w:r>
      <w:r w:rsidR="007B10B9" w:rsidRPr="000F22F6">
        <w:rPr>
          <w:rFonts w:ascii="Times New Roman" w:hAnsi="Times New Roman"/>
          <w:noProof/>
          <w:szCs w:val="24"/>
          <w:lang w:val="sr-Cyrl-CS"/>
        </w:rPr>
        <w:t>: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081DC1" w:rsidRPr="000F22F6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88/07);</w:t>
      </w: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32/02, 102/09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72/17);</w:t>
      </w: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29/02, 12/04, 88/07, 93/09, 41/13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53/16);</w:t>
      </w: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прекршајима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41/07, 18/12, 36/14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81/15);</w:t>
      </w: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65/10);</w:t>
      </w: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облику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легитимације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вођења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34/05);</w:t>
      </w:r>
    </w:p>
    <w:p w:rsidR="007B10B9" w:rsidRPr="000F22F6" w:rsidRDefault="000F22F6" w:rsidP="007B10B9">
      <w:pPr>
        <w:numPr>
          <w:ilvl w:val="0"/>
          <w:numId w:val="5"/>
        </w:numPr>
        <w:spacing w:line="240" w:lineRule="auto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печаћења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средстава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субјеката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83/16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32/17).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унутрашњој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саставу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посредством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сједишту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регионалним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канцеларијама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Луци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Мостару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Инспекцијски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тексту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).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посебним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овлашћењима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,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чему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избор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инспектора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садржај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овлашћења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утврђују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подзаконским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Посебна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FA52F6" w:rsidRPr="000F22F6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FA52F6" w:rsidRPr="000F22F6">
        <w:rPr>
          <w:rFonts w:ascii="Times New Roman" w:hAnsi="Times New Roman"/>
          <w:noProof/>
          <w:lang w:val="sr-Cyrl-CS" w:eastAsia="bs-Latn-BA"/>
        </w:rPr>
        <w:t>“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посједују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подлијежу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Приликом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контролишу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испуњеност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ажурирају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базе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корисницима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Предмет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ауторизује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провјере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провјере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исправности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њиховог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интервал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“.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вршењу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подзаконских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аката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инспектор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:</w:t>
      </w:r>
    </w:p>
    <w:p w:rsidR="007B10B9" w:rsidRPr="000F22F6" w:rsidRDefault="007B10B9" w:rsidP="005E08BE">
      <w:pPr>
        <w:tabs>
          <w:tab w:val="left" w:pos="851"/>
        </w:tabs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предлаже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превентивне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спречавања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повреде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нареди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предузимање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одговарајућих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радњи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отклањања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недостатака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року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нареди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достављање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документације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року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нареди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испуњавање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отклањање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недостатака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утврди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изазвати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штетне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посљедице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животну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нареди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тренутан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прекид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супротности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очиту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опасност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животну</w:t>
      </w:r>
      <w:r w:rsidR="00BD190A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забрани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испуне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услови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забрани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испуњавају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забрани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непрописно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нареди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одлагање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узима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узорке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робе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обезбјеђења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доказа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позива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присуство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вођења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изда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прекршајни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против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покрене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прекршајни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поступак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судом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>;</w:t>
      </w:r>
    </w:p>
    <w:p w:rsidR="007B10B9" w:rsidRPr="000F22F6" w:rsidRDefault="000F22F6" w:rsidP="005E08BE">
      <w:pPr>
        <w:numPr>
          <w:ilvl w:val="0"/>
          <w:numId w:val="11"/>
        </w:numPr>
        <w:tabs>
          <w:tab w:val="left" w:pos="851"/>
        </w:tabs>
        <w:spacing w:line="240" w:lineRule="auto"/>
        <w:ind w:left="851" w:hanging="491"/>
        <w:contextualSpacing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предузме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Објављивањем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 w:rsidR="007B10B9" w:rsidRPr="000F22F6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/>
        </w:rPr>
        <w:t>Правилника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условима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начину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печаћења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пословних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просторија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средстава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субјеката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“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печаћење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начин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печаћења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скидања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службеног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печата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објеката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постројења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уређаја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средстава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када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инспекцијском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поступку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изречена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забране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њихове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употребе</w:t>
      </w:r>
      <w:r w:rsidR="007B10B9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Такође</w:t>
      </w:r>
      <w:r w:rsidR="00BD190A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овим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правилником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облици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спречавања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објеката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постројења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уређаја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средстава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изводљиво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печаћењем</w:t>
      </w:r>
      <w:r w:rsidR="007B10B9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На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план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Инспектората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печаћење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свих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намјеравају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даље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користити</w:t>
      </w:r>
      <w:r w:rsidR="007B10B9" w:rsidRPr="000F22F6">
        <w:rPr>
          <w:rFonts w:ascii="Times New Roman" w:hAnsi="Times New Roman"/>
          <w:noProof/>
          <w:lang w:val="sr-Cyrl-CS"/>
        </w:rPr>
        <w:t>.</w:t>
      </w:r>
    </w:p>
    <w:p w:rsidR="00BD190A" w:rsidRPr="000F22F6" w:rsidRDefault="00BD190A" w:rsidP="007B10B9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Приликом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инспектор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сарађује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утврђивања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чињеничног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Инспектор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9E3F7A">
        <w:rPr>
          <w:rFonts w:ascii="Times New Roman" w:hAnsi="Times New Roman"/>
          <w:noProof/>
          <w:lang w:eastAsia="bs-Latn-BA"/>
        </w:rPr>
        <w:t xml:space="preserve">да </w:t>
      </w:r>
      <w:r w:rsidR="009E3F7A">
        <w:rPr>
          <w:rFonts w:ascii="Times New Roman" w:hAnsi="Times New Roman"/>
          <w:noProof/>
          <w:lang w:val="sr-Cyrl-CS" w:eastAsia="bs-Latn-BA"/>
        </w:rPr>
        <w:t>затражи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техничких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експертизе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лабораторијско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испитивање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вјештачење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.)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специјализованих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појединаца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уколико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предвиђено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акредитованих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посебним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директор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ангажовање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појединаца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трошкове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сноси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успоставила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систематски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програм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посједују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обављају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Процес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почиње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одлуком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корисника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наставља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годишњег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мјесечних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планова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завршава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извјештајем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Поступак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воде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чему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покреће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захтјева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странке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налога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главног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директора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Default="000F22F6" w:rsidP="007B10B9">
      <w:pPr>
        <w:spacing w:line="240" w:lineRule="auto"/>
        <w:rPr>
          <w:rFonts w:ascii="Times New Roman" w:hAnsi="Times New Roman"/>
          <w:noProof/>
          <w:lang w:val="hr-HR" w:eastAsia="bs-Latn-BA"/>
        </w:rPr>
      </w:pPr>
      <w:r>
        <w:rPr>
          <w:rFonts w:ascii="Times New Roman" w:hAnsi="Times New Roman"/>
          <w:noProof/>
          <w:lang w:val="sr-Cyrl-CS" w:eastAsia="bs-Latn-BA"/>
        </w:rPr>
        <w:t>Годишњи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наредну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препорука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7B10B9" w:rsidRPr="000F22F6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дате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 w:rsidR="003D1847" w:rsidRPr="000F22F6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Правилнику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3D1847" w:rsidRPr="000F22F6">
        <w:rPr>
          <w:rFonts w:ascii="Times New Roman" w:hAnsi="Times New Roman"/>
          <w:noProof/>
          <w:lang w:val="sr-Cyrl-CS" w:eastAsia="bs-Latn-BA"/>
        </w:rPr>
        <w:t>“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дефинише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временски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препоручује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најмање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C705AB" w:rsidRPr="00C705AB" w:rsidRDefault="00C705AB" w:rsidP="007B10B9">
      <w:pPr>
        <w:spacing w:line="240" w:lineRule="auto"/>
        <w:rPr>
          <w:rFonts w:ascii="Times New Roman" w:hAnsi="Times New Roman"/>
          <w:noProof/>
          <w:lang w:val="hr-HR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Годишњи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обухваћене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календарској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Приједлог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годишњег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наредну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главни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најкасније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новембра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текуће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Default="000F22F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годишњег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главни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уз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консултације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сачињава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распоред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мјесечни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Мјесечни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појединачних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инспекцијских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мјесец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7C5C26" w:rsidRPr="000F22F6" w:rsidRDefault="007C5C26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Инспектори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току</w:t>
      </w:r>
      <w:r w:rsidR="007B10B9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обавили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280 </w:t>
      </w:r>
      <w:r>
        <w:rPr>
          <w:rFonts w:ascii="Times New Roman" w:hAnsi="Times New Roman"/>
          <w:noProof/>
          <w:lang w:val="sr-Cyrl-CS"/>
        </w:rPr>
        <w:t>инспекцијских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контрола</w:t>
      </w:r>
      <w:r w:rsidR="007B10B9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lang w:val="sr-Cyrl-CS"/>
        </w:rPr>
        <w:t xml:space="preserve"> 2.6). </w:t>
      </w:r>
      <w:r>
        <w:rPr>
          <w:rFonts w:ascii="Times New Roman" w:hAnsi="Times New Roman"/>
          <w:noProof/>
          <w:lang w:val="sr-Cyrl-CS"/>
        </w:rPr>
        <w:t>Приликом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надзора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инспектори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сачињавали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записнике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свакој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извршеној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инспекцијској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сачињених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записника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уколико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утврђени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недостаци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предузимали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законом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</w:t>
      </w:r>
      <w:r w:rsidR="007B10B9" w:rsidRPr="000F22F6">
        <w:rPr>
          <w:rFonts w:ascii="Times New Roman" w:hAnsi="Times New Roman"/>
          <w:noProof/>
          <w:lang w:val="sr-Cyrl-CS"/>
        </w:rPr>
        <w:t>.</w:t>
      </w:r>
    </w:p>
    <w:p w:rsidR="007B10B9" w:rsidRDefault="007B10B9" w:rsidP="007B10B9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7B10B9" w:rsidRPr="004B3959" w:rsidRDefault="007B10B9" w:rsidP="007B10B9">
      <w:pPr>
        <w:jc w:val="center"/>
        <w:rPr>
          <w:rFonts w:ascii="Times New Roman" w:hAnsi="Times New Roman"/>
          <w:szCs w:val="20"/>
          <w:lang w:val="bs-Latn-BA"/>
        </w:rPr>
      </w:pPr>
      <w:r w:rsidRPr="004B3959">
        <w:rPr>
          <w:rFonts w:ascii="Times New Roman" w:hAnsi="Times New Roman"/>
          <w:noProof/>
          <w:szCs w:val="20"/>
          <w:lang w:val="en-US"/>
        </w:rPr>
        <w:drawing>
          <wp:inline distT="0" distB="0" distL="0" distR="0">
            <wp:extent cx="5200153" cy="2647785"/>
            <wp:effectExtent l="0" t="0" r="635" b="635"/>
            <wp:docPr id="10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7B10B9" w:rsidRPr="005A63D3" w:rsidRDefault="005A63D3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5A63D3">
        <w:rPr>
          <w:rFonts w:ascii="Times New Roman" w:hAnsi="Times New Roman"/>
          <w:noProof/>
          <w:sz w:val="22"/>
          <w:lang w:val="sr-Cyrl-CS"/>
        </w:rPr>
        <w:t xml:space="preserve"> 2.6: </w:t>
      </w:r>
      <w:r>
        <w:rPr>
          <w:rFonts w:ascii="Times New Roman" w:hAnsi="Times New Roman"/>
          <w:noProof/>
          <w:sz w:val="22"/>
          <w:lang w:val="sr-Cyrl-CS"/>
        </w:rPr>
        <w:t>Број</w:t>
      </w:r>
      <w:r w:rsidR="007B10B9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инспекцијских</w:t>
      </w:r>
      <w:r w:rsidR="007B10B9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контрола</w:t>
      </w:r>
      <w:r w:rsidR="007B10B9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7B10B9" w:rsidRPr="005A63D3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годинама</w:t>
      </w:r>
    </w:p>
    <w:p w:rsidR="007B10B9" w:rsidRPr="004B3959" w:rsidRDefault="007B10B9" w:rsidP="007B10B9">
      <w:pPr>
        <w:spacing w:line="240" w:lineRule="auto"/>
        <w:rPr>
          <w:rFonts w:ascii="Times New Roman" w:hAnsi="Times New Roman"/>
          <w:noProof/>
          <w:sz w:val="22"/>
          <w:lang w:val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73 </w:t>
      </w:r>
      <w:r>
        <w:rPr>
          <w:rFonts w:ascii="Times New Roman" w:hAnsi="Times New Roman"/>
          <w:noProof/>
          <w:lang w:val="sr-Cyrl-CS"/>
        </w:rPr>
        <w:t>инспекцијске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утврђено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непоштовање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наложене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доношењем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отклањању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недостатака</w:t>
      </w:r>
      <w:r w:rsidR="007B10B9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једном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случају</w:t>
      </w:r>
      <w:r w:rsidR="003D1847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инспектори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предузимали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опасности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здравље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људи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животну</w:t>
      </w:r>
      <w:r w:rsidR="00BD190A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средину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гдје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наложили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забрану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рендген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апарата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два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случаја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издата</w:t>
      </w:r>
      <w:r w:rsidR="003D1847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рјешења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забрани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графици</w:t>
      </w:r>
      <w:r w:rsidR="007B10B9" w:rsidRPr="000F22F6">
        <w:rPr>
          <w:rFonts w:ascii="Times New Roman" w:hAnsi="Times New Roman"/>
          <w:noProof/>
          <w:lang w:val="sr-Cyrl-CS"/>
        </w:rPr>
        <w:t xml:space="preserve"> 2.7, 2.8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2.9)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четири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случаја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наложено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достављање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података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потреби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 w:rsidR="00A36EA4">
        <w:rPr>
          <w:rFonts w:ascii="Times New Roman" w:hAnsi="Times New Roman"/>
          <w:noProof/>
          <w:lang w:val="sr-Cyrl-CS" w:eastAsia="bs-Latn-BA"/>
        </w:rPr>
        <w:t>термолуминисцентн</w:t>
      </w:r>
      <w:r w:rsidR="00A36EA4">
        <w:rPr>
          <w:rFonts w:ascii="Times New Roman" w:hAnsi="Times New Roman"/>
          <w:noProof/>
          <w:lang w:val="sr-Cyrl-CS"/>
        </w:rPr>
        <w:t>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дозиметра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прекорачења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нивоа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провјере</w:t>
      </w:r>
      <w:r w:rsidR="007B10B9" w:rsidRPr="000F22F6">
        <w:rPr>
          <w:rFonts w:ascii="Times New Roman" w:hAnsi="Times New Roman"/>
          <w:noProof/>
          <w:lang w:val="sr-Cyrl-CS"/>
        </w:rPr>
        <w:t>.</w:t>
      </w:r>
    </w:p>
    <w:p w:rsidR="005D5403" w:rsidRPr="004B3959" w:rsidRDefault="005D5403" w:rsidP="007B10B9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5D5403" w:rsidRPr="004B3959" w:rsidRDefault="000163A2" w:rsidP="005D5403">
      <w:pPr>
        <w:spacing w:line="240" w:lineRule="auto"/>
        <w:jc w:val="center"/>
        <w:rPr>
          <w:rFonts w:ascii="Times New Roman" w:hAnsi="Times New Roman"/>
          <w:noProof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4023360" cy="3530379"/>
            <wp:effectExtent l="0" t="0" r="0" b="0"/>
            <wp:docPr id="19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7B10B9" w:rsidRPr="004B3959" w:rsidRDefault="007B10B9" w:rsidP="007B10B9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2.7: </w:t>
      </w:r>
      <w:r>
        <w:rPr>
          <w:rFonts w:ascii="Times New Roman" w:hAnsi="Times New Roman"/>
          <w:noProof/>
          <w:sz w:val="22"/>
          <w:lang w:val="sr-Cyrl-CS"/>
        </w:rPr>
        <w:t>Број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предузетих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мјера</w:t>
      </w:r>
    </w:p>
    <w:p w:rsidR="007B10B9" w:rsidRPr="004B3959" w:rsidRDefault="007B10B9" w:rsidP="007B10B9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621086" cy="2288805"/>
            <wp:effectExtent l="19050" t="0" r="17464" b="0"/>
            <wp:docPr id="22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2.8: </w:t>
      </w:r>
      <w:r>
        <w:rPr>
          <w:rFonts w:ascii="Times New Roman" w:hAnsi="Times New Roman"/>
          <w:noProof/>
          <w:sz w:val="22"/>
          <w:lang w:val="sr-Cyrl-CS"/>
        </w:rPr>
        <w:t>Рјешења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отклањању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недостатака</w:t>
      </w:r>
    </w:p>
    <w:p w:rsidR="007B10B9" w:rsidRPr="004B3959" w:rsidRDefault="007B10B9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b/>
          <w:noProof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616110" cy="2109291"/>
            <wp:effectExtent l="19050" t="0" r="22440" b="5259"/>
            <wp:docPr id="31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2.9: </w:t>
      </w:r>
      <w:r>
        <w:rPr>
          <w:rFonts w:ascii="Times New Roman" w:hAnsi="Times New Roman"/>
          <w:noProof/>
          <w:sz w:val="22"/>
          <w:lang w:val="sr-Cyrl-CS"/>
        </w:rPr>
        <w:t>Рјешења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забрани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рада</w:t>
      </w:r>
    </w:p>
    <w:p w:rsidR="007B10B9" w:rsidRPr="004B3959" w:rsidRDefault="007B10B9" w:rsidP="007B10B9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noProof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623941" cy="2002705"/>
            <wp:effectExtent l="19050" t="0" r="14609" b="0"/>
            <wp:docPr id="32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2.10: </w:t>
      </w:r>
      <w:r>
        <w:rPr>
          <w:rFonts w:ascii="Times New Roman" w:hAnsi="Times New Roman"/>
          <w:noProof/>
          <w:sz w:val="22"/>
          <w:lang w:val="sr-Cyrl-CS"/>
        </w:rPr>
        <w:t>Рјешења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код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опасности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здравље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животну</w:t>
      </w:r>
      <w:r w:rsidR="000163A2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средину</w:t>
      </w:r>
    </w:p>
    <w:p w:rsidR="007B10B9" w:rsidRPr="004B3959" w:rsidRDefault="007B10B9" w:rsidP="007B10B9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7B10B9" w:rsidRPr="000F22F6" w:rsidRDefault="000F22F6" w:rsidP="007B10B9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Поред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инспекцијског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надзора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инспектори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задужени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техничких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чему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сваки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уноси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два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информациона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један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канцеларијско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пословање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базу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података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корисницима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изворима</w:t>
      </w:r>
      <w:r w:rsidR="007B10B9" w:rsidRPr="000F22F6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инспекцијама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изложеним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лицима</w:t>
      </w:r>
      <w:r w:rsidR="007B10B9" w:rsidRPr="000F22F6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току</w:t>
      </w:r>
      <w:r w:rsidR="007B10B9" w:rsidRPr="000F22F6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инспектори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контролисали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</w:t>
      </w:r>
      <w:r w:rsidR="007B10B9" w:rsidRPr="000F22F6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извјештаје</w:t>
      </w:r>
      <w:r w:rsidR="007B10B9" w:rsidRPr="000F22F6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графици</w:t>
      </w:r>
      <w:r w:rsidR="007B10B9" w:rsidRPr="000F22F6">
        <w:rPr>
          <w:rFonts w:ascii="Times New Roman" w:hAnsi="Times New Roman"/>
          <w:noProof/>
          <w:lang w:val="sr-Cyrl-CS"/>
        </w:rPr>
        <w:t xml:space="preserve"> 2.11–2.14):</w:t>
      </w:r>
    </w:p>
    <w:p w:rsidR="007B10B9" w:rsidRPr="000F22F6" w:rsidRDefault="007B10B9" w:rsidP="007B10B9">
      <w:pPr>
        <w:spacing w:line="240" w:lineRule="auto"/>
        <w:rPr>
          <w:rFonts w:ascii="Times New Roman" w:hAnsi="Times New Roman"/>
          <w:noProof/>
          <w:sz w:val="28"/>
          <w:lang w:val="sr-Cyrl-CS"/>
        </w:rPr>
      </w:pPr>
    </w:p>
    <w:p w:rsidR="007B10B9" w:rsidRPr="000F22F6" w:rsidRDefault="007B10B9" w:rsidP="007B10B9">
      <w:pPr>
        <w:pStyle w:val="ListParagraph"/>
        <w:numPr>
          <w:ilvl w:val="0"/>
          <w:numId w:val="6"/>
        </w:numPr>
        <w:spacing w:line="240" w:lineRule="auto"/>
        <w:rPr>
          <w:noProof/>
          <w:szCs w:val="22"/>
          <w:lang w:val="sr-Cyrl-CS"/>
        </w:rPr>
      </w:pPr>
      <w:r w:rsidRPr="000F22F6">
        <w:rPr>
          <w:noProof/>
          <w:szCs w:val="22"/>
          <w:lang w:val="sr-Cyrl-CS"/>
        </w:rPr>
        <w:t xml:space="preserve">523 </w:t>
      </w:r>
      <w:r w:rsidR="000F22F6">
        <w:rPr>
          <w:noProof/>
          <w:szCs w:val="22"/>
          <w:lang w:val="sr-Cyrl-CS"/>
        </w:rPr>
        <w:t>извјештаја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о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мониторингу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радног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мјеста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и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контроли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квалитета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извора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јонизујућег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зрачења</w:t>
      </w:r>
      <w:r w:rsidRPr="000F22F6">
        <w:rPr>
          <w:noProof/>
          <w:szCs w:val="22"/>
          <w:lang w:val="sr-Cyrl-CS"/>
        </w:rPr>
        <w:t xml:space="preserve">; </w:t>
      </w:r>
    </w:p>
    <w:p w:rsidR="007B10B9" w:rsidRPr="000F22F6" w:rsidRDefault="007B10B9" w:rsidP="007B10B9">
      <w:pPr>
        <w:pStyle w:val="ListParagraph"/>
        <w:numPr>
          <w:ilvl w:val="0"/>
          <w:numId w:val="6"/>
        </w:numPr>
        <w:spacing w:line="240" w:lineRule="auto"/>
        <w:rPr>
          <w:noProof/>
          <w:szCs w:val="22"/>
          <w:lang w:val="sr-Cyrl-CS"/>
        </w:rPr>
      </w:pPr>
      <w:r w:rsidRPr="000F22F6">
        <w:rPr>
          <w:noProof/>
          <w:szCs w:val="22"/>
          <w:lang w:val="sr-Cyrl-CS"/>
        </w:rPr>
        <w:t xml:space="preserve">841 </w:t>
      </w:r>
      <w:r w:rsidR="000F22F6">
        <w:rPr>
          <w:noProof/>
          <w:szCs w:val="22"/>
          <w:lang w:val="sr-Cyrl-CS"/>
        </w:rPr>
        <w:t>извјештај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о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здравственим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прегледима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професионално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изложених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лица</w:t>
      </w:r>
      <w:r w:rsidRPr="000F22F6">
        <w:rPr>
          <w:noProof/>
          <w:szCs w:val="22"/>
          <w:lang w:val="sr-Cyrl-CS"/>
        </w:rPr>
        <w:t>;</w:t>
      </w:r>
    </w:p>
    <w:p w:rsidR="007B10B9" w:rsidRPr="000F22F6" w:rsidRDefault="007B10B9" w:rsidP="007B10B9">
      <w:pPr>
        <w:pStyle w:val="ListParagraph"/>
        <w:numPr>
          <w:ilvl w:val="0"/>
          <w:numId w:val="6"/>
        </w:numPr>
        <w:spacing w:line="240" w:lineRule="auto"/>
        <w:rPr>
          <w:noProof/>
          <w:szCs w:val="22"/>
          <w:lang w:val="sr-Cyrl-CS"/>
        </w:rPr>
      </w:pPr>
      <w:r w:rsidRPr="000F22F6">
        <w:rPr>
          <w:noProof/>
          <w:szCs w:val="22"/>
          <w:lang w:val="sr-Cyrl-CS"/>
        </w:rPr>
        <w:t xml:space="preserve">411 </w:t>
      </w:r>
      <w:r w:rsidR="000F22F6">
        <w:rPr>
          <w:noProof/>
          <w:szCs w:val="22"/>
          <w:lang w:val="sr-Cyrl-CS"/>
        </w:rPr>
        <w:t>обавјештења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о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испоруци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уређаја</w:t>
      </w:r>
      <w:r w:rsidRPr="000F22F6">
        <w:rPr>
          <w:noProof/>
          <w:szCs w:val="22"/>
          <w:lang w:val="sr-Cyrl-CS"/>
        </w:rPr>
        <w:t xml:space="preserve">, </w:t>
      </w:r>
      <w:r w:rsidR="000F22F6">
        <w:rPr>
          <w:noProof/>
          <w:szCs w:val="22"/>
          <w:lang w:val="sr-Cyrl-CS"/>
        </w:rPr>
        <w:t>евиденције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и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упити</w:t>
      </w:r>
      <w:r w:rsidRPr="000F22F6">
        <w:rPr>
          <w:noProof/>
          <w:szCs w:val="22"/>
          <w:lang w:val="sr-Cyrl-CS"/>
        </w:rPr>
        <w:t>;</w:t>
      </w:r>
    </w:p>
    <w:p w:rsidR="007B10B9" w:rsidRPr="000F22F6" w:rsidRDefault="007B10B9" w:rsidP="007B10B9">
      <w:pPr>
        <w:pStyle w:val="ListParagraph"/>
        <w:numPr>
          <w:ilvl w:val="0"/>
          <w:numId w:val="6"/>
        </w:numPr>
        <w:spacing w:line="240" w:lineRule="auto"/>
        <w:rPr>
          <w:noProof/>
          <w:szCs w:val="22"/>
          <w:lang w:val="sr-Cyrl-CS"/>
        </w:rPr>
      </w:pPr>
      <w:r w:rsidRPr="000F22F6">
        <w:rPr>
          <w:noProof/>
          <w:szCs w:val="22"/>
          <w:lang w:val="sr-Cyrl-CS"/>
        </w:rPr>
        <w:t xml:space="preserve">202 </w:t>
      </w:r>
      <w:r w:rsidR="000F22F6">
        <w:rPr>
          <w:noProof/>
          <w:szCs w:val="22"/>
          <w:lang w:val="sr-Cyrl-CS"/>
        </w:rPr>
        <w:t>извјештаја</w:t>
      </w:r>
      <w:r w:rsidRPr="000F22F6">
        <w:rPr>
          <w:noProof/>
          <w:szCs w:val="22"/>
          <w:lang w:val="sr-Cyrl-CS"/>
        </w:rPr>
        <w:t xml:space="preserve"> </w:t>
      </w:r>
      <w:r w:rsidR="000F22F6">
        <w:rPr>
          <w:noProof/>
          <w:szCs w:val="22"/>
          <w:lang w:val="sr-Cyrl-CS"/>
        </w:rPr>
        <w:t>из</w:t>
      </w:r>
      <w:r w:rsidRPr="004B3959">
        <w:rPr>
          <w:noProof/>
          <w:szCs w:val="22"/>
          <w:lang w:val="bs-Latn-BA"/>
        </w:rPr>
        <w:t xml:space="preserve"> ITDB-</w:t>
      </w:r>
      <w:r w:rsidR="000F22F6">
        <w:rPr>
          <w:noProof/>
          <w:szCs w:val="22"/>
          <w:lang w:val="sr-Cyrl-CS"/>
        </w:rPr>
        <w:t>а</w:t>
      </w:r>
      <w:r w:rsidRPr="004B3959">
        <w:rPr>
          <w:noProof/>
          <w:szCs w:val="22"/>
          <w:lang w:val="bs-Latn-BA"/>
        </w:rPr>
        <w:t xml:space="preserve"> (Illicit Trafficking Data Base </w:t>
      </w:r>
      <w:r w:rsidRPr="000F22F6">
        <w:rPr>
          <w:noProof/>
          <w:szCs w:val="22"/>
          <w:lang w:val="sr-Cyrl-CS"/>
        </w:rPr>
        <w:t xml:space="preserve">– </w:t>
      </w:r>
      <w:r w:rsidR="000F22F6">
        <w:rPr>
          <w:noProof/>
          <w:szCs w:val="22"/>
          <w:lang w:val="sr-Cyrl-CS"/>
        </w:rPr>
        <w:t>Б</w:t>
      </w:r>
      <w:r w:rsidR="000F22F6">
        <w:rPr>
          <w:bCs/>
          <w:iCs/>
          <w:noProof/>
          <w:szCs w:val="22"/>
          <w:lang w:val="sr-Cyrl-CS"/>
        </w:rPr>
        <w:t>аза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података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ИАЕА</w:t>
      </w:r>
      <w:r w:rsidRPr="000F22F6">
        <w:rPr>
          <w:bCs/>
          <w:iCs/>
          <w:noProof/>
          <w:szCs w:val="22"/>
          <w:lang w:val="sr-Cyrl-CS"/>
        </w:rPr>
        <w:t>-</w:t>
      </w:r>
      <w:r w:rsidR="000F22F6">
        <w:rPr>
          <w:bCs/>
          <w:iCs/>
          <w:noProof/>
          <w:szCs w:val="22"/>
          <w:lang w:val="sr-Cyrl-CS"/>
        </w:rPr>
        <w:t>е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о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недозвољеном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промету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радиоактивних</w:t>
      </w:r>
      <w:r w:rsidRPr="000F22F6">
        <w:rPr>
          <w:bCs/>
          <w:iCs/>
          <w:noProof/>
          <w:szCs w:val="22"/>
          <w:lang w:val="sr-Cyrl-CS"/>
        </w:rPr>
        <w:t xml:space="preserve"> </w:t>
      </w:r>
      <w:r w:rsidR="000F22F6">
        <w:rPr>
          <w:bCs/>
          <w:iCs/>
          <w:noProof/>
          <w:szCs w:val="22"/>
          <w:lang w:val="sr-Cyrl-CS"/>
        </w:rPr>
        <w:t>материјала</w:t>
      </w:r>
      <w:r w:rsidRPr="000F22F6">
        <w:rPr>
          <w:bCs/>
          <w:iCs/>
          <w:noProof/>
          <w:szCs w:val="22"/>
          <w:lang w:val="sr-Cyrl-CS"/>
        </w:rPr>
        <w:t>).</w:t>
      </w:r>
    </w:p>
    <w:p w:rsidR="007B10B9" w:rsidRDefault="007B10B9" w:rsidP="007B10B9">
      <w:pPr>
        <w:pStyle w:val="ListParagraph"/>
        <w:spacing w:line="240" w:lineRule="auto"/>
        <w:rPr>
          <w:noProof/>
          <w:szCs w:val="22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336575" cy="2165389"/>
            <wp:effectExtent l="19050" t="0" r="16225" b="6311"/>
            <wp:docPr id="33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2.11: </w:t>
      </w:r>
      <w:r>
        <w:rPr>
          <w:rFonts w:ascii="Times New Roman" w:hAnsi="Times New Roman"/>
          <w:noProof/>
          <w:sz w:val="22"/>
          <w:lang w:val="sr-Cyrl-CS"/>
        </w:rPr>
        <w:t>Контрола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извјештаја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контроли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извора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зрачења</w:t>
      </w:r>
    </w:p>
    <w:p w:rsidR="007B10B9" w:rsidRPr="004B3959" w:rsidRDefault="007B10B9" w:rsidP="007B10B9">
      <w:pPr>
        <w:spacing w:line="240" w:lineRule="auto"/>
        <w:rPr>
          <w:rFonts w:ascii="Times New Roman" w:hAnsi="Times New Roman"/>
          <w:lang w:val="bs-Latn-BA" w:eastAsia="bs-Latn-BA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lang w:val="bs-Latn-BA" w:eastAsia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781852" cy="2238233"/>
            <wp:effectExtent l="19050" t="0" r="28148" b="0"/>
            <wp:docPr id="36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2.12: </w:t>
      </w:r>
      <w:r>
        <w:rPr>
          <w:rFonts w:ascii="Times New Roman" w:hAnsi="Times New Roman"/>
          <w:noProof/>
          <w:sz w:val="22"/>
          <w:lang w:val="sr-Cyrl-CS"/>
        </w:rPr>
        <w:t>Контрола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извјештаја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извршеним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љекарским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прегледима</w:t>
      </w:r>
    </w:p>
    <w:p w:rsidR="00E3657F" w:rsidRPr="004B3959" w:rsidRDefault="00E3657F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</w:p>
    <w:p w:rsidR="007B10B9" w:rsidRPr="004B3959" w:rsidRDefault="007B10B9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lang w:val="bs-Latn-BA" w:eastAsia="bs-Latn-BA"/>
        </w:rPr>
      </w:pPr>
      <w:r w:rsidRPr="000163A2">
        <w:rPr>
          <w:rFonts w:ascii="Times New Roman" w:hAnsi="Times New Roman"/>
          <w:noProof/>
          <w:lang w:val="en-US"/>
        </w:rPr>
        <w:drawing>
          <wp:inline distT="0" distB="0" distL="0" distR="0">
            <wp:extent cx="3290742" cy="2215878"/>
            <wp:effectExtent l="19050" t="0" r="23958" b="0"/>
            <wp:docPr id="37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2.13: </w:t>
      </w:r>
      <w:r>
        <w:rPr>
          <w:rFonts w:ascii="Times New Roman" w:hAnsi="Times New Roman"/>
          <w:noProof/>
          <w:sz w:val="22"/>
          <w:lang w:val="sr-Cyrl-CS"/>
        </w:rPr>
        <w:t>Контрола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извјештаја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ИТДБ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>-</w:t>
      </w:r>
      <w:r>
        <w:rPr>
          <w:rFonts w:ascii="Times New Roman" w:hAnsi="Times New Roman"/>
          <w:noProof/>
          <w:sz w:val="22"/>
          <w:lang w:val="sr-Cyrl-CS"/>
        </w:rPr>
        <w:t>а</w:t>
      </w:r>
    </w:p>
    <w:p w:rsidR="00E3657F" w:rsidRDefault="00E3657F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</w:p>
    <w:p w:rsidR="00E3657F" w:rsidRPr="004B3959" w:rsidRDefault="00E3657F" w:rsidP="007B10B9">
      <w:pPr>
        <w:spacing w:line="240" w:lineRule="auto"/>
        <w:jc w:val="center"/>
        <w:rPr>
          <w:rFonts w:ascii="Times New Roman" w:hAnsi="Times New Roman"/>
          <w:lang w:val="bs-Latn-BA" w:eastAsia="bs-Latn-BA"/>
        </w:rPr>
      </w:pPr>
    </w:p>
    <w:p w:rsidR="007B10B9" w:rsidRPr="004B3959" w:rsidRDefault="000163A2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  <w:r w:rsidRPr="000163A2">
        <w:rPr>
          <w:rFonts w:ascii="Times New Roman" w:hAnsi="Times New Roman"/>
          <w:noProof/>
          <w:sz w:val="22"/>
          <w:lang w:val="en-US"/>
        </w:rPr>
        <w:drawing>
          <wp:inline distT="0" distB="0" distL="0" distR="0">
            <wp:extent cx="4023360" cy="2820838"/>
            <wp:effectExtent l="0" t="0" r="15240" b="17780"/>
            <wp:docPr id="38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7B10B9" w:rsidRPr="000F22F6" w:rsidRDefault="000F22F6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2.14: </w:t>
      </w:r>
      <w:r>
        <w:rPr>
          <w:rFonts w:ascii="Times New Roman" w:hAnsi="Times New Roman"/>
          <w:noProof/>
          <w:sz w:val="22"/>
          <w:lang w:val="sr-Cyrl-CS"/>
        </w:rPr>
        <w:t>Преглед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осталих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инспекцијских</w:t>
      </w:r>
      <w:r w:rsidR="007B10B9" w:rsidRPr="000F22F6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активности</w:t>
      </w:r>
    </w:p>
    <w:p w:rsidR="007B10B9" w:rsidRPr="004B3959" w:rsidRDefault="007B10B9" w:rsidP="007B10B9">
      <w:pPr>
        <w:spacing w:line="240" w:lineRule="auto"/>
        <w:jc w:val="center"/>
        <w:rPr>
          <w:rFonts w:ascii="Times New Roman" w:hAnsi="Times New Roman"/>
          <w:noProof/>
          <w:sz w:val="22"/>
          <w:lang w:val="bs-Latn-BA"/>
        </w:rPr>
      </w:pPr>
    </w:p>
    <w:p w:rsidR="00C1657A" w:rsidRPr="000F22F6" w:rsidRDefault="000F22F6" w:rsidP="00BA0E5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Током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2018</w:t>
      </w:r>
      <w:r w:rsidR="005D5403" w:rsidRPr="000F22F6">
        <w:rPr>
          <w:rFonts w:ascii="Times New Roman" w:hAnsi="Times New Roman"/>
          <w:noProof/>
          <w:lang w:val="sr-Cyrl-CS" w:eastAsia="bs-Latn-BA"/>
        </w:rPr>
        <w:t>.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13 </w:t>
      </w:r>
      <w:r>
        <w:rPr>
          <w:rFonts w:ascii="Times New Roman" w:hAnsi="Times New Roman"/>
          <w:noProof/>
          <w:lang w:val="sr-Cyrl-CS" w:eastAsia="bs-Latn-BA"/>
        </w:rPr>
        <w:t>случајева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учествовали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обукама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изводе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овлашћени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обукама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вршили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извођењем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обуке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тестирањем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учесника</w:t>
      </w:r>
      <w:r w:rsidR="007B10B9" w:rsidRPr="000F22F6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обуке</w:t>
      </w:r>
      <w:r w:rsidR="007B10B9" w:rsidRPr="000F22F6">
        <w:rPr>
          <w:rFonts w:ascii="Times New Roman" w:hAnsi="Times New Roman"/>
          <w:noProof/>
          <w:lang w:val="sr-Cyrl-CS" w:eastAsia="bs-Latn-BA"/>
        </w:rPr>
        <w:t>.</w:t>
      </w:r>
    </w:p>
    <w:p w:rsidR="00D05896" w:rsidRPr="000F22F6" w:rsidRDefault="00D05896" w:rsidP="00BA0E53">
      <w:pPr>
        <w:spacing w:line="240" w:lineRule="auto"/>
        <w:rPr>
          <w:rFonts w:ascii="Times New Roman" w:hAnsi="Times New Roman"/>
          <w:noProof/>
          <w:color w:val="FF0000"/>
          <w:szCs w:val="20"/>
          <w:lang w:val="sr-Cyrl-CS"/>
        </w:rPr>
      </w:pPr>
    </w:p>
    <w:p w:rsidR="007B10B9" w:rsidRPr="000F22F6" w:rsidRDefault="00D05896" w:rsidP="001E6EA3">
      <w:pPr>
        <w:pStyle w:val="Heading3"/>
      </w:pPr>
      <w:bookmarkStart w:id="168" w:name="_Toc394734923"/>
      <w:bookmarkStart w:id="169" w:name="_Toc352749640"/>
      <w:r w:rsidRPr="000F22F6">
        <w:t xml:space="preserve"> </w:t>
      </w:r>
      <w:bookmarkStart w:id="170" w:name="_Toc13590638"/>
      <w:r w:rsidR="000F22F6">
        <w:t>Информациони</w:t>
      </w:r>
      <w:r w:rsidR="007B10B9" w:rsidRPr="000F22F6">
        <w:t xml:space="preserve"> </w:t>
      </w:r>
      <w:r w:rsidR="000F22F6">
        <w:t>сист</w:t>
      </w:r>
      <w:bookmarkEnd w:id="168"/>
      <w:r w:rsidR="000F22F6">
        <w:t>еми</w:t>
      </w:r>
      <w:bookmarkEnd w:id="170"/>
    </w:p>
    <w:p w:rsidR="007B10B9" w:rsidRPr="004B3959" w:rsidRDefault="007B10B9" w:rsidP="007B10B9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7B10B9" w:rsidRPr="00C705AB" w:rsidRDefault="00C705AB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наставила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свакодневним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коришћењем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информационог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3D586F">
        <w:rPr>
          <w:rFonts w:ascii="Times New Roman" w:hAnsi="Times New Roman"/>
          <w:noProof/>
          <w:lang w:val="hr-HR" w:eastAsia="bs-Latn-BA"/>
        </w:rPr>
        <w:t xml:space="preserve"> </w:t>
      </w:r>
      <w:r w:rsidR="003D586F">
        <w:rPr>
          <w:rFonts w:ascii="Times New Roman" w:hAnsi="Times New Roman"/>
          <w:noProof/>
          <w:lang w:val="sr-Cyrl-CS" w:eastAsia="bs-Latn-BA"/>
        </w:rPr>
        <w:t>регулаторног</w:t>
      </w:r>
      <w:r w:rsidR="003D586F" w:rsidRPr="003D586F">
        <w:rPr>
          <w:rFonts w:ascii="Times New Roman" w:hAnsi="Times New Roman"/>
          <w:noProof/>
          <w:lang w:val="sr-Cyrl-CS" w:eastAsia="bs-Latn-BA"/>
        </w:rPr>
        <w:t xml:space="preserve"> </w:t>
      </w:r>
      <w:r w:rsidR="003D586F">
        <w:rPr>
          <w:rFonts w:ascii="Times New Roman" w:hAnsi="Times New Roman"/>
          <w:noProof/>
          <w:lang w:val="sr-Cyrl-CS" w:eastAsia="bs-Latn-BA"/>
        </w:rPr>
        <w:t>органа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Latn-CS" w:eastAsia="bs-Latn-BA"/>
        </w:rPr>
        <w:t>RAIS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1C4344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1C4344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израдила</w:t>
      </w:r>
      <w:r w:rsidR="001C4344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потребе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вођења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регистра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извора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јонизујућег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зрачења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информационог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 OWIS </w:t>
      </w:r>
      <w:r w:rsidR="007B10B9" w:rsidRPr="004B3959">
        <w:rPr>
          <w:rFonts w:ascii="Times New Roman" w:hAnsi="Times New Roman"/>
          <w:bCs/>
          <w:iCs/>
          <w:noProof/>
          <w:lang w:val="bs-Latn-BA"/>
        </w:rPr>
        <w:t>(Office Workflow Information System</w:t>
      </w:r>
      <w:r w:rsidR="003E6AB3">
        <w:rPr>
          <w:rFonts w:ascii="Times New Roman" w:hAnsi="Times New Roman"/>
          <w:bCs/>
          <w:iCs/>
          <w:noProof/>
          <w:lang w:val="bs-Latn-BA"/>
        </w:rPr>
        <w:t xml:space="preserve"> – </w:t>
      </w:r>
      <w:r w:rsidR="003E6AB3">
        <w:rPr>
          <w:rFonts w:ascii="Times New Roman" w:hAnsi="Times New Roman"/>
          <w:bCs/>
          <w:iCs/>
          <w:noProof/>
          <w:lang w:val="sr-Cyrl-CS"/>
        </w:rPr>
        <w:t>Информациони</w:t>
      </w:r>
      <w:r w:rsidR="003E6AB3" w:rsidRPr="003E6AB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3E6AB3">
        <w:rPr>
          <w:rFonts w:ascii="Times New Roman" w:hAnsi="Times New Roman"/>
          <w:bCs/>
          <w:iCs/>
          <w:noProof/>
          <w:lang w:val="sr-Cyrl-CS"/>
        </w:rPr>
        <w:t>систем</w:t>
      </w:r>
      <w:r w:rsidR="003E6AB3" w:rsidRPr="003E6AB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3E6AB3">
        <w:rPr>
          <w:rFonts w:ascii="Times New Roman" w:hAnsi="Times New Roman"/>
          <w:bCs/>
          <w:iCs/>
          <w:noProof/>
          <w:lang w:val="sr-Cyrl-CS"/>
        </w:rPr>
        <w:t>за</w:t>
      </w:r>
      <w:r w:rsidR="003E6AB3" w:rsidRPr="003E6AB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3E6AB3">
        <w:rPr>
          <w:rFonts w:ascii="Times New Roman" w:hAnsi="Times New Roman"/>
          <w:bCs/>
          <w:iCs/>
          <w:noProof/>
          <w:lang w:val="sr-Cyrl-CS"/>
        </w:rPr>
        <w:t>канцеларијско</w:t>
      </w:r>
      <w:r w:rsidR="003E6AB3" w:rsidRPr="003E6AB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3E6AB3">
        <w:rPr>
          <w:rFonts w:ascii="Times New Roman" w:hAnsi="Times New Roman"/>
          <w:bCs/>
          <w:iCs/>
          <w:noProof/>
          <w:lang w:val="sr-Cyrl-CS"/>
        </w:rPr>
        <w:t>пословање</w:t>
      </w:r>
      <w:r w:rsidR="007B10B9" w:rsidRPr="004B3959">
        <w:rPr>
          <w:rFonts w:ascii="Times New Roman" w:hAnsi="Times New Roman"/>
          <w:bCs/>
          <w:iCs/>
          <w:noProof/>
          <w:lang w:val="bs-Latn-BA"/>
        </w:rPr>
        <w:t xml:space="preserve">)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представља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електронску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верзију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канцеларијског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пословања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7B10B9" w:rsidRPr="00C705AB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C705AB" w:rsidRDefault="00C705AB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информациони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 RAIS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додатно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проширен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усклађен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модулима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измијењени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измјенама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допунама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обуци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lang w:val="sr-Cyrl-CS" w:eastAsia="bs-Latn-BA"/>
        </w:rPr>
        <w:t>Ово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проширење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FA52F6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омогућило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евидентирање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одобрених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модула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унос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скенираних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увјерења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RAIS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појединачно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завршило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новим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модулима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 w:rsidR="007B10B9" w:rsidRPr="004B3959">
        <w:rPr>
          <w:rFonts w:ascii="Times New Roman" w:hAnsi="Times New Roman"/>
          <w:noProof/>
          <w:lang w:val="bs-Latn-BA" w:eastAsia="bs-Latn-BA"/>
        </w:rPr>
        <w:t>U 2018. godini na OWIS</w:t>
      </w:r>
      <w:r w:rsidR="00837457">
        <w:rPr>
          <w:rFonts w:ascii="Times New Roman" w:hAnsi="Times New Roman"/>
          <w:noProof/>
          <w:lang w:val="bs-Latn-BA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вршене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мање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корекције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циљем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побољшања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постојећих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функција</w:t>
      </w:r>
      <w:r w:rsidR="007B10B9" w:rsidRPr="00C705AB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C705AB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7B10B9" w:rsidRPr="00C705AB" w:rsidRDefault="00C705AB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Како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извјештајима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претходних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усљед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судског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спора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предузећем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Theiss d.o.o. </w:t>
      </w:r>
      <w:r>
        <w:rPr>
          <w:rFonts w:ascii="Times New Roman" w:hAnsi="Times New Roman"/>
          <w:noProof/>
          <w:lang w:val="sr-Cyrl-CS" w:eastAsia="bs-Latn-BA"/>
        </w:rPr>
        <w:t>Сарајево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комуникација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 EURDEP</w:t>
      </w:r>
      <w:r w:rsidR="00CB796E" w:rsidRPr="00C705A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 </w:t>
      </w:r>
      <w:r w:rsidR="007B10B9" w:rsidRPr="004B3959">
        <w:rPr>
          <w:rFonts w:ascii="Times New Roman" w:hAnsi="Times New Roman"/>
          <w:bCs/>
          <w:iCs/>
          <w:noProof/>
          <w:lang w:val="bs-Latn-BA"/>
        </w:rPr>
        <w:t xml:space="preserve">(European Radiological Data Exchange Platform – </w:t>
      </w:r>
      <w:r>
        <w:rPr>
          <w:rFonts w:ascii="Times New Roman" w:hAnsi="Times New Roman"/>
          <w:bCs/>
          <w:iCs/>
          <w:noProof/>
          <w:lang w:val="sr-Cyrl-CS"/>
        </w:rPr>
        <w:t>Европска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платформа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размјену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радиолошких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података</w:t>
      </w:r>
      <w:r w:rsidR="007B10B9" w:rsidRPr="00C705AB">
        <w:rPr>
          <w:rFonts w:ascii="Times New Roman" w:hAnsi="Times New Roman"/>
          <w:bCs/>
          <w:iCs/>
          <w:noProof/>
          <w:lang w:val="sr-Cyrl-CS"/>
        </w:rPr>
        <w:t>)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реализована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Посљедично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могуће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повући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податке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сервера</w:t>
      </w:r>
      <w:r w:rsidR="000B6F16" w:rsidRPr="000B6F16">
        <w:rPr>
          <w:rFonts w:ascii="Times New Roman" w:hAnsi="Times New Roman"/>
          <w:noProof/>
          <w:lang w:val="bs-Latn-BA" w:eastAsia="bs-Latn-BA"/>
        </w:rPr>
        <w:t xml:space="preserve"> </w:t>
      </w:r>
      <w:r w:rsidR="000B6F16" w:rsidRPr="004B3959">
        <w:rPr>
          <w:rFonts w:ascii="Times New Roman" w:hAnsi="Times New Roman"/>
          <w:noProof/>
          <w:lang w:val="bs-Latn-BA" w:eastAsia="bs-Latn-BA"/>
        </w:rPr>
        <w:t>EURDEP</w:t>
      </w:r>
      <w:r w:rsidR="000B6F16">
        <w:rPr>
          <w:rFonts w:ascii="Times New Roman" w:hAnsi="Times New Roman"/>
          <w:noProof/>
          <w:lang w:val="bs-Latn-BA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0B6F16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7B10B9" w:rsidRPr="004B3959">
        <w:rPr>
          <w:rFonts w:ascii="Times New Roman" w:hAnsi="Times New Roman"/>
          <w:noProof/>
          <w:lang w:val="bs-Latn-BA" w:eastAsia="bs-Latn-BA"/>
        </w:rPr>
        <w:t>ARGOS.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Окончање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судског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очекивати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2019.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B10B9" w:rsidRPr="00C705AB">
        <w:rPr>
          <w:rFonts w:ascii="Times New Roman" w:hAnsi="Times New Roman"/>
          <w:noProof/>
          <w:lang w:val="sr-Cyrl-CS" w:eastAsia="bs-Latn-BA"/>
        </w:rPr>
        <w:t>.</w:t>
      </w:r>
    </w:p>
    <w:p w:rsidR="007B10B9" w:rsidRPr="00C705AB" w:rsidRDefault="007B10B9" w:rsidP="007B10B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E08BE" w:rsidRPr="00C705AB" w:rsidRDefault="00C705AB" w:rsidP="005E08BE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Међутим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овдје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истакнути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вршила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0C2CB2">
        <w:rPr>
          <w:rFonts w:ascii="Times New Roman" w:hAnsi="Times New Roman"/>
          <w:noProof/>
          <w:lang w:val="sr-Cyrl-CS" w:eastAsia="bs-Latn-BA"/>
        </w:rPr>
        <w:t>да би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остварила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Генералном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дирекцијом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Европске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комисије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међународну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развој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 (Directorate-General for International Cooperation and Development</w:t>
      </w:r>
      <w:r w:rsidR="0058618F" w:rsidRPr="004B3959">
        <w:rPr>
          <w:rFonts w:ascii="Times New Roman" w:hAnsi="Times New Roman"/>
          <w:noProof/>
          <w:lang w:val="bs-Latn-BA" w:eastAsia="bs-Latn-BA"/>
        </w:rPr>
        <w:t xml:space="preserve">;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даљем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тексту</w:t>
      </w:r>
      <w:r w:rsidR="0058618F" w:rsidRPr="00C705AB">
        <w:rPr>
          <w:rFonts w:ascii="Times New Roman" w:hAnsi="Times New Roman"/>
          <w:noProof/>
          <w:lang w:val="sr-Cyrl-CS" w:eastAsia="bs-Latn-BA"/>
        </w:rPr>
        <w:t>:</w:t>
      </w:r>
      <w:r w:rsidR="0058618F" w:rsidRPr="004B3959">
        <w:rPr>
          <w:rFonts w:ascii="Times New Roman" w:hAnsi="Times New Roman"/>
          <w:noProof/>
          <w:lang w:val="bs-Latn-BA" w:eastAsia="bs-Latn-BA"/>
        </w:rPr>
        <w:t xml:space="preserve"> DG DEVCO</w:t>
      </w:r>
      <w:r w:rsidR="007B10B9" w:rsidRPr="004B3959">
        <w:rPr>
          <w:rFonts w:ascii="Times New Roman" w:hAnsi="Times New Roman"/>
          <w:noProof/>
          <w:lang w:val="bs-Latn-BA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циљем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надоградње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58618F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уједно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укључује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надоградњу</w:t>
      </w:r>
      <w:r w:rsidR="00256929" w:rsidRPr="00C705AB">
        <w:rPr>
          <w:rFonts w:ascii="Times New Roman" w:hAnsi="Times New Roman"/>
          <w:noProof/>
          <w:lang w:val="sr-Cyrl-CS" w:eastAsia="bs-Latn-BA"/>
        </w:rPr>
        <w:t>,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модернизацију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постојећег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ране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најаве</w:t>
      </w:r>
      <w:r w:rsidR="00256929" w:rsidRPr="00C705AB">
        <w:rPr>
          <w:rFonts w:ascii="Times New Roman" w:hAnsi="Times New Roman"/>
          <w:noProof/>
          <w:lang w:val="sr-Cyrl-CS" w:eastAsia="bs-Latn-BA"/>
        </w:rPr>
        <w:t>,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коначне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реализације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размјене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B10B9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системом</w:t>
      </w:r>
      <w:r w:rsidR="0058618F" w:rsidRPr="004B3959">
        <w:rPr>
          <w:rFonts w:ascii="Times New Roman" w:hAnsi="Times New Roman"/>
          <w:noProof/>
          <w:lang w:val="bs-Latn-BA" w:eastAsia="bs-Latn-BA"/>
        </w:rPr>
        <w:t xml:space="preserve"> EURDEP</w:t>
      </w:r>
      <w:r w:rsidR="000521CD" w:rsidRPr="004B3959">
        <w:rPr>
          <w:rFonts w:ascii="Times New Roman" w:hAnsi="Times New Roman"/>
          <w:noProof/>
          <w:color w:val="FF0000"/>
          <w:lang w:val="bs-Latn-BA" w:eastAsia="bs-Latn-BA"/>
        </w:rPr>
        <w:t>.</w:t>
      </w:r>
      <w:r w:rsidR="000521CD" w:rsidRPr="00C705AB">
        <w:rPr>
          <w:rFonts w:ascii="Times New Roman" w:hAnsi="Times New Roman"/>
          <w:noProof/>
          <w:color w:val="FF0000"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информација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овим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активностима</w:t>
      </w:r>
      <w:r w:rsidR="0088333A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88333A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88333A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изложено</w:t>
      </w:r>
      <w:r w:rsidR="0088333A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8333A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Поглављу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 6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5E08BE" w:rsidRPr="00C705A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7129CB" w:rsidRPr="00C705AB" w:rsidRDefault="007129CB" w:rsidP="007129CB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E3F7A" w:rsidRDefault="00C705AB" w:rsidP="007129CB">
      <w:pPr>
        <w:spacing w:line="240" w:lineRule="auto"/>
        <w:rPr>
          <w:rFonts w:ascii="Times New Roman" w:hAnsi="Times New Roman"/>
          <w:noProof/>
          <w:lang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претходних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неколико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вршила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надоградњи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информационих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него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Стога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вршила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надоградњу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постојећег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удаљеног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приступа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серверу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виду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јачања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мрежне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инфраструктуре</w:t>
      </w:r>
      <w:r w:rsidR="007129C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7129CB" w:rsidRPr="007129CB">
        <w:rPr>
          <w:rFonts w:ascii="Times New Roman" w:hAnsi="Times New Roman"/>
          <w:noProof/>
          <w:lang w:val="bs-Latn-BA" w:eastAsia="bs-Latn-BA"/>
        </w:rPr>
        <w:t>(JUNIPER).</w:t>
      </w:r>
    </w:p>
    <w:p w:rsidR="009E3F7A" w:rsidRDefault="009E3F7A" w:rsidP="007129CB">
      <w:pPr>
        <w:spacing w:line="240" w:lineRule="auto"/>
        <w:rPr>
          <w:rFonts w:ascii="Times New Roman" w:hAnsi="Times New Roman"/>
          <w:noProof/>
          <w:lang w:eastAsia="bs-Latn-BA"/>
        </w:rPr>
      </w:pPr>
    </w:p>
    <w:p w:rsidR="00460A0E" w:rsidRPr="00C705AB" w:rsidRDefault="00C705AB" w:rsidP="001E6EA3">
      <w:pPr>
        <w:pStyle w:val="Heading3"/>
      </w:pPr>
      <w:bookmarkStart w:id="171" w:name="_Toc13590639"/>
      <w:r>
        <w:t>Људски</w:t>
      </w:r>
      <w:r w:rsidR="003B6B5B" w:rsidRPr="00C705AB">
        <w:t xml:space="preserve"> </w:t>
      </w:r>
      <w:r>
        <w:t>и</w:t>
      </w:r>
      <w:r w:rsidR="003B6B5B" w:rsidRPr="00C705AB">
        <w:t xml:space="preserve"> </w:t>
      </w:r>
      <w:r>
        <w:t>материјални</w:t>
      </w:r>
      <w:r w:rsidR="00623E09" w:rsidRPr="00C705AB">
        <w:t xml:space="preserve"> </w:t>
      </w:r>
      <w:r>
        <w:t>ресу</w:t>
      </w:r>
      <w:bookmarkEnd w:id="169"/>
      <w:r>
        <w:t>рси</w:t>
      </w:r>
      <w:bookmarkEnd w:id="171"/>
      <w:r w:rsidR="003E4A31" w:rsidRPr="00C705AB">
        <w:t xml:space="preserve">   </w:t>
      </w:r>
    </w:p>
    <w:p w:rsidR="00460A0E" w:rsidRPr="00C705AB" w:rsidRDefault="003E4A31" w:rsidP="00774C28">
      <w:pPr>
        <w:rPr>
          <w:rFonts w:ascii="Times New Roman" w:hAnsi="Times New Roman"/>
          <w:noProof/>
          <w:lang w:val="sr-Cyrl-CS"/>
        </w:rPr>
      </w:pPr>
      <w:r w:rsidRPr="00C705AB">
        <w:rPr>
          <w:rFonts w:ascii="Times New Roman" w:hAnsi="Times New Roman"/>
          <w:noProof/>
          <w:lang w:val="sr-Cyrl-CS"/>
        </w:rPr>
        <w:t xml:space="preserve"> </w:t>
      </w:r>
    </w:p>
    <w:p w:rsidR="00280413" w:rsidRPr="00C705AB" w:rsidRDefault="00280413" w:rsidP="0058618F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 w:rsidRPr="00C705AB">
        <w:rPr>
          <w:rFonts w:ascii="Times New Roman" w:hAnsi="Times New Roman"/>
          <w:noProof/>
          <w:lang w:val="sr-Cyrl-CS" w:eastAsia="bs-Latn-BA"/>
        </w:rPr>
        <w:t>„</w:t>
      </w:r>
      <w:r w:rsidR="00C705AB">
        <w:rPr>
          <w:rFonts w:ascii="Times New Roman" w:hAnsi="Times New Roman"/>
          <w:noProof/>
          <w:lang w:val="sr-Cyrl-CS" w:eastAsia="bs-Latn-BA"/>
        </w:rPr>
        <w:t>Правилником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о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унутрашњој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организацији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и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систематизацији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радних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мјеста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“, </w:t>
      </w:r>
      <w:r w:rsidR="00C705AB">
        <w:rPr>
          <w:rFonts w:ascii="Times New Roman" w:hAnsi="Times New Roman"/>
          <w:noProof/>
          <w:lang w:val="sr-Cyrl-CS" w:eastAsia="bs-Latn-BA"/>
        </w:rPr>
        <w:t>на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који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је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Савјет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министара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БиХ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дао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сагласност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 w:rsidR="00C705AB">
        <w:rPr>
          <w:rFonts w:ascii="Times New Roman" w:hAnsi="Times New Roman"/>
          <w:noProof/>
          <w:lang w:val="sr-Cyrl-CS" w:eastAsia="bs-Latn-BA"/>
        </w:rPr>
        <w:t>предвиђено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је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да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се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у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Агенцији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запосли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C705AB">
        <w:rPr>
          <w:rFonts w:ascii="Times New Roman" w:hAnsi="Times New Roman"/>
          <w:noProof/>
          <w:lang w:val="sr-Cyrl-CS" w:eastAsia="bs-Latn-BA"/>
        </w:rPr>
        <w:t>укупно</w:t>
      </w:r>
      <w:r w:rsidRPr="00C705AB">
        <w:rPr>
          <w:rFonts w:ascii="Times New Roman" w:hAnsi="Times New Roman"/>
          <w:noProof/>
          <w:lang w:val="sr-Cyrl-CS" w:eastAsia="bs-Latn-BA"/>
        </w:rPr>
        <w:t xml:space="preserve"> 34 </w:t>
      </w:r>
      <w:r w:rsidR="00C705AB">
        <w:rPr>
          <w:rFonts w:ascii="Times New Roman" w:hAnsi="Times New Roman"/>
          <w:noProof/>
          <w:lang w:val="sr-Cyrl-CS" w:eastAsia="bs-Latn-BA"/>
        </w:rPr>
        <w:t>извршиоца</w:t>
      </w:r>
      <w:r w:rsidRPr="00C705AB">
        <w:rPr>
          <w:rFonts w:ascii="Times New Roman" w:hAnsi="Times New Roman"/>
          <w:noProof/>
          <w:lang w:val="sr-Cyrl-CS" w:eastAsia="bs-Latn-BA"/>
        </w:rPr>
        <w:t>.</w:t>
      </w:r>
    </w:p>
    <w:p w:rsidR="00280413" w:rsidRPr="00C705AB" w:rsidRDefault="00280413" w:rsidP="0058618F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280413" w:rsidRPr="00C705AB" w:rsidRDefault="00C705AB" w:rsidP="0058618F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2008.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оснивања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усљед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кашњења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именовањем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руководства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попуна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упослених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Планирано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том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запосли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11 </w:t>
      </w:r>
      <w:r>
        <w:rPr>
          <w:rFonts w:ascii="Times New Roman" w:hAnsi="Times New Roman"/>
          <w:noProof/>
          <w:lang w:val="sr-Cyrl-CS" w:eastAsia="bs-Latn-BA"/>
        </w:rPr>
        <w:t>извршилаца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урађено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тек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2009.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планирана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динамика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заустављена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самом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почетку</w:t>
      </w:r>
      <w:r w:rsidR="003E6AB3">
        <w:rPr>
          <w:rFonts w:ascii="Times New Roman" w:hAnsi="Times New Roman"/>
          <w:noProof/>
          <w:lang w:val="hr-HR" w:eastAsia="bs-Latn-BA"/>
        </w:rPr>
        <w:t>.</w:t>
      </w:r>
      <w:r w:rsidR="003E6AB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3E6AB3">
        <w:rPr>
          <w:rFonts w:ascii="Times New Roman" w:hAnsi="Times New Roman"/>
          <w:noProof/>
          <w:lang w:val="sr-Cyrl-CS" w:eastAsia="bs-Latn-BA"/>
        </w:rPr>
        <w:t>З</w:t>
      </w:r>
      <w:r>
        <w:rPr>
          <w:rFonts w:ascii="Times New Roman" w:hAnsi="Times New Roman"/>
          <w:noProof/>
          <w:lang w:val="sr-Cyrl-CS" w:eastAsia="bs-Latn-BA"/>
        </w:rPr>
        <w:t>амрзавање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запошљавања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одобрења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CF5B1C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одлазак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једног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државног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службеника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пензију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службенице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CF5B1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CF5B1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разлози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зашто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данас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послује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свега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17 </w:t>
      </w:r>
      <w:r>
        <w:rPr>
          <w:rFonts w:ascii="Times New Roman" w:hAnsi="Times New Roman"/>
          <w:noProof/>
          <w:lang w:val="sr-Cyrl-CS" w:eastAsia="bs-Latn-BA"/>
        </w:rPr>
        <w:t>упослених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износи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50%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предвиђеног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систематизацији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укупног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упослених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14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службеници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којих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највећи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(10)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завршеним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техничким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природним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факултетима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дипломирани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инжењери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електротехнике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физике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280413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машинства</w:t>
      </w:r>
      <w:r w:rsidR="00280413" w:rsidRPr="00C705AB">
        <w:rPr>
          <w:rFonts w:ascii="Times New Roman" w:hAnsi="Times New Roman"/>
          <w:noProof/>
          <w:lang w:val="sr-Cyrl-CS" w:eastAsia="bs-Latn-BA"/>
        </w:rPr>
        <w:t>.</w:t>
      </w:r>
    </w:p>
    <w:p w:rsidR="0088333A" w:rsidRPr="00C705AB" w:rsidRDefault="0088333A" w:rsidP="0058618F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280413" w:rsidRPr="00C705AB" w:rsidRDefault="00C705AB" w:rsidP="0058618F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lang w:val="sr-Cyrl-CS" w:eastAsia="bs-Latn-BA"/>
        </w:rPr>
        <w:t>Овај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извршилаца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апсолутно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недовољан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напоменемо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14 </w:t>
      </w:r>
      <w:r>
        <w:rPr>
          <w:rFonts w:ascii="Times New Roman" w:hAnsi="Times New Roman"/>
          <w:noProof/>
          <w:lang w:val="sr-Cyrl-CS" w:eastAsia="bs-Latn-BA"/>
        </w:rPr>
        <w:t>државних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службеника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један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неплаћеном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одсуству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двије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службеница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припремала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породиљско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одсуство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почетком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2019.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отежавајуће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околности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представљала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одсуствовања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службенице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двије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запосленице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боловања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Стога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задаће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стоје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Агенцијом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наредном</w:t>
      </w:r>
      <w:r w:rsidR="00D1550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периоду</w:t>
      </w:r>
      <w:r w:rsidR="00D1550C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1550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D1550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1550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иницирао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усклађивањем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правном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течевином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88043C" w:rsidRPr="00C705A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подлијежу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ризику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неблаговремене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реализације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ограничених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континуитету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свог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оснивања</w:t>
      </w:r>
      <w:r w:rsidR="00D9312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попуњена</w:t>
      </w:r>
      <w:r w:rsidR="00D9312B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око</w:t>
      </w:r>
      <w:r w:rsidR="00D9312B" w:rsidRPr="00C705AB">
        <w:rPr>
          <w:rFonts w:ascii="Times New Roman" w:hAnsi="Times New Roman"/>
          <w:noProof/>
          <w:lang w:val="sr-Cyrl-CS" w:eastAsia="bs-Latn-BA"/>
        </w:rPr>
        <w:t xml:space="preserve"> 50%,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смо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буџета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имали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Министарству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финансија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трезора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 w:rsidR="00F1231F">
        <w:rPr>
          <w:rFonts w:ascii="Times New Roman" w:hAnsi="Times New Roman"/>
          <w:noProof/>
          <w:lang w:val="sr-Cyrl-CS" w:eastAsia="bs-Latn-BA"/>
        </w:rPr>
        <w:t>Савјету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повећање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извршилаца</w:t>
      </w:r>
      <w:r w:rsidR="00D9312B" w:rsidRPr="00C705AB">
        <w:rPr>
          <w:rFonts w:ascii="Times New Roman" w:hAnsi="Times New Roman"/>
          <w:noProof/>
          <w:lang w:val="sr-Cyrl-CS" w:eastAsia="bs-Latn-BA"/>
        </w:rPr>
        <w:t>;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међутим</w:t>
      </w:r>
      <w:r w:rsidR="00D9312B" w:rsidRPr="00C705A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одобрен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упркос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закључцима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дома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Парламентарне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скупштине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5690C" w:rsidRPr="00C705A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85690C" w:rsidRPr="00C705AB">
        <w:rPr>
          <w:rFonts w:ascii="Times New Roman" w:hAnsi="Times New Roman"/>
          <w:noProof/>
          <w:lang w:val="sr-Cyrl-CS" w:eastAsia="bs-Latn-BA"/>
        </w:rPr>
        <w:t xml:space="preserve"> 2017.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88043C" w:rsidRPr="00C705AB">
        <w:rPr>
          <w:rFonts w:ascii="Times New Roman" w:hAnsi="Times New Roman"/>
          <w:noProof/>
          <w:lang w:val="sr-Cyrl-CS" w:eastAsia="bs-Latn-BA"/>
        </w:rPr>
        <w:t>.</w:t>
      </w:r>
    </w:p>
    <w:p w:rsidR="00280413" w:rsidRPr="00C705AB" w:rsidRDefault="00280413" w:rsidP="00280413">
      <w:pPr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Уједно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45. </w:t>
      </w:r>
      <w:r>
        <w:rPr>
          <w:rFonts w:ascii="Times New Roman" w:hAnsi="Times New Roman"/>
          <w:noProof/>
          <w:szCs w:val="24"/>
          <w:lang w:val="sr-Cyrl-CS"/>
        </w:rPr>
        <w:t>сједници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Представничког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Парламентарне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скупштине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одржаној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10.05.2017.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29. </w:t>
      </w:r>
      <w:r>
        <w:rPr>
          <w:rFonts w:ascii="Times New Roman" w:hAnsi="Times New Roman"/>
          <w:noProof/>
          <w:szCs w:val="24"/>
          <w:lang w:val="sr-Cyrl-CS"/>
        </w:rPr>
        <w:t>сједници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народа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Парламентарне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скупштине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одржаној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29.05.2017.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донесен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сљедећи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закључак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: „</w:t>
      </w:r>
      <w:r>
        <w:rPr>
          <w:rFonts w:ascii="Times New Roman" w:hAnsi="Times New Roman"/>
          <w:noProof/>
          <w:szCs w:val="24"/>
          <w:lang w:val="sr-Cyrl-CS"/>
        </w:rPr>
        <w:t>Налаже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F1231F">
        <w:rPr>
          <w:rFonts w:ascii="Times New Roman" w:hAnsi="Times New Roman"/>
          <w:noProof/>
          <w:szCs w:val="24"/>
          <w:lang w:val="sr-Cyrl-CS"/>
        </w:rPr>
        <w:t>Савјету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средстава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резерве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осигура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попуну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критичних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мјеста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Државној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регулаторној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радијациону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нуклеарну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9E3F7A">
        <w:rPr>
          <w:rFonts w:ascii="Times New Roman" w:hAnsi="Times New Roman"/>
          <w:noProof/>
          <w:szCs w:val="24"/>
          <w:lang w:val="sr-Cyrl-CS"/>
        </w:rPr>
        <w:t>безбједност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0C2CB2">
        <w:rPr>
          <w:rFonts w:ascii="Times New Roman" w:hAnsi="Times New Roman"/>
          <w:noProof/>
          <w:szCs w:val="24"/>
          <w:lang w:val="sr-Cyrl-CS"/>
        </w:rPr>
        <w:t>да би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омогућио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њен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несметан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предуприједили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евентуални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инциденти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.“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сврху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реализације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закључка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тражила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финансија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трезора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мишљење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сагласност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запошљавање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службеника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завршеним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техничким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природним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факултетима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: </w:t>
      </w:r>
      <w:r>
        <w:rPr>
          <w:rFonts w:ascii="Times New Roman" w:hAnsi="Times New Roman"/>
          <w:noProof/>
          <w:szCs w:val="24"/>
          <w:lang w:val="sr-Cyrl-CS"/>
        </w:rPr>
        <w:t>дипломирани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инжењери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електротехнике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физике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машинства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али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мишљење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добила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финансија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трезора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било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експлицитно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јасно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ће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Генерални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секретаријат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Савјета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уважити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предметну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тачку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предложити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сједницу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Савјета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евентуално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донијело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одлуку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одобравању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додатног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запошљавања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закључку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Парламентарне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скупштине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Наиме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Мишљењу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акт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05-02-2-7773-2/17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18.09.2017.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под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тачком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3. </w:t>
      </w:r>
      <w:r>
        <w:rPr>
          <w:rFonts w:ascii="Times New Roman" w:hAnsi="Times New Roman"/>
          <w:noProof/>
          <w:szCs w:val="24"/>
          <w:lang w:val="sr-Cyrl-CS"/>
        </w:rPr>
        <w:t>наведено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: „</w:t>
      </w:r>
      <w:r>
        <w:rPr>
          <w:rFonts w:ascii="Times New Roman" w:hAnsi="Times New Roman"/>
          <w:noProof/>
          <w:szCs w:val="24"/>
          <w:lang w:val="sr-Cyrl-CS"/>
        </w:rPr>
        <w:t>Министарство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финансија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трезора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размотрило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предметну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Одлуку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образложење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достављено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прилогу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те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указује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сљедеће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: </w:t>
      </w:r>
    </w:p>
    <w:p w:rsidR="00CD650E" w:rsidRPr="00C705AB" w:rsidRDefault="00CD650E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Савјет</w:t>
      </w:r>
      <w:r w:rsidR="00D1550C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министара</w:t>
      </w:r>
      <w:r w:rsidR="00D1550C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D1550C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D1550C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подржао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Реформску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агенду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период</w:t>
      </w:r>
      <w:r w:rsidR="00280413" w:rsidRPr="00C705AB">
        <w:rPr>
          <w:noProof/>
          <w:lang w:val="sr-Cyrl-CS"/>
        </w:rPr>
        <w:t xml:space="preserve"> 2015–2018. </w:t>
      </w:r>
      <w:r>
        <w:rPr>
          <w:noProof/>
          <w:lang w:val="sr-Cyrl-CS"/>
        </w:rPr>
        <w:t>године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предвиђено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смањење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расхода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јавне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потрошње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ће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највећим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дијелом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бити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резултат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реформе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јавне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управе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укључујући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строге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контроле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запошљавања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укупног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фонда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плата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јавном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сектору</w:t>
      </w:r>
      <w:r w:rsidR="00280413" w:rsidRPr="00C705AB">
        <w:rPr>
          <w:noProof/>
          <w:lang w:val="sr-Cyrl-CS"/>
        </w:rPr>
        <w:t xml:space="preserve">. </w:t>
      </w:r>
      <w:r>
        <w:rPr>
          <w:noProof/>
          <w:lang w:val="sr-Cyrl-CS"/>
        </w:rPr>
        <w:t>Такође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укупан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фонд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плата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јавном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сектору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ограничен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Проширеним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аранжманом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монетарним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фондом</w:t>
      </w:r>
      <w:r w:rsidR="00280413" w:rsidRPr="00C705AB">
        <w:rPr>
          <w:noProof/>
          <w:lang w:val="sr-Cyrl-CS"/>
        </w:rPr>
        <w:t>.</w:t>
      </w:r>
    </w:p>
    <w:p w:rsidR="00280413" w:rsidRPr="00C705AB" w:rsidRDefault="00C705AB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Савјет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280413" w:rsidRPr="00C705AB">
        <w:rPr>
          <w:noProof/>
          <w:lang w:val="sr-Cyrl-CS"/>
        </w:rPr>
        <w:t xml:space="preserve"> 46. </w:t>
      </w:r>
      <w:r>
        <w:rPr>
          <w:noProof/>
          <w:lang w:val="sr-Cyrl-CS"/>
        </w:rPr>
        <w:t>сједници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одржаној</w:t>
      </w:r>
      <w:r w:rsidR="00280413" w:rsidRPr="00C705AB">
        <w:rPr>
          <w:noProof/>
          <w:lang w:val="sr-Cyrl-CS"/>
        </w:rPr>
        <w:t xml:space="preserve"> 03.03.3016. </w:t>
      </w:r>
      <w:r>
        <w:rPr>
          <w:noProof/>
          <w:lang w:val="sr-Cyrl-CS"/>
        </w:rPr>
        <w:t>године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закључио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све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институције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надлежности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Савјета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прије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расписивања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огласа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попуњавања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упражњених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нових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мјеста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обавезне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AB64A0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прибаве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сагласност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Савјета</w:t>
      </w:r>
      <w:r w:rsidR="00BD190A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>.</w:t>
      </w:r>
    </w:p>
    <w:p w:rsidR="00280413" w:rsidRPr="00C705AB" w:rsidRDefault="00C705AB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Предметна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Одлука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представља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ново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запошљавање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смислу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члана</w:t>
      </w:r>
      <w:r w:rsidR="00280413" w:rsidRPr="00C705AB">
        <w:rPr>
          <w:noProof/>
          <w:lang w:val="sr-Cyrl-CS"/>
        </w:rPr>
        <w:t xml:space="preserve"> 18. </w:t>
      </w:r>
      <w:r>
        <w:rPr>
          <w:noProof/>
          <w:lang w:val="sr-Cyrl-CS"/>
        </w:rPr>
        <w:t>Закона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буџету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институција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Босне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Херцеговине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Босне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Херцеговине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годину</w:t>
      </w:r>
      <w:r w:rsidR="00280413" w:rsidRPr="00C705AB">
        <w:rPr>
          <w:noProof/>
          <w:lang w:val="sr-Cyrl-CS"/>
        </w:rPr>
        <w:t xml:space="preserve"> („</w:t>
      </w:r>
      <w:r>
        <w:rPr>
          <w:noProof/>
          <w:lang w:val="sr-Cyrl-CS"/>
        </w:rPr>
        <w:t>Службени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гласник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“, </w:t>
      </w:r>
      <w:r>
        <w:rPr>
          <w:noProof/>
          <w:lang w:val="sr-Cyrl-CS"/>
        </w:rPr>
        <w:t>број</w:t>
      </w:r>
      <w:r w:rsidR="00280413" w:rsidRPr="00C705AB">
        <w:rPr>
          <w:noProof/>
          <w:lang w:val="sr-Cyrl-CS"/>
        </w:rPr>
        <w:t xml:space="preserve"> 94/16), </w:t>
      </w:r>
      <w:r>
        <w:rPr>
          <w:noProof/>
          <w:lang w:val="sr-Cyrl-CS"/>
        </w:rPr>
        <w:t>односно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предложеним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запошљавањем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прекорачује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број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упослених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одобрен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буџетом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годину</w:t>
      </w:r>
      <w:r w:rsidR="00280413" w:rsidRPr="00C705AB">
        <w:rPr>
          <w:noProof/>
          <w:lang w:val="sr-Cyrl-CS"/>
        </w:rPr>
        <w:t>.</w:t>
      </w:r>
    </w:p>
    <w:p w:rsidR="00280413" w:rsidRPr="00C705AB" w:rsidRDefault="00C705AB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Такође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напомињемо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Савјет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донио</w:t>
      </w:r>
      <w:r w:rsidR="00280413" w:rsidRPr="00C705AB">
        <w:rPr>
          <w:noProof/>
          <w:lang w:val="sr-Cyrl-CS"/>
        </w:rPr>
        <w:t xml:space="preserve"> „</w:t>
      </w:r>
      <w:r>
        <w:rPr>
          <w:noProof/>
          <w:lang w:val="sr-Cyrl-CS"/>
        </w:rPr>
        <w:t>Одлуку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мјера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остваривања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квалитативних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критеријума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индикативних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циљева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усаглашених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писмом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намјере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проширеном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аранжману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монетарним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фондом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институције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Босне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Херцеговине</w:t>
      </w:r>
      <w:r w:rsidR="00280413" w:rsidRPr="00C705AB">
        <w:rPr>
          <w:noProof/>
          <w:lang w:val="sr-Cyrl-CS"/>
        </w:rPr>
        <w:t xml:space="preserve">“, </w:t>
      </w:r>
      <w:r>
        <w:rPr>
          <w:noProof/>
          <w:lang w:val="sr-Cyrl-CS"/>
        </w:rPr>
        <w:t>којом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утврђују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мјере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предметних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квалитативних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критеријума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индикативних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циљева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утврђује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кумулативна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динамика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упошљавања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укључујући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уговор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одређено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вријеме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кварталном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нивоу</w:t>
      </w:r>
      <w:r w:rsidR="00280413" w:rsidRPr="00C705AB">
        <w:rPr>
          <w:noProof/>
          <w:lang w:val="sr-Cyrl-CS"/>
        </w:rPr>
        <w:t xml:space="preserve">, </w:t>
      </w:r>
      <w:r>
        <w:rPr>
          <w:noProof/>
          <w:lang w:val="sr-Cyrl-CS"/>
        </w:rPr>
        <w:t>те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утврђују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Министарства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финансија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трезора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врши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квартално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извјештавање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монетарном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фонду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преузетим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обавезама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овој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одлуци</w:t>
      </w:r>
      <w:r w:rsidR="00280413" w:rsidRPr="00C705AB">
        <w:rPr>
          <w:noProof/>
          <w:lang w:val="sr-Cyrl-CS"/>
        </w:rPr>
        <w:t xml:space="preserve"> („</w:t>
      </w:r>
      <w:r>
        <w:rPr>
          <w:noProof/>
          <w:lang w:val="sr-Cyrl-CS"/>
        </w:rPr>
        <w:t>Службени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гласник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“, </w:t>
      </w:r>
      <w:r>
        <w:rPr>
          <w:noProof/>
          <w:lang w:val="sr-Cyrl-CS"/>
        </w:rPr>
        <w:t>број</w:t>
      </w:r>
      <w:r w:rsidR="00280413" w:rsidRPr="00C705AB">
        <w:rPr>
          <w:noProof/>
          <w:lang w:val="sr-Cyrl-CS"/>
        </w:rPr>
        <w:t xml:space="preserve"> 32/17).</w:t>
      </w:r>
    </w:p>
    <w:p w:rsidR="00280413" w:rsidRPr="00C705AB" w:rsidRDefault="00C705AB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Потребна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финансијска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средства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бруто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плате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накнаде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трошкова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новоупослених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осигураће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буџету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регулаторне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агенције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радијациону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нуклеарну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годину</w:t>
      </w:r>
      <w:r w:rsidR="00280413" w:rsidRPr="00C705AB">
        <w:rPr>
          <w:noProof/>
          <w:lang w:val="sr-Cyrl-CS"/>
        </w:rPr>
        <w:t xml:space="preserve">. </w:t>
      </w:r>
      <w:r>
        <w:rPr>
          <w:noProof/>
          <w:lang w:val="sr-Cyrl-CS"/>
        </w:rPr>
        <w:t>Ново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запошљавање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имаће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финансијске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импликације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буџет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институција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наредне</w:t>
      </w:r>
      <w:r w:rsidR="00280413" w:rsidRPr="00C705AB">
        <w:rPr>
          <w:noProof/>
          <w:lang w:val="sr-Cyrl-CS"/>
        </w:rPr>
        <w:t xml:space="preserve"> </w:t>
      </w:r>
      <w:r>
        <w:rPr>
          <w:noProof/>
          <w:lang w:val="sr-Cyrl-CS"/>
        </w:rPr>
        <w:t>године</w:t>
      </w:r>
      <w:r w:rsidR="00280413" w:rsidRPr="00C705AB">
        <w:rPr>
          <w:noProof/>
          <w:lang w:val="sr-Cyrl-CS"/>
        </w:rPr>
        <w:t>.</w:t>
      </w:r>
    </w:p>
    <w:p w:rsidR="00280413" w:rsidRPr="00C705AB" w:rsidRDefault="00280413" w:rsidP="00280413">
      <w:pPr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У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складу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претходно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констатованим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Министарство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финансија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трезора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предлаже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F1231F">
        <w:rPr>
          <w:rFonts w:ascii="Times New Roman" w:hAnsi="Times New Roman"/>
          <w:noProof/>
          <w:szCs w:val="24"/>
          <w:lang w:val="sr-Cyrl-CS"/>
        </w:rPr>
        <w:t>Савјет</w:t>
      </w:r>
      <w:r w:rsidR="009E3F7A"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разматрању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'</w:t>
      </w:r>
      <w:r>
        <w:rPr>
          <w:rFonts w:ascii="Times New Roman" w:hAnsi="Times New Roman"/>
          <w:noProof/>
          <w:szCs w:val="24"/>
          <w:lang w:val="sr-Cyrl-CS"/>
        </w:rPr>
        <w:t>Одлуке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одобравању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новог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запошљавања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Државној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регулаторној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радијациону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нуклеарну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9E3F7A" w:rsidRPr="009E3F7A">
        <w:rPr>
          <w:rFonts w:ascii="Times New Roman" w:hAnsi="Times New Roman"/>
          <w:noProof/>
          <w:szCs w:val="24"/>
          <w:lang w:val="bs-Latn-BA"/>
        </w:rPr>
        <w:t>безбједност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' </w:t>
      </w:r>
      <w:r>
        <w:rPr>
          <w:rFonts w:ascii="Times New Roman" w:hAnsi="Times New Roman"/>
          <w:noProof/>
          <w:szCs w:val="24"/>
          <w:lang w:val="sr-Cyrl-CS"/>
        </w:rPr>
        <w:t>заузме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став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запошљавању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основу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чињеница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наведених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тачки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3. </w:t>
      </w:r>
      <w:r>
        <w:rPr>
          <w:rFonts w:ascii="Times New Roman" w:hAnsi="Times New Roman"/>
          <w:noProof/>
          <w:szCs w:val="24"/>
          <w:lang w:val="sr-Cyrl-CS"/>
        </w:rPr>
        <w:t>овог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Мишљења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.“</w:t>
      </w:r>
    </w:p>
    <w:p w:rsidR="00BD7014" w:rsidRPr="00C705AB" w:rsidRDefault="00BD7014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>.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успјела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добије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одобрење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Савјета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ново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запошљавање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</w:t>
      </w:r>
    </w:p>
    <w:p w:rsidR="00280413" w:rsidRPr="00C705AB" w:rsidRDefault="00280413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Припремљен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нови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Нацрт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правилника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унутрашњој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организацији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који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још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увијек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фази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чекања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сагласности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стране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Савјета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Новим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правилником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предвиђен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број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упосленика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– 34 – </w:t>
      </w:r>
      <w:r>
        <w:rPr>
          <w:rFonts w:ascii="Times New Roman" w:hAnsi="Times New Roman"/>
          <w:noProof/>
          <w:szCs w:val="24"/>
          <w:lang w:val="sr-Cyrl-CS"/>
        </w:rPr>
        <w:t>као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претходном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али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већим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бројем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стручно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-</w:t>
      </w:r>
      <w:r>
        <w:rPr>
          <w:rFonts w:ascii="Times New Roman" w:hAnsi="Times New Roman"/>
          <w:noProof/>
          <w:szCs w:val="24"/>
          <w:lang w:val="sr-Cyrl-CS"/>
        </w:rPr>
        <w:t>техничког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кадра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</w:t>
      </w:r>
    </w:p>
    <w:p w:rsidR="00280413" w:rsidRPr="00C705AB" w:rsidRDefault="00280413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По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закључку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Парламентарне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скупштине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смо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дужни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урадимо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мониторинг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животне</w:t>
      </w:r>
      <w:r w:rsidR="00BD190A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извршила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јавну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набавку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услуга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мониторинга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животне</w:t>
      </w:r>
      <w:r w:rsidR="00BD190A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планираних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буџетских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средстава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намјену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Прелиминарни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резултати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налазе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Анексу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1.</w:t>
      </w:r>
    </w:p>
    <w:p w:rsidR="00280413" w:rsidRPr="00C705AB" w:rsidRDefault="00280413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Буџет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одобрен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износио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1,064.000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Укупно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утрошена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31.12.2018.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износила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974.626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што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представља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91,60% </w:t>
      </w:r>
      <w:r>
        <w:rPr>
          <w:rFonts w:ascii="Times New Roman" w:hAnsi="Times New Roman"/>
          <w:noProof/>
          <w:szCs w:val="24"/>
          <w:lang w:val="sr-Cyrl-CS"/>
        </w:rPr>
        <w:t>буџета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Средства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исплаћена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плате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накнаде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износе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580.087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текући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издаци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356.051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,</w:t>
      </w:r>
      <w:r w:rsidR="00E10345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набавку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сталних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средстава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виду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намјештаја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права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коришћења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лиценцираног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софтвера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280413" w:rsidRPr="004B3959">
        <w:rPr>
          <w:rFonts w:ascii="Times New Roman" w:hAnsi="Times New Roman"/>
          <w:szCs w:val="24"/>
          <w:lang w:val="bs-Latn-BA"/>
        </w:rPr>
        <w:t xml:space="preserve">(OWIS)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сервера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утрошено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38.487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С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обзиром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D0611E">
        <w:rPr>
          <w:rFonts w:ascii="Times New Roman" w:hAnsi="Times New Roman"/>
          <w:noProof/>
          <w:szCs w:val="24"/>
          <w:lang w:val="sr-Cyrl-CS"/>
        </w:rPr>
        <w:t>пресели</w:t>
      </w:r>
      <w:r>
        <w:rPr>
          <w:rFonts w:ascii="Times New Roman" w:hAnsi="Times New Roman"/>
          <w:noProof/>
          <w:szCs w:val="24"/>
          <w:lang w:val="sr-Cyrl-CS"/>
        </w:rPr>
        <w:t>ла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нове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просторије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које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D1550C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купио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Савјет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министара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институције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указала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потреба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реновирањем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тако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буџет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преструктурисан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намјену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потрошено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17.000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Набавком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одговарајућег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броја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лиценци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коришћење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система</w:t>
      </w:r>
      <w:r w:rsidR="00280413" w:rsidRPr="00C705AB">
        <w:rPr>
          <w:rFonts w:ascii="Times New Roman" w:hAnsi="Times New Roman"/>
          <w:szCs w:val="24"/>
          <w:lang w:val="sr-Cyrl-CS"/>
        </w:rPr>
        <w:t xml:space="preserve"> </w:t>
      </w:r>
      <w:r w:rsidR="00280413" w:rsidRPr="004B3959">
        <w:rPr>
          <w:rFonts w:ascii="Times New Roman" w:hAnsi="Times New Roman"/>
          <w:szCs w:val="24"/>
          <w:lang w:val="bs-Latn-BA"/>
        </w:rPr>
        <w:t xml:space="preserve">OWIS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szCs w:val="24"/>
          <w:lang w:val="sr-Cyrl-CS"/>
        </w:rPr>
        <w:t xml:space="preserve"> </w:t>
      </w:r>
      <w:r w:rsidR="00280413" w:rsidRPr="004B3959">
        <w:rPr>
          <w:rFonts w:ascii="Times New Roman" w:hAnsi="Times New Roman"/>
          <w:szCs w:val="24"/>
          <w:lang w:val="bs-Latn-BA"/>
        </w:rPr>
        <w:t>JUNIPER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омогућила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надоградњу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система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циљем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додатног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побољшања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ефикасности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сигурности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безбједности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дигиталних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података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спровођењу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својих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надлежности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одговорности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Ипак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појединим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буџетским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линијама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имали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смо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планирана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неутрошена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Тако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нпр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</w:t>
      </w:r>
      <w:r w:rsidR="00500AD0" w:rsidRPr="00C705AB">
        <w:rPr>
          <w:rFonts w:ascii="Times New Roman" w:hAnsi="Times New Roman"/>
          <w:noProof/>
          <w:szCs w:val="24"/>
          <w:lang w:val="sr-Cyrl-CS"/>
        </w:rPr>
        <w:t>,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неутрошени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износ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платама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накнадама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износи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51.913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Наиме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планирана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пројекција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заснована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19 </w:t>
      </w:r>
      <w:r>
        <w:rPr>
          <w:rFonts w:ascii="Times New Roman" w:hAnsi="Times New Roman"/>
          <w:noProof/>
          <w:szCs w:val="24"/>
          <w:lang w:val="sr-Cyrl-CS"/>
        </w:rPr>
        <w:t>упослених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Ипак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још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увијек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остало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упражњено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мјесто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службеника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отишао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пензију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01.06.2016.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службенице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споразумно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прекинула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однос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септембру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467CD3" w:rsidRPr="00C705AB">
        <w:rPr>
          <w:rFonts w:ascii="Times New Roman" w:hAnsi="Times New Roman"/>
          <w:noProof/>
          <w:szCs w:val="24"/>
          <w:lang w:val="sr-Cyrl-CS"/>
        </w:rPr>
        <w:t>,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планирана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средства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буџетској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линији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уговорене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услуге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планирана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уплата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транше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стављање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функцију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складишта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одлагање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радиоактивног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материјала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али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она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није</w:t>
      </w:r>
      <w:r w:rsidR="00CD650E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реализована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краја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због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још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увијек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недобијене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локације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Укупан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приход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такси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износи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137.115 </w:t>
      </w:r>
      <w:r>
        <w:rPr>
          <w:rFonts w:ascii="Times New Roman" w:hAnsi="Times New Roman"/>
          <w:noProof/>
          <w:szCs w:val="24"/>
          <w:lang w:val="sr-Cyrl-CS"/>
        </w:rPr>
        <w:t>КМ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</w:p>
    <w:p w:rsidR="00280413" w:rsidRPr="00C705AB" w:rsidRDefault="00280413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Агенција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обезбиједила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24-</w:t>
      </w:r>
      <w:r>
        <w:rPr>
          <w:rFonts w:ascii="Times New Roman" w:hAnsi="Times New Roman"/>
          <w:noProof/>
          <w:szCs w:val="24"/>
          <w:lang w:val="sr-Cyrl-CS"/>
        </w:rPr>
        <w:t>часовно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дежурство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365 </w:t>
      </w:r>
      <w:r>
        <w:rPr>
          <w:rFonts w:ascii="Times New Roman" w:hAnsi="Times New Roman"/>
          <w:noProof/>
          <w:szCs w:val="24"/>
          <w:lang w:val="sr-Cyrl-CS"/>
        </w:rPr>
        <w:t>дана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остварује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путем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дежурног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телефона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дежурног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Дежурство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организовано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циљем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осигурања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редовних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ванредних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активности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стварању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услова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активирање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„</w:t>
      </w:r>
      <w:r>
        <w:rPr>
          <w:rFonts w:ascii="Times New Roman" w:hAnsi="Times New Roman"/>
          <w:noProof/>
          <w:szCs w:val="24"/>
          <w:lang w:val="sr-Cyrl-CS"/>
        </w:rPr>
        <w:t>Државног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акционог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хитним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случајевима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заштите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становништва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од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јонизујућег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случају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ванредног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догађаја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нуклеарног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удеса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настанка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нуклеарне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штете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“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активирање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„</w:t>
      </w:r>
      <w:r>
        <w:rPr>
          <w:rFonts w:ascii="Times New Roman" w:hAnsi="Times New Roman"/>
          <w:noProof/>
          <w:szCs w:val="24"/>
          <w:lang w:val="sr-Cyrl-CS"/>
        </w:rPr>
        <w:t>Плана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ванредне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ситуације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“. </w:t>
      </w:r>
      <w:r>
        <w:rPr>
          <w:rFonts w:ascii="Times New Roman" w:hAnsi="Times New Roman"/>
          <w:noProof/>
          <w:szCs w:val="24"/>
          <w:lang w:val="sr-Cyrl-CS"/>
        </w:rPr>
        <w:t>Инспектор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просљеђује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обавјештење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директору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процјењује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ће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активирати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акциони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„</w:t>
      </w:r>
      <w:r>
        <w:rPr>
          <w:rFonts w:ascii="Times New Roman" w:hAnsi="Times New Roman"/>
          <w:noProof/>
          <w:szCs w:val="24"/>
          <w:lang w:val="sr-Cyrl-CS"/>
        </w:rPr>
        <w:t>План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ванредне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ситуације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“. </w:t>
      </w:r>
      <w:r>
        <w:rPr>
          <w:rFonts w:ascii="Times New Roman" w:hAnsi="Times New Roman"/>
          <w:noProof/>
          <w:szCs w:val="24"/>
          <w:lang w:val="sr-Cyrl-CS"/>
        </w:rPr>
        <w:t>Овдје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требамо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поново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напоменути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послове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нису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плаћени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2018</w:t>
      </w:r>
      <w:r w:rsidR="00261CAB" w:rsidRPr="00C705AB">
        <w:rPr>
          <w:rFonts w:ascii="Times New Roman" w:hAnsi="Times New Roman"/>
          <w:noProof/>
          <w:szCs w:val="24"/>
          <w:lang w:val="sr-Cyrl-CS"/>
        </w:rPr>
        <w:t>.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због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тога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потребно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наћи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рјешење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остваривање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надокнаде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послове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јер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интерес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само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већ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државе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</w:t>
      </w:r>
    </w:p>
    <w:p w:rsidR="00280413" w:rsidRPr="00C705AB" w:rsidRDefault="00280413" w:rsidP="00BD7014">
      <w:pPr>
        <w:spacing w:line="240" w:lineRule="auto"/>
        <w:rPr>
          <w:rFonts w:ascii="Times New Roman" w:hAnsi="Times New Roman"/>
          <w:noProof/>
          <w:szCs w:val="24"/>
          <w:lang w:val="sr-Cyrl-CS"/>
        </w:rPr>
      </w:pPr>
    </w:p>
    <w:p w:rsidR="00280413" w:rsidRPr="00C705AB" w:rsidRDefault="00C705AB" w:rsidP="00BD7014">
      <w:pPr>
        <w:spacing w:line="240" w:lineRule="auto"/>
        <w:rPr>
          <w:rFonts w:ascii="Times New Roman" w:hAnsi="Times New Roman"/>
          <w:szCs w:val="24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Такође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постоји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проблем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додатка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овлашћење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јер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као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лица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посебним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овлашћењима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обављају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најсложеније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послове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контроле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корисника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извора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јонизујућег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као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такви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требали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бити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платно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позиционирани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послове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Поново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посебно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треба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истакнути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постоји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стална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опасност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здравље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току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вршења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инспекцијског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надзора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јер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јонизујуће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као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најопаснија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врста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оставља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трајне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посљедице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здравље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</w:t>
      </w:r>
      <w:r w:rsidR="00261CAB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Својим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радним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активностима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инспектор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спречава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могућност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прекомјерног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озрачивања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радника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радном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мјесту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пацијената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вријеме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дијагностике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или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терапије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изворима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јонизујућег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медицини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као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прекомјерног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озрачивања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становништва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Будући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извори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излагања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становништ</w:t>
      </w:r>
      <w:r w:rsidR="00023BC6">
        <w:rPr>
          <w:rFonts w:ascii="Times New Roman" w:hAnsi="Times New Roman"/>
          <w:noProof/>
          <w:szCs w:val="24"/>
          <w:lang w:val="sr-Cyrl-CS"/>
        </w:rPr>
        <w:t>в</w:t>
      </w:r>
      <w:r>
        <w:rPr>
          <w:rFonts w:ascii="Times New Roman" w:hAnsi="Times New Roman"/>
          <w:noProof/>
          <w:szCs w:val="24"/>
          <w:lang w:val="sr-Cyrl-CS"/>
        </w:rPr>
        <w:t>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најчешће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животне</w:t>
      </w:r>
      <w:r w:rsidR="00BD190A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средине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инспектори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свом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такође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 w:rsidRPr="00023BC6">
        <w:rPr>
          <w:rFonts w:ascii="Times New Roman" w:hAnsi="Times New Roman"/>
          <w:noProof/>
          <w:szCs w:val="24"/>
          <w:lang w:val="sr-Cyrl-CS"/>
        </w:rPr>
        <w:t>о</w:t>
      </w:r>
      <w:r w:rsidR="00023BC6">
        <w:rPr>
          <w:rFonts w:ascii="Times New Roman" w:hAnsi="Times New Roman"/>
          <w:noProof/>
          <w:szCs w:val="24"/>
          <w:lang w:val="sr-Cyrl-CS"/>
        </w:rPr>
        <w:t>безбјеђују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они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буду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оквиру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дозвољених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граница</w:t>
      </w:r>
      <w:r w:rsidR="00280413" w:rsidRPr="00C705AB">
        <w:rPr>
          <w:rFonts w:ascii="Times New Roman" w:hAnsi="Times New Roman"/>
          <w:noProof/>
          <w:szCs w:val="24"/>
          <w:lang w:val="sr-Cyrl-CS"/>
        </w:rPr>
        <w:t>.</w:t>
      </w:r>
    </w:p>
    <w:p w:rsidR="00280413" w:rsidRPr="004B3959" w:rsidRDefault="00280413" w:rsidP="00280413">
      <w:pPr>
        <w:rPr>
          <w:rFonts w:ascii="Times New Roman" w:hAnsi="Times New Roman"/>
          <w:szCs w:val="24"/>
          <w:lang w:val="bs-Latn-BA"/>
        </w:rPr>
      </w:pPr>
    </w:p>
    <w:p w:rsidR="00AB64A0" w:rsidRDefault="00AB64A0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AB64A0" w:rsidRDefault="00AB64A0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CD650E" w:rsidRDefault="00CD650E">
      <w:pPr>
        <w:spacing w:after="240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noProof/>
          <w:lang w:val="bs-Latn-BA" w:eastAsia="bs-Latn-BA"/>
        </w:rPr>
        <w:br w:type="page"/>
      </w:r>
    </w:p>
    <w:p w:rsidR="00D47BE5" w:rsidRPr="00C26579" w:rsidRDefault="00C26579" w:rsidP="00566752">
      <w:pPr>
        <w:pStyle w:val="Heading1"/>
        <w:rPr>
          <w:lang w:val="sr-Cyrl-CS"/>
        </w:rPr>
      </w:pPr>
      <w:bookmarkStart w:id="172" w:name="_Toc394420204"/>
      <w:bookmarkStart w:id="173" w:name="_Toc13590640"/>
      <w:r>
        <w:rPr>
          <w:lang w:val="sr-Cyrl-CS"/>
        </w:rPr>
        <w:t>АКТИВНОСТИ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АУТОРИЗОВАНИХ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ТЕХНИЧКИХ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СЕРВИСА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У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ВЕЗИ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СА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ЗАШТИТОМ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ПРОФЕСИОНАЛНО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ИЗЛОЖЕНИХ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ЛИЦА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ОД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ЈОНИЗУЈУЋЕГ</w:t>
      </w:r>
      <w:r w:rsidR="00D47BE5" w:rsidRPr="00C26579">
        <w:rPr>
          <w:lang w:val="sr-Cyrl-CS"/>
        </w:rPr>
        <w:t xml:space="preserve"> </w:t>
      </w:r>
      <w:r>
        <w:rPr>
          <w:lang w:val="sr-Cyrl-CS"/>
        </w:rPr>
        <w:t>ЗРАЧ</w:t>
      </w:r>
      <w:bookmarkEnd w:id="172"/>
      <w:r>
        <w:rPr>
          <w:lang w:val="sr-Cyrl-CS"/>
        </w:rPr>
        <w:t>ЕЊА</w:t>
      </w:r>
      <w:bookmarkEnd w:id="173"/>
    </w:p>
    <w:p w:rsidR="00D47BE5" w:rsidRPr="00C26579" w:rsidRDefault="00D47BE5" w:rsidP="00D47BE5">
      <w:pPr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Заштита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102/11),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68/15)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спољних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радника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86/15).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морају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>
        <w:rPr>
          <w:rFonts w:ascii="Times New Roman" w:hAnsi="Times New Roman"/>
          <w:noProof/>
          <w:lang w:val="hr-HR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дозиметријску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условима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правилницима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D47BE5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74" w:name="_Toc518545365"/>
      <w:bookmarkStart w:id="175" w:name="_Toc518545465"/>
      <w:bookmarkStart w:id="176" w:name="_Toc518546371"/>
      <w:bookmarkStart w:id="177" w:name="_Toc518546471"/>
      <w:bookmarkStart w:id="178" w:name="_Toc518927048"/>
      <w:bookmarkStart w:id="179" w:name="_Toc519510356"/>
      <w:bookmarkStart w:id="180" w:name="_Toc12642924"/>
      <w:bookmarkStart w:id="181" w:name="_Toc12643007"/>
      <w:bookmarkStart w:id="182" w:name="_Toc12643092"/>
      <w:bookmarkStart w:id="183" w:name="_Toc13133666"/>
      <w:bookmarkStart w:id="184" w:name="_Toc13141294"/>
      <w:bookmarkStart w:id="185" w:name="_Toc13417566"/>
      <w:bookmarkStart w:id="186" w:name="_Toc13426554"/>
      <w:bookmarkStart w:id="187" w:name="_Toc13590641"/>
      <w:bookmarkStart w:id="188" w:name="_Toc352750212"/>
      <w:bookmarkStart w:id="189" w:name="_Toc394420205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</w:p>
    <w:p w:rsidR="00D47BE5" w:rsidRPr="00C26579" w:rsidRDefault="00D47BE5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90" w:name="_Toc518545366"/>
      <w:bookmarkStart w:id="191" w:name="_Toc518545466"/>
      <w:bookmarkStart w:id="192" w:name="_Toc518546372"/>
      <w:bookmarkStart w:id="193" w:name="_Toc518546472"/>
      <w:bookmarkStart w:id="194" w:name="_Toc518927049"/>
      <w:bookmarkStart w:id="195" w:name="_Toc519510357"/>
      <w:bookmarkStart w:id="196" w:name="_Toc12642925"/>
      <w:bookmarkStart w:id="197" w:name="_Toc12643008"/>
      <w:bookmarkStart w:id="198" w:name="_Toc12643093"/>
      <w:bookmarkStart w:id="199" w:name="_Toc13133667"/>
      <w:bookmarkStart w:id="200" w:name="_Toc13141295"/>
      <w:bookmarkStart w:id="201" w:name="_Toc13417567"/>
      <w:bookmarkStart w:id="202" w:name="_Toc13426555"/>
      <w:bookmarkStart w:id="203" w:name="_Toc13590642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</w:p>
    <w:p w:rsidR="00D47BE5" w:rsidRPr="00C26579" w:rsidRDefault="00C26579" w:rsidP="001E6EA3">
      <w:pPr>
        <w:pStyle w:val="Heading3"/>
      </w:pPr>
      <w:bookmarkStart w:id="204" w:name="_Toc518545367"/>
      <w:bookmarkStart w:id="205" w:name="_Toc518545467"/>
      <w:bookmarkStart w:id="206" w:name="_Toc518546373"/>
      <w:bookmarkStart w:id="207" w:name="_Toc518546473"/>
      <w:bookmarkStart w:id="208" w:name="_Toc518927050"/>
      <w:bookmarkStart w:id="209" w:name="_Toc519510358"/>
      <w:bookmarkStart w:id="210" w:name="_Toc13590643"/>
      <w:bookmarkEnd w:id="204"/>
      <w:bookmarkEnd w:id="205"/>
      <w:bookmarkEnd w:id="206"/>
      <w:bookmarkEnd w:id="207"/>
      <w:bookmarkEnd w:id="208"/>
      <w:bookmarkEnd w:id="209"/>
      <w:r>
        <w:t>Персонална</w:t>
      </w:r>
      <w:r w:rsidR="00D47BE5" w:rsidRPr="00C26579">
        <w:t xml:space="preserve"> </w:t>
      </w:r>
      <w:r>
        <w:t>дозиметријска</w:t>
      </w:r>
      <w:r w:rsidR="00D47BE5" w:rsidRPr="00C26579">
        <w:t xml:space="preserve"> </w:t>
      </w:r>
      <w:r>
        <w:t>контрола</w:t>
      </w:r>
      <w:r w:rsidR="00D47BE5" w:rsidRPr="00C26579">
        <w:t xml:space="preserve"> </w:t>
      </w:r>
      <w:r>
        <w:t>лица</w:t>
      </w:r>
      <w:r w:rsidR="00D47BE5" w:rsidRPr="00C26579">
        <w:t xml:space="preserve"> </w:t>
      </w:r>
      <w:r>
        <w:t>професионално</w:t>
      </w:r>
      <w:r w:rsidR="00D47BE5" w:rsidRPr="00C26579">
        <w:t xml:space="preserve"> </w:t>
      </w:r>
      <w:r>
        <w:t>изложених</w:t>
      </w:r>
      <w:r w:rsidR="00D47BE5" w:rsidRPr="00C26579">
        <w:t xml:space="preserve"> </w:t>
      </w:r>
      <w:r>
        <w:t>зрач</w:t>
      </w:r>
      <w:bookmarkEnd w:id="188"/>
      <w:bookmarkEnd w:id="189"/>
      <w:r>
        <w:t>ењу</w:t>
      </w:r>
      <w:bookmarkEnd w:id="210"/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Персонална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дозиметријска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Ауторизовани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дозиметријску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>: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pStyle w:val="ListParagraph"/>
        <w:numPr>
          <w:ilvl w:val="0"/>
          <w:numId w:val="16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Завод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јавно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здравство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Федерације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D47BE5" w:rsidRPr="00C265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Сарајево</w:t>
      </w:r>
      <w:r w:rsidR="00D47BE5" w:rsidRPr="00C26579">
        <w:rPr>
          <w:noProof/>
          <w:lang w:val="sr-Cyrl-CS" w:eastAsia="bs-Latn-BA"/>
        </w:rPr>
        <w:t>;</w:t>
      </w:r>
    </w:p>
    <w:p w:rsidR="00D47BE5" w:rsidRPr="00C26579" w:rsidRDefault="00C26579" w:rsidP="00D47BE5">
      <w:pPr>
        <w:pStyle w:val="ListParagraph"/>
        <w:numPr>
          <w:ilvl w:val="0"/>
          <w:numId w:val="16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Институт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јавно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здравство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Српске</w:t>
      </w:r>
      <w:r w:rsidR="00D47BE5" w:rsidRPr="00C265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Бања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Лука</w:t>
      </w:r>
      <w:r w:rsidR="00D47BE5" w:rsidRPr="00C26579">
        <w:rPr>
          <w:noProof/>
          <w:lang w:val="sr-Cyrl-CS" w:eastAsia="bs-Latn-BA"/>
        </w:rPr>
        <w:t>;</w:t>
      </w:r>
    </w:p>
    <w:p w:rsidR="00D47BE5" w:rsidRPr="00C26579" w:rsidRDefault="00C26579" w:rsidP="00D47BE5">
      <w:pPr>
        <w:pStyle w:val="ListParagraph"/>
        <w:numPr>
          <w:ilvl w:val="0"/>
          <w:numId w:val="16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Екотех</w:t>
      </w:r>
      <w:r w:rsidR="00D47BE5" w:rsidRPr="00C265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</w:t>
      </w:r>
      <w:r w:rsidR="00D47BE5" w:rsidRPr="00C26579">
        <w:rPr>
          <w:noProof/>
          <w:lang w:val="sr-Cyrl-CS" w:eastAsia="bs-Latn-BA"/>
        </w:rPr>
        <w:t>.</w:t>
      </w:r>
      <w:r>
        <w:rPr>
          <w:noProof/>
          <w:lang w:val="sr-Cyrl-CS" w:eastAsia="bs-Latn-BA"/>
        </w:rPr>
        <w:t>о</w:t>
      </w:r>
      <w:r w:rsidR="00D47BE5" w:rsidRPr="00C26579">
        <w:rPr>
          <w:noProof/>
          <w:lang w:val="sr-Cyrl-CS" w:eastAsia="bs-Latn-BA"/>
        </w:rPr>
        <w:t>.</w:t>
      </w:r>
      <w:r>
        <w:rPr>
          <w:noProof/>
          <w:lang w:val="sr-Cyrl-CS" w:eastAsia="bs-Latn-BA"/>
        </w:rPr>
        <w:t>о</w:t>
      </w:r>
      <w:r w:rsidR="00D47BE5" w:rsidRPr="00C265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Мостар</w:t>
      </w:r>
      <w:r w:rsidR="00D47BE5" w:rsidRPr="00C265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Мостар</w:t>
      </w:r>
      <w:r w:rsidR="00D47BE5" w:rsidRPr="00C26579">
        <w:rPr>
          <w:noProof/>
          <w:lang w:val="sr-Cyrl-CS" w:eastAsia="bs-Latn-BA"/>
        </w:rPr>
        <w:t>.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Наведени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достављају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носиоцу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очитаним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регистру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очитања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повишене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незгоде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резултати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одмах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достављају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носиоцу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Носилац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категоризацију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CD650E" w:rsidRPr="00C26579">
        <w:rPr>
          <w:rFonts w:ascii="Times New Roman" w:hAnsi="Times New Roman"/>
          <w:noProof/>
          <w:lang w:val="sr-Cyrl-CS" w:eastAsia="bs-Latn-BA"/>
        </w:rPr>
        <w:t xml:space="preserve">“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D650E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CD650E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CD650E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CD650E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регулише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статус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питању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дозиметријске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Степен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спољне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пасивним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термолумин</w:t>
      </w:r>
      <w:r w:rsidR="00A36EA4">
        <w:rPr>
          <w:rFonts w:ascii="Times New Roman" w:hAnsi="Times New Roman"/>
          <w:noProof/>
          <w:lang w:val="sr-Cyrl-CS" w:eastAsia="bs-Latn-BA"/>
        </w:rPr>
        <w:t>и</w:t>
      </w:r>
      <w:r>
        <w:rPr>
          <w:rFonts w:ascii="Times New Roman" w:hAnsi="Times New Roman"/>
          <w:noProof/>
          <w:lang w:val="sr-Cyrl-CS" w:eastAsia="bs-Latn-BA"/>
        </w:rPr>
        <w:t>сц</w:t>
      </w:r>
      <w:r w:rsidR="00A36EA4">
        <w:rPr>
          <w:rFonts w:ascii="Times New Roman" w:hAnsi="Times New Roman"/>
          <w:noProof/>
          <w:lang w:val="sr-Cyrl-CS" w:eastAsia="bs-Latn-BA"/>
        </w:rPr>
        <w:t>е</w:t>
      </w:r>
      <w:r>
        <w:rPr>
          <w:rFonts w:ascii="Times New Roman" w:hAnsi="Times New Roman"/>
          <w:noProof/>
          <w:lang w:val="sr-Cyrl-CS" w:eastAsia="bs-Latn-BA"/>
        </w:rPr>
        <w:t>нтним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Период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очитавања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дозиметара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један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мјесец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мјесеца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мјесеца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чему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одлуку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доноси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носилац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приликом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акцидента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дистрибуције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тијелу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усљед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индивидуални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индивидуалних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>.</w:t>
      </w:r>
    </w:p>
    <w:p w:rsidR="00D47BE5" w:rsidRDefault="00D47BE5" w:rsidP="00D47BE5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AB64A0" w:rsidRDefault="00AB64A0" w:rsidP="00D47BE5">
      <w:pPr>
        <w:spacing w:line="240" w:lineRule="auto"/>
        <w:rPr>
          <w:rFonts w:ascii="Times New Roman" w:hAnsi="Times New Roman"/>
          <w:noProof/>
          <w:lang w:eastAsia="bs-Latn-BA"/>
        </w:rPr>
      </w:pPr>
    </w:p>
    <w:p w:rsidR="007740C1" w:rsidRPr="00A35A8B" w:rsidRDefault="007740C1" w:rsidP="007740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7740C1" w:rsidRPr="00A35A8B" w:rsidRDefault="007740C1" w:rsidP="007740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7740C1" w:rsidRPr="00A35A8B" w:rsidRDefault="007740C1" w:rsidP="007740C1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211" w:name="_Toc518929941"/>
      <w:bookmarkStart w:id="212" w:name="_Toc519013245"/>
      <w:bookmarkStart w:id="213" w:name="_Toc519013369"/>
      <w:bookmarkStart w:id="214" w:name="_Toc519069139"/>
      <w:bookmarkStart w:id="215" w:name="_Toc519159395"/>
      <w:bookmarkStart w:id="216" w:name="_Toc519510665"/>
      <w:bookmarkStart w:id="217" w:name="_Toc13590644"/>
      <w:bookmarkEnd w:id="211"/>
      <w:bookmarkEnd w:id="212"/>
      <w:bookmarkEnd w:id="213"/>
      <w:bookmarkEnd w:id="214"/>
      <w:bookmarkEnd w:id="215"/>
      <w:bookmarkEnd w:id="216"/>
      <w:bookmarkEnd w:id="217"/>
    </w:p>
    <w:p w:rsidR="007740C1" w:rsidRPr="00A35A8B" w:rsidRDefault="007740C1" w:rsidP="007740C1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218" w:name="_Toc518929942"/>
      <w:bookmarkStart w:id="219" w:name="_Toc519013246"/>
      <w:bookmarkStart w:id="220" w:name="_Toc519013370"/>
      <w:bookmarkStart w:id="221" w:name="_Toc519069140"/>
      <w:bookmarkStart w:id="222" w:name="_Toc519159396"/>
      <w:bookmarkStart w:id="223" w:name="_Toc519510666"/>
      <w:bookmarkStart w:id="224" w:name="_Toc13590645"/>
      <w:bookmarkEnd w:id="218"/>
      <w:bookmarkEnd w:id="219"/>
      <w:bookmarkEnd w:id="220"/>
      <w:bookmarkEnd w:id="221"/>
      <w:bookmarkEnd w:id="222"/>
      <w:bookmarkEnd w:id="223"/>
      <w:bookmarkEnd w:id="224"/>
    </w:p>
    <w:p w:rsidR="007740C1" w:rsidRPr="00A35A8B" w:rsidRDefault="007740C1" w:rsidP="007740C1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225" w:name="_Toc518929943"/>
      <w:bookmarkStart w:id="226" w:name="_Toc519013247"/>
      <w:bookmarkStart w:id="227" w:name="_Toc519013371"/>
      <w:bookmarkStart w:id="228" w:name="_Toc519069141"/>
      <w:bookmarkStart w:id="229" w:name="_Toc519159397"/>
      <w:bookmarkStart w:id="230" w:name="_Toc519510667"/>
      <w:bookmarkStart w:id="231" w:name="_Toc13590646"/>
      <w:bookmarkEnd w:id="225"/>
      <w:bookmarkEnd w:id="226"/>
      <w:bookmarkEnd w:id="227"/>
      <w:bookmarkEnd w:id="228"/>
      <w:bookmarkEnd w:id="229"/>
      <w:bookmarkEnd w:id="230"/>
      <w:bookmarkEnd w:id="231"/>
    </w:p>
    <w:p w:rsidR="00AB64A0" w:rsidRPr="00733106" w:rsidRDefault="00AB64A0" w:rsidP="00AB64A0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232" w:name="_Toc13133669"/>
      <w:bookmarkStart w:id="233" w:name="_Toc13141297"/>
      <w:bookmarkStart w:id="234" w:name="_Toc13417569"/>
      <w:bookmarkStart w:id="235" w:name="_Toc13426557"/>
      <w:bookmarkStart w:id="236" w:name="_Toc13590647"/>
      <w:bookmarkEnd w:id="232"/>
      <w:bookmarkEnd w:id="233"/>
      <w:bookmarkEnd w:id="234"/>
      <w:bookmarkEnd w:id="235"/>
      <w:bookmarkEnd w:id="236"/>
    </w:p>
    <w:p w:rsidR="00AB64A0" w:rsidRPr="00733106" w:rsidRDefault="00AB64A0" w:rsidP="00AB64A0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237" w:name="_Toc13133670"/>
      <w:bookmarkStart w:id="238" w:name="_Toc13141298"/>
      <w:bookmarkStart w:id="239" w:name="_Toc13417570"/>
      <w:bookmarkStart w:id="240" w:name="_Toc13426558"/>
      <w:bookmarkStart w:id="241" w:name="_Toc13590648"/>
      <w:bookmarkEnd w:id="237"/>
      <w:bookmarkEnd w:id="238"/>
      <w:bookmarkEnd w:id="239"/>
      <w:bookmarkEnd w:id="240"/>
      <w:bookmarkEnd w:id="241"/>
    </w:p>
    <w:p w:rsidR="00D47BE5" w:rsidRPr="004B3959" w:rsidRDefault="000163A2" w:rsidP="00D47BE5">
      <w:pPr>
        <w:spacing w:line="240" w:lineRule="auto"/>
        <w:jc w:val="center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  <w:r w:rsidRPr="000163A2">
        <w:rPr>
          <w:rFonts w:ascii="Times New Roman" w:hAnsi="Times New Roman"/>
          <w:noProof/>
          <w:color w:val="FF0000"/>
          <w:sz w:val="22"/>
          <w:lang w:val="en-US"/>
        </w:rPr>
        <w:drawing>
          <wp:inline distT="0" distB="0" distL="0" distR="0">
            <wp:extent cx="4716780" cy="2689860"/>
            <wp:effectExtent l="19050" t="0" r="26670" b="0"/>
            <wp:docPr id="39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D47BE5" w:rsidRPr="00C26579" w:rsidRDefault="00C26579" w:rsidP="00D47BE5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D47BE5" w:rsidRPr="00C26579">
        <w:rPr>
          <w:rFonts w:ascii="Times New Roman" w:hAnsi="Times New Roman"/>
          <w:noProof/>
          <w:sz w:val="22"/>
          <w:lang w:val="sr-Cyrl-CS"/>
        </w:rPr>
        <w:t xml:space="preserve"> 3.1: </w:t>
      </w:r>
      <w:r>
        <w:rPr>
          <w:rFonts w:ascii="Times New Roman" w:hAnsi="Times New Roman"/>
          <w:noProof/>
          <w:sz w:val="22"/>
          <w:lang w:val="sr-Cyrl-CS"/>
        </w:rPr>
        <w:t>Преглед</w:t>
      </w:r>
      <w:r w:rsidR="00D47BE5" w:rsidRPr="00C26579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доза</w:t>
      </w:r>
      <w:r w:rsidR="00D47BE5" w:rsidRPr="00C26579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професионално</w:t>
      </w:r>
      <w:r w:rsidR="00D47BE5" w:rsidRPr="00C26579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изложених</w:t>
      </w:r>
      <w:r w:rsidR="00D47BE5" w:rsidRPr="00C26579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лица</w:t>
      </w:r>
    </w:p>
    <w:p w:rsidR="00D47BE5" w:rsidRPr="00C26579" w:rsidRDefault="00D47BE5" w:rsidP="00D47BE5">
      <w:pPr>
        <w:spacing w:line="240" w:lineRule="auto"/>
        <w:ind w:left="720"/>
        <w:rPr>
          <w:rFonts w:ascii="Times New Roman" w:hAnsi="Times New Roman"/>
          <w:b/>
          <w:noProof/>
          <w:lang w:val="sr-Cyrl-CS"/>
        </w:rPr>
      </w:pPr>
    </w:p>
    <w:p w:rsidR="00D47BE5" w:rsidRPr="00C26579" w:rsidRDefault="00C26579" w:rsidP="000554C4">
      <w:pPr>
        <w:pStyle w:val="Heading4"/>
        <w:tabs>
          <w:tab w:val="left" w:pos="993"/>
        </w:tabs>
        <w:rPr>
          <w:noProof/>
          <w:lang w:val="sr-Cyrl-CS"/>
        </w:rPr>
      </w:pPr>
      <w:r>
        <w:rPr>
          <w:noProof/>
          <w:lang w:val="sr-Cyrl-CS"/>
        </w:rPr>
        <w:t>Завод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јавно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здравство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Федерације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Заводу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евидентирано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</w:t>
      </w:r>
      <w:r w:rsidR="00CD650E" w:rsidRPr="00C26579">
        <w:rPr>
          <w:rFonts w:ascii="Times New Roman" w:hAnsi="Times New Roman"/>
          <w:noProof/>
          <w:lang w:val="sr-Cyrl-CS" w:eastAsia="bs-Latn-BA"/>
        </w:rPr>
        <w:t>.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025 </w:t>
      </w:r>
      <w:r>
        <w:rPr>
          <w:rFonts w:ascii="Times New Roman" w:hAnsi="Times New Roman"/>
          <w:noProof/>
          <w:lang w:val="sr-Cyrl-CS" w:eastAsia="bs-Latn-BA"/>
        </w:rPr>
        <w:t>корисника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sz w:val="28"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3.1: </w:t>
      </w:r>
      <w:r>
        <w:rPr>
          <w:rFonts w:ascii="Times New Roman" w:hAnsi="Times New Roman"/>
          <w:i/>
          <w:noProof/>
          <w:lang w:val="sr-Cyrl-CS" w:eastAsia="bs-Latn-BA"/>
        </w:rPr>
        <w:t>Подаци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вриједностима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доза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i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, </w:t>
      </w:r>
      <w:r>
        <w:rPr>
          <w:rFonts w:ascii="Times New Roman" w:hAnsi="Times New Roman"/>
          <w:i/>
          <w:noProof/>
          <w:lang w:val="sr-Cyrl-CS" w:eastAsia="bs-Latn-BA"/>
        </w:rPr>
        <w:t>ЗЗЈЗ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ФБиХ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tbl>
      <w:tblPr>
        <w:tblStyle w:val="TableGrid111"/>
        <w:tblW w:w="881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2409"/>
        <w:gridCol w:w="1701"/>
        <w:gridCol w:w="1985"/>
        <w:gridCol w:w="2296"/>
      </w:tblGrid>
      <w:tr w:rsidR="00D47BE5" w:rsidRPr="004B3959" w:rsidTr="008E55F8">
        <w:trPr>
          <w:trHeight w:val="340"/>
          <w:jc w:val="center"/>
        </w:trPr>
        <w:tc>
          <w:tcPr>
            <w:tcW w:w="2830" w:type="dxa"/>
            <w:gridSpan w:val="2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Дјелатност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Број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радника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Колективна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доза</w:t>
            </w:r>
          </w:p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(</w:t>
            </w:r>
            <w:r w:rsidR="00C26579">
              <w:rPr>
                <w:rFonts w:ascii="Times New Roman" w:hAnsi="Times New Roman"/>
                <w:b/>
                <w:noProof/>
                <w:lang w:val="sr-Cyrl-CS" w:eastAsia="bs-Latn-BA"/>
              </w:rPr>
              <w:t>човјек</w:t>
            </w:r>
            <w:r w:rsidRPr="004B3959">
              <w:rPr>
                <w:rFonts w:ascii="Times New Roman" w:hAnsi="Times New Roman"/>
                <w:b/>
                <w:noProof/>
                <w:lang w:val="bs-Latn-BA" w:eastAsia="bs-Latn-BA"/>
              </w:rPr>
              <w:t>-mSv)</w:t>
            </w:r>
          </w:p>
        </w:tc>
        <w:tc>
          <w:tcPr>
            <w:tcW w:w="2296" w:type="dxa"/>
            <w:shd w:val="clear" w:color="auto" w:fill="D9D9D9" w:themeFill="background1" w:themeFillShade="D9"/>
            <w:vAlign w:val="center"/>
          </w:tcPr>
          <w:p w:rsidR="00D47BE5" w:rsidRPr="004B395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Средња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појединачна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доза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 w:rsidR="00D47BE5" w:rsidRPr="004B3959">
              <w:rPr>
                <w:rFonts w:ascii="Times New Roman" w:hAnsi="Times New Roman"/>
                <w:b/>
                <w:noProof/>
                <w:lang w:val="bs-Latn-BA" w:eastAsia="bs-Latn-BA"/>
              </w:rPr>
              <w:t>(mSv/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год</w:t>
            </w:r>
            <w:r w:rsidR="00D47BE5" w:rsidRPr="004B3959">
              <w:rPr>
                <w:rFonts w:ascii="Times New Roman" w:hAnsi="Times New Roman"/>
                <w:b/>
                <w:noProof/>
                <w:lang w:val="bs-Latn-BA" w:eastAsia="bs-Latn-BA"/>
              </w:rPr>
              <w:t>)</w:t>
            </w:r>
          </w:p>
        </w:tc>
      </w:tr>
      <w:tr w:rsidR="00D47BE5" w:rsidRPr="00C26579" w:rsidTr="008E55F8">
        <w:trPr>
          <w:cantSplit/>
          <w:trHeight w:val="389"/>
          <w:jc w:val="center"/>
        </w:trPr>
        <w:tc>
          <w:tcPr>
            <w:tcW w:w="421" w:type="dxa"/>
            <w:vMerge w:val="restart"/>
            <w:shd w:val="clear" w:color="auto" w:fill="auto"/>
            <w:textDirection w:val="btLr"/>
            <w:vAlign w:val="center"/>
          </w:tcPr>
          <w:p w:rsidR="00D47BE5" w:rsidRPr="00C26579" w:rsidRDefault="00C26579" w:rsidP="008E55F8">
            <w:pPr>
              <w:spacing w:after="60"/>
              <w:ind w:left="113" w:right="113"/>
              <w:jc w:val="center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Медицина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Дијагностичка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и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интервентна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радиологија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739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137.06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0.18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421" w:type="dxa"/>
            <w:vMerge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Радиотерапија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20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3.25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0.16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421" w:type="dxa"/>
            <w:vMerge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Нуклеарна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медицина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20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3.48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0.17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Индустрија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5.90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0.13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Ветерина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1.31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0.14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Транспорт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1.44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0.18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Истраживања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Остало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183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29.33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0.16</w:t>
            </w:r>
          </w:p>
        </w:tc>
      </w:tr>
      <w:tr w:rsidR="00D47BE5" w:rsidRPr="004B3959" w:rsidTr="008E55F8">
        <w:trPr>
          <w:trHeight w:val="403"/>
          <w:jc w:val="center"/>
        </w:trPr>
        <w:tc>
          <w:tcPr>
            <w:tcW w:w="2830" w:type="dxa"/>
            <w:gridSpan w:val="2"/>
            <w:shd w:val="solid" w:color="D9D9D9" w:themeColor="background1" w:themeShade="D9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УКУПНО</w:t>
            </w:r>
          </w:p>
        </w:tc>
        <w:tc>
          <w:tcPr>
            <w:tcW w:w="1701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1</w:t>
            </w:r>
            <w:r w:rsidR="00CD650E">
              <w:rPr>
                <w:rFonts w:ascii="Times New Roman" w:hAnsi="Times New Roman"/>
                <w:b/>
                <w:noProof/>
                <w:lang w:val="bs-Latn-BA"/>
              </w:rPr>
              <w:t>.</w:t>
            </w: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025</w:t>
            </w:r>
          </w:p>
        </w:tc>
        <w:tc>
          <w:tcPr>
            <w:tcW w:w="1985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181.77</w:t>
            </w:r>
          </w:p>
        </w:tc>
        <w:tc>
          <w:tcPr>
            <w:tcW w:w="2296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0.18</w:t>
            </w:r>
          </w:p>
        </w:tc>
      </w:tr>
    </w:tbl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D47BE5" w:rsidRDefault="00D47BE5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0163A2" w:rsidRDefault="000163A2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7919B0" w:rsidRPr="004B3959" w:rsidRDefault="007919B0" w:rsidP="00D47BE5">
      <w:pPr>
        <w:spacing w:line="240" w:lineRule="auto"/>
        <w:rPr>
          <w:rFonts w:ascii="Times New Roman" w:hAnsi="Times New Roman"/>
          <w:noProof/>
          <w:color w:val="FF0000"/>
          <w:sz w:val="22"/>
          <w:lang w:val="bs-Latn-BA" w:eastAsia="bs-Latn-BA"/>
        </w:rPr>
      </w:pPr>
    </w:p>
    <w:p w:rsidR="00D47BE5" w:rsidRPr="004B3959" w:rsidRDefault="00C26579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3.2: </w:t>
      </w:r>
      <w:r>
        <w:rPr>
          <w:rFonts w:ascii="Times New Roman" w:hAnsi="Times New Roman"/>
          <w:i/>
          <w:noProof/>
          <w:lang w:val="sr-Cyrl-CS" w:eastAsia="bs-Latn-BA"/>
        </w:rPr>
        <w:t>Број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радника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према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дјелатностима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интервалима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доза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4B3959">
        <w:rPr>
          <w:rFonts w:ascii="Times New Roman" w:hAnsi="Times New Roman"/>
          <w:i/>
          <w:noProof/>
          <w:lang w:val="bs-Latn-BA" w:eastAsia="bs-Latn-BA"/>
        </w:rPr>
        <w:t xml:space="preserve"> mSv, </w:t>
      </w:r>
      <w:r>
        <w:rPr>
          <w:rFonts w:ascii="Times New Roman" w:hAnsi="Times New Roman"/>
          <w:i/>
          <w:noProof/>
          <w:lang w:val="sr-Cyrl-CS" w:eastAsia="bs-Latn-BA"/>
        </w:rPr>
        <w:t>ЗЗЈЗ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ФБиХ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color w:val="FF0000"/>
          <w:sz w:val="22"/>
          <w:lang w:val="bs-Latn-BA" w:eastAsia="bs-Latn-BA"/>
        </w:rPr>
      </w:pPr>
    </w:p>
    <w:tbl>
      <w:tblPr>
        <w:tblStyle w:val="TableGrid212"/>
        <w:tblW w:w="930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785"/>
        <w:gridCol w:w="1019"/>
        <w:gridCol w:w="810"/>
        <w:gridCol w:w="843"/>
        <w:gridCol w:w="992"/>
        <w:gridCol w:w="993"/>
        <w:gridCol w:w="708"/>
        <w:gridCol w:w="889"/>
      </w:tblGrid>
      <w:tr w:rsidR="00D47BE5" w:rsidRPr="00C26579" w:rsidTr="008E55F8">
        <w:trPr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Дјелатност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0-</w:t>
            </w:r>
            <w:r w:rsidR="007740C1"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>MDL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7740C1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>MDL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 xml:space="preserve"> </w:t>
            </w:r>
            <w:r w:rsidR="00D47BE5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Е</w:t>
            </w:r>
            <w:r w:rsidR="00D47BE5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1≤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Е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6≤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Е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10≤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Е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15≤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Е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Е</w:t>
            </w:r>
            <w:r w:rsidR="00D47BE5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≥20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Укуп</w:t>
            </w:r>
            <w:r w:rsidR="00BC32BD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-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но</w:t>
            </w:r>
          </w:p>
        </w:tc>
      </w:tr>
      <w:tr w:rsidR="00D47BE5" w:rsidRPr="00C26579" w:rsidTr="008E55F8">
        <w:trPr>
          <w:trHeight w:hRule="exact" w:val="917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47BE5" w:rsidRPr="00C26579" w:rsidRDefault="00C26579" w:rsidP="008E55F8">
            <w:pPr>
              <w:spacing w:after="60"/>
              <w:ind w:left="113" w:right="113"/>
              <w:jc w:val="center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Медицина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Дијагностичка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и</w:t>
            </w:r>
          </w:p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интервентна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радиологија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200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532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739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Радиотерапија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20</w:t>
            </w:r>
          </w:p>
        </w:tc>
      </w:tr>
      <w:tr w:rsidR="00D47BE5" w:rsidRPr="00C26579" w:rsidTr="008E55F8">
        <w:trPr>
          <w:trHeight w:hRule="exact" w:val="595"/>
          <w:jc w:val="center"/>
        </w:trPr>
        <w:tc>
          <w:tcPr>
            <w:tcW w:w="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Нуклеарна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медицина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20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Индустрија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32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46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Ветерина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Транспорт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</w:t>
            </w:r>
          </w:p>
        </w:tc>
      </w:tr>
      <w:tr w:rsidR="00D47BE5" w:rsidRPr="00C26579" w:rsidTr="008E55F8">
        <w:trPr>
          <w:trHeight w:hRule="exact" w:val="443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Истраживања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4B395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Остало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165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183</w:t>
            </w:r>
          </w:p>
        </w:tc>
      </w:tr>
    </w:tbl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sz w:val="12"/>
          <w:szCs w:val="20"/>
          <w:lang w:val="bs-Latn-BA" w:eastAsia="bs-Latn-BA"/>
        </w:rPr>
      </w:pPr>
    </w:p>
    <w:p w:rsidR="00C26579" w:rsidRPr="00C26579" w:rsidRDefault="00C26579" w:rsidP="00C26579">
      <w:pPr>
        <w:spacing w:line="240" w:lineRule="auto"/>
        <w:rPr>
          <w:rFonts w:ascii="Times New Roman" w:hAnsi="Times New Roman"/>
          <w:noProof/>
          <w:sz w:val="20"/>
          <w:szCs w:val="20"/>
          <w:lang w:val="sr-Cyrl-CS" w:eastAsia="bs-Latn-BA"/>
        </w:rPr>
      </w:pP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MDL 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(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енг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.) –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минимални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ниво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детекције</w:t>
      </w:r>
    </w:p>
    <w:p w:rsidR="00C26579" w:rsidRPr="004B3959" w:rsidRDefault="00C26579" w:rsidP="00C26579">
      <w:pPr>
        <w:spacing w:line="240" w:lineRule="auto"/>
        <w:rPr>
          <w:rFonts w:ascii="Times New Roman" w:hAnsi="Times New Roman"/>
          <w:noProof/>
          <w:sz w:val="20"/>
          <w:szCs w:val="20"/>
          <w:lang w:val="bs-Latn-BA" w:eastAsia="bs-Latn-BA"/>
        </w:rPr>
      </w:pP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E –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ефективна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доза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у</w:t>
      </w: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 mSv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D47BE5" w:rsidRPr="00C26579" w:rsidRDefault="00C26579" w:rsidP="000554C4">
      <w:pPr>
        <w:pStyle w:val="Heading4"/>
        <w:tabs>
          <w:tab w:val="left" w:pos="993"/>
        </w:tabs>
        <w:rPr>
          <w:noProof/>
          <w:lang w:val="sr-Cyrl-CS"/>
        </w:rPr>
      </w:pPr>
      <w:r>
        <w:rPr>
          <w:noProof/>
          <w:lang w:val="sr-Cyrl-CS"/>
        </w:rPr>
        <w:t>Институт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јавно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здравство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Републике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Српске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Институту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евидентирано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</w:t>
      </w:r>
      <w:r w:rsidR="00CD650E" w:rsidRPr="00C26579">
        <w:rPr>
          <w:rFonts w:ascii="Times New Roman" w:hAnsi="Times New Roman"/>
          <w:noProof/>
          <w:lang w:val="sr-Cyrl-CS" w:eastAsia="bs-Latn-BA"/>
        </w:rPr>
        <w:t>.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063 </w:t>
      </w:r>
      <w:r>
        <w:rPr>
          <w:rFonts w:ascii="Times New Roman" w:hAnsi="Times New Roman"/>
          <w:noProof/>
          <w:lang w:val="sr-Cyrl-CS" w:eastAsia="bs-Latn-BA"/>
        </w:rPr>
        <w:t>корисника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3.3: </w:t>
      </w:r>
      <w:r>
        <w:rPr>
          <w:rFonts w:ascii="Times New Roman" w:hAnsi="Times New Roman"/>
          <w:i/>
          <w:noProof/>
          <w:lang w:val="sr-Cyrl-CS" w:eastAsia="bs-Latn-BA"/>
        </w:rPr>
        <w:t>Дозе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које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примили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изложени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радници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i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, </w:t>
      </w:r>
      <w:r>
        <w:rPr>
          <w:rFonts w:ascii="Times New Roman" w:hAnsi="Times New Roman"/>
          <w:i/>
          <w:noProof/>
          <w:lang w:val="sr-Cyrl-CS" w:eastAsia="bs-Latn-BA"/>
        </w:rPr>
        <w:t>ИЗЈЗ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РС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tbl>
      <w:tblPr>
        <w:tblStyle w:val="TableGrid111"/>
        <w:tblW w:w="881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2409"/>
        <w:gridCol w:w="1701"/>
        <w:gridCol w:w="1985"/>
        <w:gridCol w:w="2296"/>
      </w:tblGrid>
      <w:tr w:rsidR="00D47BE5" w:rsidRPr="00C26579" w:rsidTr="008E55F8">
        <w:trPr>
          <w:trHeight w:val="340"/>
          <w:jc w:val="center"/>
        </w:trPr>
        <w:tc>
          <w:tcPr>
            <w:tcW w:w="2830" w:type="dxa"/>
            <w:gridSpan w:val="2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Дјелатност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Број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радника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Колективна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доза</w:t>
            </w:r>
          </w:p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(</w:t>
            </w:r>
            <w:r w:rsidR="00C26579">
              <w:rPr>
                <w:rFonts w:ascii="Times New Roman" w:hAnsi="Times New Roman"/>
                <w:b/>
                <w:noProof/>
                <w:lang w:val="sr-Cyrl-CS" w:eastAsia="bs-Latn-BA"/>
              </w:rPr>
              <w:t>човјек</w:t>
            </w: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-</w:t>
            </w:r>
            <w:r w:rsidR="00C26579">
              <w:rPr>
                <w:rFonts w:ascii="Times New Roman" w:hAnsi="Times New Roman"/>
                <w:b/>
                <w:noProof/>
                <w:lang w:val="sr-Latn-CS" w:eastAsia="bs-Latn-BA"/>
              </w:rPr>
              <w:t>mSv</w:t>
            </w: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)</w:t>
            </w:r>
          </w:p>
        </w:tc>
        <w:tc>
          <w:tcPr>
            <w:tcW w:w="2296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Средња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појединачна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доза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(</w:t>
            </w:r>
            <w:r>
              <w:rPr>
                <w:rFonts w:ascii="Times New Roman" w:hAnsi="Times New Roman"/>
                <w:b/>
                <w:noProof/>
                <w:lang w:val="sr-Latn-CS" w:eastAsia="bs-Latn-BA"/>
              </w:rPr>
              <w:t>mSv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/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год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)</w:t>
            </w:r>
          </w:p>
        </w:tc>
      </w:tr>
      <w:tr w:rsidR="00D47BE5" w:rsidRPr="00C26579" w:rsidTr="008E55F8">
        <w:trPr>
          <w:cantSplit/>
          <w:trHeight w:val="389"/>
          <w:jc w:val="center"/>
        </w:trPr>
        <w:tc>
          <w:tcPr>
            <w:tcW w:w="421" w:type="dxa"/>
            <w:vMerge w:val="restart"/>
            <w:shd w:val="clear" w:color="auto" w:fill="auto"/>
            <w:textDirection w:val="btLr"/>
            <w:vAlign w:val="center"/>
          </w:tcPr>
          <w:p w:rsidR="00D47BE5" w:rsidRPr="00C26579" w:rsidRDefault="00C26579" w:rsidP="008E55F8">
            <w:pPr>
              <w:spacing w:after="60"/>
              <w:ind w:left="113" w:right="113"/>
              <w:jc w:val="center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Медицина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Дијагностичка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и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интервентна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радиологија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867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95.37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0.11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421" w:type="dxa"/>
            <w:vMerge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Радиотерапија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22.08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0.46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421" w:type="dxa"/>
            <w:vMerge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Нуклеарна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медицина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15.05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0.35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Индустрија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90.62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1.97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Ветерина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0.27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0.09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Транспорт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Истраживања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Остало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56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0.51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0.01</w:t>
            </w:r>
          </w:p>
        </w:tc>
      </w:tr>
      <w:tr w:rsidR="00D47BE5" w:rsidRPr="004B3959" w:rsidTr="008E55F8">
        <w:trPr>
          <w:trHeight w:val="403"/>
          <w:jc w:val="center"/>
        </w:trPr>
        <w:tc>
          <w:tcPr>
            <w:tcW w:w="2830" w:type="dxa"/>
            <w:gridSpan w:val="2"/>
            <w:shd w:val="solid" w:color="D9D9D9" w:themeColor="background1" w:themeShade="D9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УКУПНО</w:t>
            </w:r>
          </w:p>
        </w:tc>
        <w:tc>
          <w:tcPr>
            <w:tcW w:w="1701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1</w:t>
            </w:r>
            <w:r w:rsidR="00CD650E">
              <w:rPr>
                <w:rFonts w:ascii="Times New Roman" w:hAnsi="Times New Roman"/>
                <w:b/>
                <w:noProof/>
                <w:lang w:val="bs-Latn-BA"/>
              </w:rPr>
              <w:t>.</w:t>
            </w: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063</w:t>
            </w:r>
          </w:p>
        </w:tc>
        <w:tc>
          <w:tcPr>
            <w:tcW w:w="1985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223.9</w:t>
            </w:r>
          </w:p>
        </w:tc>
        <w:tc>
          <w:tcPr>
            <w:tcW w:w="2296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2.99</w:t>
            </w:r>
          </w:p>
        </w:tc>
      </w:tr>
    </w:tbl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p w:rsidR="00BC32BD" w:rsidRPr="004B3959" w:rsidRDefault="00BC32BD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p w:rsidR="00BC32BD" w:rsidRPr="004B3959" w:rsidRDefault="00BC32BD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p w:rsidR="0066260B" w:rsidRDefault="0066260B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p w:rsidR="000A534C" w:rsidRDefault="000A534C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p w:rsidR="00D47BE5" w:rsidRPr="004B3959" w:rsidRDefault="00C26579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3.4: </w:t>
      </w:r>
      <w:r>
        <w:rPr>
          <w:rFonts w:ascii="Times New Roman" w:hAnsi="Times New Roman"/>
          <w:i/>
          <w:noProof/>
          <w:lang w:val="sr-Cyrl-CS" w:eastAsia="bs-Latn-BA"/>
        </w:rPr>
        <w:t>Број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радника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према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дјелатностима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интервалима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доза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4B3959">
        <w:rPr>
          <w:rFonts w:ascii="Times New Roman" w:hAnsi="Times New Roman"/>
          <w:i/>
          <w:noProof/>
          <w:lang w:val="bs-Latn-BA" w:eastAsia="bs-Latn-BA"/>
        </w:rPr>
        <w:t xml:space="preserve"> mSv,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ИЗЈЗ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РС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color w:val="FF0000"/>
          <w:sz w:val="22"/>
          <w:lang w:val="bs-Latn-BA" w:eastAsia="bs-Latn-BA"/>
        </w:rPr>
      </w:pPr>
    </w:p>
    <w:tbl>
      <w:tblPr>
        <w:tblStyle w:val="TableGrid212"/>
        <w:tblW w:w="930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785"/>
        <w:gridCol w:w="1019"/>
        <w:gridCol w:w="810"/>
        <w:gridCol w:w="843"/>
        <w:gridCol w:w="992"/>
        <w:gridCol w:w="993"/>
        <w:gridCol w:w="708"/>
        <w:gridCol w:w="889"/>
      </w:tblGrid>
      <w:tr w:rsidR="00D47BE5" w:rsidRPr="00C26579" w:rsidTr="008E55F8">
        <w:trPr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Дјелатност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0-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MDL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MDL</w:t>
            </w:r>
            <w:r w:rsidR="00D47BE5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≤</w:t>
            </w:r>
            <w:r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E</w:t>
            </w:r>
            <w:r w:rsidR="00D47BE5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1≤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E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6≤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E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10≤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E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15≤</w:t>
            </w:r>
            <w:r w:rsidR="00C26579"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E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&lt;20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hr-HR"/>
              </w:rPr>
              <w:t>E</w:t>
            </w:r>
            <w:r w:rsidR="00D47BE5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≥20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</w:pP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Укуп</w:t>
            </w:r>
            <w:r w:rsidR="00BC32BD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-</w:t>
            </w:r>
            <w:r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но</w:t>
            </w:r>
          </w:p>
        </w:tc>
      </w:tr>
      <w:tr w:rsidR="00D47BE5" w:rsidRPr="00C26579" w:rsidTr="008E55F8">
        <w:trPr>
          <w:trHeight w:hRule="exact" w:val="917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47BE5" w:rsidRPr="00C26579" w:rsidRDefault="00C26579" w:rsidP="008E55F8">
            <w:pPr>
              <w:spacing w:after="60"/>
              <w:ind w:left="113" w:right="113"/>
              <w:jc w:val="center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Медицина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Дијагностичка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и</w:t>
            </w:r>
          </w:p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интервентна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радиологија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676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174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867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Радиотерапија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48</w:t>
            </w:r>
          </w:p>
        </w:tc>
      </w:tr>
      <w:tr w:rsidR="00D47BE5" w:rsidRPr="00C26579" w:rsidTr="008E55F8">
        <w:trPr>
          <w:trHeight w:hRule="exact" w:val="595"/>
          <w:jc w:val="center"/>
        </w:trPr>
        <w:tc>
          <w:tcPr>
            <w:tcW w:w="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Нуклеарна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медицина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43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Индустрија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28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46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Ветерина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3</w:t>
            </w:r>
          </w:p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Транспорт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hRule="exact" w:val="443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Истраживања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4B395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Остало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53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56</w:t>
            </w:r>
          </w:p>
        </w:tc>
      </w:tr>
    </w:tbl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sz w:val="12"/>
          <w:szCs w:val="12"/>
          <w:lang w:val="bs-Latn-BA" w:eastAsia="bs-Latn-BA"/>
        </w:rPr>
      </w:pP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sz w:val="20"/>
          <w:szCs w:val="20"/>
          <w:lang w:val="sr-Cyrl-CS" w:eastAsia="bs-Latn-BA"/>
        </w:rPr>
      </w:pP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MDL 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(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енг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.) – 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минимални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ниво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детекције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sz w:val="20"/>
          <w:szCs w:val="20"/>
          <w:lang w:val="bs-Latn-BA" w:eastAsia="bs-Latn-BA"/>
        </w:rPr>
      </w:pP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E – 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ефективна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доза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 w:rsid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у</w:t>
      </w: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 mSv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b/>
          <w:noProof/>
          <w:lang w:val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свако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прекорачење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очитане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изнад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прописаног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нивоа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провјере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D47BE5" w:rsidRPr="004B3959">
        <w:rPr>
          <w:rFonts w:ascii="Times New Roman" w:hAnsi="Times New Roman"/>
          <w:noProof/>
          <w:lang w:val="bs-Latn-BA"/>
        </w:rPr>
        <w:t xml:space="preserve"> 1 mS</w:t>
      </w:r>
      <w:r>
        <w:rPr>
          <w:rFonts w:ascii="Times New Roman" w:hAnsi="Times New Roman"/>
          <w:noProof/>
          <w:lang w:val="bs-Latn-BA"/>
        </w:rPr>
        <w:t>v</w:t>
      </w:r>
      <w:r w:rsidR="00D47BE5" w:rsidRPr="004B3959">
        <w:rPr>
          <w:rFonts w:ascii="Times New Roman" w:hAnsi="Times New Roman"/>
          <w:noProof/>
          <w:lang w:val="bs-Latn-BA"/>
        </w:rPr>
        <w:t xml:space="preserve"> </w:t>
      </w:r>
      <w:r>
        <w:rPr>
          <w:rFonts w:ascii="Times New Roman" w:hAnsi="Times New Roman"/>
          <w:noProof/>
          <w:lang w:val="sr-Cyrl-CS"/>
        </w:rPr>
        <w:t>мјесечно</w:t>
      </w:r>
      <w:r w:rsidR="00D47BE5" w:rsidRPr="00C26579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Агенција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врши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додатно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испитивање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примљеној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дози</w:t>
      </w:r>
      <w:r w:rsidR="00D47BE5" w:rsidRPr="00C26579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тим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случајевима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утврђено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главни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разлози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таквих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очитаних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углавном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злоупотреба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персоналног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дозиметра</w:t>
      </w:r>
      <w:r w:rsidR="00D47BE5" w:rsidRPr="00C26579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остављање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дозиметра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грешком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непажњом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простору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директно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изложеном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пољу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D47BE5" w:rsidRPr="00C26579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или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неправилно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дозиметра</w:t>
      </w:r>
      <w:r w:rsidR="00D47BE5" w:rsidRPr="00C26579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дозиметар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постављен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изнад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заштитне</w:t>
      </w:r>
      <w:r w:rsidR="00D47BE5" w:rsidRPr="00C26579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кецеље</w:t>
      </w:r>
      <w:r w:rsidR="00D47BE5" w:rsidRPr="00C26579">
        <w:rPr>
          <w:rFonts w:ascii="Times New Roman" w:hAnsi="Times New Roman"/>
          <w:noProof/>
          <w:lang w:val="sr-Cyrl-CS"/>
        </w:rPr>
        <w:t>).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b/>
          <w:noProof/>
          <w:lang w:val="bs-Latn-BA"/>
        </w:rPr>
      </w:pPr>
    </w:p>
    <w:p w:rsidR="00D47BE5" w:rsidRPr="00C26579" w:rsidRDefault="00C26579" w:rsidP="000554C4">
      <w:pPr>
        <w:pStyle w:val="Heading4"/>
        <w:tabs>
          <w:tab w:val="left" w:pos="993"/>
        </w:tabs>
        <w:rPr>
          <w:noProof/>
          <w:lang w:val="sr-Cyrl-CS"/>
        </w:rPr>
      </w:pPr>
      <w:r>
        <w:rPr>
          <w:noProof/>
          <w:lang w:val="sr-Cyrl-CS"/>
        </w:rPr>
        <w:t>Екотех</w:t>
      </w:r>
      <w:r w:rsidR="00D47BE5" w:rsidRPr="00C26579">
        <w:rPr>
          <w:noProof/>
          <w:lang w:val="sr-Cyrl-CS"/>
        </w:rPr>
        <w:t xml:space="preserve"> </w:t>
      </w:r>
      <w:r>
        <w:rPr>
          <w:noProof/>
          <w:lang w:val="sr-Cyrl-CS"/>
        </w:rPr>
        <w:t>д</w:t>
      </w:r>
      <w:r w:rsidR="00D47BE5" w:rsidRPr="00C26579">
        <w:rPr>
          <w:noProof/>
          <w:lang w:val="sr-Cyrl-CS"/>
        </w:rPr>
        <w:t>.</w:t>
      </w:r>
      <w:r>
        <w:rPr>
          <w:noProof/>
          <w:lang w:val="sr-Cyrl-CS"/>
        </w:rPr>
        <w:t>о</w:t>
      </w:r>
      <w:r w:rsidR="00D47BE5" w:rsidRPr="00C26579">
        <w:rPr>
          <w:noProof/>
          <w:lang w:val="sr-Cyrl-CS"/>
        </w:rPr>
        <w:t>.</w:t>
      </w:r>
      <w:r>
        <w:rPr>
          <w:noProof/>
          <w:lang w:val="sr-Cyrl-CS"/>
        </w:rPr>
        <w:t>о</w:t>
      </w:r>
      <w:r w:rsidR="00D47BE5" w:rsidRPr="00C26579">
        <w:rPr>
          <w:noProof/>
          <w:lang w:val="sr-Cyrl-CS"/>
        </w:rPr>
        <w:t xml:space="preserve">. </w:t>
      </w:r>
      <w:r>
        <w:rPr>
          <w:noProof/>
          <w:lang w:val="sr-Cyrl-CS"/>
        </w:rPr>
        <w:t>Мостар</w:t>
      </w:r>
    </w:p>
    <w:p w:rsidR="00D47BE5" w:rsidRPr="007C5C26" w:rsidRDefault="00D47BE5" w:rsidP="00D47BE5">
      <w:pPr>
        <w:spacing w:line="240" w:lineRule="auto"/>
        <w:rPr>
          <w:rFonts w:ascii="Times New Roman" w:hAnsi="Times New Roman"/>
          <w:noProof/>
          <w:szCs w:val="24"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Екотех</w:t>
      </w:r>
      <w:r w:rsidR="007740C1"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</w:t>
      </w:r>
      <w:r w:rsidR="00D47BE5" w:rsidRPr="00C26579">
        <w:rPr>
          <w:rFonts w:ascii="Times New Roman" w:hAnsi="Times New Roman"/>
          <w:noProof/>
          <w:lang w:val="sr-Cyrl-CS" w:eastAsia="bs-Latn-BA"/>
        </w:rPr>
        <w:t>.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>.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Мостар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евидентирано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</w:t>
      </w:r>
      <w:r w:rsidR="00CD650E" w:rsidRPr="00C26579">
        <w:rPr>
          <w:rFonts w:ascii="Times New Roman" w:hAnsi="Times New Roman"/>
          <w:noProof/>
          <w:lang w:val="sr-Cyrl-CS" w:eastAsia="bs-Latn-BA"/>
        </w:rPr>
        <w:t>.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164 </w:t>
      </w:r>
      <w:r>
        <w:rPr>
          <w:rFonts w:ascii="Times New Roman" w:hAnsi="Times New Roman"/>
          <w:noProof/>
          <w:lang w:val="sr-Cyrl-CS" w:eastAsia="bs-Latn-BA"/>
        </w:rPr>
        <w:t>корисника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персоналне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>.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i/>
          <w:noProof/>
          <w:sz w:val="28"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3.5: </w:t>
      </w:r>
      <w:r>
        <w:rPr>
          <w:rFonts w:ascii="Times New Roman" w:hAnsi="Times New Roman"/>
          <w:i/>
          <w:noProof/>
          <w:lang w:val="sr-Cyrl-CS" w:eastAsia="bs-Latn-BA"/>
        </w:rPr>
        <w:t>Дозе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које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примили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изложени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радници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i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, </w:t>
      </w:r>
      <w:r>
        <w:rPr>
          <w:rFonts w:ascii="Times New Roman" w:hAnsi="Times New Roman"/>
          <w:i/>
          <w:noProof/>
          <w:lang w:val="sr-Cyrl-CS" w:eastAsia="bs-Latn-BA"/>
        </w:rPr>
        <w:t>Екотех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.</w:t>
      </w:r>
      <w:r>
        <w:rPr>
          <w:rFonts w:ascii="Times New Roman" w:hAnsi="Times New Roman"/>
          <w:i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.</w:t>
      </w:r>
      <w:r>
        <w:rPr>
          <w:rFonts w:ascii="Times New Roman" w:hAnsi="Times New Roman"/>
          <w:i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.</w:t>
      </w:r>
    </w:p>
    <w:p w:rsidR="00B00BA8" w:rsidRPr="00C26579" w:rsidRDefault="00B00BA8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</w:p>
    <w:tbl>
      <w:tblPr>
        <w:tblStyle w:val="TableGrid111"/>
        <w:tblW w:w="881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2409"/>
        <w:gridCol w:w="1701"/>
        <w:gridCol w:w="1985"/>
        <w:gridCol w:w="2296"/>
      </w:tblGrid>
      <w:tr w:rsidR="00D47BE5" w:rsidRPr="00C26579" w:rsidTr="008E55F8">
        <w:trPr>
          <w:trHeight w:val="340"/>
          <w:jc w:val="center"/>
        </w:trPr>
        <w:tc>
          <w:tcPr>
            <w:tcW w:w="2830" w:type="dxa"/>
            <w:gridSpan w:val="2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Дјелатност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Број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радника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Колективна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доза</w:t>
            </w:r>
          </w:p>
          <w:p w:rsidR="00D47BE5" w:rsidRPr="00C26579" w:rsidRDefault="00D47BE5" w:rsidP="00C26579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(</w:t>
            </w:r>
            <w:r w:rsidR="00C26579">
              <w:rPr>
                <w:rFonts w:ascii="Times New Roman" w:hAnsi="Times New Roman"/>
                <w:b/>
                <w:noProof/>
                <w:lang w:val="sr-Cyrl-CS" w:eastAsia="bs-Latn-BA"/>
              </w:rPr>
              <w:t>човјек</w:t>
            </w: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-</w:t>
            </w:r>
            <w:r w:rsidR="00C26579">
              <w:rPr>
                <w:rFonts w:ascii="Times New Roman" w:hAnsi="Times New Roman"/>
                <w:b/>
                <w:noProof/>
                <w:lang w:val="hr-HR" w:eastAsia="bs-Latn-BA"/>
              </w:rPr>
              <w:t>mSv</w:t>
            </w:r>
            <w:r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)</w:t>
            </w:r>
          </w:p>
        </w:tc>
        <w:tc>
          <w:tcPr>
            <w:tcW w:w="2296" w:type="dxa"/>
            <w:shd w:val="clear" w:color="auto" w:fill="D9D9D9" w:themeFill="background1" w:themeFillShade="D9"/>
            <w:vAlign w:val="center"/>
          </w:tcPr>
          <w:p w:rsidR="00D47BE5" w:rsidRPr="00C2657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Средња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појединачна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доза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 xml:space="preserve"> (</w:t>
            </w:r>
            <w:r>
              <w:rPr>
                <w:rFonts w:ascii="Times New Roman" w:hAnsi="Times New Roman"/>
                <w:b/>
                <w:noProof/>
                <w:lang w:val="hr-HR" w:eastAsia="bs-Latn-BA"/>
              </w:rPr>
              <w:t>mSv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/</w:t>
            </w: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год</w:t>
            </w:r>
            <w:r w:rsidR="00D47BE5" w:rsidRPr="00C26579">
              <w:rPr>
                <w:rFonts w:ascii="Times New Roman" w:hAnsi="Times New Roman"/>
                <w:b/>
                <w:noProof/>
                <w:lang w:val="sr-Cyrl-CS" w:eastAsia="bs-Latn-BA"/>
              </w:rPr>
              <w:t>)</w:t>
            </w:r>
          </w:p>
        </w:tc>
      </w:tr>
      <w:tr w:rsidR="00D47BE5" w:rsidRPr="00C26579" w:rsidTr="008E55F8">
        <w:trPr>
          <w:cantSplit/>
          <w:trHeight w:val="389"/>
          <w:jc w:val="center"/>
        </w:trPr>
        <w:tc>
          <w:tcPr>
            <w:tcW w:w="421" w:type="dxa"/>
            <w:vMerge w:val="restart"/>
            <w:shd w:val="clear" w:color="auto" w:fill="auto"/>
            <w:textDirection w:val="btLr"/>
            <w:vAlign w:val="center"/>
          </w:tcPr>
          <w:p w:rsidR="00D47BE5" w:rsidRPr="00C26579" w:rsidRDefault="00C26579" w:rsidP="008E55F8">
            <w:pPr>
              <w:spacing w:after="60"/>
              <w:ind w:left="113" w:right="113"/>
              <w:jc w:val="center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Медицина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Дијагностичка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и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интервентна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радиологија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962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132.66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0.14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421" w:type="dxa"/>
            <w:vMerge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Радиотерапија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0.16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0.00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421" w:type="dxa"/>
            <w:vMerge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20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Нуклеарна</w:t>
            </w:r>
            <w:r w:rsidR="00D47BE5" w:rsidRPr="00C26579">
              <w:rPr>
                <w:rFonts w:ascii="Times New Roman" w:hAnsi="Times New Roman"/>
                <w:noProof/>
                <w:sz w:val="20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lang w:val="sr-Cyrl-CS" w:eastAsia="bs-Latn-BA"/>
              </w:rPr>
              <w:t>медицина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95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87.86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0.92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Индустрија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0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Ветерина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Транспорт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Истраживања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4B3959" w:rsidTr="008E55F8">
        <w:trPr>
          <w:trHeight w:val="389"/>
          <w:jc w:val="center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Остало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0.09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0.01</w:t>
            </w:r>
          </w:p>
        </w:tc>
      </w:tr>
      <w:tr w:rsidR="00D47BE5" w:rsidRPr="004B3959" w:rsidTr="008E55F8">
        <w:trPr>
          <w:trHeight w:val="403"/>
          <w:jc w:val="center"/>
        </w:trPr>
        <w:tc>
          <w:tcPr>
            <w:tcW w:w="2830" w:type="dxa"/>
            <w:gridSpan w:val="2"/>
            <w:shd w:val="solid" w:color="D9D9D9" w:themeColor="background1" w:themeShade="D9" w:fill="auto"/>
            <w:vAlign w:val="center"/>
          </w:tcPr>
          <w:p w:rsidR="00D47BE5" w:rsidRPr="004B3959" w:rsidRDefault="00C26579" w:rsidP="008E55F8">
            <w:pPr>
              <w:spacing w:before="60" w:after="60"/>
              <w:rPr>
                <w:rFonts w:ascii="Times New Roman" w:hAnsi="Times New Roman"/>
                <w:b/>
                <w:noProof/>
                <w:lang w:val="bs-Latn-BA" w:eastAsia="bs-Latn-BA"/>
              </w:rPr>
            </w:pPr>
            <w:r>
              <w:rPr>
                <w:rFonts w:ascii="Times New Roman" w:hAnsi="Times New Roman"/>
                <w:b/>
                <w:noProof/>
                <w:lang w:val="sr-Cyrl-CS" w:eastAsia="bs-Latn-BA"/>
              </w:rPr>
              <w:t>УКУПНО</w:t>
            </w:r>
          </w:p>
        </w:tc>
        <w:tc>
          <w:tcPr>
            <w:tcW w:w="1701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1</w:t>
            </w:r>
            <w:r w:rsidR="00CD650E">
              <w:rPr>
                <w:rFonts w:ascii="Times New Roman" w:hAnsi="Times New Roman"/>
                <w:b/>
                <w:noProof/>
                <w:lang w:val="bs-Latn-BA"/>
              </w:rPr>
              <w:t>.</w:t>
            </w: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164</w:t>
            </w:r>
          </w:p>
        </w:tc>
        <w:tc>
          <w:tcPr>
            <w:tcW w:w="1985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220.77</w:t>
            </w:r>
          </w:p>
        </w:tc>
        <w:tc>
          <w:tcPr>
            <w:tcW w:w="2296" w:type="dxa"/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lang w:val="bs-Latn-BA"/>
              </w:rPr>
              <w:t>1.07</w:t>
            </w:r>
          </w:p>
        </w:tc>
      </w:tr>
    </w:tbl>
    <w:p w:rsid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hr-HR" w:eastAsia="bs-Latn-BA"/>
        </w:rPr>
      </w:pPr>
    </w:p>
    <w:p w:rsidR="007C5C26" w:rsidRDefault="007C5C26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</w:p>
    <w:p w:rsidR="00D47BE5" w:rsidRPr="004B3959" w:rsidRDefault="00C26579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3.6: </w:t>
      </w:r>
      <w:r>
        <w:rPr>
          <w:rFonts w:ascii="Times New Roman" w:hAnsi="Times New Roman"/>
          <w:i/>
          <w:noProof/>
          <w:lang w:val="sr-Cyrl-CS" w:eastAsia="bs-Latn-BA"/>
        </w:rPr>
        <w:t>Број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радника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према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дјелатностима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интервалима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доза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4B3959">
        <w:rPr>
          <w:rFonts w:ascii="Times New Roman" w:hAnsi="Times New Roman"/>
          <w:i/>
          <w:noProof/>
          <w:lang w:val="bs-Latn-BA" w:eastAsia="bs-Latn-BA"/>
        </w:rPr>
        <w:t xml:space="preserve"> mSv, </w:t>
      </w:r>
      <w:r>
        <w:rPr>
          <w:rFonts w:ascii="Times New Roman" w:hAnsi="Times New Roman"/>
          <w:i/>
          <w:noProof/>
          <w:lang w:val="sr-Cyrl-CS" w:eastAsia="bs-Latn-BA"/>
        </w:rPr>
        <w:t>Екотех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.</w:t>
      </w:r>
      <w:r>
        <w:rPr>
          <w:rFonts w:ascii="Times New Roman" w:hAnsi="Times New Roman"/>
          <w:i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.</w:t>
      </w:r>
      <w:r>
        <w:rPr>
          <w:rFonts w:ascii="Times New Roman" w:hAnsi="Times New Roman"/>
          <w:i/>
          <w:noProof/>
          <w:lang w:val="sr-Cyrl-CS" w:eastAsia="bs-Latn-BA"/>
        </w:rPr>
        <w:t>о</w:t>
      </w:r>
      <w:r w:rsidR="00D47BE5" w:rsidRPr="004B3959">
        <w:rPr>
          <w:rFonts w:ascii="Times New Roman" w:hAnsi="Times New Roman"/>
          <w:i/>
          <w:noProof/>
          <w:lang w:val="bs-Latn-BA" w:eastAsia="bs-Latn-BA"/>
        </w:rPr>
        <w:t>.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tbl>
      <w:tblPr>
        <w:tblStyle w:val="TableGrid212"/>
        <w:tblW w:w="930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785"/>
        <w:gridCol w:w="1019"/>
        <w:gridCol w:w="810"/>
        <w:gridCol w:w="843"/>
        <w:gridCol w:w="992"/>
        <w:gridCol w:w="993"/>
        <w:gridCol w:w="708"/>
        <w:gridCol w:w="889"/>
      </w:tblGrid>
      <w:tr w:rsidR="00D47BE5" w:rsidRPr="004B3959" w:rsidTr="008E55F8">
        <w:trPr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4B3959" w:rsidRDefault="00C26579" w:rsidP="008E55F8">
            <w:pPr>
              <w:spacing w:before="60" w:after="60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Дјелатност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0-MDL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MDL≤E&lt;1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1≤E&lt;6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6≤E&lt;10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10≤E&lt;15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15≤E&lt;20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  <w:t>E≥20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47BE5" w:rsidRPr="004B3959" w:rsidRDefault="00C26579" w:rsidP="008E55F8">
            <w:pPr>
              <w:spacing w:before="60" w:after="60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val="bs-Latn-BA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Укуп</w:t>
            </w:r>
            <w:r w:rsidR="00BC32BD" w:rsidRPr="00C26579"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-</w:t>
            </w:r>
            <w:r>
              <w:rPr>
                <w:rFonts w:ascii="Times New Roman" w:hAnsi="Times New Roman"/>
                <w:b/>
                <w:noProof/>
                <w:sz w:val="20"/>
                <w:szCs w:val="20"/>
                <w:lang w:val="sr-Cyrl-CS"/>
              </w:rPr>
              <w:t>но</w:t>
            </w:r>
          </w:p>
        </w:tc>
      </w:tr>
      <w:tr w:rsidR="00D47BE5" w:rsidRPr="00C26579" w:rsidTr="008E55F8">
        <w:trPr>
          <w:trHeight w:hRule="exact" w:val="917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47BE5" w:rsidRPr="004B3959" w:rsidRDefault="00C26579" w:rsidP="008E55F8">
            <w:pPr>
              <w:spacing w:after="60"/>
              <w:ind w:left="113" w:right="113"/>
              <w:jc w:val="center"/>
              <w:rPr>
                <w:rFonts w:ascii="Times New Roman" w:hAnsi="Times New Roman"/>
                <w:noProof/>
                <w:lang w:val="bs-Latn-BA"/>
              </w:rPr>
            </w:pPr>
            <w:r>
              <w:rPr>
                <w:rFonts w:ascii="Times New Roman" w:hAnsi="Times New Roman"/>
                <w:noProof/>
                <w:lang w:val="sr-Cyrl-CS" w:eastAsia="bs-Latn-BA"/>
              </w:rPr>
              <w:t>Медицина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Дијагностичка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и</w:t>
            </w:r>
          </w:p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интервентна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радиологија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801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962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Радиотерапија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84</w:t>
            </w:r>
          </w:p>
        </w:tc>
      </w:tr>
      <w:tr w:rsidR="00D47BE5" w:rsidRPr="004B3959" w:rsidTr="008E55F8">
        <w:trPr>
          <w:trHeight w:hRule="exact" w:val="595"/>
          <w:jc w:val="center"/>
        </w:trPr>
        <w:tc>
          <w:tcPr>
            <w:tcW w:w="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sz w:val="18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Нуклеарна</w:t>
            </w:r>
            <w:r w:rsidR="00D47BE5" w:rsidRPr="00C26579">
              <w:rPr>
                <w:rFonts w:ascii="Times New Roman" w:hAnsi="Times New Roman"/>
                <w:noProof/>
                <w:sz w:val="18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lang w:val="sr-Cyrl-CS" w:eastAsia="bs-Latn-BA"/>
              </w:rPr>
              <w:t>медицина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69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95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Индустрија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13</w:t>
            </w: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Ветерина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</w:p>
        </w:tc>
      </w:tr>
      <w:tr w:rsidR="00D47BE5" w:rsidRPr="00C2657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Транспорт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C26579" w:rsidTr="008E55F8">
        <w:trPr>
          <w:trHeight w:hRule="exact" w:val="443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Истраживања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C2657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sr-Cyrl-CS"/>
              </w:rPr>
            </w:pPr>
            <w:r w:rsidRPr="00C26579">
              <w:rPr>
                <w:rFonts w:ascii="Times New Roman" w:hAnsi="Times New Roman"/>
                <w:noProof/>
                <w:lang w:val="sr-Cyrl-CS"/>
              </w:rPr>
              <w:t>-</w:t>
            </w:r>
          </w:p>
        </w:tc>
      </w:tr>
      <w:tr w:rsidR="00D47BE5" w:rsidRPr="004B3959" w:rsidTr="008E55F8">
        <w:trPr>
          <w:trHeight w:hRule="exact" w:val="39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BE5" w:rsidRPr="00C26579" w:rsidRDefault="00C26579" w:rsidP="008E55F8">
            <w:pPr>
              <w:spacing w:before="60" w:after="60"/>
              <w:rPr>
                <w:rFonts w:ascii="Times New Roman" w:hAnsi="Times New Roman"/>
                <w:noProof/>
                <w:lang w:val="sr-Cyrl-CS"/>
              </w:rPr>
            </w:pPr>
            <w:r>
              <w:rPr>
                <w:rFonts w:ascii="Times New Roman" w:hAnsi="Times New Roman"/>
                <w:noProof/>
                <w:lang w:val="sr-Cyrl-CS"/>
              </w:rPr>
              <w:t>Остало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9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47BE5" w:rsidRPr="004B3959" w:rsidRDefault="00D47BE5" w:rsidP="008E55F8">
            <w:pPr>
              <w:spacing w:before="60" w:after="60"/>
              <w:jc w:val="center"/>
              <w:rPr>
                <w:rFonts w:ascii="Times New Roman" w:hAnsi="Times New Roman"/>
                <w:noProof/>
                <w:lang w:val="bs-Latn-BA"/>
              </w:rPr>
            </w:pPr>
            <w:r w:rsidRPr="004B3959">
              <w:rPr>
                <w:rFonts w:ascii="Times New Roman" w:hAnsi="Times New Roman"/>
                <w:noProof/>
                <w:lang w:val="bs-Latn-BA"/>
              </w:rPr>
              <w:t>10</w:t>
            </w:r>
          </w:p>
        </w:tc>
      </w:tr>
    </w:tbl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sz w:val="12"/>
          <w:lang w:val="bs-Latn-BA" w:eastAsia="bs-Latn-BA"/>
        </w:rPr>
      </w:pPr>
    </w:p>
    <w:p w:rsidR="00C26579" w:rsidRPr="00C26579" w:rsidRDefault="00C26579" w:rsidP="00C26579">
      <w:pPr>
        <w:spacing w:line="240" w:lineRule="auto"/>
        <w:rPr>
          <w:rFonts w:ascii="Times New Roman" w:hAnsi="Times New Roman"/>
          <w:noProof/>
          <w:sz w:val="20"/>
          <w:szCs w:val="20"/>
          <w:lang w:val="sr-Cyrl-CS" w:eastAsia="bs-Latn-BA"/>
        </w:rPr>
      </w:pP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MDL 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>(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енг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.) –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минимални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ниво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детекције</w:t>
      </w:r>
    </w:p>
    <w:p w:rsidR="00C26579" w:rsidRPr="004B3959" w:rsidRDefault="00C26579" w:rsidP="00C26579">
      <w:pPr>
        <w:spacing w:line="240" w:lineRule="auto"/>
        <w:rPr>
          <w:rFonts w:ascii="Times New Roman" w:hAnsi="Times New Roman"/>
          <w:noProof/>
          <w:sz w:val="20"/>
          <w:szCs w:val="20"/>
          <w:lang w:val="bs-Latn-BA" w:eastAsia="bs-Latn-BA"/>
        </w:rPr>
      </w:pP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E –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ефективна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доза</w:t>
      </w:r>
      <w:r w:rsidRPr="00C26579">
        <w:rPr>
          <w:rFonts w:ascii="Times New Roman" w:hAnsi="Times New Roman"/>
          <w:noProof/>
          <w:sz w:val="20"/>
          <w:szCs w:val="20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sr-Cyrl-CS" w:eastAsia="bs-Latn-BA"/>
        </w:rPr>
        <w:t>у</w:t>
      </w:r>
      <w:r w:rsidRPr="004B3959">
        <w:rPr>
          <w:rFonts w:ascii="Times New Roman" w:hAnsi="Times New Roman"/>
          <w:noProof/>
          <w:sz w:val="20"/>
          <w:szCs w:val="20"/>
          <w:lang w:val="bs-Latn-BA" w:eastAsia="bs-Latn-BA"/>
        </w:rPr>
        <w:t xml:space="preserve"> mSv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i/>
          <w:noProof/>
          <w:lang w:val="bs-Latn-BA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Напомена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: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Вриједности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ефективних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доза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које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током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i/>
          <w:noProof/>
          <w:lang w:val="sr-Cyrl-CS" w:eastAsia="bs-Latn-BA"/>
        </w:rPr>
        <w:t>године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прослијеђене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Агенцији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као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прекорачење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лимита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који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спада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ниво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провјере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, </w:t>
      </w:r>
      <w:r>
        <w:rPr>
          <w:rFonts w:ascii="Times New Roman" w:hAnsi="Times New Roman"/>
          <w:i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нису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биле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који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начин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оправдане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стране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клијента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љекара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, </w:t>
      </w:r>
      <w:r>
        <w:rPr>
          <w:rFonts w:ascii="Times New Roman" w:hAnsi="Times New Roman"/>
          <w:i/>
          <w:noProof/>
          <w:lang w:val="sr-Cyrl-CS" w:eastAsia="bs-Latn-BA"/>
        </w:rPr>
        <w:t>као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оне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које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утврђено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класична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злоупотреба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неправилно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ношење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персоналног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дозиметра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, </w:t>
      </w:r>
      <w:r>
        <w:rPr>
          <w:rFonts w:ascii="Times New Roman" w:hAnsi="Times New Roman"/>
          <w:i/>
          <w:noProof/>
          <w:lang w:val="sr-Cyrl-CS" w:eastAsia="bs-Latn-BA"/>
        </w:rPr>
        <w:t>нулиране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приликом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израде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овог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извјештаја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>.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</w:p>
    <w:p w:rsidR="00D47BE5" w:rsidRPr="00C26579" w:rsidRDefault="00C26579" w:rsidP="001E6EA3">
      <w:pPr>
        <w:pStyle w:val="Heading3"/>
      </w:pPr>
      <w:bookmarkStart w:id="242" w:name="_Toc13590649"/>
      <w:bookmarkStart w:id="243" w:name="_Toc352750213"/>
      <w:bookmarkStart w:id="244" w:name="_Toc394420206"/>
      <w:r>
        <w:t>Здравствена</w:t>
      </w:r>
      <w:r w:rsidR="00D47BE5" w:rsidRPr="00C26579">
        <w:t xml:space="preserve"> </w:t>
      </w:r>
      <w:r>
        <w:t>контрола</w:t>
      </w:r>
      <w:r w:rsidR="00D47BE5" w:rsidRPr="00C26579">
        <w:t xml:space="preserve"> </w:t>
      </w:r>
      <w:r>
        <w:t>лица</w:t>
      </w:r>
      <w:r w:rsidR="00D47BE5" w:rsidRPr="00C26579">
        <w:t xml:space="preserve"> </w:t>
      </w:r>
      <w:r>
        <w:t>професионално</w:t>
      </w:r>
      <w:r w:rsidR="00D47BE5" w:rsidRPr="00C26579">
        <w:t xml:space="preserve"> </w:t>
      </w:r>
      <w:r>
        <w:t>изложених</w:t>
      </w:r>
      <w:r>
        <w:rPr>
          <w:lang w:val="hr-HR"/>
        </w:rPr>
        <w:t xml:space="preserve"> </w:t>
      </w:r>
      <w:r>
        <w:t>јонизујућем</w:t>
      </w:r>
      <w:r>
        <w:rPr>
          <w:lang w:val="hr-HR"/>
        </w:rPr>
        <w:t xml:space="preserve"> </w:t>
      </w:r>
      <w:r>
        <w:t>зрачењу</w:t>
      </w:r>
      <w:bookmarkEnd w:id="242"/>
    </w:p>
    <w:bookmarkEnd w:id="243"/>
    <w:bookmarkEnd w:id="244"/>
    <w:p w:rsidR="00D47BE5" w:rsidRPr="004B3959" w:rsidRDefault="00D47BE5" w:rsidP="00D47BE5">
      <w:pPr>
        <w:keepNext/>
        <w:spacing w:line="240" w:lineRule="auto"/>
        <w:jc w:val="left"/>
        <w:outlineLvl w:val="1"/>
        <w:rPr>
          <w:rFonts w:ascii="Times New Roman" w:hAnsi="Times New Roman"/>
          <w:b/>
          <w:bCs/>
          <w:iCs/>
          <w:noProof/>
          <w:lang w:val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Здравствена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 w:rsidR="003B7354">
        <w:rPr>
          <w:rFonts w:ascii="Times New Roman" w:hAnsi="Times New Roman"/>
          <w:noProof/>
          <w:lang w:val="sr-Cyrl-CS" w:eastAsia="bs-Latn-BA"/>
        </w:rPr>
        <w:t>у складу 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lang w:val="sr-Cyrl-CS" w:eastAsia="bs-Latn-BA"/>
        </w:rPr>
        <w:t>Приликом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упућивања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носилац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дужан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резултате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дозиметријске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овлашћеном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Сваки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носилац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дужан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категоризацију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мишљења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експерта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одлуку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категоризацији</w:t>
      </w:r>
      <w:r w:rsidR="00272A17" w:rsidRPr="00C26579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272A17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272A17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1C180F">
        <w:rPr>
          <w:rFonts w:ascii="Times New Roman" w:hAnsi="Times New Roman"/>
          <w:noProof/>
          <w:lang w:val="sr-Cyrl-CS" w:eastAsia="bs-Latn-BA"/>
        </w:rPr>
        <w:t>у</w:t>
      </w:r>
      <w:r w:rsidR="00272A17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категорисана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 w:rsidR="00FA672F">
        <w:rPr>
          <w:rFonts w:ascii="Times New Roman" w:hAnsi="Times New Roman"/>
          <w:noProof/>
          <w:lang w:val="sr-Cyrl-CS" w:eastAsia="bs-Latn-BA"/>
        </w:rPr>
        <w:t>да</w:t>
      </w:r>
      <w:r w:rsidR="00FA672F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</w:t>
      </w:r>
      <w:r w:rsidR="00FA672F">
        <w:rPr>
          <w:rFonts w:ascii="Times New Roman" w:hAnsi="Times New Roman"/>
          <w:noProof/>
          <w:lang w:val="sr-Cyrl-CS" w:eastAsia="bs-Latn-BA"/>
        </w:rPr>
        <w:t>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12 </w:t>
      </w:r>
      <w:r>
        <w:rPr>
          <w:rFonts w:ascii="Times New Roman" w:hAnsi="Times New Roman"/>
          <w:noProof/>
          <w:lang w:val="sr-Cyrl-CS" w:eastAsia="bs-Latn-BA"/>
        </w:rPr>
        <w:t>мјесеци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праћења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оцјене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способности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зони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категорисана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дужна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BD190A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достављају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извршеној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здравственој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 w:rsidR="003B7354">
        <w:rPr>
          <w:rFonts w:ascii="Times New Roman" w:hAnsi="Times New Roman"/>
          <w:noProof/>
          <w:lang w:val="sr-Cyrl-CS" w:eastAsia="bs-Latn-BA"/>
        </w:rPr>
        <w:t>у складу с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D47BE5" w:rsidRPr="00C26579">
        <w:rPr>
          <w:rFonts w:ascii="Times New Roman" w:hAnsi="Times New Roman"/>
          <w:noProof/>
          <w:lang w:val="sr-Cyrl-CS" w:eastAsia="bs-Latn-BA"/>
        </w:rPr>
        <w:t>“.</w:t>
      </w:r>
    </w:p>
    <w:p w:rsidR="00D47BE5" w:rsidRPr="004B3959" w:rsidRDefault="00D47BE5" w:rsidP="00D47BE5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Технички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>:</w:t>
      </w:r>
    </w:p>
    <w:p w:rsidR="007919B0" w:rsidRPr="00C26579" w:rsidRDefault="007919B0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numPr>
          <w:ilvl w:val="0"/>
          <w:numId w:val="2"/>
        </w:num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Завод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спорта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Бања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Лука</w:t>
      </w:r>
      <w:r w:rsidR="00D47BE5" w:rsidRPr="00C26579">
        <w:rPr>
          <w:rFonts w:ascii="Times New Roman" w:hAnsi="Times New Roman"/>
          <w:noProof/>
          <w:lang w:val="sr-Cyrl-CS" w:eastAsia="bs-Latn-BA"/>
        </w:rPr>
        <w:t>;</w:t>
      </w:r>
    </w:p>
    <w:p w:rsidR="00D47BE5" w:rsidRPr="00C26579" w:rsidRDefault="00C26579" w:rsidP="00D47BE5">
      <w:pPr>
        <w:numPr>
          <w:ilvl w:val="0"/>
          <w:numId w:val="2"/>
        </w:num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Завод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Сарајево</w:t>
      </w:r>
      <w:r w:rsidR="00D47BE5" w:rsidRPr="00C26579">
        <w:rPr>
          <w:rFonts w:ascii="Times New Roman" w:hAnsi="Times New Roman"/>
          <w:noProof/>
          <w:lang w:val="sr-Cyrl-CS" w:eastAsia="bs-Latn-BA"/>
        </w:rPr>
        <w:t>;</w:t>
      </w:r>
    </w:p>
    <w:p w:rsidR="00D47BE5" w:rsidRPr="00C26579" w:rsidRDefault="00C26579" w:rsidP="00D47BE5">
      <w:pPr>
        <w:numPr>
          <w:ilvl w:val="0"/>
          <w:numId w:val="2"/>
        </w:num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Завод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Кантона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Сарајево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Сарајево</w:t>
      </w:r>
      <w:r w:rsidR="00D47BE5" w:rsidRPr="00C26579">
        <w:rPr>
          <w:rFonts w:ascii="Times New Roman" w:hAnsi="Times New Roman"/>
          <w:noProof/>
          <w:lang w:val="sr-Cyrl-CS" w:eastAsia="bs-Latn-BA"/>
        </w:rPr>
        <w:t>;</w:t>
      </w:r>
    </w:p>
    <w:p w:rsidR="00D47BE5" w:rsidRPr="00C26579" w:rsidRDefault="00C26579" w:rsidP="00D47BE5">
      <w:pPr>
        <w:numPr>
          <w:ilvl w:val="0"/>
          <w:numId w:val="2"/>
        </w:num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Дом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Мостар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Мостар</w:t>
      </w:r>
      <w:r w:rsidR="00D47BE5" w:rsidRPr="00C26579">
        <w:rPr>
          <w:rFonts w:ascii="Times New Roman" w:hAnsi="Times New Roman"/>
          <w:noProof/>
          <w:lang w:val="sr-Cyrl-CS" w:eastAsia="bs-Latn-BA"/>
        </w:rPr>
        <w:t>;</w:t>
      </w:r>
    </w:p>
    <w:p w:rsidR="00D47BE5" w:rsidRPr="00C26579" w:rsidRDefault="00C26579" w:rsidP="00D47BE5">
      <w:pPr>
        <w:numPr>
          <w:ilvl w:val="0"/>
          <w:numId w:val="2"/>
        </w:num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Cs/>
          <w:noProof/>
          <w:lang w:val="sr-Cyrl-CS" w:eastAsia="bs-Latn-BA"/>
        </w:rPr>
        <w:t>Завод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медицину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рада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и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спортску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медицину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Зеничко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>-</w:t>
      </w:r>
      <w:r>
        <w:rPr>
          <w:rFonts w:ascii="Times New Roman" w:hAnsi="Times New Roman"/>
          <w:bCs/>
          <w:noProof/>
          <w:lang w:val="sr-Cyrl-CS" w:eastAsia="bs-Latn-BA"/>
        </w:rPr>
        <w:t>добојског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кантона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, </w:t>
      </w:r>
      <w:r>
        <w:rPr>
          <w:rFonts w:ascii="Times New Roman" w:hAnsi="Times New Roman"/>
          <w:bCs/>
          <w:noProof/>
          <w:lang w:val="sr-Cyrl-CS" w:eastAsia="bs-Latn-BA"/>
        </w:rPr>
        <w:t>Зеница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>;</w:t>
      </w:r>
    </w:p>
    <w:p w:rsidR="00D47BE5" w:rsidRPr="00C26579" w:rsidRDefault="00C26579" w:rsidP="00D47BE5">
      <w:pPr>
        <w:numPr>
          <w:ilvl w:val="0"/>
          <w:numId w:val="2"/>
        </w:num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Cs/>
          <w:noProof/>
          <w:lang w:val="sr-Cyrl-CS" w:eastAsia="bs-Latn-BA"/>
        </w:rPr>
        <w:t>Дом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здравља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„</w:t>
      </w:r>
      <w:r>
        <w:rPr>
          <w:rFonts w:ascii="Times New Roman" w:hAnsi="Times New Roman"/>
          <w:bCs/>
          <w:noProof/>
          <w:lang w:val="sr-Cyrl-CS" w:eastAsia="bs-Latn-BA"/>
        </w:rPr>
        <w:t>Др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. </w:t>
      </w:r>
      <w:r>
        <w:rPr>
          <w:rFonts w:ascii="Times New Roman" w:hAnsi="Times New Roman"/>
          <w:bCs/>
          <w:noProof/>
          <w:lang w:val="sr-Cyrl-CS" w:eastAsia="bs-Latn-BA"/>
        </w:rPr>
        <w:t>Мустафа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Шеховић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“ </w:t>
      </w:r>
      <w:r>
        <w:rPr>
          <w:rFonts w:ascii="Times New Roman" w:hAnsi="Times New Roman"/>
          <w:bCs/>
          <w:noProof/>
          <w:lang w:val="sr-Cyrl-CS" w:eastAsia="bs-Latn-BA"/>
        </w:rPr>
        <w:t>Тузла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 xml:space="preserve">, </w:t>
      </w:r>
      <w:r>
        <w:rPr>
          <w:rFonts w:ascii="Times New Roman" w:hAnsi="Times New Roman"/>
          <w:bCs/>
          <w:noProof/>
          <w:lang w:val="sr-Cyrl-CS" w:eastAsia="bs-Latn-BA"/>
        </w:rPr>
        <w:t>Тузла</w:t>
      </w:r>
      <w:r w:rsidR="00D47BE5" w:rsidRPr="00C26579">
        <w:rPr>
          <w:rFonts w:ascii="Times New Roman" w:hAnsi="Times New Roman"/>
          <w:bCs/>
          <w:noProof/>
          <w:lang w:val="sr-Cyrl-CS" w:eastAsia="bs-Latn-BA"/>
        </w:rPr>
        <w:t>.</w:t>
      </w:r>
    </w:p>
    <w:p w:rsidR="00D47BE5" w:rsidRPr="00C26579" w:rsidRDefault="00D47BE5" w:rsidP="00D47BE5">
      <w:pPr>
        <w:spacing w:line="240" w:lineRule="auto"/>
        <w:ind w:left="720"/>
        <w:rPr>
          <w:rFonts w:ascii="Times New Roman" w:hAnsi="Times New Roman"/>
          <w:noProof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табели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3.7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дати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подаци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обавили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лиценцирани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току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D47BE5" w:rsidRPr="00C26579">
        <w:rPr>
          <w:rFonts w:ascii="Times New Roman" w:hAnsi="Times New Roman"/>
          <w:noProof/>
          <w:lang w:val="sr-Cyrl-CS" w:eastAsia="bs-Latn-BA"/>
        </w:rPr>
        <w:t>.</w:t>
      </w:r>
    </w:p>
    <w:p w:rsidR="00D47BE5" w:rsidRDefault="00190418" w:rsidP="00D47BE5">
      <w:pPr>
        <w:spacing w:line="240" w:lineRule="auto"/>
        <w:rPr>
          <w:rFonts w:ascii="Times New Roman" w:hAnsi="Times New Roman"/>
          <w:noProof/>
          <w:lang w:val="hr-HR" w:eastAsia="bs-Latn-BA"/>
        </w:rPr>
      </w:pPr>
      <w:r w:rsidRPr="00C26579">
        <w:rPr>
          <w:rFonts w:ascii="Times New Roman" w:hAnsi="Times New Roman"/>
          <w:noProof/>
          <w:lang w:val="sr-Cyrl-CS" w:eastAsia="bs-Latn-BA"/>
        </w:rPr>
        <w:t xml:space="preserve"> </w:t>
      </w:r>
    </w:p>
    <w:p w:rsidR="00D47BE5" w:rsidRPr="00C26579" w:rsidRDefault="00C26579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i/>
          <w:noProof/>
          <w:lang w:val="sr-Cyrl-CS" w:eastAsia="bs-Latn-BA"/>
        </w:rPr>
        <w:t>Табела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3.7: </w:t>
      </w:r>
      <w:r>
        <w:rPr>
          <w:rFonts w:ascii="Times New Roman" w:hAnsi="Times New Roman"/>
          <w:i/>
          <w:noProof/>
          <w:lang w:val="sr-Cyrl-CS" w:eastAsia="bs-Latn-BA"/>
        </w:rPr>
        <w:t>Здравствени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преглед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hAnsi="Times New Roman"/>
          <w:i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 201</w:t>
      </w:r>
      <w:r w:rsidR="00B00BA8" w:rsidRPr="00C26579">
        <w:rPr>
          <w:rFonts w:ascii="Times New Roman" w:hAnsi="Times New Roman"/>
          <w:i/>
          <w:noProof/>
          <w:lang w:val="sr-Cyrl-CS" w:eastAsia="bs-Latn-BA"/>
        </w:rPr>
        <w:t>8</w:t>
      </w:r>
      <w:r w:rsidR="00D47BE5" w:rsidRPr="00C26579">
        <w:rPr>
          <w:rFonts w:ascii="Times New Roman" w:hAnsi="Times New Roman"/>
          <w:i/>
          <w:noProof/>
          <w:lang w:val="sr-Cyrl-CS" w:eastAsia="bs-Latn-BA"/>
        </w:rPr>
        <w:t xml:space="preserve">. </w:t>
      </w:r>
      <w:r>
        <w:rPr>
          <w:rFonts w:ascii="Times New Roman" w:hAnsi="Times New Roman"/>
          <w:i/>
          <w:noProof/>
          <w:lang w:val="sr-Cyrl-CS" w:eastAsia="bs-Latn-BA"/>
        </w:rPr>
        <w:t>години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i/>
          <w:noProof/>
          <w:lang w:val="sr-Cyrl-CS" w:eastAsia="bs-Latn-BA"/>
        </w:rPr>
      </w:pPr>
    </w:p>
    <w:tbl>
      <w:tblPr>
        <w:tblStyle w:val="TableGrid4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2802"/>
        <w:gridCol w:w="1134"/>
        <w:gridCol w:w="1275"/>
        <w:gridCol w:w="1417"/>
        <w:gridCol w:w="1418"/>
        <w:gridCol w:w="1134"/>
      </w:tblGrid>
      <w:tr w:rsidR="00D47BE5" w:rsidRPr="00C26579" w:rsidTr="008E55F8">
        <w:trPr>
          <w:trHeight w:val="504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Установа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Укупно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Способни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Ограничено</w:t>
            </w:r>
            <w:r w:rsidR="00D47BE5"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способни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Привремено</w:t>
            </w:r>
            <w:r w:rsidR="00D47BE5"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неспособни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Оцјена</w:t>
            </w:r>
            <w:r w:rsidR="00D47BE5"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није</w:t>
            </w:r>
            <w:r w:rsidR="00D47BE5"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дата</w:t>
            </w:r>
          </w:p>
        </w:tc>
      </w:tr>
      <w:tr w:rsidR="00D47BE5" w:rsidRPr="00C26579" w:rsidTr="008E55F8">
        <w:trPr>
          <w:trHeight w:hRule="exact" w:val="685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Завод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медицину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рада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и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спорта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РС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,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Бања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Лука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426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424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</w:tr>
      <w:tr w:rsidR="00D47BE5" w:rsidRPr="00C26579" w:rsidTr="008E55F8">
        <w:trPr>
          <w:trHeight w:hRule="exact" w:val="624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Завод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јавно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здравство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ФБиХ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,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Сарајево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255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6</w:t>
            </w:r>
          </w:p>
        </w:tc>
      </w:tr>
      <w:tr w:rsidR="00D47BE5" w:rsidRPr="00C26579" w:rsidTr="001C180F">
        <w:trPr>
          <w:trHeight w:hRule="exact" w:val="904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Завод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медицину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рада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Кантона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Сарајево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,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Сарајево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</w:tr>
      <w:tr w:rsidR="00D47BE5" w:rsidRPr="00C26579" w:rsidTr="008E55F8">
        <w:trPr>
          <w:trHeight w:hRule="exact" w:val="624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Дом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здравља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„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Мостар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“,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Мостар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65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65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-</w:t>
            </w:r>
          </w:p>
        </w:tc>
      </w:tr>
      <w:tr w:rsidR="00D47BE5" w:rsidRPr="00C26579" w:rsidTr="008E55F8">
        <w:trPr>
          <w:trHeight w:hRule="exact" w:val="832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Завод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медицину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рада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и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спортску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медицину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ЗДК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,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Зеница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432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398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17</w:t>
            </w:r>
          </w:p>
        </w:tc>
      </w:tr>
      <w:tr w:rsidR="00D47BE5" w:rsidRPr="00C26579" w:rsidTr="008E55F8">
        <w:trPr>
          <w:trHeight w:hRule="exact" w:val="624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Дом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здравља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„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Др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.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Мустафа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Шеховић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“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Тузла</w:t>
            </w:r>
            <w:r w:rsidR="00D47BE5"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 xml:space="preserve">, </w:t>
            </w:r>
            <w:r>
              <w:rPr>
                <w:rFonts w:ascii="Times New Roman" w:hAnsi="Times New Roman"/>
                <w:noProof/>
                <w:sz w:val="22"/>
                <w:lang w:val="sr-Cyrl-CS" w:eastAsia="bs-Latn-BA"/>
              </w:rPr>
              <w:t>Тузла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noProof/>
                <w:sz w:val="22"/>
                <w:lang w:val="sr-Cyrl-CS" w:eastAsia="bs-Latn-BA"/>
              </w:rPr>
              <w:t>7</w:t>
            </w:r>
          </w:p>
        </w:tc>
      </w:tr>
      <w:tr w:rsidR="00D47BE5" w:rsidRPr="00C26579" w:rsidTr="008E55F8">
        <w:trPr>
          <w:trHeight w:val="445"/>
          <w:jc w:val="center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C26579" w:rsidP="008E55F8">
            <w:pPr>
              <w:spacing w:line="240" w:lineRule="auto"/>
              <w:jc w:val="left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УКУПНО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1432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1329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53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D47BE5" w:rsidRPr="00C26579" w:rsidRDefault="00D47BE5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</w:pPr>
            <w:r w:rsidRPr="00C26579">
              <w:rPr>
                <w:rFonts w:ascii="Times New Roman" w:hAnsi="Times New Roman"/>
                <w:b/>
                <w:noProof/>
                <w:sz w:val="22"/>
                <w:lang w:val="sr-Cyrl-CS" w:eastAsia="bs-Latn-BA"/>
              </w:rPr>
              <w:t>30</w:t>
            </w:r>
          </w:p>
        </w:tc>
      </w:tr>
    </w:tbl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color w:val="FF0000"/>
          <w:lang w:val="sr-Cyrl-CS" w:eastAsia="bs-Latn-BA"/>
        </w:rPr>
      </w:pPr>
    </w:p>
    <w:p w:rsidR="00D47BE5" w:rsidRPr="00C26579" w:rsidRDefault="00C26579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прегледана</w:t>
      </w:r>
      <w:r w:rsidR="00657C4A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</w:t>
      </w:r>
      <w:r w:rsidR="00630B52" w:rsidRPr="00C26579">
        <w:rPr>
          <w:rFonts w:ascii="Times New Roman" w:hAnsi="Times New Roman"/>
          <w:noProof/>
          <w:lang w:val="sr-Cyrl-CS" w:eastAsia="bs-Latn-BA"/>
        </w:rPr>
        <w:t>.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432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прегледаних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њих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1</w:t>
      </w:r>
      <w:r w:rsidR="00630B52" w:rsidRPr="00C26579">
        <w:rPr>
          <w:rFonts w:ascii="Times New Roman" w:hAnsi="Times New Roman"/>
          <w:noProof/>
          <w:lang w:val="sr-Cyrl-CS" w:eastAsia="bs-Latn-BA"/>
        </w:rPr>
        <w:t>.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329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оцијењено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способним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процентима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износи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92,8%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укупног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прегледаних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47BE5" w:rsidRPr="00C26579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47BE5" w:rsidRPr="00C26579" w:rsidRDefault="00D47BE5" w:rsidP="00D47BE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D47BE5" w:rsidRPr="004B3959" w:rsidRDefault="000163A2" w:rsidP="00D47BE5">
      <w:pPr>
        <w:spacing w:line="240" w:lineRule="auto"/>
        <w:jc w:val="center"/>
        <w:rPr>
          <w:rFonts w:ascii="Times New Roman" w:hAnsi="Times New Roman"/>
          <w:i/>
          <w:noProof/>
          <w:color w:val="FF0000"/>
          <w:sz w:val="28"/>
          <w:lang w:val="bs-Latn-BA" w:eastAsia="bs-Latn-BA"/>
        </w:rPr>
      </w:pPr>
      <w:r w:rsidRPr="000163A2">
        <w:rPr>
          <w:rFonts w:ascii="Times New Roman" w:hAnsi="Times New Roman"/>
          <w:i/>
          <w:noProof/>
          <w:sz w:val="22"/>
          <w:lang w:val="en-US"/>
        </w:rPr>
        <w:drawing>
          <wp:inline distT="0" distB="0" distL="0" distR="0">
            <wp:extent cx="4964687" cy="2485149"/>
            <wp:effectExtent l="19050" t="0" r="26413" b="0"/>
            <wp:docPr id="40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D47BE5" w:rsidRPr="004B3959" w:rsidRDefault="00D47BE5" w:rsidP="00D47BE5">
      <w:pPr>
        <w:spacing w:line="240" w:lineRule="auto"/>
        <w:jc w:val="center"/>
        <w:rPr>
          <w:rFonts w:ascii="Times New Roman" w:hAnsi="Times New Roman"/>
          <w:i/>
          <w:noProof/>
          <w:sz w:val="22"/>
          <w:lang w:val="bs-Latn-BA" w:eastAsia="bs-Latn-BA"/>
        </w:rPr>
      </w:pPr>
    </w:p>
    <w:p w:rsidR="00C26579" w:rsidRDefault="00C26579" w:rsidP="00D47BE5">
      <w:pPr>
        <w:spacing w:line="240" w:lineRule="auto"/>
        <w:jc w:val="center"/>
        <w:rPr>
          <w:rFonts w:ascii="Times New Roman" w:hAnsi="Times New Roman"/>
          <w:noProof/>
          <w:sz w:val="22"/>
          <w:lang w:val="sr-Cyrl-CS" w:eastAsia="bs-Latn-BA"/>
        </w:rPr>
      </w:pPr>
      <w:r>
        <w:rPr>
          <w:rFonts w:ascii="Times New Roman" w:hAnsi="Times New Roman"/>
          <w:noProof/>
          <w:sz w:val="22"/>
          <w:lang w:val="sr-Cyrl-CS" w:eastAsia="bs-Latn-BA"/>
        </w:rPr>
        <w:t>График</w:t>
      </w:r>
      <w:r w:rsidR="00D47BE5" w:rsidRPr="00C26579">
        <w:rPr>
          <w:rFonts w:ascii="Times New Roman" w:hAnsi="Times New Roman"/>
          <w:noProof/>
          <w:sz w:val="22"/>
          <w:lang w:val="sr-Cyrl-CS" w:eastAsia="bs-Latn-BA"/>
        </w:rPr>
        <w:t xml:space="preserve"> 3.2: </w:t>
      </w:r>
      <w:r>
        <w:rPr>
          <w:rFonts w:ascii="Times New Roman" w:hAnsi="Times New Roman"/>
          <w:noProof/>
          <w:sz w:val="22"/>
          <w:lang w:val="sr-Cyrl-CS" w:eastAsia="bs-Latn-BA"/>
        </w:rPr>
        <w:t>Здравствена</w:t>
      </w:r>
      <w:r w:rsidR="00D47BE5" w:rsidRPr="00C2657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способност</w:t>
      </w:r>
      <w:r w:rsidR="00D47BE5" w:rsidRPr="00C2657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професионално</w:t>
      </w:r>
      <w:r w:rsidR="00D47BE5" w:rsidRPr="00C2657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изложених</w:t>
      </w:r>
      <w:r w:rsidR="00D47BE5" w:rsidRPr="00C2657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лица</w:t>
      </w:r>
    </w:p>
    <w:p w:rsidR="00C26579" w:rsidRDefault="00C26579">
      <w:pPr>
        <w:spacing w:after="240"/>
        <w:rPr>
          <w:rFonts w:ascii="Times New Roman" w:hAnsi="Times New Roman"/>
          <w:noProof/>
          <w:sz w:val="22"/>
          <w:lang w:val="sr-Cyrl-CS" w:eastAsia="bs-Latn-BA"/>
        </w:rPr>
      </w:pPr>
      <w:r>
        <w:rPr>
          <w:rFonts w:ascii="Times New Roman" w:hAnsi="Times New Roman"/>
          <w:noProof/>
          <w:sz w:val="22"/>
          <w:lang w:val="sr-Cyrl-CS" w:eastAsia="bs-Latn-BA"/>
        </w:rPr>
        <w:br w:type="page"/>
      </w:r>
    </w:p>
    <w:p w:rsidR="00CD1AC7" w:rsidRPr="00C80BF1" w:rsidRDefault="00C80BF1" w:rsidP="00566752">
      <w:pPr>
        <w:pStyle w:val="Heading1"/>
        <w:rPr>
          <w:lang w:val="sr-Cyrl-CS"/>
        </w:rPr>
      </w:pPr>
      <w:bookmarkStart w:id="245" w:name="_Toc13590650"/>
      <w:r>
        <w:rPr>
          <w:lang w:val="sr-Cyrl-CS"/>
        </w:rPr>
        <w:t>КОНТРОЛА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ИЗВОРА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ЗРАЧЕЊА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У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Б</w:t>
      </w:r>
      <w:r>
        <w:rPr>
          <w:sz w:val="22"/>
          <w:szCs w:val="22"/>
          <w:lang w:val="sr-Cyrl-CS"/>
        </w:rPr>
        <w:t>И</w:t>
      </w:r>
      <w:r>
        <w:rPr>
          <w:lang w:val="sr-Cyrl-CS"/>
        </w:rPr>
        <w:t>Х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КОЈУ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ВРШЕ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ТЕХНИЧКИ</w:t>
      </w:r>
      <w:r w:rsidR="00CD1AC7" w:rsidRPr="00C80BF1">
        <w:rPr>
          <w:lang w:val="sr-Cyrl-CS"/>
        </w:rPr>
        <w:t xml:space="preserve"> </w:t>
      </w:r>
      <w:r>
        <w:rPr>
          <w:lang w:val="sr-Cyrl-CS"/>
        </w:rPr>
        <w:t>СЕРВИСИ</w:t>
      </w:r>
      <w:bookmarkEnd w:id="245"/>
      <w:r w:rsidR="00253258" w:rsidRPr="00C80BF1">
        <w:rPr>
          <w:lang w:val="sr-Cyrl-CS"/>
        </w:rPr>
        <w:t xml:space="preserve"> </w:t>
      </w:r>
    </w:p>
    <w:p w:rsidR="008E55F8" w:rsidRPr="00C80BF1" w:rsidRDefault="008E55F8" w:rsidP="008E55F8">
      <w:pPr>
        <w:rPr>
          <w:rFonts w:ascii="Times New Roman" w:hAnsi="Times New Roman"/>
          <w:noProof/>
          <w:lang w:val="sr-Cyrl-CS" w:eastAsia="bs-Latn-BA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циљу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 w:rsidRPr="00C80BF1">
        <w:rPr>
          <w:rFonts w:ascii="Times New Roman" w:hAnsi="Times New Roman"/>
          <w:noProof/>
          <w:lang w:val="sr-Cyrl-CS"/>
        </w:rPr>
        <w:t>о</w:t>
      </w:r>
      <w:r>
        <w:rPr>
          <w:rFonts w:ascii="Times New Roman" w:hAnsi="Times New Roman"/>
          <w:noProof/>
          <w:lang w:val="sr-Cyrl-CS"/>
        </w:rPr>
        <w:t>безбјеђења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адекватног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нивоа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становништва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Агенција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спроводи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регулаторну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кроз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доношење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уређују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издавање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корисника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Регулаторна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укључује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издавањем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лиценце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регистрације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зависности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Регулаторна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спроводи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посебно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обрађена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између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осталог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поглављима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надзору</w:t>
      </w:r>
      <w:r w:rsidR="008E55F8" w:rsidRPr="00C80BF1">
        <w:rPr>
          <w:rFonts w:ascii="Times New Roman" w:hAnsi="Times New Roman"/>
          <w:noProof/>
          <w:lang w:val="sr-Cyrl-CS"/>
        </w:rPr>
        <w:t>.</w:t>
      </w:r>
    </w:p>
    <w:p w:rsidR="00272A17" w:rsidRPr="00C80BF1" w:rsidRDefault="00272A17" w:rsidP="008E55F8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Према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дефиницији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Правилник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промет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>, „</w:t>
      </w:r>
      <w:r>
        <w:rPr>
          <w:rFonts w:ascii="Times New Roman" w:hAnsi="Times New Roman"/>
          <w:noProof/>
          <w:lang w:val="sr-Cyrl-CS"/>
        </w:rPr>
        <w:t>Службени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E55F8" w:rsidRPr="00C80BF1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66/10) </w:t>
      </w:r>
      <w:r>
        <w:rPr>
          <w:rFonts w:ascii="Times New Roman" w:hAnsi="Times New Roman"/>
          <w:noProof/>
          <w:lang w:val="sr-Cyrl-CS"/>
        </w:rPr>
        <w:t>представља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саставни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осигурања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То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скуп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поступака</w:t>
      </w:r>
      <w:r w:rsidR="008E55F8" w:rsidRPr="00C80BF1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програмирање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усклађивање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спровођење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сврху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одржавања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унапређења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обухвата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испитивање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оцјену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одржавање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провјерљивих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мјерљивих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карактеристика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прописаном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нивоу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</w:p>
    <w:p w:rsidR="00272A17" w:rsidRPr="00C80BF1" w:rsidRDefault="00272A17" w:rsidP="008E55F8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производе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један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елемената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оптимизацији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примарно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примјени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Захтјеви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спровођење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8E55F8" w:rsidRPr="00C80BF1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Правилником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нотификацији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“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Правилником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условима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промет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“. </w:t>
      </w:r>
      <w:r>
        <w:rPr>
          <w:rFonts w:ascii="Times New Roman" w:hAnsi="Times New Roman"/>
          <w:noProof/>
          <w:lang w:val="sr-Cyrl-CS"/>
        </w:rPr>
        <w:t>Такође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детаљни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тестови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њихова</w:t>
      </w:r>
      <w:r w:rsidR="00AC1F6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учесталост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BD190A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BD190A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BD190A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8E55F8" w:rsidRPr="00C80BF1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Правилником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“. </w:t>
      </w:r>
      <w:r>
        <w:rPr>
          <w:rFonts w:ascii="Times New Roman" w:hAnsi="Times New Roman"/>
          <w:noProof/>
          <w:lang w:val="sr-Cyrl-CS"/>
        </w:rPr>
        <w:t>Правилник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E55F8" w:rsidRPr="00C80BF1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68/15)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(„</w:t>
      </w:r>
      <w:r>
        <w:rPr>
          <w:rFonts w:ascii="Times New Roman" w:hAnsi="Times New Roman"/>
          <w:noProof/>
          <w:lang w:val="sr-Cyrl-CS"/>
        </w:rPr>
        <w:t>Службени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гласник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E55F8" w:rsidRPr="00C80BF1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број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86/15) </w:t>
      </w:r>
      <w:r>
        <w:rPr>
          <w:rFonts w:ascii="Times New Roman" w:hAnsi="Times New Roman"/>
          <w:noProof/>
          <w:lang w:val="sr-Cyrl-CS"/>
        </w:rPr>
        <w:t>регулишу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физику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укључујући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документацију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службе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Правилником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између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осталих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дефинисани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физику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Један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захтјева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лиценцирања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корисника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инспекцијског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надзора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јесте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посједовање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важеће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ауторизовани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Дакле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захтјев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корисника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спроводе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потребна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процесу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ауторизације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инспекције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провјерава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корисници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посједују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адекватне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важеће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>.</w:t>
      </w:r>
    </w:p>
    <w:p w:rsidR="00272A17" w:rsidRPr="00C80BF1" w:rsidRDefault="00272A17" w:rsidP="008E55F8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Технички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интраоралној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стоматолошкој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радиологији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параметре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роковима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шест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мјесеци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дуже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Ауторизовани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смије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просторију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уколико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просторије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задовољавају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одредбе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важећих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Изглед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садржај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интраоралној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стоматолошкој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радиологији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рокови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зависности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врсте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Правилником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Ове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оцјени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оцјени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такође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припремају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сервиси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Наведене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сматрају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доказом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просторије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задовољавају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одредбе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одговарајућих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важећих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прописа</w:t>
      </w:r>
      <w:r w:rsidR="008E55F8" w:rsidRPr="00C80BF1">
        <w:rPr>
          <w:rFonts w:ascii="Times New Roman" w:hAnsi="Times New Roman"/>
          <w:noProof/>
          <w:lang w:val="sr-Cyrl-CS"/>
        </w:rPr>
        <w:t>.</w:t>
      </w:r>
    </w:p>
    <w:p w:rsidR="000A534C" w:rsidRDefault="000A534C" w:rsidP="008E55F8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Редовна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настављена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током</w:t>
      </w:r>
      <w:r w:rsidR="008E55F8" w:rsidRPr="00C80BF1">
        <w:rPr>
          <w:rFonts w:ascii="Times New Roman" w:hAnsi="Times New Roman"/>
          <w:noProof/>
          <w:lang w:val="sr-Cyrl-CS"/>
        </w:rPr>
        <w:t xml:space="preserve"> 2018.</w:t>
      </w:r>
      <w:r w:rsidR="00CD650E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године</w:t>
      </w:r>
      <w:r w:rsidR="00CD650E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Преглед</w:t>
      </w:r>
      <w:r w:rsidR="00CD650E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броја</w:t>
      </w:r>
      <w:r w:rsidR="00CD650E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контролисаних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производе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уређаја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садрже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изворе</w:t>
      </w:r>
      <w:r w:rsidR="00AC1F6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дјелатностима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провјера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корисника</w:t>
      </w:r>
      <w:r w:rsidR="008E55F8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обављених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стране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ауторизованих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табелама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4.1–4.3, </w:t>
      </w:r>
      <w:r>
        <w:rPr>
          <w:rFonts w:ascii="Times New Roman" w:hAnsi="Times New Roman"/>
          <w:noProof/>
          <w:lang w:val="sr-Cyrl-CS"/>
        </w:rPr>
        <w:t>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графички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приказ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графицима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4.1–4.4. </w:t>
      </w:r>
      <w:r>
        <w:rPr>
          <w:rFonts w:ascii="Times New Roman" w:hAnsi="Times New Roman"/>
          <w:noProof/>
          <w:lang w:val="sr-Cyrl-CS"/>
        </w:rPr>
        <w:t>Подаци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приказани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наведеним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табелама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графицима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достављени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оквиру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годишњих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ауторизованих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физику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8E55F8" w:rsidRPr="00C80BF1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обављеним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прегледима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корисника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издатим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потврдама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Ажурирани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списак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ауторизованих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сервиса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доступан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званичној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интернет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страници</w:t>
      </w:r>
      <w:r w:rsidR="008E55F8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8E55F8" w:rsidRPr="00C80BF1">
        <w:rPr>
          <w:rFonts w:ascii="Times New Roman" w:hAnsi="Times New Roman"/>
          <w:noProof/>
          <w:lang w:val="sr-Cyrl-CS"/>
        </w:rPr>
        <w:t>.</w:t>
      </w:r>
    </w:p>
    <w:p w:rsidR="008E55F8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hr-HR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i/>
          <w:noProof/>
          <w:szCs w:val="24"/>
          <w:lang w:val="sr-Cyrl-CS"/>
        </w:rPr>
      </w:pPr>
      <w:r>
        <w:rPr>
          <w:rFonts w:ascii="Times New Roman" w:hAnsi="Times New Roman"/>
          <w:i/>
          <w:noProof/>
          <w:szCs w:val="24"/>
          <w:lang w:val="sr-Cyrl-CS"/>
        </w:rPr>
        <w:t>Табела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4.1: </w:t>
      </w:r>
      <w:r>
        <w:rPr>
          <w:rFonts w:ascii="Times New Roman" w:hAnsi="Times New Roman"/>
          <w:i/>
          <w:noProof/>
          <w:szCs w:val="24"/>
          <w:lang w:val="sr-Cyrl-CS"/>
        </w:rPr>
        <w:t>Број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обављених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контрола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квалитета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извора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јонизујућег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зрачења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који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се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користе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у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медицини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у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i/>
          <w:noProof/>
          <w:szCs w:val="24"/>
          <w:lang w:val="sr-Cyrl-CS"/>
        </w:rPr>
        <w:t>години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(</w:t>
      </w:r>
      <w:r>
        <w:rPr>
          <w:rFonts w:ascii="Times New Roman" w:hAnsi="Times New Roman"/>
          <w:i/>
          <w:noProof/>
          <w:szCs w:val="24"/>
          <w:lang w:val="sr-Cyrl-CS"/>
        </w:rPr>
        <w:t>потврда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о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контроли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квалитета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)  </w:t>
      </w:r>
    </w:p>
    <w:p w:rsidR="008E55F8" w:rsidRPr="00C80BF1" w:rsidRDefault="008E55F8" w:rsidP="008E55F8">
      <w:pPr>
        <w:spacing w:line="240" w:lineRule="auto"/>
        <w:rPr>
          <w:rFonts w:ascii="Times New Roman" w:hAnsi="Times New Roman"/>
          <w:i/>
          <w:noProof/>
          <w:lang w:val="sr-Cyrl-CS"/>
        </w:rPr>
      </w:pPr>
    </w:p>
    <w:tbl>
      <w:tblPr>
        <w:tblStyle w:val="TableGrid51"/>
        <w:tblW w:w="5012" w:type="pct"/>
        <w:tblLook w:val="04A0" w:firstRow="1" w:lastRow="0" w:firstColumn="1" w:lastColumn="0" w:noHBand="0" w:noVBand="1"/>
      </w:tblPr>
      <w:tblGrid>
        <w:gridCol w:w="2511"/>
        <w:gridCol w:w="2416"/>
        <w:gridCol w:w="2020"/>
        <w:gridCol w:w="2318"/>
      </w:tblGrid>
      <w:tr w:rsidR="008E55F8" w:rsidRPr="00C80BF1" w:rsidTr="008E55F8">
        <w:trPr>
          <w:trHeight w:val="484"/>
        </w:trPr>
        <w:tc>
          <w:tcPr>
            <w:tcW w:w="1355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Дјелатност</w:t>
            </w:r>
          </w:p>
        </w:tc>
        <w:tc>
          <w:tcPr>
            <w:tcW w:w="1304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Број</w:t>
            </w:r>
            <w:r w:rsidR="008E55F8"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контролисаних</w:t>
            </w:r>
          </w:p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уређаја</w:t>
            </w:r>
          </w:p>
        </w:tc>
        <w:tc>
          <w:tcPr>
            <w:tcW w:w="1090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Задовољава</w:t>
            </w:r>
          </w:p>
        </w:tc>
        <w:tc>
          <w:tcPr>
            <w:tcW w:w="1251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Не</w:t>
            </w:r>
            <w:r w:rsidR="008E55F8"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задовољава</w:t>
            </w:r>
          </w:p>
        </w:tc>
      </w:tr>
      <w:tr w:rsidR="008E55F8" w:rsidRPr="00C80BF1" w:rsidTr="008E55F8">
        <w:trPr>
          <w:trHeight w:val="538"/>
        </w:trPr>
        <w:tc>
          <w:tcPr>
            <w:tcW w:w="5000" w:type="pct"/>
            <w:gridSpan w:val="4"/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МЕДИЦИНА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Дијагностичка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и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интервентна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радиологија</w:t>
            </w:r>
          </w:p>
        </w:tc>
        <w:tc>
          <w:tcPr>
            <w:tcW w:w="1304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445</w:t>
            </w:r>
          </w:p>
        </w:tc>
        <w:tc>
          <w:tcPr>
            <w:tcW w:w="1090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441</w:t>
            </w:r>
          </w:p>
        </w:tc>
        <w:tc>
          <w:tcPr>
            <w:tcW w:w="1251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Радиотерапија</w:t>
            </w:r>
          </w:p>
        </w:tc>
        <w:tc>
          <w:tcPr>
            <w:tcW w:w="1304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24</w:t>
            </w:r>
          </w:p>
        </w:tc>
        <w:tc>
          <w:tcPr>
            <w:tcW w:w="1090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24</w:t>
            </w:r>
          </w:p>
        </w:tc>
        <w:tc>
          <w:tcPr>
            <w:tcW w:w="125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Нуклеарна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медицина</w:t>
            </w:r>
          </w:p>
        </w:tc>
        <w:tc>
          <w:tcPr>
            <w:tcW w:w="1304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11</w:t>
            </w:r>
          </w:p>
        </w:tc>
        <w:tc>
          <w:tcPr>
            <w:tcW w:w="1090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11</w:t>
            </w:r>
          </w:p>
        </w:tc>
        <w:tc>
          <w:tcPr>
            <w:tcW w:w="125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УКУПНО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480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476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4</w:t>
            </w:r>
          </w:p>
        </w:tc>
      </w:tr>
    </w:tbl>
    <w:p w:rsidR="008E55F8" w:rsidRDefault="008E55F8" w:rsidP="008E55F8">
      <w:pPr>
        <w:spacing w:line="240" w:lineRule="auto"/>
        <w:jc w:val="center"/>
        <w:rPr>
          <w:rFonts w:ascii="Times New Roman" w:hAnsi="Times New Roman"/>
          <w:noProof/>
          <w:color w:val="FF0000"/>
          <w:lang w:val="bs-Latn-BA"/>
        </w:rPr>
      </w:pPr>
    </w:p>
    <w:p w:rsidR="001C180F" w:rsidRPr="004B3959" w:rsidRDefault="001C180F" w:rsidP="008E55F8">
      <w:pPr>
        <w:spacing w:line="240" w:lineRule="auto"/>
        <w:jc w:val="center"/>
        <w:rPr>
          <w:rFonts w:ascii="Times New Roman" w:hAnsi="Times New Roman"/>
          <w:noProof/>
          <w:color w:val="FF0000"/>
          <w:lang w:val="bs-Latn-BA"/>
        </w:rPr>
      </w:pPr>
    </w:p>
    <w:p w:rsidR="008E55F8" w:rsidRPr="004B3959" w:rsidRDefault="000163A2" w:rsidP="008E55F8">
      <w:pPr>
        <w:spacing w:line="240" w:lineRule="auto"/>
        <w:rPr>
          <w:rFonts w:ascii="Times New Roman" w:hAnsi="Times New Roman"/>
          <w:noProof/>
          <w:lang w:val="bs-Latn-BA"/>
        </w:rPr>
      </w:pPr>
      <w:r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899160</wp:posOffset>
            </wp:positionH>
            <wp:positionV relativeFrom="paragraph">
              <wp:posOffset>117475</wp:posOffset>
            </wp:positionV>
            <wp:extent cx="3859530" cy="2312670"/>
            <wp:effectExtent l="19050" t="0" r="26670" b="0"/>
            <wp:wrapSquare wrapText="bothSides"/>
            <wp:docPr id="4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anchor>
        </w:drawing>
      </w:r>
    </w:p>
    <w:p w:rsidR="008E55F8" w:rsidRDefault="008E55F8" w:rsidP="008E55F8">
      <w:pPr>
        <w:spacing w:line="240" w:lineRule="auto"/>
        <w:jc w:val="center"/>
        <w:rPr>
          <w:rFonts w:ascii="Times New Roman" w:hAnsi="Times New Roman"/>
          <w:noProof/>
          <w:lang w:val="bs-Latn-BA"/>
        </w:rPr>
      </w:pPr>
    </w:p>
    <w:p w:rsidR="000163A2" w:rsidRPr="004B3959" w:rsidRDefault="000163A2" w:rsidP="008E55F8">
      <w:pPr>
        <w:spacing w:line="240" w:lineRule="auto"/>
        <w:jc w:val="center"/>
        <w:rPr>
          <w:rFonts w:ascii="Times New Roman" w:hAnsi="Times New Roman"/>
          <w:noProof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B00BA8" w:rsidRPr="004B3959" w:rsidRDefault="00B00BA8" w:rsidP="008E55F8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</w:p>
    <w:p w:rsidR="00B00BA8" w:rsidRPr="004B3959" w:rsidRDefault="00B00BA8" w:rsidP="008E55F8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</w:p>
    <w:p w:rsidR="008E55F8" w:rsidRPr="00C80BF1" w:rsidRDefault="00C80BF1" w:rsidP="000163A2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4.1: </w:t>
      </w:r>
      <w:r>
        <w:rPr>
          <w:rFonts w:ascii="Times New Roman" w:hAnsi="Times New Roman"/>
          <w:noProof/>
          <w:sz w:val="22"/>
          <w:lang w:val="sr-Cyrl-CS"/>
        </w:rPr>
        <w:t>Контрола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квалитета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извора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специфичним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медицинским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дјелатностима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2018. </w:t>
      </w:r>
      <w:r>
        <w:rPr>
          <w:rFonts w:ascii="Times New Roman" w:hAnsi="Times New Roman"/>
          <w:noProof/>
          <w:sz w:val="22"/>
          <w:lang w:val="sr-Cyrl-CS"/>
        </w:rPr>
        <w:t>години</w:t>
      </w:r>
    </w:p>
    <w:p w:rsidR="008E55F8" w:rsidRPr="00C80BF1" w:rsidRDefault="008E55F8" w:rsidP="000163A2">
      <w:pPr>
        <w:spacing w:line="240" w:lineRule="auto"/>
        <w:jc w:val="center"/>
        <w:rPr>
          <w:rFonts w:ascii="Times New Roman" w:hAnsi="Times New Roman"/>
          <w:i/>
          <w:noProof/>
          <w:lang w:val="sr-Cyrl-CS"/>
        </w:rPr>
      </w:pPr>
    </w:p>
    <w:p w:rsidR="00190418" w:rsidRPr="00C80BF1" w:rsidRDefault="00190418" w:rsidP="008E55F8">
      <w:pPr>
        <w:spacing w:line="240" w:lineRule="auto"/>
        <w:rPr>
          <w:rFonts w:ascii="Times New Roman" w:hAnsi="Times New Roman"/>
          <w:i/>
          <w:noProof/>
          <w:szCs w:val="24"/>
          <w:lang w:val="sr-Cyrl-CS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i/>
          <w:noProof/>
          <w:szCs w:val="24"/>
          <w:lang w:val="sr-Cyrl-CS"/>
        </w:rPr>
      </w:pPr>
      <w:r>
        <w:rPr>
          <w:rFonts w:ascii="Times New Roman" w:hAnsi="Times New Roman"/>
          <w:i/>
          <w:noProof/>
          <w:szCs w:val="24"/>
          <w:lang w:val="sr-Cyrl-CS"/>
        </w:rPr>
        <w:t>Табела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4.2: </w:t>
      </w:r>
      <w:r>
        <w:rPr>
          <w:rFonts w:ascii="Times New Roman" w:hAnsi="Times New Roman"/>
          <w:i/>
          <w:noProof/>
          <w:szCs w:val="24"/>
          <w:lang w:val="sr-Cyrl-CS"/>
        </w:rPr>
        <w:t>Број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контролисаних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уређаја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који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садрже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извор</w:t>
      </w:r>
      <w:r w:rsidR="00AC1F63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зрачења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у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i/>
          <w:noProof/>
          <w:szCs w:val="24"/>
          <w:lang w:val="sr-Cyrl-CS"/>
        </w:rPr>
        <w:t>години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(</w:t>
      </w:r>
      <w:r>
        <w:rPr>
          <w:rFonts w:ascii="Times New Roman" w:hAnsi="Times New Roman"/>
          <w:i/>
          <w:noProof/>
          <w:szCs w:val="24"/>
          <w:lang w:val="sr-Cyrl-CS"/>
        </w:rPr>
        <w:t>потврда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о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радијационој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сигурности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) </w:t>
      </w: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tbl>
      <w:tblPr>
        <w:tblStyle w:val="TableGrid52"/>
        <w:tblW w:w="5012" w:type="pct"/>
        <w:tblLook w:val="04A0" w:firstRow="1" w:lastRow="0" w:firstColumn="1" w:lastColumn="0" w:noHBand="0" w:noVBand="1"/>
      </w:tblPr>
      <w:tblGrid>
        <w:gridCol w:w="2511"/>
        <w:gridCol w:w="2416"/>
        <w:gridCol w:w="2020"/>
        <w:gridCol w:w="2318"/>
      </w:tblGrid>
      <w:tr w:rsidR="008E55F8" w:rsidRPr="00C80BF1" w:rsidTr="008E55F8">
        <w:trPr>
          <w:trHeight w:val="484"/>
        </w:trPr>
        <w:tc>
          <w:tcPr>
            <w:tcW w:w="1355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Дјелатност</w:t>
            </w:r>
          </w:p>
        </w:tc>
        <w:tc>
          <w:tcPr>
            <w:tcW w:w="1304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Број</w:t>
            </w:r>
            <w:r w:rsidR="008E55F8"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контролисаних</w:t>
            </w:r>
          </w:p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уређаја</w:t>
            </w:r>
          </w:p>
        </w:tc>
        <w:tc>
          <w:tcPr>
            <w:tcW w:w="1090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Задовољава</w:t>
            </w:r>
          </w:p>
        </w:tc>
        <w:tc>
          <w:tcPr>
            <w:tcW w:w="1251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Не</w:t>
            </w:r>
            <w:r w:rsidR="008E55F8"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задовољава</w:t>
            </w:r>
          </w:p>
        </w:tc>
      </w:tr>
      <w:tr w:rsidR="008E55F8" w:rsidRPr="00C80BF1" w:rsidTr="008E55F8">
        <w:trPr>
          <w:trHeight w:val="538"/>
        </w:trPr>
        <w:tc>
          <w:tcPr>
            <w:tcW w:w="5000" w:type="pct"/>
            <w:gridSpan w:val="4"/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МЕДИЦИНА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Дијагностичка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и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интервентна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радиологија</w:t>
            </w:r>
          </w:p>
        </w:tc>
        <w:tc>
          <w:tcPr>
            <w:tcW w:w="1304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  <w:tc>
          <w:tcPr>
            <w:tcW w:w="1090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  <w:tc>
          <w:tcPr>
            <w:tcW w:w="1251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Радиотерапија</w:t>
            </w:r>
          </w:p>
        </w:tc>
        <w:tc>
          <w:tcPr>
            <w:tcW w:w="1304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</w:t>
            </w:r>
          </w:p>
        </w:tc>
        <w:tc>
          <w:tcPr>
            <w:tcW w:w="1090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</w:t>
            </w:r>
          </w:p>
        </w:tc>
        <w:tc>
          <w:tcPr>
            <w:tcW w:w="125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Нуклеарна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медицина</w:t>
            </w:r>
          </w:p>
        </w:tc>
        <w:tc>
          <w:tcPr>
            <w:tcW w:w="1304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3</w:t>
            </w:r>
          </w:p>
        </w:tc>
        <w:tc>
          <w:tcPr>
            <w:tcW w:w="1090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3</w:t>
            </w:r>
          </w:p>
        </w:tc>
        <w:tc>
          <w:tcPr>
            <w:tcW w:w="125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ИНДУСТРИЈА</w:t>
            </w:r>
          </w:p>
        </w:tc>
        <w:tc>
          <w:tcPr>
            <w:tcW w:w="1304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44</w:t>
            </w:r>
          </w:p>
        </w:tc>
        <w:tc>
          <w:tcPr>
            <w:tcW w:w="1090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44</w:t>
            </w:r>
          </w:p>
        </w:tc>
        <w:tc>
          <w:tcPr>
            <w:tcW w:w="1251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ТРАНСПОРТ</w:t>
            </w:r>
          </w:p>
        </w:tc>
        <w:tc>
          <w:tcPr>
            <w:tcW w:w="1304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</w:t>
            </w:r>
          </w:p>
        </w:tc>
        <w:tc>
          <w:tcPr>
            <w:tcW w:w="1090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</w:t>
            </w:r>
          </w:p>
        </w:tc>
        <w:tc>
          <w:tcPr>
            <w:tcW w:w="1251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bottom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ОСТАЛО</w:t>
            </w:r>
          </w:p>
        </w:tc>
        <w:tc>
          <w:tcPr>
            <w:tcW w:w="1304" w:type="pct"/>
            <w:tcBorders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9</w:t>
            </w:r>
          </w:p>
        </w:tc>
        <w:tc>
          <w:tcPr>
            <w:tcW w:w="1090" w:type="pct"/>
            <w:tcBorders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9</w:t>
            </w:r>
          </w:p>
        </w:tc>
        <w:tc>
          <w:tcPr>
            <w:tcW w:w="1251" w:type="pct"/>
            <w:tcBorders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4B3959" w:rsidTr="008E55F8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УКУПНО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61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8E55F8" w:rsidRPr="004B3959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2"/>
                <w:lang w:val="bs-Latn-BA"/>
              </w:rPr>
              <w:t>61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8E55F8" w:rsidRPr="004B3959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bs-Latn-BA"/>
              </w:rPr>
            </w:pPr>
            <w:r w:rsidRPr="004B3959">
              <w:rPr>
                <w:rFonts w:ascii="Times New Roman" w:hAnsi="Times New Roman"/>
                <w:b/>
                <w:noProof/>
                <w:sz w:val="22"/>
                <w:lang w:val="bs-Latn-BA"/>
              </w:rPr>
              <w:t>0</w:t>
            </w:r>
          </w:p>
        </w:tc>
      </w:tr>
    </w:tbl>
    <w:p w:rsidR="008E55F8" w:rsidRDefault="008E55F8" w:rsidP="008E55F8">
      <w:pPr>
        <w:spacing w:line="240" w:lineRule="auto"/>
        <w:jc w:val="center"/>
        <w:rPr>
          <w:rFonts w:ascii="Times New Roman" w:hAnsi="Times New Roman"/>
          <w:noProof/>
          <w:color w:val="FF0000"/>
        </w:rPr>
      </w:pPr>
    </w:p>
    <w:p w:rsidR="001C180F" w:rsidRDefault="001C180F" w:rsidP="008E55F8">
      <w:pPr>
        <w:spacing w:line="240" w:lineRule="auto"/>
        <w:jc w:val="center"/>
        <w:rPr>
          <w:rFonts w:ascii="Times New Roman" w:hAnsi="Times New Roman"/>
          <w:noProof/>
          <w:color w:val="FF0000"/>
        </w:rPr>
      </w:pPr>
    </w:p>
    <w:p w:rsidR="008E55F8" w:rsidRPr="00C80BF1" w:rsidRDefault="00C80BF1" w:rsidP="008E55F8">
      <w:pPr>
        <w:spacing w:line="240" w:lineRule="auto"/>
        <w:rPr>
          <w:rFonts w:ascii="Times New Roman" w:hAnsi="Times New Roman"/>
          <w:i/>
          <w:noProof/>
          <w:szCs w:val="24"/>
          <w:lang w:val="sr-Cyrl-CS"/>
        </w:rPr>
      </w:pPr>
      <w:r>
        <w:rPr>
          <w:rFonts w:ascii="Times New Roman" w:hAnsi="Times New Roman"/>
          <w:i/>
          <w:noProof/>
          <w:szCs w:val="24"/>
          <w:lang w:val="sr-Cyrl-CS"/>
        </w:rPr>
        <w:t>Табела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4.3: </w:t>
      </w:r>
      <w:r>
        <w:rPr>
          <w:rFonts w:ascii="Times New Roman" w:hAnsi="Times New Roman"/>
          <w:i/>
          <w:noProof/>
          <w:szCs w:val="24"/>
          <w:lang w:val="sr-Cyrl-CS"/>
        </w:rPr>
        <w:t>Број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контролисаних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уређаја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који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производе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јонизујуће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зрачење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у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i/>
          <w:noProof/>
          <w:szCs w:val="24"/>
          <w:lang w:val="sr-Cyrl-CS"/>
        </w:rPr>
        <w:t>години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(</w:t>
      </w:r>
      <w:r>
        <w:rPr>
          <w:rFonts w:ascii="Times New Roman" w:hAnsi="Times New Roman"/>
          <w:i/>
          <w:noProof/>
          <w:szCs w:val="24"/>
          <w:lang w:val="sr-Cyrl-CS"/>
        </w:rPr>
        <w:t>потврда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о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радијационој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i/>
          <w:noProof/>
          <w:szCs w:val="24"/>
          <w:lang w:val="sr-Cyrl-CS"/>
        </w:rPr>
        <w:t>сигурности</w:t>
      </w:r>
      <w:r w:rsidR="008E55F8" w:rsidRPr="00C80BF1">
        <w:rPr>
          <w:rFonts w:ascii="Times New Roman" w:hAnsi="Times New Roman"/>
          <w:i/>
          <w:noProof/>
          <w:szCs w:val="24"/>
          <w:lang w:val="sr-Cyrl-CS"/>
        </w:rPr>
        <w:t xml:space="preserve">) </w:t>
      </w:r>
    </w:p>
    <w:p w:rsidR="008E55F8" w:rsidRPr="00C80BF1" w:rsidRDefault="008E55F8" w:rsidP="008E55F8">
      <w:pPr>
        <w:spacing w:line="240" w:lineRule="auto"/>
        <w:rPr>
          <w:rFonts w:ascii="Times New Roman" w:hAnsi="Times New Roman"/>
          <w:i/>
          <w:noProof/>
          <w:szCs w:val="24"/>
          <w:lang w:val="sr-Cyrl-CS"/>
        </w:rPr>
      </w:pPr>
    </w:p>
    <w:tbl>
      <w:tblPr>
        <w:tblStyle w:val="TableGrid53"/>
        <w:tblW w:w="5012" w:type="pct"/>
        <w:tblLook w:val="04A0" w:firstRow="1" w:lastRow="0" w:firstColumn="1" w:lastColumn="0" w:noHBand="0" w:noVBand="1"/>
      </w:tblPr>
      <w:tblGrid>
        <w:gridCol w:w="2511"/>
        <w:gridCol w:w="2416"/>
        <w:gridCol w:w="2020"/>
        <w:gridCol w:w="2318"/>
      </w:tblGrid>
      <w:tr w:rsidR="008E55F8" w:rsidRPr="00C80BF1" w:rsidTr="008E55F8">
        <w:trPr>
          <w:trHeight w:val="484"/>
        </w:trPr>
        <w:tc>
          <w:tcPr>
            <w:tcW w:w="1355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Дјелатност</w:t>
            </w:r>
          </w:p>
        </w:tc>
        <w:tc>
          <w:tcPr>
            <w:tcW w:w="1304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Број</w:t>
            </w:r>
            <w:r w:rsidR="008E55F8"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контролисаних</w:t>
            </w:r>
          </w:p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уређаја</w:t>
            </w:r>
          </w:p>
        </w:tc>
        <w:tc>
          <w:tcPr>
            <w:tcW w:w="1090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Задовољава</w:t>
            </w:r>
          </w:p>
        </w:tc>
        <w:tc>
          <w:tcPr>
            <w:tcW w:w="1251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Не</w:t>
            </w:r>
            <w:r w:rsidR="008E55F8"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задовољава</w:t>
            </w:r>
          </w:p>
        </w:tc>
      </w:tr>
      <w:tr w:rsidR="008E55F8" w:rsidRPr="00C80BF1" w:rsidTr="008E55F8">
        <w:trPr>
          <w:trHeight w:val="538"/>
        </w:trPr>
        <w:tc>
          <w:tcPr>
            <w:tcW w:w="5000" w:type="pct"/>
            <w:gridSpan w:val="4"/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МЕДИЦИНА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Дијагностичка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и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интервентна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радиологија</w:t>
            </w:r>
          </w:p>
        </w:tc>
        <w:tc>
          <w:tcPr>
            <w:tcW w:w="1304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458</w:t>
            </w:r>
          </w:p>
        </w:tc>
        <w:tc>
          <w:tcPr>
            <w:tcW w:w="1090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458</w:t>
            </w:r>
          </w:p>
        </w:tc>
        <w:tc>
          <w:tcPr>
            <w:tcW w:w="1251" w:type="pct"/>
            <w:tcBorders>
              <w:bottom w:val="single" w:sz="4" w:space="0" w:color="000000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Радиотерапија</w:t>
            </w:r>
          </w:p>
        </w:tc>
        <w:tc>
          <w:tcPr>
            <w:tcW w:w="1304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21</w:t>
            </w:r>
          </w:p>
        </w:tc>
        <w:tc>
          <w:tcPr>
            <w:tcW w:w="1090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21</w:t>
            </w:r>
          </w:p>
        </w:tc>
        <w:tc>
          <w:tcPr>
            <w:tcW w:w="125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Нуклеарна</w:t>
            </w:r>
            <w:r w:rsidR="008E55F8" w:rsidRPr="00C80BF1">
              <w:rPr>
                <w:rFonts w:ascii="Times New Roman" w:hAnsi="Times New Roman"/>
                <w:noProof/>
                <w:sz w:val="22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2"/>
                <w:lang w:val="sr-Cyrl-CS"/>
              </w:rPr>
              <w:t>медицина</w:t>
            </w:r>
          </w:p>
        </w:tc>
        <w:tc>
          <w:tcPr>
            <w:tcW w:w="1304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10</w:t>
            </w:r>
          </w:p>
        </w:tc>
        <w:tc>
          <w:tcPr>
            <w:tcW w:w="1090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10</w:t>
            </w:r>
          </w:p>
        </w:tc>
        <w:tc>
          <w:tcPr>
            <w:tcW w:w="125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ВЕТЕРИНА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4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ИНДУСТРИЈА</w:t>
            </w:r>
          </w:p>
        </w:tc>
        <w:tc>
          <w:tcPr>
            <w:tcW w:w="1304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57</w:t>
            </w:r>
          </w:p>
        </w:tc>
        <w:tc>
          <w:tcPr>
            <w:tcW w:w="1090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57</w:t>
            </w:r>
          </w:p>
        </w:tc>
        <w:tc>
          <w:tcPr>
            <w:tcW w:w="1251" w:type="pct"/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bottom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noProof/>
                <w:sz w:val="22"/>
                <w:lang w:val="sr-Cyrl-CS"/>
              </w:rPr>
              <w:t>ОСТАЛО</w:t>
            </w:r>
          </w:p>
        </w:tc>
        <w:tc>
          <w:tcPr>
            <w:tcW w:w="1304" w:type="pct"/>
            <w:tcBorders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13</w:t>
            </w:r>
          </w:p>
        </w:tc>
        <w:tc>
          <w:tcPr>
            <w:tcW w:w="1090" w:type="pct"/>
            <w:tcBorders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13</w:t>
            </w:r>
          </w:p>
        </w:tc>
        <w:tc>
          <w:tcPr>
            <w:tcW w:w="1251" w:type="pct"/>
            <w:tcBorders>
              <w:bottom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noProof/>
                <w:sz w:val="22"/>
                <w:lang w:val="sr-Cyrl-CS"/>
              </w:rPr>
              <w:t>0</w:t>
            </w:r>
          </w:p>
        </w:tc>
      </w:tr>
      <w:tr w:rsidR="008E55F8" w:rsidRPr="00C80BF1" w:rsidTr="008E55F8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8E55F8" w:rsidRPr="00C80BF1" w:rsidRDefault="00C80BF1" w:rsidP="008E55F8">
            <w:pPr>
              <w:spacing w:line="240" w:lineRule="auto"/>
              <w:jc w:val="left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 w:val="22"/>
                <w:lang w:val="sr-Cyrl-CS"/>
              </w:rPr>
              <w:t>УКУПНО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563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563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8E55F8" w:rsidRPr="00C80BF1" w:rsidRDefault="008E55F8" w:rsidP="008E55F8">
            <w:pPr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2"/>
                <w:lang w:val="sr-Cyrl-CS"/>
              </w:rPr>
            </w:pPr>
            <w:r w:rsidRPr="00C80BF1">
              <w:rPr>
                <w:rFonts w:ascii="Times New Roman" w:hAnsi="Times New Roman"/>
                <w:b/>
                <w:noProof/>
                <w:sz w:val="22"/>
                <w:lang w:val="sr-Cyrl-CS"/>
              </w:rPr>
              <w:t>0</w:t>
            </w:r>
          </w:p>
        </w:tc>
      </w:tr>
    </w:tbl>
    <w:p w:rsidR="008E55F8" w:rsidRPr="004B3959" w:rsidRDefault="008E55F8" w:rsidP="008E55F8">
      <w:pPr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8E55F8" w:rsidRPr="004B3959" w:rsidRDefault="008E55F8" w:rsidP="008E55F8">
      <w:pPr>
        <w:spacing w:line="240" w:lineRule="auto"/>
        <w:jc w:val="center"/>
        <w:rPr>
          <w:rFonts w:ascii="Times New Roman" w:hAnsi="Times New Roman"/>
          <w:noProof/>
          <w:color w:val="FF0000"/>
          <w:lang w:val="bs-Latn-BA"/>
        </w:rPr>
      </w:pPr>
    </w:p>
    <w:p w:rsidR="008E55F8" w:rsidRPr="004B3959" w:rsidRDefault="008E55F8" w:rsidP="008E55F8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</w:p>
    <w:p w:rsidR="008E55F8" w:rsidRPr="004B3959" w:rsidRDefault="000163A2" w:rsidP="008E55F8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  <w:r w:rsidRPr="000163A2">
        <w:rPr>
          <w:rFonts w:ascii="Times New Roman" w:hAnsi="Times New Roman"/>
          <w:i/>
          <w:noProof/>
          <w:lang w:val="en-US"/>
        </w:rPr>
        <w:drawing>
          <wp:inline distT="0" distB="0" distL="0" distR="0">
            <wp:extent cx="4675517" cy="2811780"/>
            <wp:effectExtent l="19050" t="0" r="10783" b="7620"/>
            <wp:docPr id="43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8E55F8" w:rsidRPr="00C80BF1" w:rsidRDefault="00C80BF1" w:rsidP="008E55F8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4.2: </w:t>
      </w:r>
      <w:r>
        <w:rPr>
          <w:rFonts w:ascii="Times New Roman" w:hAnsi="Times New Roman"/>
          <w:noProof/>
          <w:sz w:val="22"/>
          <w:lang w:val="sr-Cyrl-CS"/>
        </w:rPr>
        <w:t>Потврда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радијационој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уређаје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</w:p>
    <w:p w:rsidR="008E55F8" w:rsidRPr="00C80BF1" w:rsidRDefault="00C80BF1" w:rsidP="008E55F8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који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садрже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извор</w:t>
      </w:r>
      <w:r w:rsidR="00AC1F63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дјелатностима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2018. </w:t>
      </w:r>
      <w:r>
        <w:rPr>
          <w:rFonts w:ascii="Times New Roman" w:hAnsi="Times New Roman"/>
          <w:noProof/>
          <w:sz w:val="22"/>
          <w:lang w:val="sr-Cyrl-CS"/>
        </w:rPr>
        <w:t>години</w:t>
      </w:r>
    </w:p>
    <w:p w:rsidR="00B00BA8" w:rsidRDefault="00B00BA8" w:rsidP="008E55F8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</w:p>
    <w:p w:rsidR="001C180F" w:rsidRPr="004B3959" w:rsidRDefault="001C180F" w:rsidP="008E55F8">
      <w:pPr>
        <w:spacing w:line="240" w:lineRule="auto"/>
        <w:jc w:val="center"/>
        <w:rPr>
          <w:rFonts w:ascii="Times New Roman" w:hAnsi="Times New Roman"/>
          <w:i/>
          <w:noProof/>
          <w:lang w:val="bs-Latn-BA"/>
        </w:rPr>
      </w:pPr>
    </w:p>
    <w:p w:rsidR="008E55F8" w:rsidRPr="004B3959" w:rsidRDefault="000163A2" w:rsidP="008E55F8">
      <w:pPr>
        <w:spacing w:line="240" w:lineRule="auto"/>
        <w:jc w:val="center"/>
        <w:rPr>
          <w:rFonts w:ascii="Times New Roman" w:hAnsi="Times New Roman"/>
          <w:noProof/>
          <w:color w:val="FF0000"/>
          <w:lang w:val="bs-Latn-BA"/>
        </w:rPr>
      </w:pPr>
      <w:r w:rsidRPr="000163A2">
        <w:rPr>
          <w:rFonts w:ascii="Times New Roman" w:hAnsi="Times New Roman"/>
          <w:noProof/>
          <w:color w:val="FF0000"/>
          <w:lang w:val="en-US"/>
        </w:rPr>
        <w:drawing>
          <wp:inline distT="0" distB="0" distL="0" distR="0">
            <wp:extent cx="4703076" cy="2729552"/>
            <wp:effectExtent l="19050" t="0" r="21324" b="0"/>
            <wp:docPr id="44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8E55F8" w:rsidRPr="00C80BF1" w:rsidRDefault="00C80BF1" w:rsidP="008E55F8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4.3: </w:t>
      </w:r>
      <w:r>
        <w:rPr>
          <w:rFonts w:ascii="Times New Roman" w:hAnsi="Times New Roman"/>
          <w:noProof/>
          <w:sz w:val="22"/>
          <w:lang w:val="sr-Cyrl-CS"/>
        </w:rPr>
        <w:t>Потврда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радијационој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уређаја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који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производе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јонизујуће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зрачење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дјелатностима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2018. </w:t>
      </w:r>
      <w:r>
        <w:rPr>
          <w:rFonts w:ascii="Times New Roman" w:hAnsi="Times New Roman"/>
          <w:noProof/>
          <w:sz w:val="22"/>
          <w:lang w:val="sr-Cyrl-CS"/>
        </w:rPr>
        <w:t>години</w:t>
      </w:r>
    </w:p>
    <w:p w:rsidR="008E55F8" w:rsidRPr="004B3959" w:rsidRDefault="008E55F8" w:rsidP="008E55F8">
      <w:pPr>
        <w:spacing w:line="240" w:lineRule="auto"/>
        <w:rPr>
          <w:rFonts w:ascii="Times New Roman" w:hAnsi="Times New Roman"/>
          <w:i/>
          <w:noProof/>
          <w:lang w:val="bs-Latn-BA"/>
        </w:rPr>
      </w:pPr>
    </w:p>
    <w:p w:rsidR="008E55F8" w:rsidRPr="004B3959" w:rsidRDefault="000163A2" w:rsidP="008E55F8">
      <w:pPr>
        <w:jc w:val="center"/>
        <w:rPr>
          <w:rFonts w:ascii="Times New Roman" w:hAnsi="Times New Roman"/>
          <w:noProof/>
          <w:color w:val="FF0000"/>
          <w:szCs w:val="24"/>
          <w:lang w:val="bs-Latn-BA"/>
        </w:rPr>
      </w:pPr>
      <w:r w:rsidRPr="000163A2">
        <w:rPr>
          <w:rFonts w:ascii="Times New Roman" w:hAnsi="Times New Roman"/>
          <w:i/>
          <w:noProof/>
          <w:szCs w:val="24"/>
          <w:lang w:val="en-US"/>
        </w:rPr>
        <w:drawing>
          <wp:inline distT="0" distB="0" distL="0" distR="0">
            <wp:extent cx="4405022" cy="3196425"/>
            <wp:effectExtent l="19050" t="0" r="14578" b="3975"/>
            <wp:docPr id="46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8E55F8" w:rsidRPr="00C80BF1" w:rsidRDefault="00C80BF1" w:rsidP="008E55F8">
      <w:pPr>
        <w:spacing w:line="240" w:lineRule="auto"/>
        <w:jc w:val="center"/>
        <w:rPr>
          <w:rFonts w:ascii="Times New Roman" w:hAnsi="Times New Roman"/>
          <w:noProof/>
          <w:sz w:val="22"/>
          <w:lang w:val="sr-Cyrl-CS"/>
        </w:rPr>
      </w:pPr>
      <w:r>
        <w:rPr>
          <w:rFonts w:ascii="Times New Roman" w:hAnsi="Times New Roman"/>
          <w:noProof/>
          <w:sz w:val="22"/>
          <w:lang w:val="sr-Cyrl-CS"/>
        </w:rPr>
        <w:t>График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4.4: </w:t>
      </w:r>
      <w:r>
        <w:rPr>
          <w:rFonts w:ascii="Times New Roman" w:hAnsi="Times New Roman"/>
          <w:noProof/>
          <w:sz w:val="22"/>
          <w:lang w:val="sr-Cyrl-CS"/>
        </w:rPr>
        <w:t>Потврда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радијационој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сигурности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извора</w:t>
      </w:r>
      <w:r w:rsidR="00E10345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јонизујућег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зрачења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br/>
      </w:r>
      <w:r>
        <w:rPr>
          <w:rFonts w:ascii="Times New Roman" w:hAnsi="Times New Roman"/>
          <w:noProof/>
          <w:sz w:val="22"/>
          <w:lang w:val="sr-Cyrl-CS"/>
        </w:rPr>
        <w:t>по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специфичним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медицинским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дјелатностима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hAnsi="Times New Roman"/>
          <w:noProof/>
          <w:sz w:val="22"/>
          <w:lang w:val="sr-Cyrl-CS"/>
        </w:rPr>
        <w:t>у</w:t>
      </w:r>
      <w:r w:rsidR="008E55F8" w:rsidRPr="00C80BF1">
        <w:rPr>
          <w:rFonts w:ascii="Times New Roman" w:hAnsi="Times New Roman"/>
          <w:noProof/>
          <w:sz w:val="22"/>
          <w:lang w:val="sr-Cyrl-CS"/>
        </w:rPr>
        <w:t xml:space="preserve"> 2018. </w:t>
      </w:r>
      <w:r>
        <w:rPr>
          <w:rFonts w:ascii="Times New Roman" w:hAnsi="Times New Roman"/>
          <w:noProof/>
          <w:sz w:val="22"/>
          <w:lang w:val="sr-Cyrl-CS"/>
        </w:rPr>
        <w:t>години</w:t>
      </w:r>
    </w:p>
    <w:p w:rsidR="008E55F8" w:rsidRPr="004B3959" w:rsidRDefault="008E55F8" w:rsidP="008E55F8">
      <w:pPr>
        <w:rPr>
          <w:rFonts w:ascii="Times New Roman" w:hAnsi="Times New Roman"/>
          <w:lang w:val="bs-Latn-BA" w:eastAsia="bs-Latn-BA"/>
        </w:rPr>
      </w:pPr>
    </w:p>
    <w:p w:rsidR="007919B0" w:rsidRDefault="007919B0">
      <w:pPr>
        <w:spacing w:after="240"/>
        <w:rPr>
          <w:rFonts w:ascii="Times New Roman" w:hAnsi="Times New Roman"/>
          <w:lang w:val="bs-Latn-BA" w:eastAsia="bs-Latn-BA"/>
        </w:rPr>
      </w:pPr>
      <w:r>
        <w:rPr>
          <w:rFonts w:ascii="Times New Roman" w:hAnsi="Times New Roman"/>
          <w:lang w:val="bs-Latn-BA" w:eastAsia="bs-Latn-BA"/>
        </w:rPr>
        <w:br w:type="page"/>
      </w:r>
    </w:p>
    <w:p w:rsidR="00CB1594" w:rsidRPr="00C80BF1" w:rsidRDefault="00C80BF1" w:rsidP="00566752">
      <w:pPr>
        <w:pStyle w:val="Heading1"/>
        <w:rPr>
          <w:lang w:val="sr-Cyrl-CS"/>
        </w:rPr>
      </w:pPr>
      <w:bookmarkStart w:id="246" w:name="_Toc13590651"/>
      <w:r>
        <w:rPr>
          <w:lang w:val="sr-Cyrl-CS"/>
        </w:rPr>
        <w:t>ЗАШТИТА</w:t>
      </w:r>
      <w:r w:rsidR="00FC479E" w:rsidRPr="00C80BF1">
        <w:rPr>
          <w:lang w:val="sr-Cyrl-CS"/>
        </w:rPr>
        <w:t xml:space="preserve"> </w:t>
      </w:r>
      <w:r>
        <w:rPr>
          <w:lang w:val="sr-Cyrl-CS"/>
        </w:rPr>
        <w:t>ОД</w:t>
      </w:r>
      <w:r w:rsidR="00FC479E" w:rsidRPr="00C80BF1">
        <w:rPr>
          <w:lang w:val="sr-Cyrl-CS"/>
        </w:rPr>
        <w:t xml:space="preserve"> </w:t>
      </w:r>
      <w:r>
        <w:rPr>
          <w:lang w:val="sr-Cyrl-CS"/>
        </w:rPr>
        <w:t>ЈОНИЗУЈУЋЕГ</w:t>
      </w:r>
      <w:r w:rsidR="00FC479E" w:rsidRPr="00C80BF1">
        <w:rPr>
          <w:lang w:val="sr-Cyrl-CS"/>
        </w:rPr>
        <w:t xml:space="preserve"> </w:t>
      </w:r>
      <w:r>
        <w:rPr>
          <w:lang w:val="sr-Cyrl-CS"/>
        </w:rPr>
        <w:t>ЗРАЧЕЊА</w:t>
      </w:r>
      <w:r w:rsidR="00FC479E" w:rsidRPr="00C80BF1">
        <w:rPr>
          <w:lang w:val="sr-Cyrl-CS"/>
        </w:rPr>
        <w:t xml:space="preserve"> </w:t>
      </w:r>
      <w:r>
        <w:rPr>
          <w:lang w:val="sr-Cyrl-CS"/>
        </w:rPr>
        <w:t>У</w:t>
      </w:r>
      <w:r w:rsidR="00FC479E" w:rsidRPr="00C80BF1">
        <w:rPr>
          <w:lang w:val="sr-Cyrl-CS"/>
        </w:rPr>
        <w:t xml:space="preserve"> </w:t>
      </w:r>
      <w:r>
        <w:rPr>
          <w:lang w:val="sr-Cyrl-CS"/>
        </w:rPr>
        <w:t>МЕДИЦИНИ</w:t>
      </w:r>
      <w:bookmarkEnd w:id="246"/>
    </w:p>
    <w:p w:rsidR="00CB1594" w:rsidRPr="00C80BF1" w:rsidRDefault="00CB1594" w:rsidP="00330DDE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D7793" w:rsidRPr="00C80BF1" w:rsidRDefault="00C80BF1" w:rsidP="007D7793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Становништво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свакодневно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јонизујућем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природних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повремено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вјештачких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медицини</w:t>
      </w:r>
      <w:r w:rsidR="007D7793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Медицински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дијагностичкој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интервентној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радиологији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нуклеарној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радиотерапији</w:t>
      </w:r>
      <w:r w:rsidR="007D7793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коришћењу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медицинских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јонизујућем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пацијенти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7D7793" w:rsidRPr="00C80BF1">
        <w:rPr>
          <w:rStyle w:val="FootnoteReference"/>
          <w:rFonts w:ascii="Times New Roman" w:hAnsi="Times New Roman"/>
          <w:noProof/>
          <w:lang w:val="sr-Cyrl-CS"/>
        </w:rPr>
        <w:footnoteReference w:id="5"/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добровољно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помажу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добровољци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учествују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програму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биомедицинског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истраживања</w:t>
      </w:r>
      <w:r w:rsidR="007D7793" w:rsidRPr="00C80BF1">
        <w:rPr>
          <w:rFonts w:ascii="Times New Roman" w:hAnsi="Times New Roman"/>
          <w:noProof/>
          <w:lang w:val="sr-Cyrl-CS"/>
        </w:rPr>
        <w:t xml:space="preserve">. </w:t>
      </w:r>
    </w:p>
    <w:p w:rsidR="007D7793" w:rsidRPr="00C80BF1" w:rsidRDefault="007D7793" w:rsidP="007D7793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D7793" w:rsidRPr="00C80BF1" w:rsidRDefault="00C80BF1" w:rsidP="007D7793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сврху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регулисања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области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Агенција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објавила</w:t>
      </w:r>
      <w:r w:rsidR="007D7793" w:rsidRPr="00C80BF1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Правилник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становништва</w:t>
      </w:r>
      <w:r w:rsidR="007D7793" w:rsidRPr="00C80BF1">
        <w:rPr>
          <w:rFonts w:ascii="Times New Roman" w:hAnsi="Times New Roman"/>
          <w:noProof/>
          <w:lang w:val="sr-Cyrl-CS"/>
        </w:rPr>
        <w:t xml:space="preserve">“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Правилник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D7793" w:rsidRPr="00C80BF1">
        <w:rPr>
          <w:rFonts w:ascii="Times New Roman" w:hAnsi="Times New Roman"/>
          <w:noProof/>
          <w:lang w:val="sr-Cyrl-CS"/>
        </w:rPr>
        <w:t xml:space="preserve">“ </w:t>
      </w:r>
      <w:r>
        <w:rPr>
          <w:rFonts w:ascii="Times New Roman" w:hAnsi="Times New Roman"/>
          <w:noProof/>
          <w:lang w:val="sr-Cyrl-CS"/>
        </w:rPr>
        <w:t>који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дефинишу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медицини</w:t>
      </w:r>
      <w:r w:rsidR="007D7793" w:rsidRPr="00C80BF1">
        <w:rPr>
          <w:rFonts w:ascii="Times New Roman" w:hAnsi="Times New Roman"/>
          <w:noProof/>
          <w:lang w:val="sr-Cyrl-CS"/>
        </w:rPr>
        <w:t xml:space="preserve">. </w:t>
      </w:r>
    </w:p>
    <w:p w:rsidR="007D7793" w:rsidRPr="00C80BF1" w:rsidRDefault="007D7793" w:rsidP="007D7793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D7793" w:rsidRPr="00C80BF1" w:rsidRDefault="00C80BF1" w:rsidP="007D7793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Конкретније</w:t>
      </w:r>
      <w:r w:rsidR="007D7793" w:rsidRPr="00C80BF1">
        <w:rPr>
          <w:rFonts w:ascii="Times New Roman" w:hAnsi="Times New Roman"/>
          <w:noProof/>
          <w:lang w:val="sr-Cyrl-CS"/>
        </w:rPr>
        <w:t>, „</w:t>
      </w:r>
      <w:r>
        <w:rPr>
          <w:rFonts w:ascii="Times New Roman" w:hAnsi="Times New Roman"/>
          <w:noProof/>
          <w:lang w:val="sr-Cyrl-CS"/>
        </w:rPr>
        <w:t>Правилник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D7793" w:rsidRPr="00C80BF1">
        <w:rPr>
          <w:rFonts w:ascii="Times New Roman" w:hAnsi="Times New Roman"/>
          <w:noProof/>
          <w:lang w:val="sr-Cyrl-CS"/>
        </w:rPr>
        <w:t xml:space="preserve">“ </w:t>
      </w:r>
      <w:r>
        <w:rPr>
          <w:rFonts w:ascii="Times New Roman" w:hAnsi="Times New Roman"/>
          <w:noProof/>
          <w:lang w:val="sr-Cyrl-CS"/>
        </w:rPr>
        <w:t>прописује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основне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принципе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медицинске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одговорности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обавезе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власника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приликом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примјене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радиодијагностици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нуклеарној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радиотерапији</w:t>
      </w:r>
      <w:r w:rsidR="007D7793" w:rsidRPr="00C80BF1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Основни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принципи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оправданост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праксе</w:t>
      </w:r>
      <w:r w:rsidR="007D7793" w:rsidRPr="00C80BF1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оптимизација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ограничење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дозе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>.</w:t>
      </w:r>
    </w:p>
    <w:p w:rsidR="007D7793" w:rsidRPr="00C80BF1" w:rsidRDefault="007D7793" w:rsidP="007D7793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D7793" w:rsidRPr="00C80BF1" w:rsidRDefault="00C80BF1" w:rsidP="007D7793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Због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тога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заштита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медицини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може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бити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подијељена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двије</w:t>
      </w:r>
      <w:r w:rsidR="007D7793" w:rsidRPr="00C80BF1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групе</w:t>
      </w:r>
      <w:r w:rsidR="007D7793" w:rsidRPr="00C80BF1">
        <w:rPr>
          <w:rFonts w:ascii="Times New Roman" w:hAnsi="Times New Roman"/>
          <w:noProof/>
          <w:lang w:val="sr-Cyrl-CS"/>
        </w:rPr>
        <w:t>:</w:t>
      </w:r>
    </w:p>
    <w:p w:rsidR="00197F06" w:rsidRPr="00C80BF1" w:rsidRDefault="00197F06" w:rsidP="007D7793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D7793" w:rsidRPr="00C80BF1" w:rsidRDefault="00C80BF1" w:rsidP="00D421E7">
      <w:pPr>
        <w:pStyle w:val="ListParagraph"/>
        <w:numPr>
          <w:ilvl w:val="0"/>
          <w:numId w:val="19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Заштита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професионално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изложених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="007D7793" w:rsidRPr="00C80BF1">
        <w:rPr>
          <w:noProof/>
          <w:lang w:val="sr-Cyrl-CS"/>
        </w:rPr>
        <w:t>;</w:t>
      </w:r>
    </w:p>
    <w:p w:rsidR="007D7793" w:rsidRPr="00C80BF1" w:rsidRDefault="00C80BF1" w:rsidP="00D421E7">
      <w:pPr>
        <w:pStyle w:val="ListParagraph"/>
        <w:numPr>
          <w:ilvl w:val="0"/>
          <w:numId w:val="19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Заштита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нису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професионално</w:t>
      </w:r>
      <w:r w:rsidR="007D7793" w:rsidRPr="00C80BF1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изложена</w:t>
      </w:r>
      <w:r w:rsidR="007D7793" w:rsidRPr="00C80BF1">
        <w:rPr>
          <w:noProof/>
          <w:lang w:val="sr-Cyrl-CS"/>
        </w:rPr>
        <w:t>.</w:t>
      </w:r>
    </w:p>
    <w:p w:rsidR="00330DDE" w:rsidRPr="00C80BF1" w:rsidRDefault="00330DDE" w:rsidP="00330DDE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8B643D" w:rsidRPr="00C80BF1" w:rsidRDefault="008B643D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47" w:name="_Toc518545375"/>
      <w:bookmarkStart w:id="248" w:name="_Toc518545475"/>
      <w:bookmarkStart w:id="249" w:name="_Toc518546381"/>
      <w:bookmarkStart w:id="250" w:name="_Toc518546481"/>
      <w:bookmarkStart w:id="251" w:name="_Toc518927058"/>
      <w:bookmarkStart w:id="252" w:name="_Toc519510366"/>
      <w:bookmarkStart w:id="253" w:name="_Toc12642930"/>
      <w:bookmarkStart w:id="254" w:name="_Toc12643013"/>
      <w:bookmarkStart w:id="255" w:name="_Toc12643098"/>
      <w:bookmarkStart w:id="256" w:name="_Toc13133677"/>
      <w:bookmarkStart w:id="257" w:name="_Toc13141305"/>
      <w:bookmarkStart w:id="258" w:name="_Toc13417574"/>
      <w:bookmarkStart w:id="259" w:name="_Toc13426562"/>
      <w:bookmarkStart w:id="260" w:name="_Toc13590652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</w:p>
    <w:p w:rsidR="008B643D" w:rsidRPr="00C80BF1" w:rsidRDefault="008B643D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61" w:name="_Toc518545376"/>
      <w:bookmarkStart w:id="262" w:name="_Toc518545476"/>
      <w:bookmarkStart w:id="263" w:name="_Toc518546382"/>
      <w:bookmarkStart w:id="264" w:name="_Toc518546482"/>
      <w:bookmarkStart w:id="265" w:name="_Toc518927059"/>
      <w:bookmarkStart w:id="266" w:name="_Toc519510367"/>
      <w:bookmarkStart w:id="267" w:name="_Toc12642931"/>
      <w:bookmarkStart w:id="268" w:name="_Toc12643014"/>
      <w:bookmarkStart w:id="269" w:name="_Toc12643099"/>
      <w:bookmarkStart w:id="270" w:name="_Toc13133678"/>
      <w:bookmarkStart w:id="271" w:name="_Toc13141306"/>
      <w:bookmarkStart w:id="272" w:name="_Toc13417575"/>
      <w:bookmarkStart w:id="273" w:name="_Toc13426563"/>
      <w:bookmarkStart w:id="274" w:name="_Toc13590653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</w:p>
    <w:p w:rsidR="00B51771" w:rsidRPr="00C80BF1" w:rsidRDefault="00B51771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75" w:name="_Toc518545377"/>
      <w:bookmarkStart w:id="276" w:name="_Toc518545477"/>
      <w:bookmarkStart w:id="277" w:name="_Toc518546383"/>
      <w:bookmarkStart w:id="278" w:name="_Toc518546483"/>
      <w:bookmarkStart w:id="279" w:name="_Toc518927060"/>
      <w:bookmarkStart w:id="280" w:name="_Toc519510368"/>
      <w:bookmarkStart w:id="281" w:name="_Toc12642932"/>
      <w:bookmarkStart w:id="282" w:name="_Toc12643015"/>
      <w:bookmarkStart w:id="283" w:name="_Toc12643100"/>
      <w:bookmarkStart w:id="284" w:name="_Toc13133679"/>
      <w:bookmarkStart w:id="285" w:name="_Toc13141307"/>
      <w:bookmarkStart w:id="286" w:name="_Toc13417576"/>
      <w:bookmarkStart w:id="287" w:name="_Toc13426564"/>
      <w:bookmarkStart w:id="288" w:name="_Toc1359065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</w:p>
    <w:p w:rsidR="00B51771" w:rsidRPr="00C80BF1" w:rsidRDefault="00B51771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89" w:name="_Toc518545378"/>
      <w:bookmarkStart w:id="290" w:name="_Toc518545478"/>
      <w:bookmarkStart w:id="291" w:name="_Toc518546384"/>
      <w:bookmarkStart w:id="292" w:name="_Toc518546484"/>
      <w:bookmarkStart w:id="293" w:name="_Toc518927061"/>
      <w:bookmarkStart w:id="294" w:name="_Toc519510369"/>
      <w:bookmarkStart w:id="295" w:name="_Toc12642933"/>
      <w:bookmarkStart w:id="296" w:name="_Toc12643016"/>
      <w:bookmarkStart w:id="297" w:name="_Toc12643101"/>
      <w:bookmarkStart w:id="298" w:name="_Toc13133680"/>
      <w:bookmarkStart w:id="299" w:name="_Toc13141308"/>
      <w:bookmarkStart w:id="300" w:name="_Toc13417577"/>
      <w:bookmarkStart w:id="301" w:name="_Toc13426565"/>
      <w:bookmarkStart w:id="302" w:name="_Toc13590655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</w:p>
    <w:p w:rsidR="00112052" w:rsidRPr="00C80BF1" w:rsidRDefault="00112052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03" w:name="_Toc518545379"/>
      <w:bookmarkStart w:id="304" w:name="_Toc518545479"/>
      <w:bookmarkStart w:id="305" w:name="_Toc518546385"/>
      <w:bookmarkStart w:id="306" w:name="_Toc518546485"/>
      <w:bookmarkStart w:id="307" w:name="_Toc518927062"/>
      <w:bookmarkStart w:id="308" w:name="_Toc519510370"/>
      <w:bookmarkStart w:id="309" w:name="_Toc12642934"/>
      <w:bookmarkStart w:id="310" w:name="_Toc12643017"/>
      <w:bookmarkStart w:id="311" w:name="_Toc12643102"/>
      <w:bookmarkStart w:id="312" w:name="_Toc13133681"/>
      <w:bookmarkStart w:id="313" w:name="_Toc13141309"/>
      <w:bookmarkStart w:id="314" w:name="_Toc13417578"/>
      <w:bookmarkStart w:id="315" w:name="_Toc13426566"/>
      <w:bookmarkStart w:id="316" w:name="_Toc13590656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</w:p>
    <w:p w:rsidR="00112052" w:rsidRPr="00C80BF1" w:rsidRDefault="00112052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17" w:name="_Toc518545380"/>
      <w:bookmarkStart w:id="318" w:name="_Toc518545480"/>
      <w:bookmarkStart w:id="319" w:name="_Toc518546386"/>
      <w:bookmarkStart w:id="320" w:name="_Toc518546486"/>
      <w:bookmarkStart w:id="321" w:name="_Toc518927063"/>
      <w:bookmarkStart w:id="322" w:name="_Toc519510371"/>
      <w:bookmarkStart w:id="323" w:name="_Toc12642935"/>
      <w:bookmarkStart w:id="324" w:name="_Toc12643018"/>
      <w:bookmarkStart w:id="325" w:name="_Toc12643103"/>
      <w:bookmarkStart w:id="326" w:name="_Toc13133682"/>
      <w:bookmarkStart w:id="327" w:name="_Toc13141310"/>
      <w:bookmarkStart w:id="328" w:name="_Toc13417579"/>
      <w:bookmarkStart w:id="329" w:name="_Toc13426567"/>
      <w:bookmarkStart w:id="330" w:name="_Toc13590657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</w:p>
    <w:p w:rsidR="008C1A62" w:rsidRPr="00C80BF1" w:rsidRDefault="00197F06" w:rsidP="001E6EA3">
      <w:pPr>
        <w:pStyle w:val="Heading3"/>
      </w:pPr>
      <w:r w:rsidRPr="00C80BF1">
        <w:t xml:space="preserve"> </w:t>
      </w:r>
      <w:bookmarkStart w:id="331" w:name="_Toc13590658"/>
      <w:r w:rsidR="00C80BF1">
        <w:t>Заштита</w:t>
      </w:r>
      <w:r w:rsidR="00330DDE" w:rsidRPr="00C80BF1">
        <w:t xml:space="preserve"> </w:t>
      </w:r>
      <w:r w:rsidR="00C80BF1">
        <w:t>професионално</w:t>
      </w:r>
      <w:r w:rsidR="00330DDE" w:rsidRPr="00C80BF1">
        <w:t xml:space="preserve"> </w:t>
      </w:r>
      <w:r w:rsidR="00C80BF1">
        <w:t>изложених</w:t>
      </w:r>
      <w:r w:rsidR="00330DDE" w:rsidRPr="00C80BF1">
        <w:t xml:space="preserve"> </w:t>
      </w:r>
      <w:r w:rsidR="00C80BF1">
        <w:t>лица</w:t>
      </w:r>
      <w:bookmarkEnd w:id="331"/>
    </w:p>
    <w:p w:rsidR="00582B01" w:rsidRPr="00C80BF1" w:rsidRDefault="00582B01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</w:p>
    <w:p w:rsidR="007D7793" w:rsidRPr="00C80BF1" w:rsidRDefault="00C80BF1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  <w:r>
        <w:rPr>
          <w:noProof/>
          <w:szCs w:val="22"/>
          <w:lang w:val="sr-Cyrl-CS"/>
        </w:rPr>
        <w:t>С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циљем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регулисања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заштите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професионално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изложених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лица</w:t>
      </w:r>
      <w:r w:rsidR="007D7793" w:rsidRPr="00C80BF1">
        <w:rPr>
          <w:noProof/>
          <w:szCs w:val="22"/>
          <w:lang w:val="sr-Cyrl-CS"/>
        </w:rPr>
        <w:t xml:space="preserve">, </w:t>
      </w:r>
      <w:r>
        <w:rPr>
          <w:noProof/>
          <w:szCs w:val="22"/>
          <w:lang w:val="sr-Cyrl-CS"/>
        </w:rPr>
        <w:t>поред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горе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наведених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правилника</w:t>
      </w:r>
      <w:r w:rsidR="00837457" w:rsidRPr="00C80BF1">
        <w:rPr>
          <w:noProof/>
          <w:szCs w:val="22"/>
          <w:lang w:val="sr-Cyrl-CS"/>
        </w:rPr>
        <w:t xml:space="preserve">, </w:t>
      </w:r>
      <w:r>
        <w:rPr>
          <w:noProof/>
          <w:szCs w:val="22"/>
          <w:lang w:val="sr-Cyrl-CS"/>
        </w:rPr>
        <w:t>Агенција</w:t>
      </w:r>
      <w:r w:rsidR="00837457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је</w:t>
      </w:r>
      <w:r w:rsidR="00837457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донијела</w:t>
      </w:r>
      <w:r w:rsidR="00837457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</w:t>
      </w:r>
      <w:r w:rsidR="00837457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сљедеће</w:t>
      </w:r>
      <w:r w:rsidR="007D7793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правилнике</w:t>
      </w:r>
      <w:r w:rsidR="007D7793" w:rsidRPr="00C80BF1">
        <w:rPr>
          <w:noProof/>
          <w:szCs w:val="22"/>
          <w:lang w:val="sr-Cyrl-CS"/>
        </w:rPr>
        <w:t xml:space="preserve">: </w:t>
      </w:r>
    </w:p>
    <w:p w:rsidR="00515848" w:rsidRPr="00C80BF1" w:rsidRDefault="00515848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</w:p>
    <w:p w:rsidR="007D7793" w:rsidRPr="00C80BF1" w:rsidRDefault="00C80BF1" w:rsidP="00BC76CD">
      <w:pPr>
        <w:pStyle w:val="ListParagraph"/>
        <w:numPr>
          <w:ilvl w:val="0"/>
          <w:numId w:val="28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Правилник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здравственом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надзору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лица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професионално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изложених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јонизујућем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зрачењу</w:t>
      </w:r>
      <w:r w:rsidR="00837457" w:rsidRPr="00C80BF1">
        <w:rPr>
          <w:noProof/>
          <w:lang w:val="sr-Cyrl-CS" w:eastAsia="bs-Latn-BA"/>
        </w:rPr>
        <w:t>;</w:t>
      </w:r>
    </w:p>
    <w:p w:rsidR="007D7793" w:rsidRPr="00C80BF1" w:rsidRDefault="00C80BF1" w:rsidP="00BC76CD">
      <w:pPr>
        <w:pStyle w:val="ListParagraph"/>
        <w:numPr>
          <w:ilvl w:val="0"/>
          <w:numId w:val="28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Правилник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заштити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837457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спољних</w:t>
      </w:r>
      <w:r w:rsidR="00837457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радника</w:t>
      </w:r>
      <w:r w:rsidR="00837457" w:rsidRPr="00C80BF1">
        <w:rPr>
          <w:noProof/>
          <w:lang w:val="sr-Cyrl-CS" w:eastAsia="bs-Latn-BA"/>
        </w:rPr>
        <w:t>;</w:t>
      </w:r>
    </w:p>
    <w:p w:rsidR="00515848" w:rsidRPr="00C80BF1" w:rsidRDefault="00C80BF1" w:rsidP="00BC76CD">
      <w:pPr>
        <w:pStyle w:val="ListParagraph"/>
        <w:numPr>
          <w:ilvl w:val="0"/>
          <w:numId w:val="28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Правилник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техничким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сервисима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заштиту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7D7793" w:rsidRPr="00C80BF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7D7793" w:rsidRPr="00C80BF1">
        <w:rPr>
          <w:noProof/>
          <w:lang w:val="sr-Cyrl-CS" w:eastAsia="bs-Latn-BA"/>
        </w:rPr>
        <w:t xml:space="preserve">. </w:t>
      </w:r>
    </w:p>
    <w:p w:rsidR="00515848" w:rsidRPr="00C80BF1" w:rsidRDefault="00515848" w:rsidP="00515848">
      <w:pPr>
        <w:pStyle w:val="ListParagraph"/>
        <w:spacing w:line="240" w:lineRule="auto"/>
        <w:rPr>
          <w:noProof/>
          <w:lang w:val="sr-Cyrl-CS" w:eastAsia="bs-Latn-BA"/>
        </w:rPr>
      </w:pPr>
    </w:p>
    <w:p w:rsidR="00515848" w:rsidRPr="00C80BF1" w:rsidRDefault="00C80BF1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  <w:r>
        <w:rPr>
          <w:noProof/>
          <w:szCs w:val="22"/>
          <w:lang w:val="sr-Cyrl-CS"/>
        </w:rPr>
        <w:t>Циљ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овога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законског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подзаконског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оквира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је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осигура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примјењивост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основних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принципа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заштите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од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јонизујућег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зрачења</w:t>
      </w:r>
      <w:r w:rsidR="00515848" w:rsidRPr="00C80BF1">
        <w:rPr>
          <w:noProof/>
          <w:szCs w:val="22"/>
          <w:lang w:val="sr-Cyrl-CS"/>
        </w:rPr>
        <w:t xml:space="preserve">. </w:t>
      </w:r>
      <w:r>
        <w:rPr>
          <w:noProof/>
          <w:szCs w:val="22"/>
          <w:lang w:val="sr-Cyrl-CS"/>
        </w:rPr>
        <w:t>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наведеној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легислативи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прописане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дозе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којима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професионално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изложена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лица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смију</w:t>
      </w:r>
      <w:r w:rsidR="00BD190A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бити</w:t>
      </w:r>
      <w:r w:rsidR="00BD190A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изложена</w:t>
      </w:r>
      <w:r w:rsidR="00BD190A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у</w:t>
      </w:r>
      <w:r w:rsidR="00BD190A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јасно</w:t>
      </w:r>
      <w:r w:rsidR="00BD190A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дефинисаним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временским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периодима</w:t>
      </w:r>
      <w:r w:rsidR="00515848" w:rsidRPr="00C80BF1">
        <w:rPr>
          <w:noProof/>
          <w:szCs w:val="22"/>
          <w:lang w:val="sr-Cyrl-CS"/>
        </w:rPr>
        <w:t xml:space="preserve">. </w:t>
      </w:r>
      <w:r>
        <w:rPr>
          <w:noProof/>
          <w:szCs w:val="22"/>
          <w:lang w:val="sr-Cyrl-CS"/>
        </w:rPr>
        <w:t>Такође</w:t>
      </w:r>
      <w:r w:rsidR="00515848" w:rsidRPr="00C80BF1">
        <w:rPr>
          <w:noProof/>
          <w:szCs w:val="22"/>
          <w:lang w:val="sr-Cyrl-CS"/>
        </w:rPr>
        <w:t xml:space="preserve">, </w:t>
      </w:r>
      <w:r>
        <w:rPr>
          <w:noProof/>
          <w:szCs w:val="22"/>
          <w:lang w:val="sr-Cyrl-CS"/>
        </w:rPr>
        <w:t>прописани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принципи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рада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одређеним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поступцима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коришћења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извора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јонизујућег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зрачења</w:t>
      </w:r>
      <w:r w:rsidR="00515848" w:rsidRPr="00C80BF1">
        <w:rPr>
          <w:noProof/>
          <w:szCs w:val="22"/>
          <w:lang w:val="sr-Cyrl-CS"/>
        </w:rPr>
        <w:t xml:space="preserve"> </w:t>
      </w:r>
      <w:r w:rsidR="000C2CB2">
        <w:rPr>
          <w:noProof/>
          <w:szCs w:val="22"/>
          <w:lang w:val="sr-Cyrl-CS"/>
        </w:rPr>
        <w:t>да би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могла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постићи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оптимизација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заштите</w:t>
      </w:r>
      <w:r w:rsidR="00515848" w:rsidRPr="00C80BF1">
        <w:rPr>
          <w:noProof/>
          <w:szCs w:val="22"/>
          <w:lang w:val="sr-Cyrl-CS"/>
        </w:rPr>
        <w:t xml:space="preserve">. </w:t>
      </w:r>
    </w:p>
    <w:p w:rsidR="00197F06" w:rsidRPr="00C80BF1" w:rsidRDefault="00197F06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</w:p>
    <w:p w:rsidR="00515848" w:rsidRPr="00C80BF1" w:rsidRDefault="00C80BF1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  <w:r>
        <w:rPr>
          <w:noProof/>
          <w:szCs w:val="22"/>
          <w:lang w:val="sr-Cyrl-CS"/>
        </w:rPr>
        <w:t>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наведеним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актима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дефинисани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рокови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провјере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квалитета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извора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јонизујућег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зрачења</w:t>
      </w:r>
      <w:r w:rsidR="00515848" w:rsidRPr="00C80BF1">
        <w:rPr>
          <w:noProof/>
          <w:szCs w:val="22"/>
          <w:lang w:val="sr-Cyrl-CS"/>
        </w:rPr>
        <w:t xml:space="preserve">, </w:t>
      </w:r>
      <w:r>
        <w:rPr>
          <w:noProof/>
          <w:szCs w:val="22"/>
          <w:lang w:val="sr-Cyrl-CS"/>
        </w:rPr>
        <w:t>те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провјере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заштите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професионално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изложених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лица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кроз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коришћење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термолуминисцентних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дозиметара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здравствене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прегледе</w:t>
      </w:r>
      <w:r w:rsidR="00515848" w:rsidRPr="00C80BF1">
        <w:rPr>
          <w:noProof/>
          <w:szCs w:val="22"/>
          <w:lang w:val="sr-Cyrl-CS"/>
        </w:rPr>
        <w:t>.</w:t>
      </w:r>
    </w:p>
    <w:p w:rsidR="00197F06" w:rsidRPr="00C80BF1" w:rsidRDefault="00197F06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</w:p>
    <w:p w:rsidR="00515848" w:rsidRPr="00C80BF1" w:rsidRDefault="00C80BF1" w:rsidP="00515848">
      <w:pPr>
        <w:pStyle w:val="ListParagraph"/>
        <w:spacing w:line="240" w:lineRule="auto"/>
        <w:ind w:left="-284"/>
        <w:rPr>
          <w:noProof/>
          <w:szCs w:val="22"/>
          <w:lang w:val="sr-Cyrl-CS"/>
        </w:rPr>
      </w:pPr>
      <w:r>
        <w:rPr>
          <w:noProof/>
          <w:szCs w:val="22"/>
          <w:lang w:val="sr-Cyrl-CS"/>
        </w:rPr>
        <w:t>Поред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професионално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изложених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лица</w:t>
      </w:r>
      <w:r w:rsidR="00515848" w:rsidRPr="00C80BF1">
        <w:rPr>
          <w:noProof/>
          <w:szCs w:val="22"/>
          <w:lang w:val="sr-Cyrl-CS"/>
        </w:rPr>
        <w:t xml:space="preserve">, </w:t>
      </w:r>
      <w:r>
        <w:rPr>
          <w:noProof/>
          <w:szCs w:val="22"/>
          <w:lang w:val="sr-Cyrl-CS"/>
        </w:rPr>
        <w:t>овом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дијелу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легислативе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подлијежу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лица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на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обуци</w:t>
      </w:r>
      <w:r w:rsidR="00515848" w:rsidRPr="00C80BF1">
        <w:rPr>
          <w:noProof/>
          <w:szCs w:val="22"/>
          <w:lang w:val="sr-Cyrl-CS"/>
        </w:rPr>
        <w:t xml:space="preserve">, </w:t>
      </w:r>
      <w:r>
        <w:rPr>
          <w:noProof/>
          <w:szCs w:val="22"/>
          <w:lang w:val="sr-Cyrl-CS"/>
        </w:rPr>
        <w:t>ученици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и</w:t>
      </w:r>
      <w:r w:rsidR="00515848" w:rsidRPr="00C80BF1">
        <w:rPr>
          <w:noProof/>
          <w:szCs w:val="22"/>
          <w:lang w:val="sr-Cyrl-CS"/>
        </w:rPr>
        <w:t xml:space="preserve"> </w:t>
      </w:r>
      <w:r>
        <w:rPr>
          <w:noProof/>
          <w:szCs w:val="22"/>
          <w:lang w:val="sr-Cyrl-CS"/>
        </w:rPr>
        <w:t>студенти</w:t>
      </w:r>
      <w:r w:rsidR="00515848" w:rsidRPr="00C80BF1">
        <w:rPr>
          <w:noProof/>
          <w:szCs w:val="22"/>
          <w:vertAlign w:val="superscript"/>
          <w:lang w:val="sr-Cyrl-CS"/>
        </w:rPr>
        <w:footnoteReference w:id="6"/>
      </w:r>
      <w:r w:rsidR="00515848" w:rsidRPr="00C80BF1">
        <w:rPr>
          <w:noProof/>
          <w:szCs w:val="22"/>
          <w:lang w:val="sr-Cyrl-CS"/>
        </w:rPr>
        <w:t xml:space="preserve">. </w:t>
      </w:r>
    </w:p>
    <w:p w:rsidR="00190418" w:rsidRPr="00733106" w:rsidRDefault="00190418" w:rsidP="00190418">
      <w:pPr>
        <w:pStyle w:val="ListParagraph"/>
        <w:spacing w:line="240" w:lineRule="auto"/>
        <w:ind w:left="-284"/>
        <w:rPr>
          <w:szCs w:val="22"/>
          <w:lang w:val="sr-Latn-BA"/>
        </w:rPr>
      </w:pPr>
    </w:p>
    <w:p w:rsidR="008C1A62" w:rsidRPr="003B7354" w:rsidRDefault="003B7354" w:rsidP="001E6EA3">
      <w:pPr>
        <w:pStyle w:val="Heading3"/>
      </w:pPr>
      <w:bookmarkStart w:id="332" w:name="_Toc13590659"/>
      <w:r>
        <w:t>Заштита</w:t>
      </w:r>
      <w:r w:rsidR="0048171A" w:rsidRPr="003B7354">
        <w:t xml:space="preserve"> </w:t>
      </w:r>
      <w:r>
        <w:t>лица</w:t>
      </w:r>
      <w:r w:rsidR="0048171A" w:rsidRPr="003B7354">
        <w:t xml:space="preserve"> </w:t>
      </w:r>
      <w:r>
        <w:t>која</w:t>
      </w:r>
      <w:r w:rsidR="0048171A" w:rsidRPr="003B7354">
        <w:t xml:space="preserve"> </w:t>
      </w:r>
      <w:r>
        <w:t>нису</w:t>
      </w:r>
      <w:r w:rsidR="0048171A" w:rsidRPr="003B7354">
        <w:t xml:space="preserve"> </w:t>
      </w:r>
      <w:r>
        <w:t>професионално</w:t>
      </w:r>
      <w:r w:rsidR="0048171A" w:rsidRPr="003B7354">
        <w:t xml:space="preserve"> </w:t>
      </w:r>
      <w:r>
        <w:t>изложена</w:t>
      </w:r>
      <w:bookmarkEnd w:id="332"/>
    </w:p>
    <w:p w:rsidR="00D924B3" w:rsidRPr="003B7354" w:rsidRDefault="00D924B3" w:rsidP="00FC479E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8171A" w:rsidRPr="003B7354" w:rsidRDefault="003B7354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Како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раније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>:</w:t>
      </w:r>
    </w:p>
    <w:p w:rsidR="0048171A" w:rsidRPr="003B7354" w:rsidRDefault="0048171A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8171A" w:rsidRPr="003B7354" w:rsidRDefault="003B7354" w:rsidP="00D421E7">
      <w:pPr>
        <w:pStyle w:val="ListParagraph"/>
        <w:numPr>
          <w:ilvl w:val="0"/>
          <w:numId w:val="20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Пацијенти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као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дио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свог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дијагностичког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поступка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третмана</w:t>
      </w:r>
      <w:r w:rsidR="00CE08CD" w:rsidRPr="003B7354">
        <w:rPr>
          <w:noProof/>
          <w:lang w:val="sr-Cyrl-CS" w:eastAsia="bs-Latn-BA"/>
        </w:rPr>
        <w:t>;</w:t>
      </w:r>
    </w:p>
    <w:p w:rsidR="0048171A" w:rsidRPr="003B7354" w:rsidRDefault="003B7354" w:rsidP="00D421E7">
      <w:pPr>
        <w:pStyle w:val="ListParagraph"/>
        <w:numPr>
          <w:ilvl w:val="0"/>
          <w:numId w:val="20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Лица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оквиру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својих</w:t>
      </w:r>
      <w:r w:rsidR="006F7778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редовних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здравствених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прегледа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радника</w:t>
      </w:r>
      <w:r w:rsidR="00CE08CD" w:rsidRPr="003B7354">
        <w:rPr>
          <w:noProof/>
          <w:lang w:val="sr-Cyrl-CS" w:eastAsia="bs-Latn-BA"/>
        </w:rPr>
        <w:t>;</w:t>
      </w:r>
    </w:p>
    <w:p w:rsidR="0048171A" w:rsidRPr="003B7354" w:rsidRDefault="003B7354" w:rsidP="00D421E7">
      <w:pPr>
        <w:pStyle w:val="ListParagraph"/>
        <w:numPr>
          <w:ilvl w:val="0"/>
          <w:numId w:val="20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Лица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која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дио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здравствених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скрининга</w:t>
      </w:r>
      <w:r w:rsidR="00CE08CD" w:rsidRPr="003B7354">
        <w:rPr>
          <w:noProof/>
          <w:lang w:val="sr-Cyrl-CS" w:eastAsia="bs-Latn-BA"/>
        </w:rPr>
        <w:t>;</w:t>
      </w:r>
    </w:p>
    <w:p w:rsidR="0048171A" w:rsidRPr="003B7354" w:rsidRDefault="003B7354" w:rsidP="00D421E7">
      <w:pPr>
        <w:pStyle w:val="ListParagraph"/>
        <w:numPr>
          <w:ilvl w:val="0"/>
          <w:numId w:val="20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Лица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пацијенти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добровољно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учествују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медицинским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биомедицинским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дијагностичким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терапијским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истраживачким</w:t>
      </w:r>
      <w:r w:rsidR="00CE08CD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програмима</w:t>
      </w:r>
      <w:r w:rsidR="00CE08CD" w:rsidRPr="003B7354">
        <w:rPr>
          <w:noProof/>
          <w:lang w:val="sr-Cyrl-CS" w:eastAsia="bs-Latn-BA"/>
        </w:rPr>
        <w:t>;</w:t>
      </w:r>
    </w:p>
    <w:p w:rsidR="0048171A" w:rsidRPr="003B7354" w:rsidRDefault="003B7354" w:rsidP="00D421E7">
      <w:pPr>
        <w:pStyle w:val="ListParagraph"/>
        <w:numPr>
          <w:ilvl w:val="0"/>
          <w:numId w:val="20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Лица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као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дио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медицинско</w:t>
      </w:r>
      <w:r w:rsidR="0048171A" w:rsidRPr="003B7354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правне</w:t>
      </w:r>
      <w:r w:rsidR="0048171A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процедуре</w:t>
      </w:r>
      <w:r w:rsidR="0048171A" w:rsidRPr="003B7354">
        <w:rPr>
          <w:noProof/>
          <w:lang w:val="sr-Cyrl-CS" w:eastAsia="bs-Latn-BA"/>
        </w:rPr>
        <w:t>.</w:t>
      </w:r>
    </w:p>
    <w:p w:rsidR="0048171A" w:rsidRPr="003B7354" w:rsidRDefault="0048171A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8171A" w:rsidRPr="003B7354" w:rsidRDefault="003B7354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наведених</w:t>
      </w:r>
      <w:r w:rsidR="006D114E" w:rsidRPr="003B7354">
        <w:rPr>
          <w:rFonts w:ascii="Times New Roman" w:hAnsi="Times New Roman"/>
          <w:noProof/>
          <w:lang w:val="sr-Cyrl-CS" w:eastAsia="bs-Latn-BA"/>
        </w:rPr>
        <w:t>,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медицинској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</w:t>
      </w:r>
      <w:r w:rsidR="00393BB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помажу</w:t>
      </w:r>
      <w:r w:rsidR="0048171A" w:rsidRPr="003B7354">
        <w:rPr>
          <w:rStyle w:val="FootnoteReference"/>
          <w:rFonts w:ascii="Times New Roman" w:hAnsi="Times New Roman"/>
          <w:noProof/>
          <w:lang w:val="sr-Cyrl-CS" w:eastAsia="bs-Latn-BA"/>
        </w:rPr>
        <w:footnoteReference w:id="7"/>
      </w:r>
      <w:r w:rsidR="006F7778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>.</w:t>
      </w:r>
    </w:p>
    <w:p w:rsidR="0048171A" w:rsidRPr="003B7354" w:rsidRDefault="0048171A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8171A" w:rsidRPr="003B7354" w:rsidRDefault="003B7354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Стога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Надаље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оптимизације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принципа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оправданости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излагању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2022EA" w:rsidRPr="003B7354">
        <w:rPr>
          <w:rFonts w:ascii="Times New Roman" w:hAnsi="Times New Roman"/>
          <w:noProof/>
          <w:lang w:val="sr-Cyrl-CS" w:eastAsia="bs-Latn-BA"/>
        </w:rPr>
        <w:t>,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393BB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услуге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имају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запослене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специјалисте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физике</w:t>
      </w:r>
      <w:r w:rsidR="0048171A" w:rsidRPr="003B7354">
        <w:rPr>
          <w:rStyle w:val="FootnoteReference"/>
          <w:rFonts w:ascii="Times New Roman" w:hAnsi="Times New Roman"/>
          <w:noProof/>
          <w:lang w:val="sr-Cyrl-CS" w:eastAsia="bs-Latn-BA"/>
        </w:rPr>
        <w:footnoteReference w:id="8"/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одређеним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случајевима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физику</w:t>
      </w:r>
      <w:r w:rsidR="0048171A" w:rsidRPr="003B7354">
        <w:rPr>
          <w:rStyle w:val="FootnoteReference"/>
          <w:rFonts w:ascii="Times New Roman" w:hAnsi="Times New Roman"/>
          <w:noProof/>
          <w:lang w:val="sr-Cyrl-CS" w:eastAsia="bs-Latn-BA"/>
        </w:rPr>
        <w:footnoteReference w:id="9"/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7919B0" w:rsidRPr="003B7354" w:rsidRDefault="007919B0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8171A" w:rsidRPr="003B7354" w:rsidRDefault="003B7354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Будући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адекватан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образовања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медицинских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физичара</w:t>
      </w:r>
      <w:r w:rsidR="00B40C92" w:rsidRPr="003B7354">
        <w:rPr>
          <w:rFonts w:ascii="Times New Roman" w:hAnsi="Times New Roman"/>
          <w:noProof/>
          <w:lang w:val="sr-Cyrl-CS" w:eastAsia="bs-Latn-BA"/>
        </w:rPr>
        <w:t>,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израдила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критеријуме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квалификованости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пословима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здравственим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установама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специјалисте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радиодијагностици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радиотерапији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пута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тражила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Федералног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министарства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успостави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специјализацију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још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урађено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разлику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Министарства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социјалне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већ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успоставило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специјализацију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нивоу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48171A" w:rsidRPr="004B3959" w:rsidRDefault="0048171A" w:rsidP="0048171A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48171A" w:rsidRDefault="003B7354" w:rsidP="0048171A">
      <w:pPr>
        <w:spacing w:line="240" w:lineRule="auto"/>
        <w:rPr>
          <w:rFonts w:ascii="Times New Roman" w:hAnsi="Times New Roman"/>
          <w:noProof/>
          <w:lang w:val="hr-HR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донесених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критеријума</w:t>
      </w:r>
      <w:r w:rsidR="0047156D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B8542B" w:rsidRPr="003B7354">
        <w:rPr>
          <w:rFonts w:ascii="Times New Roman" w:hAnsi="Times New Roman"/>
          <w:noProof/>
          <w:lang w:val="sr-Cyrl-CS" w:eastAsia="bs-Latn-BA"/>
        </w:rPr>
        <w:t xml:space="preserve"> 31.12.201</w:t>
      </w:r>
      <w:r w:rsidR="0038019D" w:rsidRPr="003B7354">
        <w:rPr>
          <w:rFonts w:ascii="Times New Roman" w:hAnsi="Times New Roman"/>
          <w:noProof/>
          <w:lang w:val="sr-Cyrl-CS" w:eastAsia="bs-Latn-BA"/>
        </w:rPr>
        <w:t>8</w:t>
      </w:r>
      <w:r w:rsidR="00B8542B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издала</w:t>
      </w:r>
      <w:r w:rsidR="004D7A99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4D7A99" w:rsidRPr="003B7354">
        <w:rPr>
          <w:rFonts w:ascii="Times New Roman" w:hAnsi="Times New Roman"/>
          <w:noProof/>
          <w:lang w:val="sr-Cyrl-CS" w:eastAsia="bs-Latn-BA"/>
        </w:rPr>
        <w:t xml:space="preserve"> 3</w:t>
      </w:r>
      <w:r w:rsidR="0038019D" w:rsidRPr="003B7354">
        <w:rPr>
          <w:rFonts w:ascii="Times New Roman" w:hAnsi="Times New Roman"/>
          <w:noProof/>
          <w:lang w:val="sr-Cyrl-CS" w:eastAsia="bs-Latn-BA"/>
        </w:rPr>
        <w:t>8</w:t>
      </w:r>
      <w:r w:rsidR="004D7A99" w:rsidRPr="003B7354">
        <w:rPr>
          <w:rFonts w:ascii="Times New Roman" w:hAnsi="Times New Roman"/>
          <w:noProof/>
          <w:color w:val="FF0000"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рјешења</w:t>
      </w:r>
      <w:r w:rsidR="004D7A99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обављање</w:t>
      </w:r>
      <w:r w:rsidR="0048171A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послова</w:t>
      </w:r>
      <w:r w:rsidR="00B8542B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специјалисте</w:t>
      </w:r>
      <w:r w:rsidR="00B8542B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B8542B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физике</w:t>
      </w:r>
      <w:r w:rsidR="0038019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38019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38019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описано</w:t>
      </w:r>
      <w:r w:rsidR="0038019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8019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дијелу</w:t>
      </w:r>
      <w:r w:rsidR="0038019D" w:rsidRPr="003B7354">
        <w:rPr>
          <w:rFonts w:ascii="Times New Roman" w:hAnsi="Times New Roman"/>
          <w:noProof/>
          <w:lang w:val="sr-Cyrl-CS" w:eastAsia="bs-Latn-BA"/>
        </w:rPr>
        <w:t xml:space="preserve"> 2.3.</w:t>
      </w:r>
    </w:p>
    <w:p w:rsidR="001C180F" w:rsidRDefault="001C180F" w:rsidP="001C180F">
      <w:pPr>
        <w:keepNext/>
        <w:spacing w:line="240" w:lineRule="auto"/>
        <w:outlineLvl w:val="1"/>
        <w:rPr>
          <w:rFonts w:ascii="Times New Roman" w:hAnsi="Times New Roman"/>
          <w:noProof/>
          <w:lang w:val="hr-HR" w:eastAsia="bs-Latn-BA"/>
        </w:rPr>
      </w:pPr>
      <w:bookmarkStart w:id="333" w:name="_Toc518929951"/>
      <w:bookmarkStart w:id="334" w:name="_Toc519013255"/>
      <w:bookmarkStart w:id="335" w:name="_Toc519013379"/>
      <w:bookmarkStart w:id="336" w:name="_Toc519069149"/>
      <w:bookmarkStart w:id="337" w:name="_Toc519159405"/>
      <w:bookmarkStart w:id="338" w:name="_Toc519510675"/>
      <w:bookmarkEnd w:id="333"/>
      <w:bookmarkEnd w:id="334"/>
      <w:bookmarkEnd w:id="335"/>
      <w:bookmarkEnd w:id="336"/>
      <w:bookmarkEnd w:id="337"/>
      <w:bookmarkEnd w:id="338"/>
    </w:p>
    <w:p w:rsidR="001C180F" w:rsidRPr="001C180F" w:rsidRDefault="001C180F" w:rsidP="001C180F">
      <w:pPr>
        <w:keepNext/>
        <w:spacing w:line="240" w:lineRule="auto"/>
        <w:outlineLvl w:val="1"/>
        <w:rPr>
          <w:rFonts w:eastAsia="Calibri" w:cstheme="minorHAnsi"/>
          <w:b/>
          <w:bCs/>
          <w:iCs/>
          <w:noProof/>
          <w:vanish/>
          <w:sz w:val="26"/>
          <w:lang w:val="hr-HR" w:eastAsia="bs-Latn-BA"/>
        </w:rPr>
      </w:pPr>
    </w:p>
    <w:p w:rsidR="001C180F" w:rsidRPr="00E9771E" w:rsidRDefault="001C180F" w:rsidP="001C180F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39" w:name="_Toc518929952"/>
      <w:bookmarkStart w:id="340" w:name="_Toc519013256"/>
      <w:bookmarkStart w:id="341" w:name="_Toc519013380"/>
      <w:bookmarkStart w:id="342" w:name="_Toc519069150"/>
      <w:bookmarkStart w:id="343" w:name="_Toc519159406"/>
      <w:bookmarkStart w:id="344" w:name="_Toc519510676"/>
      <w:bookmarkStart w:id="345" w:name="_Toc13590660"/>
      <w:bookmarkEnd w:id="339"/>
      <w:bookmarkEnd w:id="340"/>
      <w:bookmarkEnd w:id="341"/>
      <w:bookmarkEnd w:id="342"/>
      <w:bookmarkEnd w:id="343"/>
      <w:bookmarkEnd w:id="344"/>
      <w:bookmarkEnd w:id="345"/>
    </w:p>
    <w:p w:rsidR="001C180F" w:rsidRPr="00E9771E" w:rsidRDefault="001C180F" w:rsidP="001C180F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46" w:name="_Toc518929953"/>
      <w:bookmarkStart w:id="347" w:name="_Toc519013257"/>
      <w:bookmarkStart w:id="348" w:name="_Toc519013381"/>
      <w:bookmarkStart w:id="349" w:name="_Toc519069151"/>
      <w:bookmarkStart w:id="350" w:name="_Toc519159407"/>
      <w:bookmarkStart w:id="351" w:name="_Toc519510677"/>
      <w:bookmarkStart w:id="352" w:name="_Toc13590661"/>
      <w:bookmarkEnd w:id="346"/>
      <w:bookmarkEnd w:id="347"/>
      <w:bookmarkEnd w:id="348"/>
      <w:bookmarkEnd w:id="349"/>
      <w:bookmarkEnd w:id="350"/>
      <w:bookmarkEnd w:id="351"/>
      <w:bookmarkEnd w:id="352"/>
    </w:p>
    <w:p w:rsidR="001C180F" w:rsidRPr="00E9771E" w:rsidRDefault="001C180F" w:rsidP="001C180F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53" w:name="_Toc518929954"/>
      <w:bookmarkStart w:id="354" w:name="_Toc519013258"/>
      <w:bookmarkStart w:id="355" w:name="_Toc519013382"/>
      <w:bookmarkStart w:id="356" w:name="_Toc519069152"/>
      <w:bookmarkStart w:id="357" w:name="_Toc519159408"/>
      <w:bookmarkStart w:id="358" w:name="_Toc519510678"/>
      <w:bookmarkStart w:id="359" w:name="_Toc13590662"/>
      <w:bookmarkEnd w:id="353"/>
      <w:bookmarkEnd w:id="354"/>
      <w:bookmarkEnd w:id="355"/>
      <w:bookmarkEnd w:id="356"/>
      <w:bookmarkEnd w:id="357"/>
      <w:bookmarkEnd w:id="358"/>
      <w:bookmarkEnd w:id="359"/>
    </w:p>
    <w:p w:rsidR="001C180F" w:rsidRPr="00E9771E" w:rsidRDefault="001C180F" w:rsidP="001C180F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60" w:name="_Toc518929955"/>
      <w:bookmarkStart w:id="361" w:name="_Toc519013259"/>
      <w:bookmarkStart w:id="362" w:name="_Toc519013383"/>
      <w:bookmarkStart w:id="363" w:name="_Toc519069153"/>
      <w:bookmarkStart w:id="364" w:name="_Toc519159409"/>
      <w:bookmarkStart w:id="365" w:name="_Toc519510679"/>
      <w:bookmarkStart w:id="366" w:name="_Toc13590663"/>
      <w:bookmarkEnd w:id="360"/>
      <w:bookmarkEnd w:id="361"/>
      <w:bookmarkEnd w:id="362"/>
      <w:bookmarkEnd w:id="363"/>
      <w:bookmarkEnd w:id="364"/>
      <w:bookmarkEnd w:id="365"/>
      <w:bookmarkEnd w:id="366"/>
    </w:p>
    <w:p w:rsidR="001C180F" w:rsidRPr="00E9771E" w:rsidRDefault="001C180F" w:rsidP="001C180F">
      <w:pPr>
        <w:pStyle w:val="ListParagraph"/>
        <w:keepNext/>
        <w:numPr>
          <w:ilvl w:val="0"/>
          <w:numId w:val="27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67" w:name="_Toc518929956"/>
      <w:bookmarkStart w:id="368" w:name="_Toc519013260"/>
      <w:bookmarkStart w:id="369" w:name="_Toc519013384"/>
      <w:bookmarkStart w:id="370" w:name="_Toc519069154"/>
      <w:bookmarkStart w:id="371" w:name="_Toc519159410"/>
      <w:bookmarkStart w:id="372" w:name="_Toc519510680"/>
      <w:bookmarkStart w:id="373" w:name="_Toc13590664"/>
      <w:bookmarkEnd w:id="367"/>
      <w:bookmarkEnd w:id="368"/>
      <w:bookmarkEnd w:id="369"/>
      <w:bookmarkEnd w:id="370"/>
      <w:bookmarkEnd w:id="371"/>
      <w:bookmarkEnd w:id="372"/>
      <w:bookmarkEnd w:id="373"/>
    </w:p>
    <w:p w:rsidR="00AF55D4" w:rsidRPr="003B7354" w:rsidRDefault="003B7354" w:rsidP="001E6EA3">
      <w:pPr>
        <w:pStyle w:val="Heading3"/>
      </w:pPr>
      <w:bookmarkStart w:id="374" w:name="_Toc13590665"/>
      <w:r>
        <w:t>Служба</w:t>
      </w:r>
      <w:r w:rsidR="00AF55D4" w:rsidRPr="003B7354">
        <w:t xml:space="preserve"> </w:t>
      </w:r>
      <w:r>
        <w:t>за</w:t>
      </w:r>
      <w:r w:rsidR="00AF55D4" w:rsidRPr="003B7354">
        <w:t xml:space="preserve"> </w:t>
      </w:r>
      <w:r>
        <w:t>заштиту</w:t>
      </w:r>
      <w:r w:rsidR="00AF55D4" w:rsidRPr="003B7354">
        <w:t xml:space="preserve"> </w:t>
      </w:r>
      <w:r>
        <w:t>од</w:t>
      </w:r>
      <w:r w:rsidR="00AF55D4" w:rsidRPr="003B7354">
        <w:t xml:space="preserve"> </w:t>
      </w:r>
      <w:r>
        <w:t>зрачења</w:t>
      </w:r>
      <w:r w:rsidR="00AF55D4" w:rsidRPr="003B7354">
        <w:t xml:space="preserve"> </w:t>
      </w:r>
      <w:r>
        <w:t>и</w:t>
      </w:r>
      <w:r w:rsidR="00AF55D4" w:rsidRPr="003B7354">
        <w:t xml:space="preserve"> </w:t>
      </w:r>
      <w:r>
        <w:t>медицинску</w:t>
      </w:r>
      <w:r w:rsidR="00AF55D4" w:rsidRPr="003B7354">
        <w:t xml:space="preserve"> </w:t>
      </w:r>
      <w:r>
        <w:t>физику</w:t>
      </w:r>
      <w:bookmarkEnd w:id="374"/>
    </w:p>
    <w:p w:rsidR="0048171A" w:rsidRPr="003B7354" w:rsidRDefault="0048171A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3A0213" w:rsidRPr="003B7354" w:rsidRDefault="003B7354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веће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нпр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болнице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клинички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 w:rsidR="001C180F">
        <w:rPr>
          <w:rFonts w:ascii="Times New Roman" w:hAnsi="Times New Roman"/>
          <w:noProof/>
          <w:lang w:val="sr-Cyrl-CS" w:eastAsia="bs-Latn-BA"/>
        </w:rPr>
        <w:t>да</w:t>
      </w:r>
      <w:r w:rsidR="001C180F" w:rsidRPr="001C180F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нуд</w:t>
      </w:r>
      <w:r w:rsidR="001C180F">
        <w:rPr>
          <w:rFonts w:ascii="Times New Roman" w:hAnsi="Times New Roman"/>
          <w:noProof/>
          <w:lang w:val="sr-Cyrl-CS" w:eastAsia="bs-Latn-BA"/>
        </w:rPr>
        <w:t>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специфичне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дијагностичку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интервентну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радиологију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радиотерапију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),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важећим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прописима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морају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свом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организационом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саставу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имати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задатак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носиоца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специфичне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спроводи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основне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принципе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Служба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осталих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: </w:t>
      </w:r>
    </w:p>
    <w:p w:rsidR="0088043C" w:rsidRPr="003B7354" w:rsidRDefault="0088043C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3A0213" w:rsidRPr="003B7354" w:rsidRDefault="003B7354" w:rsidP="00D421E7">
      <w:pPr>
        <w:pStyle w:val="ListParagraph"/>
        <w:numPr>
          <w:ilvl w:val="0"/>
          <w:numId w:val="21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учествовање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надгледање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фаза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пројектовања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инсталирања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рада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модификације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декомисионирања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објекта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посебно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односе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радиолошке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уређаје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као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објекту</w:t>
      </w:r>
      <w:r w:rsidR="003A0213" w:rsidRPr="003B7354">
        <w:rPr>
          <w:noProof/>
          <w:lang w:val="sr-Cyrl-CS" w:eastAsia="bs-Latn-BA"/>
        </w:rPr>
        <w:t xml:space="preserve">; </w:t>
      </w:r>
    </w:p>
    <w:p w:rsidR="003A0213" w:rsidRPr="003B7354" w:rsidRDefault="003B7354" w:rsidP="00D421E7">
      <w:pPr>
        <w:pStyle w:val="ListParagraph"/>
        <w:numPr>
          <w:ilvl w:val="0"/>
          <w:numId w:val="21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савјетовање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носиоца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ауторизације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код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планирања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новог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објекта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прихватања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коришћење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нових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модификованих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везаних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било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инжењерску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контролу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карактеристике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пројекта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карактеристике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средстава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упозоравање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релевантних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1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савјетовање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набавци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врста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материјала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или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уређаја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производе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зрачење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као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материјала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одговарајућих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личних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средстава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инструмената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радијациони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мониторинг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1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категоризацију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професионално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изложених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лица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класификацију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контролисаних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надгледаних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зона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1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обуке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области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запосленика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установи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чијем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саставу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налази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1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вршење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физичких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мјерења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процјену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дозе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пацијента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друге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појединце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субјекти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медицинске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експозиције</w:t>
      </w:r>
      <w:r w:rsidR="003A0213" w:rsidRPr="003B7354">
        <w:rPr>
          <w:noProof/>
          <w:lang w:val="sr-Cyrl-CS" w:eastAsia="bs-Latn-BA"/>
        </w:rPr>
        <w:t>.</w:t>
      </w:r>
    </w:p>
    <w:p w:rsidR="003A0213" w:rsidRPr="003B7354" w:rsidRDefault="003A0213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3A0213" w:rsidRPr="003B7354" w:rsidRDefault="003B7354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Тренутно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пет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саставу</w:t>
      </w:r>
      <w:r w:rsidR="003A0213" w:rsidRPr="003B7354">
        <w:rPr>
          <w:rFonts w:ascii="Times New Roman" w:hAnsi="Times New Roman"/>
          <w:noProof/>
          <w:lang w:val="sr-Cyrl-CS" w:eastAsia="bs-Latn-BA"/>
        </w:rPr>
        <w:t>:</w:t>
      </w:r>
    </w:p>
    <w:p w:rsidR="00960F57" w:rsidRPr="003B7354" w:rsidRDefault="00960F57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3A0213" w:rsidRPr="003B7354" w:rsidRDefault="003B7354" w:rsidP="00D421E7">
      <w:pPr>
        <w:pStyle w:val="ListParagraph"/>
        <w:numPr>
          <w:ilvl w:val="0"/>
          <w:numId w:val="22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Клиничког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центра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Универзит</w:t>
      </w:r>
      <w:r w:rsidR="001A6C70">
        <w:rPr>
          <w:noProof/>
          <w:lang w:val="sr-Cyrl-CS" w:eastAsia="bs-Latn-BA"/>
        </w:rPr>
        <w:t>ет</w:t>
      </w:r>
      <w:r>
        <w:rPr>
          <w:noProof/>
          <w:lang w:val="sr-Cyrl-CS" w:eastAsia="bs-Latn-BA"/>
        </w:rPr>
        <w:t>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Сарајеву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Сарајево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2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Универзитетског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клиничког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центра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Тузла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Тузла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2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Кантоналне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болнице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Зеница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Зеница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2"/>
        </w:numPr>
        <w:spacing w:line="240" w:lineRule="auto"/>
        <w:rPr>
          <w:noProof/>
          <w:lang w:val="sr-Cyrl-CS" w:eastAsia="bs-Latn-BA"/>
        </w:rPr>
      </w:pPr>
      <w:r>
        <w:rPr>
          <w:iCs/>
          <w:noProof/>
          <w:lang w:val="sr-Cyrl-CS" w:eastAsia="bs-Latn-BA"/>
        </w:rPr>
        <w:t>Свеучилишне</w:t>
      </w:r>
      <w:r w:rsidR="003A0213" w:rsidRPr="003B7354">
        <w:rPr>
          <w:iCs/>
          <w:noProof/>
          <w:lang w:val="sr-Cyrl-CS" w:eastAsia="bs-Latn-BA"/>
        </w:rPr>
        <w:t xml:space="preserve"> </w:t>
      </w:r>
      <w:r>
        <w:rPr>
          <w:iCs/>
          <w:noProof/>
          <w:lang w:val="sr-Cyrl-CS" w:eastAsia="bs-Latn-BA"/>
        </w:rPr>
        <w:t>клиничке</w:t>
      </w:r>
      <w:r w:rsidR="003A0213" w:rsidRPr="003B7354">
        <w:rPr>
          <w:iCs/>
          <w:noProof/>
          <w:lang w:val="sr-Cyrl-CS" w:eastAsia="bs-Latn-BA"/>
        </w:rPr>
        <w:t xml:space="preserve"> </w:t>
      </w:r>
      <w:r>
        <w:rPr>
          <w:iCs/>
          <w:noProof/>
          <w:lang w:val="sr-Cyrl-CS" w:eastAsia="bs-Latn-BA"/>
        </w:rPr>
        <w:t>болнице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Мостар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Мостар</w:t>
      </w:r>
      <w:r w:rsidR="003A0213" w:rsidRPr="003B7354">
        <w:rPr>
          <w:noProof/>
          <w:lang w:val="sr-Cyrl-CS" w:eastAsia="bs-Latn-BA"/>
        </w:rPr>
        <w:t>;</w:t>
      </w:r>
    </w:p>
    <w:p w:rsidR="003A0213" w:rsidRPr="003B7354" w:rsidRDefault="003B7354" w:rsidP="00D421E7">
      <w:pPr>
        <w:pStyle w:val="ListParagraph"/>
        <w:numPr>
          <w:ilvl w:val="0"/>
          <w:numId w:val="22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Универзитетског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клиничког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центра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Српске</w:t>
      </w:r>
      <w:r w:rsidR="003A0213" w:rsidRPr="003B7354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Бања</w:t>
      </w:r>
      <w:r w:rsidR="003A0213" w:rsidRPr="003B7354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Лука</w:t>
      </w:r>
      <w:r w:rsidR="003A0213" w:rsidRPr="003B7354">
        <w:rPr>
          <w:noProof/>
          <w:lang w:val="sr-Cyrl-CS" w:eastAsia="bs-Latn-BA"/>
        </w:rPr>
        <w:t>.</w:t>
      </w:r>
    </w:p>
    <w:p w:rsidR="003A0213" w:rsidRPr="003B7354" w:rsidRDefault="003A0213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FF1A1D" w:rsidRPr="003B7354" w:rsidRDefault="003B7354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Ове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ауторизоване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физику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(</w:t>
      </w:r>
      <w:r w:rsidR="008005A4" w:rsidRPr="003B7354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005A4" w:rsidRPr="003B7354">
        <w:rPr>
          <w:rFonts w:ascii="Times New Roman" w:hAnsi="Times New Roman"/>
          <w:noProof/>
          <w:lang w:val="sr-Cyrl-CS" w:eastAsia="bs-Latn-BA"/>
        </w:rPr>
        <w:t>“,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3A0213" w:rsidRPr="003B7354">
        <w:rPr>
          <w:rFonts w:ascii="Times New Roman" w:hAnsi="Times New Roman"/>
          <w:noProof/>
          <w:lang w:val="sr-Cyrl-CS" w:eastAsia="bs-Latn-BA"/>
        </w:rPr>
        <w:t xml:space="preserve"> 86/15).</w:t>
      </w:r>
      <w:r w:rsidR="002A00C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Ауторизацијом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ових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служби</w:t>
      </w:r>
      <w:r w:rsidR="00E1034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креирана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инфраструктура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FF1A1D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запосленике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установе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чијем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саставу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служба</w:t>
      </w:r>
      <w:r w:rsidR="001A6D3E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налази</w:t>
      </w:r>
      <w:r w:rsidR="001A6D3E" w:rsidRPr="003B7354">
        <w:rPr>
          <w:rFonts w:ascii="Times New Roman" w:hAnsi="Times New Roman"/>
          <w:noProof/>
          <w:lang w:val="sr-Cyrl-CS" w:eastAsia="bs-Latn-BA"/>
        </w:rPr>
        <w:t>.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врсте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8005A4" w:rsidRPr="003B7354">
        <w:rPr>
          <w:rFonts w:ascii="Times New Roman" w:hAnsi="Times New Roman"/>
          <w:noProof/>
          <w:lang w:val="sr-Cyrl-CS" w:eastAsia="bs-Latn-BA"/>
        </w:rPr>
        <w:t>,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три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пет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служби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ауторизовано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техничког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>
        <w:rPr>
          <w:rFonts w:ascii="Times New Roman" w:hAnsi="Times New Roman"/>
          <w:noProof/>
          <w:lang w:val="sr-Cyrl-CS" w:eastAsia="bs-Latn-BA"/>
        </w:rPr>
        <w:t>да</w:t>
      </w:r>
      <w:r w:rsidR="00C263BC">
        <w:rPr>
          <w:rFonts w:ascii="Times New Roman" w:hAnsi="Times New Roman"/>
          <w:noProof/>
          <w:lang w:val="hr-HR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</w:t>
      </w:r>
      <w:r w:rsidR="00C263BC">
        <w:rPr>
          <w:rFonts w:ascii="Times New Roman" w:hAnsi="Times New Roman"/>
          <w:noProof/>
          <w:lang w:val="sr-Cyrl-CS" w:eastAsia="bs-Latn-BA"/>
        </w:rPr>
        <w:t>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предметну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запосленика</w:t>
      </w:r>
      <w:r w:rsidR="007172D9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својих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чиме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додатно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ојачана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005A4" w:rsidRPr="003B7354">
        <w:rPr>
          <w:rFonts w:ascii="Times New Roman" w:hAnsi="Times New Roman"/>
          <w:noProof/>
          <w:lang w:val="sr-Cyrl-CS" w:eastAsia="bs-Latn-BA"/>
        </w:rPr>
        <w:t>,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јачања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културе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свијести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A335A2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A335A2" w:rsidRPr="003B7354">
        <w:rPr>
          <w:rFonts w:ascii="Times New Roman" w:hAnsi="Times New Roman"/>
          <w:noProof/>
          <w:lang w:val="sr-Cyrl-CS" w:eastAsia="bs-Latn-BA"/>
        </w:rPr>
        <w:t>.</w:t>
      </w:r>
    </w:p>
    <w:p w:rsidR="00777174" w:rsidRPr="003B7354" w:rsidRDefault="00777174" w:rsidP="003A0213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8D3B49" w:rsidRPr="003B7354" w:rsidRDefault="003B7354" w:rsidP="0048171A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тим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A74AB4">
        <w:rPr>
          <w:rFonts w:ascii="Times New Roman" w:hAnsi="Times New Roman"/>
          <w:noProof/>
          <w:lang w:val="hr-HR" w:eastAsia="bs-Latn-BA"/>
        </w:rPr>
        <w:t>,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служби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очекује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интензивирају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спровођењу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јер</w:t>
      </w:r>
      <w:r w:rsidR="00A2292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рок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јуна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2020.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Након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истека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наведеног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рока</w:t>
      </w:r>
      <w:r w:rsidR="00777174" w:rsidRPr="003B7354">
        <w:rPr>
          <w:rFonts w:ascii="Times New Roman" w:hAnsi="Times New Roman"/>
          <w:noProof/>
          <w:lang w:val="sr-Cyrl-CS" w:eastAsia="bs-Latn-BA"/>
        </w:rPr>
        <w:t>,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завршила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неће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моћи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радити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936131" w:rsidRPr="003B7354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936131" w:rsidRPr="003B7354">
        <w:rPr>
          <w:rFonts w:ascii="Times New Roman" w:hAnsi="Times New Roman"/>
          <w:noProof/>
          <w:lang w:val="sr-Cyrl-CS" w:eastAsia="bs-Latn-BA"/>
        </w:rPr>
        <w:t>.</w:t>
      </w:r>
    </w:p>
    <w:p w:rsidR="00190418" w:rsidRDefault="00190418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8B643D" w:rsidRPr="001C180F" w:rsidRDefault="008B643D" w:rsidP="001C180F">
      <w:pPr>
        <w:pStyle w:val="Heading2"/>
        <w:numPr>
          <w:ilvl w:val="1"/>
          <w:numId w:val="0"/>
        </w:numPr>
        <w:tabs>
          <w:tab w:val="clear" w:pos="284"/>
          <w:tab w:val="left" w:pos="993"/>
        </w:tabs>
        <w:ind w:left="993" w:hanging="633"/>
        <w:rPr>
          <w:b w:val="0"/>
        </w:rPr>
      </w:pPr>
      <w:r w:rsidRPr="004B3959">
        <w:br w:type="page"/>
      </w:r>
    </w:p>
    <w:p w:rsidR="00C14254" w:rsidRPr="0014517C" w:rsidRDefault="0014517C" w:rsidP="00566752">
      <w:pPr>
        <w:pStyle w:val="Heading1"/>
        <w:rPr>
          <w:lang w:val="sr-Cyrl-CS"/>
        </w:rPr>
      </w:pPr>
      <w:bookmarkStart w:id="375" w:name="_Toc13590666"/>
      <w:r>
        <w:rPr>
          <w:lang w:val="sr-Cyrl-CS"/>
        </w:rPr>
        <w:t>ЗАШТИТА</w:t>
      </w:r>
      <w:r w:rsidR="003000CD" w:rsidRPr="0014517C">
        <w:rPr>
          <w:lang w:val="sr-Cyrl-CS"/>
        </w:rPr>
        <w:t xml:space="preserve"> </w:t>
      </w:r>
      <w:r>
        <w:rPr>
          <w:lang w:val="sr-Cyrl-CS"/>
        </w:rPr>
        <w:t>СТАНОВНИШТВА</w:t>
      </w:r>
      <w:r w:rsidR="003000CD" w:rsidRPr="0014517C">
        <w:rPr>
          <w:lang w:val="sr-Cyrl-CS"/>
        </w:rPr>
        <w:t xml:space="preserve"> </w:t>
      </w:r>
      <w:r>
        <w:rPr>
          <w:lang w:val="sr-Cyrl-CS"/>
        </w:rPr>
        <w:t>И</w:t>
      </w:r>
      <w:r w:rsidR="003000CD" w:rsidRPr="0014517C">
        <w:rPr>
          <w:lang w:val="sr-Cyrl-CS"/>
        </w:rPr>
        <w:t xml:space="preserve"> </w:t>
      </w:r>
      <w:r>
        <w:rPr>
          <w:lang w:val="sr-Cyrl-CS"/>
        </w:rPr>
        <w:t>ЖИВОТНЕ</w:t>
      </w:r>
      <w:r w:rsidR="00BD190A" w:rsidRPr="0014517C">
        <w:rPr>
          <w:lang w:val="sr-Cyrl-CS"/>
        </w:rPr>
        <w:t xml:space="preserve"> </w:t>
      </w:r>
      <w:r>
        <w:rPr>
          <w:lang w:val="sr-Cyrl-CS"/>
        </w:rPr>
        <w:t>СРЕДИНЕ</w:t>
      </w:r>
      <w:r w:rsidR="003000CD" w:rsidRPr="0014517C">
        <w:rPr>
          <w:lang w:val="sr-Cyrl-CS"/>
        </w:rPr>
        <w:t xml:space="preserve"> </w:t>
      </w:r>
      <w:r>
        <w:rPr>
          <w:lang w:val="sr-Cyrl-CS"/>
        </w:rPr>
        <w:t>ОД</w:t>
      </w:r>
      <w:r w:rsidR="003000CD" w:rsidRPr="0014517C">
        <w:rPr>
          <w:lang w:val="sr-Cyrl-CS"/>
        </w:rPr>
        <w:t xml:space="preserve"> </w:t>
      </w:r>
      <w:r>
        <w:rPr>
          <w:lang w:val="sr-Cyrl-CS"/>
        </w:rPr>
        <w:t>ЗРАЧЕЊА</w:t>
      </w:r>
      <w:bookmarkEnd w:id="375"/>
    </w:p>
    <w:p w:rsidR="00CB1594" w:rsidRPr="0014517C" w:rsidRDefault="00CB1594" w:rsidP="00CB1594">
      <w:pPr>
        <w:spacing w:line="240" w:lineRule="auto"/>
        <w:rPr>
          <w:rFonts w:ascii="Times New Roman" w:hAnsi="Times New Roman"/>
          <w:noProof/>
          <w:sz w:val="28"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bookmarkStart w:id="376" w:name="_Toc352749648"/>
      <w:r>
        <w:rPr>
          <w:rFonts w:ascii="Times New Roman" w:hAnsi="Times New Roman"/>
          <w:noProof/>
          <w:lang w:val="sr-Cyrl-CS" w:eastAsia="bs-Latn-BA"/>
        </w:rPr>
        <w:t>Сваки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Земље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потиче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вјештачких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Природна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потиче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космоса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Земље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вјештачка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посљедица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дјеловања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потиче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учествује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80%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озрачењу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популације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Дио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спољно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тијела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унутрашње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озрачивање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уколико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унесе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тијело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ингестијом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инхалацијом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15848" w:rsidRPr="004B3959" w:rsidRDefault="0014517C" w:rsidP="0051584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noProof/>
          <w:lang w:val="sr-Cyrl-CS" w:eastAsia="bs-Latn-BA"/>
        </w:rPr>
        <w:t>Један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видова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систематског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Редован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суштински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елемент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популације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Мониторингом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утврђују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контаминације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прате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трендови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концентрацијама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радионуклида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омогућава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благовремено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упозорење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изненадних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повећања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омогућава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ефективне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годишње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усљед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унутрашње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којој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просјечан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Дугоживећи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радионуклиди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дисперзирани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атмосферу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након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тестирања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оружја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акцидената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постројењима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другој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половини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прошлог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вијека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данас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присутни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BD190A" w:rsidRPr="0014517C">
        <w:rPr>
          <w:rFonts w:ascii="Times New Roman" w:hAnsi="Times New Roman"/>
          <w:noProof/>
          <w:lang w:val="sr-Cyrl-CS" w:eastAsia="bs-Latn-BA"/>
        </w:rPr>
        <w:t>.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Стога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ваздуха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воде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концентрација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дугоживећих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изотопа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 Sr-90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 Cs-137. 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highlight w:val="lightGray"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Поред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систематског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узимањем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анализирају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лабораторијама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данашње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вријеме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аутоматски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 w:rsidRPr="00C263BC">
        <w:rPr>
          <w:rFonts w:ascii="Times New Roman" w:hAnsi="Times New Roman"/>
          <w:noProof/>
          <w:lang w:val="bs-Latn-BA" w:eastAsia="bs-Latn-BA"/>
        </w:rPr>
        <w:t>онлајн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пројектован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одмах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повишени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кључних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елемената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упозорења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ситуацијама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настављене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нацрта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којим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замијенио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увело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радона</w:t>
      </w:r>
      <w:r w:rsidR="00515848" w:rsidRPr="0014517C">
        <w:rPr>
          <w:rStyle w:val="FootnoteReference"/>
          <w:rFonts w:ascii="Times New Roman" w:hAnsi="Times New Roman"/>
          <w:noProof/>
          <w:lang w:val="sr-Cyrl-CS" w:eastAsia="bs-Latn-BA"/>
        </w:rPr>
        <w:footnoteReference w:id="10"/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води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пиће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E1034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просторијама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становање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).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босанскохерцеговачко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законодавство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фокусом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ускладити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директивама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 59/2013/</w:t>
      </w:r>
      <w:r>
        <w:rPr>
          <w:rFonts w:ascii="Times New Roman" w:hAnsi="Times New Roman"/>
          <w:noProof/>
          <w:lang w:val="sr-Cyrl-CS" w:eastAsia="bs-Latn-BA"/>
        </w:rPr>
        <w:t>ЕУРАТОМ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Pr="004B3959">
        <w:rPr>
          <w:rFonts w:ascii="Times New Roman" w:hAnsi="Times New Roman"/>
          <w:noProof/>
          <w:lang w:val="bs-Latn-BA" w:eastAsia="bs-Latn-BA"/>
        </w:rPr>
        <w:t xml:space="preserve"> </w:t>
      </w:r>
      <w:r w:rsidR="00515848" w:rsidRPr="004B3959">
        <w:rPr>
          <w:rFonts w:ascii="Times New Roman" w:hAnsi="Times New Roman"/>
          <w:noProof/>
          <w:lang w:val="bs-Latn-BA" w:eastAsia="bs-Latn-BA"/>
        </w:rPr>
        <w:t>51/2013/</w:t>
      </w:r>
      <w:r>
        <w:rPr>
          <w:rFonts w:ascii="Times New Roman" w:hAnsi="Times New Roman"/>
          <w:noProof/>
          <w:lang w:val="sr-Cyrl-CS" w:eastAsia="bs-Latn-BA"/>
        </w:rPr>
        <w:t>ЕУРАТОМ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88043C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88043C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88043C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легислативе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вршене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приједлога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националног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BA2C87" w:rsidRPr="0014517C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циклус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2020</w:t>
      </w:r>
      <w:r w:rsidR="008005A4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>2021</w:t>
      </w:r>
      <w:r w:rsidR="008005A4" w:rsidRPr="0014517C">
        <w:rPr>
          <w:rFonts w:ascii="Times New Roman" w:hAnsi="Times New Roman"/>
          <w:noProof/>
          <w:lang w:val="sr-Cyrl-CS" w:eastAsia="bs-Latn-BA"/>
        </w:rPr>
        <w:t>.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називом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Даља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изградња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националних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капацитета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успостављање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смањене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радону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lang w:val="sr-Cyrl-CS" w:eastAsia="bs-Latn-BA"/>
        </w:rPr>
        <w:t>Овим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његову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започети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системско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мјерење</w:t>
      </w:r>
      <w:r w:rsidR="008005A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радона</w:t>
      </w:r>
      <w:r w:rsidR="008005A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8005A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цијело</w:t>
      </w:r>
      <w:r w:rsidR="008005A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подручје</w:t>
      </w:r>
      <w:r w:rsidR="008005A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Међутим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сходно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извршила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набавку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услуга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цијелој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показао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измјерене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вриједности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појединим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медијима</w:t>
      </w:r>
      <w:r w:rsidR="00515848" w:rsidRPr="0014517C">
        <w:rPr>
          <w:rStyle w:val="FootnoteReference"/>
          <w:rFonts w:ascii="Times New Roman" w:hAnsi="Times New Roman"/>
          <w:noProof/>
          <w:lang w:val="sr-Cyrl-CS" w:eastAsia="bs-Latn-BA"/>
        </w:rPr>
        <w:footnoteReference w:id="11"/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дозвољених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закључити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ефективне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појединца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испод</w:t>
      </w:r>
      <w:r w:rsidR="00CD650E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законски</w:t>
      </w:r>
      <w:r w:rsidR="00CD650E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прописаног</w:t>
      </w:r>
      <w:r w:rsidR="00CD650E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максимума</w:t>
      </w:r>
      <w:r w:rsidR="00CD650E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515848" w:rsidRPr="0014517C" w:rsidRDefault="00515848" w:rsidP="00515848">
      <w:pPr>
        <w:tabs>
          <w:tab w:val="left" w:pos="5760"/>
        </w:tabs>
        <w:spacing w:line="240" w:lineRule="auto"/>
        <w:rPr>
          <w:rFonts w:ascii="Times New Roman" w:hAnsi="Times New Roman"/>
          <w:noProof/>
          <w:lang w:val="sr-Cyrl-CS" w:eastAsia="bs-Latn-BA"/>
        </w:rPr>
      </w:pPr>
      <w:r w:rsidRPr="0014517C">
        <w:rPr>
          <w:rFonts w:ascii="Times New Roman" w:hAnsi="Times New Roman"/>
          <w:noProof/>
          <w:lang w:val="sr-Cyrl-CS" w:eastAsia="bs-Latn-BA"/>
        </w:rPr>
        <w:t xml:space="preserve">  </w:t>
      </w:r>
      <w:r w:rsidRPr="0014517C">
        <w:rPr>
          <w:rFonts w:ascii="Times New Roman" w:hAnsi="Times New Roman"/>
          <w:noProof/>
          <w:lang w:val="sr-Cyrl-CS" w:eastAsia="bs-Latn-BA"/>
        </w:rPr>
        <w:tab/>
      </w: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Сам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поступак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напријед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Анексу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1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515848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774A87" w:rsidRDefault="00774A87" w:rsidP="00515848">
      <w:pPr>
        <w:spacing w:line="240" w:lineRule="auto"/>
        <w:rPr>
          <w:rFonts w:ascii="Times New Roman" w:hAnsi="Times New Roman"/>
          <w:noProof/>
          <w:lang w:val="hr-HR" w:eastAsia="bs-Latn-BA"/>
        </w:rPr>
      </w:pPr>
    </w:p>
    <w:p w:rsidR="00515848" w:rsidRPr="0014517C" w:rsidRDefault="00515848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77" w:name="_Toc518545385"/>
      <w:bookmarkStart w:id="378" w:name="_Toc518545485"/>
      <w:bookmarkStart w:id="379" w:name="_Toc518546391"/>
      <w:bookmarkStart w:id="380" w:name="_Toc518546491"/>
      <w:bookmarkStart w:id="381" w:name="_Toc518927068"/>
      <w:bookmarkStart w:id="382" w:name="_Toc519510376"/>
      <w:bookmarkStart w:id="383" w:name="_Toc12642940"/>
      <w:bookmarkStart w:id="384" w:name="_Toc12643023"/>
      <w:bookmarkStart w:id="385" w:name="_Toc12643108"/>
      <w:bookmarkStart w:id="386" w:name="_Toc13133687"/>
      <w:bookmarkStart w:id="387" w:name="_Toc13141315"/>
      <w:bookmarkStart w:id="388" w:name="_Toc13417584"/>
      <w:bookmarkStart w:id="389" w:name="_Toc13426572"/>
      <w:bookmarkStart w:id="390" w:name="_Toc13590667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  <w:bookmarkEnd w:id="386"/>
      <w:bookmarkEnd w:id="387"/>
      <w:bookmarkEnd w:id="388"/>
      <w:bookmarkEnd w:id="389"/>
      <w:bookmarkEnd w:id="390"/>
    </w:p>
    <w:p w:rsidR="00515848" w:rsidRPr="0014517C" w:rsidRDefault="00515848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91" w:name="_Toc518545386"/>
      <w:bookmarkStart w:id="392" w:name="_Toc518545486"/>
      <w:bookmarkStart w:id="393" w:name="_Toc518546392"/>
      <w:bookmarkStart w:id="394" w:name="_Toc518546492"/>
      <w:bookmarkStart w:id="395" w:name="_Toc518927069"/>
      <w:bookmarkStart w:id="396" w:name="_Toc519510377"/>
      <w:bookmarkStart w:id="397" w:name="_Toc12642941"/>
      <w:bookmarkStart w:id="398" w:name="_Toc12643024"/>
      <w:bookmarkStart w:id="399" w:name="_Toc12643109"/>
      <w:bookmarkStart w:id="400" w:name="_Toc13133688"/>
      <w:bookmarkStart w:id="401" w:name="_Toc13141316"/>
      <w:bookmarkStart w:id="402" w:name="_Toc13417585"/>
      <w:bookmarkStart w:id="403" w:name="_Toc13426573"/>
      <w:bookmarkStart w:id="404" w:name="_Toc13590668"/>
      <w:bookmarkEnd w:id="391"/>
      <w:bookmarkEnd w:id="392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  <w:bookmarkEnd w:id="403"/>
      <w:bookmarkEnd w:id="404"/>
    </w:p>
    <w:p w:rsidR="00515848" w:rsidRPr="0014517C" w:rsidRDefault="00515848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05" w:name="_Toc518545387"/>
      <w:bookmarkStart w:id="406" w:name="_Toc518545487"/>
      <w:bookmarkStart w:id="407" w:name="_Toc518546393"/>
      <w:bookmarkStart w:id="408" w:name="_Toc518546493"/>
      <w:bookmarkStart w:id="409" w:name="_Toc518927070"/>
      <w:bookmarkStart w:id="410" w:name="_Toc519510378"/>
      <w:bookmarkStart w:id="411" w:name="_Toc12642942"/>
      <w:bookmarkStart w:id="412" w:name="_Toc12643025"/>
      <w:bookmarkStart w:id="413" w:name="_Toc12643110"/>
      <w:bookmarkStart w:id="414" w:name="_Toc13133689"/>
      <w:bookmarkStart w:id="415" w:name="_Toc13141317"/>
      <w:bookmarkStart w:id="416" w:name="_Toc13417586"/>
      <w:bookmarkStart w:id="417" w:name="_Toc13426574"/>
      <w:bookmarkStart w:id="418" w:name="_Toc13590669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bookmarkEnd w:id="414"/>
      <w:bookmarkEnd w:id="415"/>
      <w:bookmarkEnd w:id="416"/>
      <w:bookmarkEnd w:id="417"/>
      <w:bookmarkEnd w:id="418"/>
    </w:p>
    <w:p w:rsidR="00515848" w:rsidRPr="0014517C" w:rsidRDefault="0014517C" w:rsidP="001E6EA3">
      <w:pPr>
        <w:pStyle w:val="Heading3"/>
      </w:pPr>
      <w:bookmarkStart w:id="419" w:name="_Toc13590670"/>
      <w:r>
        <w:t>Мониторинг</w:t>
      </w:r>
      <w:r w:rsidR="00515848" w:rsidRPr="0014517C">
        <w:t xml:space="preserve"> </w:t>
      </w:r>
      <w:r>
        <w:t>радиоактивности</w:t>
      </w:r>
      <w:r w:rsidR="00515848" w:rsidRPr="0014517C">
        <w:t xml:space="preserve"> </w:t>
      </w:r>
      <w:r>
        <w:t>у</w:t>
      </w:r>
      <w:r w:rsidR="00515848" w:rsidRPr="0014517C">
        <w:t xml:space="preserve"> </w:t>
      </w:r>
      <w:r>
        <w:t>животној</w:t>
      </w:r>
      <w:r w:rsidR="00BD190A" w:rsidRPr="0014517C">
        <w:t xml:space="preserve"> </w:t>
      </w:r>
      <w:r>
        <w:t>средини</w:t>
      </w:r>
      <w:bookmarkEnd w:id="419"/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изводе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Ветеринарски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факултет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Сарајево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Лабораторија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ЈЗУ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Центар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Центар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Као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Ветеринарски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факултет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Универзитета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Сарајеву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Лабораторији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исправности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659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вода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F5A23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7, </w:t>
      </w:r>
      <w:r>
        <w:rPr>
          <w:rFonts w:ascii="Times New Roman" w:hAnsi="Times New Roman"/>
          <w:noProof/>
          <w:lang w:val="sr-Cyrl-CS" w:eastAsia="bs-Latn-BA"/>
        </w:rPr>
        <w:t>млијеко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млијечне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прерађевине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19, </w:t>
      </w:r>
      <w:r>
        <w:rPr>
          <w:rFonts w:ascii="Times New Roman" w:hAnsi="Times New Roman"/>
          <w:noProof/>
          <w:lang w:val="sr-Cyrl-CS" w:eastAsia="bs-Latn-BA"/>
        </w:rPr>
        <w:t>гљиве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15, </w:t>
      </w:r>
      <w:r>
        <w:rPr>
          <w:rFonts w:ascii="Times New Roman" w:hAnsi="Times New Roman"/>
          <w:noProof/>
          <w:lang w:val="sr-Cyrl-CS" w:eastAsia="bs-Latn-BA"/>
        </w:rPr>
        <w:t>остали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узорци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F5A23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578, </w:t>
      </w:r>
      <w:r>
        <w:rPr>
          <w:rFonts w:ascii="Times New Roman" w:hAnsi="Times New Roman"/>
          <w:noProof/>
          <w:lang w:val="sr-Cyrl-CS" w:eastAsia="bs-Latn-BA"/>
        </w:rPr>
        <w:t>тло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седименти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23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опште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грађевински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17.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659 </w:t>
      </w:r>
      <w:r>
        <w:rPr>
          <w:rFonts w:ascii="Times New Roman" w:hAnsi="Times New Roman"/>
          <w:noProof/>
          <w:lang w:val="sr-Cyrl-CS" w:eastAsia="bs-Latn-BA"/>
        </w:rPr>
        <w:t>анализираних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хигијенски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исправни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highlight w:val="lightGray"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Системски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вода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земља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ваздух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људска</w:t>
      </w:r>
      <w:r w:rsidR="00BA2C87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животиње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рађен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току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Ипак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ЈЗУ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Центар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наручилаца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исправности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анализирано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372 </w:t>
      </w:r>
      <w:r>
        <w:rPr>
          <w:rFonts w:ascii="Times New Roman" w:hAnsi="Times New Roman"/>
          <w:noProof/>
          <w:lang w:val="sr-Cyrl-CS" w:eastAsia="bs-Latn-BA"/>
        </w:rPr>
        <w:t>узорка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вода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374DE6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39, </w:t>
      </w:r>
      <w:r>
        <w:rPr>
          <w:rFonts w:ascii="Times New Roman" w:hAnsi="Times New Roman"/>
          <w:noProof/>
          <w:lang w:val="sr-Cyrl-CS" w:eastAsia="bs-Latn-BA"/>
        </w:rPr>
        <w:t>млијеко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млијечне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прерађевине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142,</w:t>
      </w:r>
      <w:r w:rsidR="00E1034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гљиве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146, </w:t>
      </w:r>
      <w:r>
        <w:rPr>
          <w:rFonts w:ascii="Times New Roman" w:hAnsi="Times New Roman"/>
          <w:noProof/>
          <w:lang w:val="sr-Cyrl-CS" w:eastAsia="bs-Latn-BA"/>
        </w:rPr>
        <w:t>остали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узорци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F5A23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37, </w:t>
      </w:r>
      <w:r>
        <w:rPr>
          <w:rFonts w:ascii="Times New Roman" w:hAnsi="Times New Roman"/>
          <w:noProof/>
          <w:lang w:val="sr-Cyrl-CS" w:eastAsia="bs-Latn-BA"/>
        </w:rPr>
        <w:t>тло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седименти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6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опште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грађевински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2. </w:t>
      </w:r>
      <w:r>
        <w:rPr>
          <w:rFonts w:ascii="Times New Roman" w:hAnsi="Times New Roman"/>
          <w:noProof/>
          <w:lang w:val="sr-Cyrl-CS" w:eastAsia="bs-Latn-BA"/>
        </w:rPr>
        <w:t>Сви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анализирани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узорци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задовољили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515848" w:rsidRPr="0014517C" w:rsidRDefault="00515848" w:rsidP="00515848">
      <w:pPr>
        <w:spacing w:line="240" w:lineRule="auto"/>
        <w:rPr>
          <w:rFonts w:ascii="Times New Roman" w:hAnsi="Times New Roman"/>
          <w:noProof/>
          <w:highlight w:val="lightGray"/>
          <w:lang w:val="sr-Cyrl-CS" w:eastAsia="bs-Latn-BA"/>
        </w:rPr>
      </w:pPr>
    </w:p>
    <w:p w:rsidR="00515848" w:rsidRPr="004B3959" w:rsidRDefault="0014517C" w:rsidP="0051584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Завод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2004.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успоставио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систематско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праћење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чему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сачињава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Парламент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укључује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воду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тло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ваздух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животињску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циљем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процјене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индикатора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Центар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услуге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исправности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воде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пиће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површинских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трећих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анализирао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887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вода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F5A23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4, </w:t>
      </w:r>
      <w:r>
        <w:rPr>
          <w:rFonts w:ascii="Times New Roman" w:hAnsi="Times New Roman"/>
          <w:noProof/>
          <w:lang w:val="sr-Cyrl-CS" w:eastAsia="bs-Latn-BA"/>
        </w:rPr>
        <w:t>млијеко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млијечне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прерађевине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9,</w:t>
      </w:r>
      <w:r w:rsidR="00E1034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гљиве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687, </w:t>
      </w:r>
      <w:r>
        <w:rPr>
          <w:rFonts w:ascii="Times New Roman" w:hAnsi="Times New Roman"/>
          <w:noProof/>
          <w:lang w:val="sr-Cyrl-CS" w:eastAsia="bs-Latn-BA"/>
        </w:rPr>
        <w:t>остали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узорци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F5A23" w:rsidRPr="0014517C">
        <w:rPr>
          <w:rFonts w:ascii="Times New Roman" w:hAnsi="Times New Roman"/>
          <w:noProof/>
          <w:lang w:val="sr-Cyrl-CS" w:eastAsia="bs-Latn-BA"/>
        </w:rPr>
        <w:t>–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72, </w:t>
      </w:r>
      <w:r>
        <w:rPr>
          <w:rFonts w:ascii="Times New Roman" w:hAnsi="Times New Roman"/>
          <w:noProof/>
          <w:lang w:val="sr-Cyrl-CS" w:eastAsia="bs-Latn-BA"/>
        </w:rPr>
        <w:t>сточна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20, </w:t>
      </w:r>
      <w:r>
        <w:rPr>
          <w:rFonts w:ascii="Times New Roman" w:hAnsi="Times New Roman"/>
          <w:noProof/>
          <w:lang w:val="sr-Cyrl-CS" w:eastAsia="bs-Latn-BA"/>
        </w:rPr>
        <w:t>тло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седименти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62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опште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грађевински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– 6.</w:t>
      </w:r>
      <w:r w:rsidR="00E1034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Испитано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687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намијењене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извозу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гљиве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бобичасто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воће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житарице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хљеб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брашно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).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тога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682 </w:t>
      </w:r>
      <w:r>
        <w:rPr>
          <w:rFonts w:ascii="Times New Roman" w:hAnsi="Times New Roman"/>
          <w:noProof/>
          <w:lang w:val="sr-Cyrl-CS" w:eastAsia="bs-Latn-BA"/>
        </w:rPr>
        <w:t>узорка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резултатима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активност</w:t>
      </w:r>
      <w:r w:rsidR="00515848" w:rsidRPr="004B3959">
        <w:rPr>
          <w:rFonts w:ascii="Times New Roman" w:hAnsi="Times New Roman"/>
          <w:noProof/>
          <w:lang w:val="bs-Latn-BA" w:eastAsia="bs-Latn-BA"/>
        </w:rPr>
        <w:t xml:space="preserve"> 134/137Cs),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одредбама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максимално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дозвољеним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количинама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контаминанте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>“</w:t>
      </w:r>
      <w:r w:rsidR="008005A4" w:rsidRPr="0014517C">
        <w:rPr>
          <w:rFonts w:ascii="Times New Roman" w:hAnsi="Times New Roman"/>
          <w:noProof/>
          <w:lang w:val="sr-Cyrl-CS" w:eastAsia="bs-Latn-BA"/>
        </w:rPr>
        <w:t>,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</w:t>
      </w:r>
      <w:r w:rsidR="008005A4" w:rsidRPr="0014517C">
        <w:rPr>
          <w:rFonts w:ascii="Times New Roman" w:hAnsi="Times New Roman"/>
          <w:noProof/>
          <w:lang w:val="sr-Cyrl-CS" w:eastAsia="bs-Latn-BA"/>
        </w:rPr>
        <w:t>.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68/14, 79/16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9/17),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хране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одредбама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такви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потребан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сертификат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извоз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Сви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узорци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задовољавали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овдје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треба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истакнути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шест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узорака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грађевинског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стари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објекти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подручју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сврху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научноистраживачког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математичког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факултета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Тузли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Заводу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још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увијек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потпуности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довољно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заступљена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улогу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анализи</w:t>
      </w:r>
      <w:r w:rsidR="00CF5A23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утицаја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изложености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радону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затвореном</w:t>
      </w:r>
      <w:r w:rsidR="00515848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простору</w:t>
      </w:r>
      <w:r w:rsidR="00515848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8005A4" w:rsidRPr="004B3959" w:rsidRDefault="008005A4" w:rsidP="0051584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515848" w:rsidRPr="0014517C" w:rsidRDefault="0014517C" w:rsidP="001E6EA3">
      <w:pPr>
        <w:pStyle w:val="Heading3"/>
      </w:pPr>
      <w:bookmarkStart w:id="420" w:name="_Toc394734932"/>
      <w:bookmarkStart w:id="421" w:name="_Toc13590671"/>
      <w:bookmarkEnd w:id="376"/>
      <w:r>
        <w:t>Аутоматски</w:t>
      </w:r>
      <w:r w:rsidR="008005A4" w:rsidRPr="0014517C">
        <w:t xml:space="preserve"> </w:t>
      </w:r>
      <w:r w:rsidR="00C263BC" w:rsidRPr="00C263BC">
        <w:t>онлајн</w:t>
      </w:r>
      <w:r w:rsidR="00515848" w:rsidRPr="004B3959">
        <w:t xml:space="preserve"> </w:t>
      </w:r>
      <w:r>
        <w:t>сис</w:t>
      </w:r>
      <w:bookmarkEnd w:id="420"/>
      <w:r>
        <w:t>тем</w:t>
      </w:r>
      <w:r w:rsidR="00A74AB4" w:rsidRPr="0014517C">
        <w:t xml:space="preserve"> (</w:t>
      </w:r>
      <w:r>
        <w:t>систем</w:t>
      </w:r>
      <w:r w:rsidR="00A74AB4" w:rsidRPr="0014517C">
        <w:t xml:space="preserve"> </w:t>
      </w:r>
      <w:r>
        <w:t>ране</w:t>
      </w:r>
      <w:r w:rsidR="00A74AB4" w:rsidRPr="0014517C">
        <w:t xml:space="preserve"> </w:t>
      </w:r>
      <w:r>
        <w:t>најаве</w:t>
      </w:r>
      <w:r w:rsidR="00A74AB4" w:rsidRPr="0014517C">
        <w:t>)</w:t>
      </w:r>
      <w:bookmarkEnd w:id="421"/>
    </w:p>
    <w:p w:rsidR="00515848" w:rsidRPr="0014517C" w:rsidRDefault="00515848" w:rsidP="00515848">
      <w:pPr>
        <w:rPr>
          <w:rFonts w:ascii="Times New Roman" w:hAnsi="Times New Roman"/>
          <w:noProof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eastAsiaTheme="minorHAnsi" w:hAnsi="Times New Roman"/>
          <w:noProof/>
          <w:lang w:val="sr-Cyrl-CS" w:eastAsia="bs-Latn-BA"/>
        </w:rPr>
      </w:pPr>
      <w:r>
        <w:rPr>
          <w:rFonts w:ascii="Times New Roman" w:eastAsiaTheme="minorHAnsi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2018. </w:t>
      </w:r>
      <w:r>
        <w:rPr>
          <w:rFonts w:ascii="Times New Roman" w:eastAsiaTheme="minorHAnsi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Агенција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вршила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активности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припрему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замјене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постојећег</w:t>
      </w:r>
      <w:r w:rsidR="00515848" w:rsidRPr="004B3959">
        <w:rPr>
          <w:rFonts w:ascii="Times New Roman" w:eastAsiaTheme="minorHAnsi" w:hAnsi="Times New Roman"/>
          <w:noProof/>
          <w:lang w:val="bs-Latn-BA" w:eastAsia="bs-Latn-BA"/>
        </w:rPr>
        <w:t xml:space="preserve"> </w:t>
      </w:r>
      <w:r w:rsidR="00C263BC" w:rsidRPr="00C263BC">
        <w:rPr>
          <w:rFonts w:ascii="Times New Roman" w:eastAsiaTheme="minorHAnsi" w:hAnsi="Times New Roman"/>
          <w:noProof/>
          <w:lang w:val="bs-Latn-BA" w:eastAsia="bs-Latn-BA"/>
        </w:rPr>
        <w:t>онлајн</w:t>
      </w:r>
      <w:r w:rsidR="00515848" w:rsidRPr="004B3959">
        <w:rPr>
          <w:rFonts w:ascii="Times New Roman" w:eastAsiaTheme="minorHAnsi" w:hAnsi="Times New Roman"/>
          <w:noProof/>
          <w:lang w:val="bs-Latn-BA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новим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>,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као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његовом</w:t>
      </w:r>
      <w:r w:rsidR="008005A4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проширењу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. </w:t>
      </w:r>
      <w:r>
        <w:rPr>
          <w:rFonts w:ascii="Times New Roman" w:eastAsiaTheme="minorHAnsi" w:hAnsi="Times New Roman"/>
          <w:noProof/>
          <w:lang w:val="sr-Cyrl-CS" w:eastAsia="bs-Latn-BA"/>
        </w:rPr>
        <w:t>Експерт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ИАЕА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>-</w:t>
      </w:r>
      <w:r>
        <w:rPr>
          <w:rFonts w:ascii="Times New Roman" w:eastAsiaTheme="minorHAnsi" w:hAnsi="Times New Roman"/>
          <w:noProof/>
          <w:lang w:val="sr-Cyrl-CS" w:eastAsia="bs-Latn-BA"/>
        </w:rPr>
        <w:t>е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који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2017. </w:t>
      </w:r>
      <w:r>
        <w:rPr>
          <w:rFonts w:ascii="Times New Roman" w:eastAsiaTheme="minorHAnsi" w:hAnsi="Times New Roman"/>
          <w:noProof/>
          <w:lang w:val="sr-Cyrl-CS" w:eastAsia="bs-Latn-BA"/>
        </w:rPr>
        <w:t>години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посјетио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Агенцију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оквиру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државног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пројекта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техничке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сарадње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БОХ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9007 </w:t>
      </w:r>
      <w:r>
        <w:rPr>
          <w:rFonts w:ascii="Times New Roman" w:eastAsiaTheme="minorHAnsi" w:hAnsi="Times New Roman"/>
          <w:noProof/>
          <w:lang w:val="sr-Cyrl-CS" w:eastAsia="bs-Latn-BA"/>
        </w:rPr>
        <w:t>препоручио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свом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извјештају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ИАЕА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>-</w:t>
      </w:r>
      <w:r>
        <w:rPr>
          <w:rFonts w:ascii="Times New Roman" w:eastAsiaTheme="minorHAnsi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обнову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постојећег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новим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, </w:t>
      </w:r>
      <w:r>
        <w:rPr>
          <w:rFonts w:ascii="Times New Roman" w:eastAsiaTheme="minorHAnsi" w:hAnsi="Times New Roman"/>
          <w:noProof/>
          <w:lang w:val="sr-Cyrl-CS" w:eastAsia="bs-Latn-BA"/>
        </w:rPr>
        <w:t>савременијим</w:t>
      </w:r>
      <w:r w:rsidR="00515848" w:rsidRPr="0014517C">
        <w:rPr>
          <w:rFonts w:ascii="Times New Roman" w:eastAsiaTheme="minorHAnsi" w:hAnsi="Times New Roman"/>
          <w:i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системом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. </w:t>
      </w:r>
      <w:r>
        <w:rPr>
          <w:rFonts w:ascii="Times New Roman" w:eastAsiaTheme="minorHAnsi" w:hAnsi="Times New Roman"/>
          <w:noProof/>
          <w:lang w:val="sr-Cyrl-CS" w:eastAsia="bs-Latn-BA"/>
        </w:rPr>
        <w:t>С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тим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вези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, </w:t>
      </w:r>
      <w:r>
        <w:rPr>
          <w:rFonts w:ascii="Times New Roman" w:eastAsiaTheme="minorHAnsi" w:hAnsi="Times New Roman"/>
          <w:noProof/>
          <w:lang w:val="sr-Cyrl-CS" w:eastAsia="bs-Latn-BA"/>
        </w:rPr>
        <w:t>ИАЕА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је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покренула</w:t>
      </w:r>
      <w:r w:rsidR="00E7551E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процедуру</w:t>
      </w:r>
      <w:r w:rsidR="00E7551E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набавке</w:t>
      </w:r>
      <w:r w:rsidR="00E7551E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нових</w:t>
      </w:r>
      <w:r w:rsidR="00E7551E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гама</w:t>
      </w:r>
      <w:r w:rsidR="00E7551E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станица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пратеће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опреме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који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ће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чинити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нови</w:t>
      </w:r>
      <w:r w:rsidR="00515848" w:rsidRPr="004B3959">
        <w:rPr>
          <w:rFonts w:ascii="Times New Roman" w:eastAsiaTheme="minorHAnsi" w:hAnsi="Times New Roman"/>
          <w:noProof/>
          <w:lang w:val="bs-Latn-BA" w:eastAsia="bs-Latn-BA"/>
        </w:rPr>
        <w:t xml:space="preserve"> </w:t>
      </w:r>
      <w:r w:rsidR="00C263BC" w:rsidRPr="00C263BC">
        <w:rPr>
          <w:rFonts w:ascii="Times New Roman" w:eastAsiaTheme="minorHAnsi" w:hAnsi="Times New Roman"/>
          <w:noProof/>
          <w:lang w:val="bs-Latn-BA" w:eastAsia="bs-Latn-BA"/>
        </w:rPr>
        <w:t>онлајн</w:t>
      </w:r>
      <w:r w:rsidR="00515848" w:rsidRPr="004B3959">
        <w:rPr>
          <w:rFonts w:ascii="Times New Roman" w:eastAsiaTheme="minorHAnsi" w:hAnsi="Times New Roman"/>
          <w:noProof/>
          <w:lang w:val="bs-Latn-BA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за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цијелу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територију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БиХ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. </w:t>
      </w:r>
      <w:r>
        <w:rPr>
          <w:rFonts w:ascii="Times New Roman" w:eastAsiaTheme="minorHAnsi" w:hAnsi="Times New Roman"/>
          <w:noProof/>
          <w:lang w:val="sr-Cyrl-CS" w:eastAsia="bs-Latn-BA"/>
        </w:rPr>
        <w:t>Очекује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се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да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би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предметна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опрема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могла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бити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испоручена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до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краја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2019. </w:t>
      </w:r>
      <w:r>
        <w:rPr>
          <w:rFonts w:ascii="Times New Roman" w:eastAsiaTheme="minorHAnsi" w:hAnsi="Times New Roman"/>
          <w:noProof/>
          <w:lang w:val="sr-Cyrl-CS" w:eastAsia="bs-Latn-BA"/>
        </w:rPr>
        <w:t>године</w:t>
      </w:r>
      <w:r w:rsidR="00774A87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. 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</w:p>
    <w:p w:rsidR="00515848" w:rsidRPr="0014517C" w:rsidRDefault="00515848" w:rsidP="00515848">
      <w:pPr>
        <w:spacing w:line="240" w:lineRule="auto"/>
        <w:rPr>
          <w:rFonts w:ascii="Times New Roman" w:eastAsiaTheme="minorHAnsi" w:hAnsi="Times New Roman"/>
          <w:noProof/>
          <w:highlight w:val="lightGray"/>
          <w:lang w:val="sr-Cyrl-CS" w:eastAsia="bs-Latn-BA"/>
        </w:rPr>
      </w:pPr>
    </w:p>
    <w:p w:rsidR="00515848" w:rsidRPr="0014517C" w:rsidRDefault="0014517C" w:rsidP="00515848">
      <w:pPr>
        <w:spacing w:line="240" w:lineRule="auto"/>
        <w:rPr>
          <w:rFonts w:ascii="Times New Roman" w:eastAsiaTheme="minorHAnsi" w:hAnsi="Times New Roman"/>
          <w:noProof/>
          <w:lang w:val="sr-Cyrl-CS" w:eastAsia="bs-Latn-BA"/>
        </w:rPr>
      </w:pPr>
      <w:r>
        <w:rPr>
          <w:rFonts w:ascii="Times New Roman" w:eastAsiaTheme="minorHAnsi" w:hAnsi="Times New Roman"/>
          <w:noProof/>
          <w:lang w:val="sr-Cyrl-CS" w:eastAsia="bs-Latn-BA"/>
        </w:rPr>
        <w:t>Детаљнији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описи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постојећег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C263BC" w:rsidRPr="00C263BC">
        <w:rPr>
          <w:rFonts w:ascii="Times New Roman" w:eastAsiaTheme="minorHAnsi" w:hAnsi="Times New Roman"/>
          <w:noProof/>
          <w:lang w:val="bs-Latn-BA" w:eastAsia="bs-Latn-BA"/>
        </w:rPr>
        <w:t>онлајн</w:t>
      </w:r>
      <w:r w:rsidR="00515848" w:rsidRPr="004B3959">
        <w:rPr>
          <w:rFonts w:ascii="Times New Roman" w:eastAsiaTheme="minorHAnsi" w:hAnsi="Times New Roman"/>
          <w:noProof/>
          <w:lang w:val="bs-Latn-BA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налазе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у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извјештајима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из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претходних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година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>,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а</w:t>
      </w:r>
      <w:r w:rsidR="00E10345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је</w:t>
      </w:r>
      <w:r w:rsidR="0090639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приказан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слици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6.1. </w:t>
      </w:r>
      <w:r>
        <w:rPr>
          <w:rFonts w:ascii="Times New Roman" w:eastAsiaTheme="minorHAnsi" w:hAnsi="Times New Roman"/>
          <w:noProof/>
          <w:lang w:val="sr-Cyrl-CS" w:eastAsia="bs-Latn-BA"/>
        </w:rPr>
        <w:t>На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слици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6.2. </w:t>
      </w:r>
      <w:r>
        <w:rPr>
          <w:rFonts w:ascii="Times New Roman" w:eastAsiaTheme="minorHAnsi" w:hAnsi="Times New Roman"/>
          <w:noProof/>
          <w:lang w:val="sr-Cyrl-CS" w:eastAsia="bs-Latn-BA"/>
        </w:rPr>
        <w:t>се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налази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приједлог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проширеног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C263BC" w:rsidRPr="00C263BC">
        <w:rPr>
          <w:rFonts w:ascii="Times New Roman" w:eastAsiaTheme="minorHAnsi" w:hAnsi="Times New Roman"/>
          <w:noProof/>
          <w:lang w:val="bs-Latn-BA" w:eastAsia="bs-Latn-BA"/>
        </w:rPr>
        <w:t>онлајн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система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ране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најаве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ванредног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догађаја</w:t>
      </w:r>
      <w:r w:rsidR="00515848" w:rsidRPr="0014517C">
        <w:rPr>
          <w:rFonts w:ascii="Times New Roman" w:eastAsiaTheme="minorHAnsi" w:hAnsi="Times New Roman"/>
          <w:noProof/>
          <w:lang w:val="sr-Cyrl-CS" w:eastAsia="bs-Latn-BA"/>
        </w:rPr>
        <w:t>.</w:t>
      </w:r>
    </w:p>
    <w:p w:rsidR="00515848" w:rsidRDefault="00515848" w:rsidP="00515848">
      <w:pPr>
        <w:spacing w:line="240" w:lineRule="auto"/>
        <w:rPr>
          <w:rFonts w:ascii="Times New Roman" w:eastAsiaTheme="minorHAnsi" w:hAnsi="Times New Roman"/>
          <w:noProof/>
          <w:highlight w:val="cyan"/>
          <w:lang w:val="bs-Latn-BA" w:eastAsia="bs-Latn-BA"/>
        </w:rPr>
      </w:pPr>
    </w:p>
    <w:p w:rsidR="00515848" w:rsidRPr="004B3959" w:rsidRDefault="00515848" w:rsidP="00515848">
      <w:pPr>
        <w:spacing w:line="240" w:lineRule="auto"/>
        <w:jc w:val="center"/>
        <w:rPr>
          <w:rFonts w:ascii="Times New Roman" w:eastAsiaTheme="minorHAnsi" w:hAnsi="Times New Roman"/>
          <w:noProof/>
          <w:highlight w:val="cyan"/>
          <w:lang w:val="bs-Latn-BA" w:eastAsia="bs-Latn-BA"/>
        </w:rPr>
      </w:pPr>
      <w:r w:rsidRPr="004B3959">
        <w:rPr>
          <w:rFonts w:ascii="Times New Roman" w:eastAsiaTheme="minorHAnsi" w:hAnsi="Times New Roman"/>
          <w:noProof/>
          <w:highlight w:val="cyan"/>
          <w:lang w:val="en-US"/>
        </w:rPr>
        <w:drawing>
          <wp:inline distT="0" distB="0" distL="0" distR="0">
            <wp:extent cx="5724525" cy="3581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848" w:rsidRPr="004B3959" w:rsidRDefault="0014517C" w:rsidP="00515848">
      <w:pPr>
        <w:spacing w:line="240" w:lineRule="auto"/>
        <w:jc w:val="center"/>
        <w:rPr>
          <w:rFonts w:ascii="Times New Roman" w:eastAsiaTheme="minorHAnsi" w:hAnsi="Times New Roman"/>
          <w:noProof/>
          <w:sz w:val="22"/>
          <w:lang w:val="bs-Latn-BA" w:eastAsia="bs-Latn-BA"/>
        </w:rPr>
      </w:pPr>
      <w:r>
        <w:rPr>
          <w:rFonts w:ascii="Times New Roman" w:eastAsiaTheme="minorHAnsi" w:hAnsi="Times New Roman"/>
          <w:noProof/>
          <w:sz w:val="22"/>
          <w:lang w:val="sr-Cyrl-CS" w:eastAsia="bs-Latn-BA"/>
        </w:rPr>
        <w:t>Слика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6.1.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Приказ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система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за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рану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најаву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ванредног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догађаја</w:t>
      </w:r>
    </w:p>
    <w:p w:rsidR="00515848" w:rsidRPr="004B3959" w:rsidRDefault="00515848" w:rsidP="00515848">
      <w:pPr>
        <w:spacing w:line="240" w:lineRule="auto"/>
        <w:rPr>
          <w:rFonts w:ascii="Times New Roman" w:hAnsi="Times New Roman"/>
          <w:noProof/>
          <w:color w:val="FF0000"/>
          <w:highlight w:val="cyan"/>
          <w:lang w:val="bs-Latn-BA" w:eastAsia="bs-Latn-BA"/>
        </w:rPr>
      </w:pPr>
    </w:p>
    <w:p w:rsidR="00515848" w:rsidRPr="004B3959" w:rsidRDefault="00515848" w:rsidP="00515848">
      <w:pPr>
        <w:spacing w:after="240"/>
        <w:rPr>
          <w:rFonts w:ascii="Times New Roman" w:hAnsi="Times New Roman"/>
          <w:b/>
          <w:sz w:val="28"/>
          <w:szCs w:val="28"/>
          <w:lang w:val="bs-Latn-BA"/>
        </w:rPr>
      </w:pPr>
    </w:p>
    <w:p w:rsidR="00515848" w:rsidRPr="004B3959" w:rsidRDefault="00515848" w:rsidP="00515848">
      <w:pPr>
        <w:spacing w:after="240"/>
        <w:rPr>
          <w:rFonts w:ascii="Times New Roman" w:hAnsi="Times New Roman"/>
          <w:b/>
          <w:sz w:val="28"/>
          <w:szCs w:val="28"/>
          <w:lang w:val="bs-Latn-BA"/>
        </w:rPr>
      </w:pPr>
    </w:p>
    <w:p w:rsidR="00515848" w:rsidRPr="004B3959" w:rsidRDefault="00515848" w:rsidP="00515848">
      <w:pPr>
        <w:spacing w:line="240" w:lineRule="auto"/>
        <w:jc w:val="center"/>
        <w:rPr>
          <w:rFonts w:ascii="Times New Roman" w:hAnsi="Times New Roman"/>
          <w:b/>
          <w:szCs w:val="24"/>
          <w:lang w:val="bs-Latn-BA"/>
        </w:rPr>
      </w:pPr>
      <w:r w:rsidRPr="004B3959">
        <w:rPr>
          <w:rFonts w:ascii="Times New Roman" w:hAnsi="Times New Roman"/>
          <w:b/>
          <w:noProof/>
          <w:sz w:val="28"/>
          <w:szCs w:val="28"/>
          <w:lang w:val="en-US"/>
        </w:rPr>
        <w:drawing>
          <wp:inline distT="0" distB="0" distL="0" distR="0">
            <wp:extent cx="5010150" cy="3895725"/>
            <wp:effectExtent l="0" t="0" r="0" b="9525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848" w:rsidRPr="0014517C" w:rsidRDefault="0014517C" w:rsidP="00515848">
      <w:pPr>
        <w:spacing w:line="240" w:lineRule="auto"/>
        <w:jc w:val="center"/>
        <w:rPr>
          <w:rFonts w:ascii="Times New Roman" w:eastAsiaTheme="minorHAnsi" w:hAnsi="Times New Roman"/>
          <w:noProof/>
          <w:sz w:val="22"/>
          <w:lang w:val="sr-Cyrl-CS" w:eastAsia="bs-Latn-BA"/>
        </w:rPr>
      </w:pPr>
      <w:r>
        <w:rPr>
          <w:rFonts w:ascii="Times New Roman" w:hAnsi="Times New Roman"/>
          <w:noProof/>
          <w:sz w:val="22"/>
          <w:lang w:val="sr-Cyrl-CS"/>
        </w:rPr>
        <w:t>Слика</w:t>
      </w:r>
      <w:r w:rsidR="00515848" w:rsidRPr="0014517C">
        <w:rPr>
          <w:rFonts w:ascii="Times New Roman" w:hAnsi="Times New Roman"/>
          <w:noProof/>
          <w:sz w:val="22"/>
          <w:lang w:val="sr-Cyrl-CS"/>
        </w:rPr>
        <w:t xml:space="preserve"> 6.2. </w:t>
      </w:r>
      <w:r>
        <w:rPr>
          <w:rFonts w:ascii="Times New Roman" w:hAnsi="Times New Roman"/>
          <w:noProof/>
          <w:sz w:val="22"/>
          <w:lang w:val="sr-Cyrl-CS"/>
        </w:rPr>
        <w:t>Приједлог</w:t>
      </w:r>
      <w:r w:rsidR="00515848" w:rsidRPr="0014517C">
        <w:rPr>
          <w:rFonts w:ascii="Times New Roman" w:hAnsi="Times New Roman"/>
          <w:noProof/>
          <w:sz w:val="22"/>
          <w:lang w:val="sr-Cyrl-CS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проширеног</w:t>
      </w:r>
      <w:r w:rsidR="00515848" w:rsidRPr="004B3959">
        <w:rPr>
          <w:rFonts w:ascii="Times New Roman" w:eastAsiaTheme="minorHAnsi" w:hAnsi="Times New Roman"/>
          <w:noProof/>
          <w:sz w:val="22"/>
          <w:lang w:val="bs-Latn-BA" w:eastAsia="bs-Latn-BA"/>
        </w:rPr>
        <w:t xml:space="preserve"> </w:t>
      </w:r>
      <w:r w:rsidR="00C263BC" w:rsidRPr="00C263BC">
        <w:rPr>
          <w:rFonts w:ascii="Times New Roman" w:eastAsiaTheme="minorHAnsi" w:hAnsi="Times New Roman"/>
          <w:noProof/>
          <w:sz w:val="22"/>
          <w:lang w:val="bs-Latn-BA" w:eastAsia="bs-Latn-BA"/>
        </w:rPr>
        <w:t>онлајн</w:t>
      </w:r>
      <w:r w:rsidR="00515848" w:rsidRPr="004B3959">
        <w:rPr>
          <w:rFonts w:ascii="Times New Roman" w:eastAsiaTheme="minorHAnsi" w:hAnsi="Times New Roman"/>
          <w:noProof/>
          <w:sz w:val="22"/>
          <w:lang w:val="bs-Latn-BA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система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ране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најаве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ванредног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sz w:val="22"/>
          <w:lang w:val="sr-Cyrl-CS" w:eastAsia="bs-Latn-BA"/>
        </w:rPr>
        <w:t>догађаја</w:t>
      </w:r>
    </w:p>
    <w:p w:rsidR="00515848" w:rsidRPr="0014517C" w:rsidRDefault="003204F1" w:rsidP="00515848">
      <w:pPr>
        <w:spacing w:line="240" w:lineRule="auto"/>
        <w:jc w:val="center"/>
        <w:rPr>
          <w:rFonts w:ascii="Times New Roman" w:eastAsiaTheme="minorHAnsi" w:hAnsi="Times New Roman"/>
          <w:noProof/>
          <w:sz w:val="22"/>
          <w:lang w:val="sr-Cyrl-CS" w:eastAsia="bs-Latn-BA"/>
        </w:rPr>
      </w:pPr>
      <w:r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>(</w:t>
      </w:r>
      <w:r w:rsidR="0014517C">
        <w:rPr>
          <w:rFonts w:ascii="Times New Roman" w:eastAsiaTheme="minorHAnsi" w:hAnsi="Times New Roman"/>
          <w:noProof/>
          <w:sz w:val="22"/>
          <w:lang w:val="sr-Cyrl-CS" w:eastAsia="bs-Latn-BA"/>
        </w:rPr>
        <w:t>плава</w:t>
      </w:r>
      <w:r w:rsidR="00DD6AE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–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 w:rsidR="0014517C">
        <w:rPr>
          <w:rFonts w:ascii="Times New Roman" w:eastAsiaTheme="minorHAnsi" w:hAnsi="Times New Roman"/>
          <w:noProof/>
          <w:sz w:val="22"/>
          <w:lang w:val="sr-Cyrl-CS" w:eastAsia="bs-Latn-BA"/>
        </w:rPr>
        <w:t>постојеће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 w:rsidR="0014517C">
        <w:rPr>
          <w:rFonts w:ascii="Times New Roman" w:eastAsiaTheme="minorHAnsi" w:hAnsi="Times New Roman"/>
          <w:noProof/>
          <w:sz w:val="22"/>
          <w:lang w:val="sr-Cyrl-CS" w:eastAsia="bs-Latn-BA"/>
        </w:rPr>
        <w:t>станице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>,</w:t>
      </w:r>
      <w:r w:rsidR="00E10345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 w:rsidR="0014517C">
        <w:rPr>
          <w:rFonts w:ascii="Times New Roman" w:eastAsiaTheme="minorHAnsi" w:hAnsi="Times New Roman"/>
          <w:noProof/>
          <w:sz w:val="22"/>
          <w:lang w:val="sr-Cyrl-CS" w:eastAsia="bs-Latn-BA"/>
        </w:rPr>
        <w:t>црвена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– </w:t>
      </w:r>
      <w:r w:rsidR="0014517C">
        <w:rPr>
          <w:rFonts w:ascii="Times New Roman" w:eastAsiaTheme="minorHAnsi" w:hAnsi="Times New Roman"/>
          <w:noProof/>
          <w:sz w:val="22"/>
          <w:lang w:val="sr-Cyrl-CS" w:eastAsia="bs-Latn-BA"/>
        </w:rPr>
        <w:t>новоинсталиране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 xml:space="preserve"> </w:t>
      </w:r>
      <w:r w:rsidR="0014517C">
        <w:rPr>
          <w:rFonts w:ascii="Times New Roman" w:eastAsiaTheme="minorHAnsi" w:hAnsi="Times New Roman"/>
          <w:noProof/>
          <w:sz w:val="22"/>
          <w:lang w:val="sr-Cyrl-CS" w:eastAsia="bs-Latn-BA"/>
        </w:rPr>
        <w:t>станице</w:t>
      </w:r>
      <w:r w:rsidR="00515848" w:rsidRPr="0014517C">
        <w:rPr>
          <w:rFonts w:ascii="Times New Roman" w:eastAsiaTheme="minorHAnsi" w:hAnsi="Times New Roman"/>
          <w:noProof/>
          <w:sz w:val="22"/>
          <w:lang w:val="sr-Cyrl-CS" w:eastAsia="bs-Latn-BA"/>
        </w:rPr>
        <w:t>)</w:t>
      </w:r>
    </w:p>
    <w:p w:rsidR="002F0904" w:rsidRPr="0014517C" w:rsidRDefault="002F0904" w:rsidP="00C6033B">
      <w:pPr>
        <w:spacing w:line="240" w:lineRule="auto"/>
        <w:rPr>
          <w:rFonts w:ascii="Times New Roman" w:hAnsi="Times New Roman"/>
          <w:noProof/>
          <w:color w:val="FF0000"/>
          <w:sz w:val="20"/>
          <w:szCs w:val="20"/>
          <w:lang w:val="sr-Cyrl-CS" w:eastAsia="bs-Latn-BA"/>
        </w:rPr>
      </w:pPr>
    </w:p>
    <w:p w:rsidR="000E7574" w:rsidRPr="00F526BD" w:rsidRDefault="0014517C" w:rsidP="000E7574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Надаље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већ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споменуто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дијелу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2.5,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вршене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аутоматско</w:t>
      </w:r>
      <w:r w:rsidR="00C263BC">
        <w:rPr>
          <w:rFonts w:ascii="Times New Roman" w:hAnsi="Times New Roman"/>
          <w:noProof/>
          <w:lang w:val="sr-Cyrl-CS" w:eastAsia="bs-Latn-BA"/>
        </w:rPr>
        <w:t>г</w:t>
      </w:r>
      <w:r w:rsidR="000E7574" w:rsidRPr="00F526BD">
        <w:rPr>
          <w:rFonts w:ascii="Times New Roman" w:hAnsi="Times New Roman"/>
          <w:noProof/>
          <w:lang w:val="bs-Latn-BA" w:eastAsia="bs-Latn-BA"/>
        </w:rPr>
        <w:t xml:space="preserve"> </w:t>
      </w:r>
      <w:r w:rsidR="00C263BC" w:rsidRPr="00C263BC">
        <w:rPr>
          <w:rFonts w:ascii="Times New Roman" w:hAnsi="Times New Roman"/>
          <w:noProof/>
          <w:lang w:val="bs-Latn-BA" w:eastAsia="bs-Latn-BA"/>
        </w:rPr>
        <w:t>онлајн</w:t>
      </w:r>
      <w:r w:rsidR="000E7574" w:rsidRPr="00F526BD">
        <w:rPr>
          <w:rFonts w:ascii="Times New Roman" w:hAnsi="Times New Roman"/>
          <w:noProof/>
          <w:lang w:val="bs-Latn-BA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0E7574" w:rsidRPr="00F526BD">
        <w:rPr>
          <w:rFonts w:ascii="Times New Roman" w:hAnsi="Times New Roman"/>
          <w:noProof/>
          <w:lang w:val="bs-Latn-BA" w:eastAsia="bs-Latn-BA"/>
        </w:rPr>
        <w:t xml:space="preserve">DG DEVCO. </w:t>
      </w:r>
    </w:p>
    <w:p w:rsidR="000E7574" w:rsidRPr="00F526BD" w:rsidRDefault="000E7574" w:rsidP="000E7574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0E7574" w:rsidRPr="0014517C" w:rsidRDefault="0014517C" w:rsidP="000E757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разлику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F526BD" w:rsidRPr="0014517C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подразумијева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аутоматског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 w:rsidRPr="00C263BC">
        <w:rPr>
          <w:rFonts w:ascii="Times New Roman" w:hAnsi="Times New Roman"/>
          <w:noProof/>
          <w:lang w:val="bs-Latn-BA" w:eastAsia="bs-Latn-BA"/>
        </w:rPr>
        <w:t>онлајн</w:t>
      </w:r>
      <w:r w:rsidR="000E7574" w:rsidRPr="00F526BD">
        <w:rPr>
          <w:rFonts w:ascii="Times New Roman" w:hAnsi="Times New Roman"/>
          <w:noProof/>
          <w:lang w:val="bs-Latn-BA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планирани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E7574" w:rsidRPr="00F526BD">
        <w:rPr>
          <w:rFonts w:ascii="Times New Roman" w:hAnsi="Times New Roman"/>
          <w:noProof/>
          <w:lang w:val="bs-Latn-BA" w:eastAsia="bs-Latn-BA"/>
        </w:rPr>
        <w:t xml:space="preserve"> D</w:t>
      </w:r>
      <w:r w:rsidR="00F526BD" w:rsidRPr="00F526BD">
        <w:rPr>
          <w:rFonts w:ascii="Times New Roman" w:hAnsi="Times New Roman"/>
          <w:noProof/>
          <w:lang w:val="bs-Latn-BA" w:eastAsia="bs-Latn-BA"/>
        </w:rPr>
        <w:t>G</w:t>
      </w:r>
      <w:r w:rsidR="000E7574" w:rsidRPr="00F526BD">
        <w:rPr>
          <w:rFonts w:ascii="Times New Roman" w:hAnsi="Times New Roman"/>
          <w:noProof/>
          <w:lang w:val="bs-Latn-BA" w:eastAsia="bs-Latn-BA"/>
        </w:rPr>
        <w:t xml:space="preserve"> DEVCO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шири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Наиме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F526BD" w:rsidRPr="0014517C">
        <w:rPr>
          <w:rFonts w:ascii="Times New Roman" w:hAnsi="Times New Roman"/>
          <w:noProof/>
          <w:lang w:val="sr-Cyrl-CS" w:eastAsia="bs-Latn-BA"/>
        </w:rPr>
        <w:t>,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укључиваће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капацитета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спроводи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програма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Реализацијом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знатно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унаприједила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приближила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развијеним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земљама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Међутим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потешкоће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описане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дијелу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11.3. </w:t>
      </w:r>
      <w:r>
        <w:rPr>
          <w:rFonts w:ascii="Times New Roman" w:hAnsi="Times New Roman"/>
          <w:noProof/>
          <w:lang w:val="sr-Cyrl-CS" w:eastAsia="bs-Latn-BA"/>
        </w:rPr>
        <w:t>угрожавају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реализацију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предметног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0E7574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0E7574" w:rsidRPr="0014517C" w:rsidRDefault="000E7574" w:rsidP="000E757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14517C" w:rsidRDefault="0014517C" w:rsidP="000E757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крају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поглавља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жељели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бисмо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још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нагласити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показао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мјерени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медији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законски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границама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Међутим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поступци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јавних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набавки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добијање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ових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резултата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показао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континуирано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отежано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реализовати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финансијским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ресурсима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>.</w:t>
      </w:r>
      <w:r w:rsidR="00E1034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Стога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имајући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виду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велику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улогу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потенцијалног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утицаја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разматра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могућност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прогласи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активностима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јавног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интереса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изузете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јавних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набавки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било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могуће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унаприједити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досадашње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релевантним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установама</w:t>
      </w:r>
      <w:r w:rsidR="000E7574" w:rsidRPr="0014517C">
        <w:rPr>
          <w:rFonts w:ascii="Times New Roman" w:hAnsi="Times New Roman"/>
          <w:noProof/>
          <w:lang w:val="sr-Cyrl-CS" w:eastAsia="bs-Latn-BA"/>
        </w:rPr>
        <w:t>.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Овим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бисмо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приближили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него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рационалније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искористили</w:t>
      </w:r>
      <w:r w:rsidR="00F526BD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финансијске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материјалне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омогућили</w:t>
      </w:r>
      <w:r w:rsidR="0023216A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бржу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реализацију</w:t>
      </w:r>
      <w:r w:rsidR="00F526BD" w:rsidRPr="0014517C">
        <w:rPr>
          <w:rFonts w:ascii="Times New Roman" w:hAnsi="Times New Roman"/>
          <w:noProof/>
          <w:lang w:val="sr-Cyrl-CS" w:eastAsia="bs-Latn-BA"/>
        </w:rPr>
        <w:t>,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0E7574" w:rsidRPr="0014517C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0E7574" w:rsidRPr="0014517C">
        <w:rPr>
          <w:rFonts w:ascii="Times New Roman" w:hAnsi="Times New Roman"/>
          <w:noProof/>
          <w:lang w:val="sr-Cyrl-CS" w:eastAsia="bs-Latn-BA"/>
        </w:rPr>
        <w:t>.</w:t>
      </w:r>
    </w:p>
    <w:p w:rsidR="0014517C" w:rsidRDefault="0014517C">
      <w:pPr>
        <w:spacing w:after="240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br w:type="page"/>
      </w:r>
    </w:p>
    <w:p w:rsidR="001E3F57" w:rsidRPr="00BC6EBC" w:rsidRDefault="00BC6EBC" w:rsidP="00936131">
      <w:pPr>
        <w:pStyle w:val="Heading1"/>
        <w:rPr>
          <w:lang w:val="sr-Cyrl-CS"/>
        </w:rPr>
      </w:pPr>
      <w:bookmarkStart w:id="422" w:name="_Toc13590672"/>
      <w:r>
        <w:rPr>
          <w:lang w:val="sr-Cyrl-CS"/>
        </w:rPr>
        <w:t>УПРАВЉАЊЕ</w:t>
      </w:r>
      <w:r w:rsidR="00A00629" w:rsidRPr="00BC6EBC">
        <w:rPr>
          <w:lang w:val="sr-Cyrl-CS"/>
        </w:rPr>
        <w:t xml:space="preserve"> </w:t>
      </w:r>
      <w:r>
        <w:rPr>
          <w:lang w:val="sr-Cyrl-CS"/>
        </w:rPr>
        <w:t>РАДИОАКТИВНИМ</w:t>
      </w:r>
      <w:r w:rsidR="00936131" w:rsidRPr="00BC6EBC">
        <w:rPr>
          <w:lang w:val="sr-Cyrl-CS"/>
        </w:rPr>
        <w:t xml:space="preserve"> </w:t>
      </w:r>
      <w:r>
        <w:rPr>
          <w:lang w:val="sr-Cyrl-CS"/>
        </w:rPr>
        <w:t>ИЗВОРИМА</w:t>
      </w:r>
      <w:r w:rsidR="00936131" w:rsidRPr="00BC6EBC">
        <w:rPr>
          <w:lang w:val="sr-Cyrl-CS"/>
        </w:rPr>
        <w:t xml:space="preserve"> </w:t>
      </w:r>
      <w:r>
        <w:rPr>
          <w:lang w:val="sr-Cyrl-CS"/>
        </w:rPr>
        <w:t>КОЈИ</w:t>
      </w:r>
      <w:r w:rsidR="00936131" w:rsidRPr="00BC6EBC">
        <w:rPr>
          <w:lang w:val="sr-Cyrl-CS"/>
        </w:rPr>
        <w:t xml:space="preserve"> </w:t>
      </w:r>
      <w:r>
        <w:rPr>
          <w:lang w:val="sr-Cyrl-CS"/>
        </w:rPr>
        <w:t>СЕ</w:t>
      </w:r>
      <w:r w:rsidR="00936131" w:rsidRPr="00BC6EBC">
        <w:rPr>
          <w:lang w:val="sr-Cyrl-CS"/>
        </w:rPr>
        <w:t xml:space="preserve"> </w:t>
      </w:r>
      <w:r>
        <w:rPr>
          <w:lang w:val="sr-Cyrl-CS"/>
        </w:rPr>
        <w:t>НЕ</w:t>
      </w:r>
      <w:r w:rsidR="00936131" w:rsidRPr="00BC6EBC">
        <w:rPr>
          <w:lang w:val="sr-Cyrl-CS"/>
        </w:rPr>
        <w:t xml:space="preserve"> </w:t>
      </w:r>
      <w:r>
        <w:rPr>
          <w:lang w:val="sr-Cyrl-CS"/>
        </w:rPr>
        <w:t>КОРИСТЕ</w:t>
      </w:r>
      <w:r w:rsidR="00936131" w:rsidRPr="00BC6EBC">
        <w:rPr>
          <w:lang w:val="sr-Cyrl-CS"/>
        </w:rPr>
        <w:t xml:space="preserve"> </w:t>
      </w:r>
      <w:r>
        <w:rPr>
          <w:lang w:val="sr-Cyrl-CS"/>
        </w:rPr>
        <w:t>И</w:t>
      </w:r>
      <w:r w:rsidR="001E3F57" w:rsidRPr="00BC6EBC">
        <w:rPr>
          <w:lang w:val="sr-Cyrl-CS"/>
        </w:rPr>
        <w:t xml:space="preserve"> </w:t>
      </w:r>
      <w:r>
        <w:rPr>
          <w:lang w:val="sr-Cyrl-CS"/>
        </w:rPr>
        <w:t>РАДИОАКТИВНИМ</w:t>
      </w:r>
      <w:r w:rsidR="00A00629" w:rsidRPr="00BC6EBC">
        <w:rPr>
          <w:lang w:val="sr-Cyrl-CS"/>
        </w:rPr>
        <w:t xml:space="preserve"> </w:t>
      </w:r>
      <w:r>
        <w:rPr>
          <w:lang w:val="sr-Cyrl-CS"/>
        </w:rPr>
        <w:t>ОТПАДОМ</w:t>
      </w:r>
      <w:bookmarkEnd w:id="422"/>
    </w:p>
    <w:p w:rsidR="00A00629" w:rsidRPr="004B3959" w:rsidRDefault="00A00629" w:rsidP="00F7263A">
      <w:pPr>
        <w:rPr>
          <w:rFonts w:ascii="Times New Roman" w:hAnsi="Times New Roman"/>
          <w:lang w:val="bs-Latn-BA"/>
        </w:rPr>
      </w:pPr>
    </w:p>
    <w:p w:rsidR="008F39F6" w:rsidRPr="004B3959" w:rsidRDefault="008F39F6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23" w:name="_Toc518545391"/>
      <w:bookmarkStart w:id="424" w:name="_Toc518545491"/>
      <w:bookmarkStart w:id="425" w:name="_Toc518546397"/>
      <w:bookmarkStart w:id="426" w:name="_Toc518546497"/>
      <w:bookmarkStart w:id="427" w:name="_Toc518927074"/>
      <w:bookmarkStart w:id="428" w:name="_Toc519510382"/>
      <w:bookmarkStart w:id="429" w:name="_Toc12642946"/>
      <w:bookmarkStart w:id="430" w:name="_Toc12643029"/>
      <w:bookmarkStart w:id="431" w:name="_Toc12643114"/>
      <w:bookmarkStart w:id="432" w:name="_Toc13133693"/>
      <w:bookmarkStart w:id="433" w:name="_Toc13141321"/>
      <w:bookmarkStart w:id="434" w:name="_Toc13417590"/>
      <w:bookmarkStart w:id="435" w:name="_Toc13426578"/>
      <w:bookmarkStart w:id="436" w:name="_Toc13590673"/>
      <w:bookmarkEnd w:id="423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</w:p>
    <w:p w:rsidR="00B51771" w:rsidRPr="004B3959" w:rsidRDefault="00B51771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37" w:name="_Toc518545392"/>
      <w:bookmarkStart w:id="438" w:name="_Toc518545492"/>
      <w:bookmarkStart w:id="439" w:name="_Toc518546398"/>
      <w:bookmarkStart w:id="440" w:name="_Toc518546498"/>
      <w:bookmarkStart w:id="441" w:name="_Toc518927075"/>
      <w:bookmarkStart w:id="442" w:name="_Toc519510383"/>
      <w:bookmarkStart w:id="443" w:name="_Toc12642947"/>
      <w:bookmarkStart w:id="444" w:name="_Toc12643030"/>
      <w:bookmarkStart w:id="445" w:name="_Toc12643115"/>
      <w:bookmarkStart w:id="446" w:name="_Toc13133694"/>
      <w:bookmarkStart w:id="447" w:name="_Toc13141322"/>
      <w:bookmarkStart w:id="448" w:name="_Toc13417591"/>
      <w:bookmarkStart w:id="449" w:name="_Toc13426579"/>
      <w:bookmarkStart w:id="450" w:name="_Toc13590674"/>
      <w:bookmarkEnd w:id="437"/>
      <w:bookmarkEnd w:id="438"/>
      <w:bookmarkEnd w:id="439"/>
      <w:bookmarkEnd w:id="440"/>
      <w:bookmarkEnd w:id="441"/>
      <w:bookmarkEnd w:id="442"/>
      <w:bookmarkEnd w:id="443"/>
      <w:bookmarkEnd w:id="444"/>
      <w:bookmarkEnd w:id="445"/>
      <w:bookmarkEnd w:id="446"/>
      <w:bookmarkEnd w:id="447"/>
      <w:bookmarkEnd w:id="448"/>
      <w:bookmarkEnd w:id="449"/>
      <w:bookmarkEnd w:id="450"/>
    </w:p>
    <w:p w:rsidR="00112052" w:rsidRPr="004B3959" w:rsidRDefault="00112052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51" w:name="_Toc518545393"/>
      <w:bookmarkStart w:id="452" w:name="_Toc518545493"/>
      <w:bookmarkStart w:id="453" w:name="_Toc518546399"/>
      <w:bookmarkStart w:id="454" w:name="_Toc518546499"/>
      <w:bookmarkStart w:id="455" w:name="_Toc518927076"/>
      <w:bookmarkStart w:id="456" w:name="_Toc519510384"/>
      <w:bookmarkStart w:id="457" w:name="_Toc12642948"/>
      <w:bookmarkStart w:id="458" w:name="_Toc12643031"/>
      <w:bookmarkStart w:id="459" w:name="_Toc12643116"/>
      <w:bookmarkStart w:id="460" w:name="_Toc13133695"/>
      <w:bookmarkStart w:id="461" w:name="_Toc13141323"/>
      <w:bookmarkStart w:id="462" w:name="_Toc13417592"/>
      <w:bookmarkStart w:id="463" w:name="_Toc13426580"/>
      <w:bookmarkStart w:id="464" w:name="_Toc13590675"/>
      <w:bookmarkEnd w:id="451"/>
      <w:bookmarkEnd w:id="452"/>
      <w:bookmarkEnd w:id="453"/>
      <w:bookmarkEnd w:id="454"/>
      <w:bookmarkEnd w:id="455"/>
      <w:bookmarkEnd w:id="456"/>
      <w:bookmarkEnd w:id="457"/>
      <w:bookmarkEnd w:id="458"/>
      <w:bookmarkEnd w:id="459"/>
      <w:bookmarkEnd w:id="460"/>
      <w:bookmarkEnd w:id="461"/>
      <w:bookmarkEnd w:id="462"/>
      <w:bookmarkEnd w:id="463"/>
      <w:bookmarkEnd w:id="464"/>
    </w:p>
    <w:p w:rsidR="00A00629" w:rsidRPr="001F2CF0" w:rsidRDefault="007172D9" w:rsidP="001E6EA3">
      <w:pPr>
        <w:pStyle w:val="Heading3"/>
      </w:pPr>
      <w:r w:rsidRPr="001F2CF0">
        <w:t xml:space="preserve"> </w:t>
      </w:r>
      <w:bookmarkStart w:id="465" w:name="_Toc13590676"/>
      <w:r w:rsidR="001F2CF0">
        <w:t>Општи</w:t>
      </w:r>
      <w:r w:rsidR="00A00629" w:rsidRPr="001F2CF0">
        <w:t xml:space="preserve"> </w:t>
      </w:r>
      <w:r w:rsidR="001F2CF0">
        <w:t>дио</w:t>
      </w:r>
      <w:bookmarkEnd w:id="465"/>
    </w:p>
    <w:p w:rsidR="00A00629" w:rsidRPr="001F2CF0" w:rsidRDefault="00A00629" w:rsidP="00A00629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Према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 w:rsidR="00081DC1" w:rsidRPr="001F2CF0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14517C" w:rsidRPr="001F2CF0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 w:eastAsia="bs-Latn-BA"/>
        </w:rPr>
        <w:t>у</w:t>
      </w:r>
      <w:r w:rsidR="0014517C" w:rsidRPr="001F2CF0">
        <w:rPr>
          <w:rFonts w:ascii="Times New Roman" w:hAnsi="Times New Roman"/>
          <w:noProof/>
          <w:szCs w:val="24"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lang w:val="sr-Cyrl-CS" w:eastAsia="bs-Latn-BA"/>
        </w:rPr>
        <w:t>Босни</w:t>
      </w:r>
      <w:r w:rsidR="0043134A" w:rsidRPr="0043134A">
        <w:rPr>
          <w:rFonts w:ascii="Times New Roman" w:hAnsi="Times New Roman"/>
          <w:noProof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lang w:val="sr-Cyrl-CS" w:eastAsia="bs-Latn-BA"/>
        </w:rPr>
        <w:t>и</w:t>
      </w:r>
      <w:r w:rsidR="0043134A" w:rsidRPr="0043134A">
        <w:rPr>
          <w:rFonts w:ascii="Times New Roman" w:hAnsi="Times New Roman"/>
          <w:noProof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lang w:val="sr-Cyrl-CS" w:eastAsia="bs-Latn-BA"/>
        </w:rPr>
        <w:t>Херцеговини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физичком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облику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генерише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интервенција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предвиђена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никаква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контаминиран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супстанцама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концентрацију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ослобађање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 доведе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излагања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искључено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скуп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руковању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постиже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одговарајућа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будућности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индустрији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истраживачке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сврхе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Притом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отворени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4B3959">
        <w:rPr>
          <w:rFonts w:ascii="Times New Roman" w:hAnsi="Times New Roman"/>
          <w:noProof/>
          <w:lang w:val="bs-Latn-BA" w:eastAsia="bs-Latn-BA"/>
        </w:rPr>
        <w:t xml:space="preserve"> </w:t>
      </w:r>
      <w:r w:rsidR="00432DB0" w:rsidRPr="004B3959">
        <w:rPr>
          <w:rFonts w:ascii="Times New Roman" w:hAnsi="Times New Roman"/>
          <w:i/>
          <w:noProof/>
          <w:lang w:val="bs-Latn-BA" w:eastAsia="bs-Latn-BA"/>
        </w:rPr>
        <w:t>in vitro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испитивања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клиничкој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дијагностици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 w:rsidR="00432DB0" w:rsidRPr="004B3959">
        <w:rPr>
          <w:rFonts w:ascii="Times New Roman" w:hAnsi="Times New Roman"/>
          <w:i/>
          <w:noProof/>
          <w:lang w:val="bs-Latn-BA" w:eastAsia="bs-Latn-BA"/>
        </w:rPr>
        <w:t>in vivo</w:t>
      </w:r>
      <w:r w:rsidR="00432DB0" w:rsidRPr="004B3959">
        <w:rPr>
          <w:rFonts w:ascii="Times New Roman" w:hAnsi="Times New Roman"/>
          <w:noProof/>
          <w:lang w:val="bs-Latn-BA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радиофармацеутика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клиничкој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дијагностици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терапији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радиотерапији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Употреба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индустрији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обухвата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различита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технолошким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постројењима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мјерење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дебљине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густине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влажности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.), </w:t>
      </w:r>
      <w:r>
        <w:rPr>
          <w:rFonts w:ascii="Times New Roman" w:hAnsi="Times New Roman"/>
          <w:noProof/>
          <w:lang w:val="sr-Cyrl-CS" w:eastAsia="bs-Latn-BA"/>
        </w:rPr>
        <w:t>испитивања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разарања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квалитета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истраживачке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сврхе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радионуклиди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радиомаркери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обиљежавање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једињења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трасери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истраживањима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физици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хемији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биологији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громобранима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јављачима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пожара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радиолуминисцентним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бојама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итд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одређене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сагоријевање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фосилних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горива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термоелектранама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бокситне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руде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генеришу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технолошки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обогаћене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природне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Законом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 w:rsidR="00081DC1" w:rsidRPr="001F2CF0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доношењем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  <w:r w:rsidR="00D1550C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</w:t>
      </w:r>
      <w:r w:rsidR="00D1550C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D1550C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D1550C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1550C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усвојио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Политику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 w:rsidR="008005A4" w:rsidRPr="001F2CF0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005A4" w:rsidRPr="001F2CF0">
        <w:rPr>
          <w:rFonts w:ascii="Times New Roman" w:hAnsi="Times New Roman"/>
          <w:noProof/>
          <w:lang w:val="sr-Cyrl-CS" w:eastAsia="bs-Latn-BA"/>
        </w:rPr>
        <w:t>“,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55/12)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саставу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специфичну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политику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Стратегију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 w:rsidR="008005A4" w:rsidRPr="001F2CF0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005A4" w:rsidRPr="001F2CF0">
        <w:rPr>
          <w:rFonts w:ascii="Times New Roman" w:hAnsi="Times New Roman"/>
          <w:noProof/>
          <w:lang w:val="sr-Cyrl-CS" w:eastAsia="bs-Latn-BA"/>
        </w:rPr>
        <w:t>“,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1/14). </w:t>
      </w:r>
      <w:r>
        <w:rPr>
          <w:rFonts w:ascii="Times New Roman" w:hAnsi="Times New Roman"/>
          <w:noProof/>
          <w:lang w:val="sr-Cyrl-CS" w:eastAsia="bs-Latn-BA"/>
        </w:rPr>
        <w:t>Овим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документима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лиценцирање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установа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2018</w:t>
      </w:r>
      <w:r w:rsidR="00BA2C87" w:rsidRPr="001F2CF0">
        <w:rPr>
          <w:rFonts w:ascii="Times New Roman" w:hAnsi="Times New Roman"/>
          <w:noProof/>
          <w:lang w:val="sr-Cyrl-CS" w:eastAsia="bs-Latn-BA"/>
        </w:rPr>
        <w:t>.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ниједан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8005A4" w:rsidRPr="001F2CF0" w:rsidRDefault="008005A4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1E6EA3">
      <w:pPr>
        <w:pStyle w:val="Heading3"/>
      </w:pPr>
      <w:bookmarkStart w:id="466" w:name="_Toc13590677"/>
      <w:r>
        <w:t>Складиштење</w:t>
      </w:r>
      <w:r w:rsidR="00432DB0" w:rsidRPr="001F2CF0">
        <w:t xml:space="preserve"> </w:t>
      </w:r>
      <w:r>
        <w:t>радиоактивног</w:t>
      </w:r>
      <w:r w:rsidR="00432DB0" w:rsidRPr="001F2CF0">
        <w:t xml:space="preserve"> </w:t>
      </w:r>
      <w:r>
        <w:t>отпада</w:t>
      </w:r>
      <w:r w:rsidR="00432DB0" w:rsidRPr="001F2CF0">
        <w:t xml:space="preserve"> </w:t>
      </w:r>
      <w:r>
        <w:t>у</w:t>
      </w:r>
      <w:r w:rsidR="00432DB0" w:rsidRPr="001F2CF0">
        <w:t xml:space="preserve"> </w:t>
      </w:r>
      <w:r>
        <w:t>БиХ</w:t>
      </w:r>
      <w:bookmarkEnd w:id="466"/>
    </w:p>
    <w:p w:rsidR="00432DB0" w:rsidRPr="001F2CF0" w:rsidRDefault="00432DB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тренутно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ранијих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централизованих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постоји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предузећима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одређен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предузећа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громобране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демонтирао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громобране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ускладиштио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локацијама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Неколико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предузећа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баве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демонтажом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инсталирањем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детектора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демонтирало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детекторе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уграђеним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ускладиштило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Привремена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служе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складиштење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престану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орфан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изворе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покушаја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смањења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ризика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неовлашћене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укључујући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злонамјерно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током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2018</w:t>
      </w:r>
      <w:r w:rsidR="00181B6B" w:rsidRPr="001F2CF0">
        <w:rPr>
          <w:rFonts w:ascii="Times New Roman" w:hAnsi="Times New Roman"/>
          <w:noProof/>
          <w:lang w:val="sr-Cyrl-CS" w:eastAsia="bs-Latn-BA"/>
        </w:rPr>
        <w:t>.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19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19,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11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5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6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између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5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50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преостале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 </w:t>
      </w:r>
      <w:r>
        <w:rPr>
          <w:rFonts w:ascii="Times New Roman" w:hAnsi="Times New Roman"/>
          <w:noProof/>
          <w:lang w:val="sr-Cyrl-CS" w:eastAsia="bs-Latn-BA"/>
        </w:rPr>
        <w:t>ускладиштено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50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).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један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оригиналном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контејнеру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Међутим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привремена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најбоље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рјешење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пријетњу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предузећима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</w:t>
      </w:r>
      <w:r w:rsidR="00886494">
        <w:rPr>
          <w:rFonts w:ascii="Times New Roman" w:hAnsi="Times New Roman"/>
          <w:noProof/>
          <w:lang w:val="sr-Cyrl-CS" w:eastAsia="bs-Latn-BA"/>
        </w:rPr>
        <w:t>н</w:t>
      </w:r>
      <w:r>
        <w:rPr>
          <w:rFonts w:ascii="Times New Roman" w:hAnsi="Times New Roman"/>
          <w:noProof/>
          <w:lang w:val="sr-Cyrl-CS" w:eastAsia="bs-Latn-BA"/>
        </w:rPr>
        <w:t>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8005A4" w:rsidRPr="001F2CF0" w:rsidRDefault="008005A4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Тренутно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једино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централизовано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уколико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лиценцу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налази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комплекса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Федералне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полиције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њиме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Центар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Капацитет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скоро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попуњен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административних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баријера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евентуално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ситуација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Дакле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тренутку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гдје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Оваква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ситуација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врло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ризична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 w:rsidRPr="00C263BC">
        <w:rPr>
          <w:rFonts w:ascii="Times New Roman" w:hAnsi="Times New Roman"/>
          <w:noProof/>
          <w:lang w:val="sr-Cyrl-CS" w:eastAsia="bs-Latn-BA"/>
        </w:rPr>
        <w:t xml:space="preserve">да представљају </w:t>
      </w:r>
      <w:r>
        <w:rPr>
          <w:rFonts w:ascii="Times New Roman" w:hAnsi="Times New Roman"/>
          <w:noProof/>
          <w:lang w:val="sr-Cyrl-CS" w:eastAsia="bs-Latn-BA"/>
        </w:rPr>
        <w:t>ризик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незанемариву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пријетњу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уколико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дођу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погрешне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руке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пошто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терористичке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нпр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сценарио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прљаве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бомбе</w:t>
      </w:r>
      <w:r w:rsidR="00432DB0" w:rsidRPr="001F2CF0">
        <w:rPr>
          <w:rFonts w:ascii="Times New Roman" w:hAnsi="Times New Roman"/>
          <w:noProof/>
          <w:lang w:val="sr-Cyrl-CS" w:eastAsia="bs-Latn-BA"/>
        </w:rPr>
        <w:t>).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Извори</w:t>
      </w:r>
      <w:r w:rsidR="00BA2C87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просторијама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бивше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лабораторије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>
        <w:rPr>
          <w:rFonts w:ascii="Times New Roman" w:hAnsi="Times New Roman"/>
          <w:noProof/>
          <w:lang w:val="sr-Cyrl-CS" w:eastAsia="bs-Latn-BA"/>
        </w:rPr>
        <w:t xml:space="preserve">за еталонирање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МДУ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Чајавец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функцији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пошто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обновљена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лабораторија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>
        <w:rPr>
          <w:rFonts w:ascii="Times New Roman" w:hAnsi="Times New Roman"/>
          <w:noProof/>
          <w:lang w:val="sr-Cyrl-CS" w:eastAsia="bs-Latn-BA"/>
        </w:rPr>
        <w:t xml:space="preserve">за еталонирање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чији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корисник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метрологију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раније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још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увијек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транспортном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контејнеру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припремљени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пренос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спремно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потрошеним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представља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највећи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проблем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генерално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највећу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опасност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проблем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свеобухватно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ријешио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успостављањем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знатно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држави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Базе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подаци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доступни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карактерисан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количина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тип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углавном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престале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претпоставке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корисника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постоји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271 </w:t>
      </w:r>
      <w:r>
        <w:rPr>
          <w:rFonts w:ascii="Times New Roman" w:hAnsi="Times New Roman"/>
          <w:noProof/>
          <w:lang w:val="sr-Cyrl-CS" w:eastAsia="bs-Latn-BA"/>
        </w:rPr>
        <w:t>затворени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BC14D3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C14D3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BC14D3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BC14D3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инсталиран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громобранима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широм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демонтирати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ускладиштити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громобрана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опасност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њиховог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обарања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неовлашћеног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демонтирања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неадекватног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одјељењима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генерише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краткоживеће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радионуклиде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радиотерапији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радиодијагностици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Одјељења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властити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одлагање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падне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отпуштања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након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чега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третира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нерадиоактивни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C263BC" w:rsidRDefault="00C263BC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1E6EA3">
      <w:pPr>
        <w:pStyle w:val="Heading3"/>
      </w:pPr>
      <w:bookmarkStart w:id="467" w:name="_Toc13590678"/>
      <w:r>
        <w:t>Активности</w:t>
      </w:r>
      <w:r w:rsidR="00432DB0" w:rsidRPr="001F2CF0">
        <w:t xml:space="preserve"> </w:t>
      </w:r>
      <w:r>
        <w:t>у</w:t>
      </w:r>
      <w:r w:rsidR="00432DB0" w:rsidRPr="001F2CF0">
        <w:t xml:space="preserve"> </w:t>
      </w:r>
      <w:r>
        <w:t>БиХ</w:t>
      </w:r>
      <w:bookmarkEnd w:id="467"/>
    </w:p>
    <w:p w:rsidR="00432DB0" w:rsidRPr="001F2CF0" w:rsidRDefault="00432DB0" w:rsidP="00432DB0">
      <w:pPr>
        <w:spacing w:line="240" w:lineRule="auto"/>
        <w:rPr>
          <w:rFonts w:ascii="Times New Roman" w:hAnsi="Times New Roman"/>
          <w:noProof/>
          <w:szCs w:val="24"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7919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2013</w:t>
      </w:r>
      <w:r w:rsidR="007919B0" w:rsidRPr="001F2CF0">
        <w:rPr>
          <w:rFonts w:ascii="Times New Roman" w:hAnsi="Times New Roman"/>
          <w:noProof/>
          <w:lang w:val="sr-Cyrl-CS" w:eastAsia="bs-Latn-BA"/>
        </w:rPr>
        <w:t>.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израдила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Стратегију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“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Политиком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55/12),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Заједничком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конвенцијом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збрињавању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D6AE8" w:rsidRPr="001F2CF0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1F2CF0" w:rsidRDefault="001F2CF0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Савјет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67. </w:t>
      </w:r>
      <w:r>
        <w:rPr>
          <w:rFonts w:ascii="Times New Roman" w:hAnsi="Times New Roman"/>
          <w:noProof/>
          <w:lang w:val="sr-Cyrl-CS" w:eastAsia="bs-Latn-BA"/>
        </w:rPr>
        <w:t>сједници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06.11.2013.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донио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Одлуку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усвајању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наведене</w:t>
      </w:r>
      <w:r w:rsidR="00E7494F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стратегије</w:t>
      </w:r>
      <w:r w:rsidR="00E7494F" w:rsidRPr="001F2CF0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њене</w:t>
      </w:r>
      <w:r w:rsidR="00E7494F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имплементације</w:t>
      </w:r>
      <w:r w:rsidR="00E7494F" w:rsidRPr="001F2CF0">
        <w:rPr>
          <w:rFonts w:ascii="Times New Roman" w:hAnsi="Times New Roman"/>
          <w:noProof/>
          <w:lang w:val="sr-Cyrl-CS" w:eastAsia="bs-Latn-BA"/>
        </w:rPr>
        <w:t>,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припремљен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“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објављен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Службеном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1F2CF0">
        <w:rPr>
          <w:rFonts w:ascii="Times New Roman" w:hAnsi="Times New Roman"/>
          <w:noProof/>
          <w:lang w:val="sr-Cyrl-CS" w:eastAsia="bs-Latn-BA"/>
        </w:rPr>
        <w:t>“</w:t>
      </w:r>
      <w:r w:rsidR="008005A4" w:rsidRPr="001F2CF0">
        <w:rPr>
          <w:rFonts w:ascii="Times New Roman" w:hAnsi="Times New Roman"/>
          <w:noProof/>
          <w:lang w:val="sr-Cyrl-CS" w:eastAsia="bs-Latn-BA"/>
        </w:rPr>
        <w:t>,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68/15. </w:t>
      </w:r>
      <w:r>
        <w:rPr>
          <w:rFonts w:ascii="Times New Roman" w:hAnsi="Times New Roman"/>
          <w:noProof/>
          <w:lang w:val="sr-Cyrl-CS" w:eastAsia="bs-Latn-BA"/>
        </w:rPr>
        <w:t>Правилник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углавном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дјелимично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усклађен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Директивом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 xml:space="preserve"> 2011/70/</w:t>
      </w:r>
      <w:r>
        <w:rPr>
          <w:rFonts w:ascii="Times New Roman" w:hAnsi="Times New Roman"/>
          <w:noProof/>
          <w:lang w:val="sr-Cyrl-CS" w:eastAsia="bs-Latn-BA"/>
        </w:rPr>
        <w:t>ЕУРАТОМ</w:t>
      </w:r>
      <w:r w:rsidR="00432DB0" w:rsidRPr="001F2CF0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4B3959" w:rsidRDefault="00DD6AE8" w:rsidP="00432DB0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432DB0" w:rsidRPr="00695B9B" w:rsidRDefault="00695B9B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Најважнија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побољшању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ангажовањем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релевантних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налажењу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рјешења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тренутно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сигуран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безбједан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описано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дијеловима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поглавља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D6AE8" w:rsidRPr="00695B9B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695B9B" w:rsidRDefault="00695B9B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покренула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одређивање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додјељивање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изградњу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Савјет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40. </w:t>
      </w:r>
      <w:r>
        <w:rPr>
          <w:rFonts w:ascii="Times New Roman" w:hAnsi="Times New Roman"/>
          <w:noProof/>
          <w:lang w:val="sr-Cyrl-CS" w:eastAsia="bs-Latn-BA"/>
        </w:rPr>
        <w:t>сједници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одржаној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20.01.2016.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донио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закључак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задужио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приједлог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могао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коначници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1F2CF0" w:rsidRPr="00695B9B">
        <w:rPr>
          <w:rFonts w:ascii="Times New Roman" w:hAnsi="Times New Roman"/>
          <w:noProof/>
          <w:lang w:val="sr-Cyrl-CS" w:eastAsia="bs-Latn-BA"/>
        </w:rPr>
        <w:t xml:space="preserve">да </w:t>
      </w:r>
      <w:r>
        <w:rPr>
          <w:rFonts w:ascii="Times New Roman" w:hAnsi="Times New Roman"/>
          <w:noProof/>
          <w:lang w:val="sr-Cyrl-CS" w:eastAsia="bs-Latn-BA"/>
        </w:rPr>
        <w:t>одлучи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треба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D1550C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формира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комисију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задатак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предложи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најповољнију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комисији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представника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представници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Савјета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Владе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Владе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D6AE8" w:rsidRPr="00695B9B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695B9B" w:rsidRDefault="00695B9B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ангажована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још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2016.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још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увијек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предложена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најповољнија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>.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Међутим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постоји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једна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потенцијална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коју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току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поступак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добијања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сагласности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надлежних</w:t>
      </w:r>
      <w:r w:rsidR="007172D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7172D9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695B9B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32DB0" w:rsidRPr="00695B9B" w:rsidRDefault="00695B9B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Сав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пребачен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осталих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Власник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Босна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Херцеговина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B735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3B735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>, „</w:t>
      </w:r>
      <w:r>
        <w:rPr>
          <w:rFonts w:ascii="Times New Roman" w:hAnsi="Times New Roman"/>
          <w:noProof/>
          <w:lang w:val="sr-Cyrl-CS" w:eastAsia="bs-Latn-BA"/>
        </w:rPr>
        <w:t>Стратегијом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“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оператор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директно</w:t>
      </w:r>
      <w:r w:rsidR="00CD650E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CD650E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CD650E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CD650E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независну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посједује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адекватне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капацитете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Сви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везани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његово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финансирани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буџета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нпр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ЕУФОР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).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плаћати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годишње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трошкове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одржавања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прикупљања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ситуацијама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док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корисници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услуга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плаћати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таксу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буџет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Сви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права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обавезе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складиштем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биће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регулисани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посебним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уговором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између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будућег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оператора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DD6AE8" w:rsidRPr="00695B9B" w:rsidRDefault="00DD6AE8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1F2CF0" w:rsidRPr="00695B9B" w:rsidRDefault="00695B9B" w:rsidP="00432DB0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Поред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</w:t>
      </w:r>
      <w:r w:rsidR="00886494">
        <w:rPr>
          <w:rFonts w:ascii="Times New Roman" w:hAnsi="Times New Roman"/>
          <w:noProof/>
          <w:lang w:val="sr-Cyrl-CS" w:eastAsia="bs-Latn-BA"/>
        </w:rPr>
        <w:t>в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негативних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ефеката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успостављањем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централног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знатно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побољшало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1F2CF0" w:rsidRPr="00695B9B">
        <w:rPr>
          <w:rFonts w:ascii="Times New Roman" w:hAnsi="Times New Roman"/>
          <w:noProof/>
          <w:lang w:val="sr-Cyrl-CS" w:eastAsia="bs-Latn-BA"/>
        </w:rPr>
        <w:t xml:space="preserve"> јер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смањила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могућност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крађе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злоупотребе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привременим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складиштима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јавним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мјестима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широм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представља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могућу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пријетњу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аспекта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евентуалних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терористичких</w:t>
      </w:r>
      <w:r w:rsidR="00432DB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32DB0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C263BC" w:rsidRDefault="00C263BC">
      <w:pPr>
        <w:spacing w:after="240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br w:type="page"/>
      </w:r>
    </w:p>
    <w:p w:rsidR="000811D7" w:rsidRPr="00695B9B" w:rsidRDefault="00695B9B" w:rsidP="00566752">
      <w:pPr>
        <w:pStyle w:val="Heading1"/>
        <w:rPr>
          <w:lang w:val="sr-Cyrl-CS"/>
        </w:rPr>
      </w:pPr>
      <w:bookmarkStart w:id="468" w:name="_Toc13590679"/>
      <w:r>
        <w:rPr>
          <w:lang w:val="sr-Cyrl-CS"/>
        </w:rPr>
        <w:t>ИЗВОРИ</w:t>
      </w:r>
      <w:r w:rsidR="002905AC" w:rsidRPr="00695B9B">
        <w:rPr>
          <w:lang w:val="sr-Cyrl-CS"/>
        </w:rPr>
        <w:t xml:space="preserve"> </w:t>
      </w:r>
      <w:r>
        <w:rPr>
          <w:lang w:val="sr-Cyrl-CS"/>
        </w:rPr>
        <w:t>НЕПОЗНАТОГ</w:t>
      </w:r>
      <w:r w:rsidR="002905AC" w:rsidRPr="00695B9B">
        <w:rPr>
          <w:lang w:val="sr-Cyrl-CS"/>
        </w:rPr>
        <w:t xml:space="preserve"> </w:t>
      </w:r>
      <w:r>
        <w:rPr>
          <w:lang w:val="sr-Cyrl-CS"/>
        </w:rPr>
        <w:t>ВЛАСНИКА</w:t>
      </w:r>
      <w:bookmarkEnd w:id="468"/>
    </w:p>
    <w:p w:rsidR="009022A2" w:rsidRPr="00695B9B" w:rsidRDefault="009022A2" w:rsidP="009022A2">
      <w:pPr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bookmarkStart w:id="469" w:name="_Toc420237731"/>
      <w:r>
        <w:rPr>
          <w:rFonts w:ascii="Times New Roman" w:hAnsi="Times New Roman"/>
          <w:noProof/>
          <w:lang w:val="sr-Cyrl-CS" w:eastAsia="bs-Latn-BA"/>
        </w:rPr>
        <w:t>Под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сматра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затворени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моменту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изузећа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разлога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никад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напуштен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изгубљен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украден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пренесен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одговарајућег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обавјештавања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Радиоактивне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супстанце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повезане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различите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ако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откривене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уградити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челик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обојене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топљења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C263BC" w:rsidRPr="00C263BC">
        <w:rPr>
          <w:rFonts w:ascii="Times New Roman" w:hAnsi="Times New Roman"/>
          <w:noProof/>
          <w:lang w:val="sr-Cyrl-CS" w:eastAsia="bs-Latn-BA"/>
        </w:rPr>
        <w:t>да узрокује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опасности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становништво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озбиљне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комерцијалне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импликације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Инциденти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посљедњих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неколико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укључују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откриће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супстанци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неким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случајевима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топљења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показали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санација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чишћење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врло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скупи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изгубити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повјерење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индустрије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D50A29" w:rsidRPr="00695B9B" w:rsidRDefault="00D50A29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Default="00695B9B" w:rsidP="009022A2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Имајући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виду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најчешће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детектују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локалитетима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прикупљања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50A29" w:rsidRPr="00695B9B">
        <w:rPr>
          <w:rFonts w:ascii="Times New Roman" w:hAnsi="Times New Roman"/>
          <w:noProof/>
          <w:lang w:val="sr-Cyrl-CS" w:eastAsia="bs-Latn-BA"/>
        </w:rPr>
        <w:t>/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обраде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секундарних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сировина</w:t>
      </w:r>
      <w:r w:rsidR="00D50A29" w:rsidRPr="00695B9B">
        <w:rPr>
          <w:rFonts w:ascii="Times New Roman" w:hAnsi="Times New Roman"/>
          <w:noProof/>
          <w:lang w:val="sr-Cyrl-CS" w:eastAsia="bs-Latn-BA"/>
        </w:rPr>
        <w:t>)</w:t>
      </w:r>
      <w:r w:rsidR="009103BE" w:rsidRPr="00695B9B">
        <w:rPr>
          <w:rFonts w:ascii="Times New Roman" w:hAnsi="Times New Roman"/>
          <w:noProof/>
          <w:lang w:val="sr-Cyrl-CS" w:eastAsia="bs-Latn-BA"/>
        </w:rPr>
        <w:t>,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прописала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техничког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присуства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пошиљкама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Међутим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издаје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дозволе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послове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прикупљања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BC14D3" w:rsidRPr="00695B9B">
        <w:rPr>
          <w:rFonts w:ascii="Times New Roman" w:hAnsi="Times New Roman"/>
          <w:noProof/>
          <w:lang w:val="sr-Cyrl-CS" w:eastAsia="bs-Latn-BA"/>
        </w:rPr>
        <w:t>/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обраде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правним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лицима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посједује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евиденцију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правних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баве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овом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дјелатношћу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тим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9103BE" w:rsidRPr="00695B9B">
        <w:rPr>
          <w:rFonts w:ascii="Times New Roman" w:hAnsi="Times New Roman"/>
          <w:noProof/>
          <w:lang w:val="sr-Cyrl-CS" w:eastAsia="bs-Latn-BA"/>
        </w:rPr>
        <w:t>,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покренула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релевантним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ентитетским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</w:t>
      </w:r>
      <w:r w:rsidR="00886494">
        <w:rPr>
          <w:rFonts w:ascii="Times New Roman" w:hAnsi="Times New Roman"/>
          <w:noProof/>
          <w:lang w:val="sr-Cyrl-CS" w:eastAsia="bs-Latn-BA"/>
        </w:rPr>
        <w:t>с</w:t>
      </w:r>
      <w:r>
        <w:rPr>
          <w:rFonts w:ascii="Times New Roman" w:hAnsi="Times New Roman"/>
          <w:noProof/>
          <w:lang w:val="sr-Cyrl-CS" w:eastAsia="bs-Latn-BA"/>
        </w:rPr>
        <w:t>твима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поступку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издавања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дозволе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захтијевају</w:t>
      </w:r>
      <w:r w:rsidR="00D50A2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одговарајућу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опрему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процедуре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детекцију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локалитетима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прикупљања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обраде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93613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односно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консултују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C1CBC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Агенцијом</w:t>
      </w:r>
      <w:r w:rsidR="009C1CBC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C263BC" w:rsidRDefault="00C263BC" w:rsidP="009022A2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9022A2" w:rsidRPr="004B3959" w:rsidRDefault="009022A2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70" w:name="_Toc518545398"/>
      <w:bookmarkStart w:id="471" w:name="_Toc518545498"/>
      <w:bookmarkStart w:id="472" w:name="_Toc518546404"/>
      <w:bookmarkStart w:id="473" w:name="_Toc518546504"/>
      <w:bookmarkStart w:id="474" w:name="_Toc518927081"/>
      <w:bookmarkStart w:id="475" w:name="_Toc519510389"/>
      <w:bookmarkStart w:id="476" w:name="_Toc12642953"/>
      <w:bookmarkStart w:id="477" w:name="_Toc12643036"/>
      <w:bookmarkStart w:id="478" w:name="_Toc12643121"/>
      <w:bookmarkStart w:id="479" w:name="_Toc13133700"/>
      <w:bookmarkStart w:id="480" w:name="_Toc13141328"/>
      <w:bookmarkStart w:id="481" w:name="_Toc13417597"/>
      <w:bookmarkStart w:id="482" w:name="_Toc13426585"/>
      <w:bookmarkStart w:id="483" w:name="_Toc13590680"/>
      <w:bookmarkEnd w:id="470"/>
      <w:bookmarkEnd w:id="471"/>
      <w:bookmarkEnd w:id="472"/>
      <w:bookmarkEnd w:id="473"/>
      <w:bookmarkEnd w:id="474"/>
      <w:bookmarkEnd w:id="475"/>
      <w:bookmarkEnd w:id="476"/>
      <w:bookmarkEnd w:id="477"/>
      <w:bookmarkEnd w:id="478"/>
      <w:bookmarkEnd w:id="479"/>
      <w:bookmarkEnd w:id="480"/>
      <w:bookmarkEnd w:id="481"/>
      <w:bookmarkEnd w:id="482"/>
      <w:bookmarkEnd w:id="483"/>
    </w:p>
    <w:p w:rsidR="009022A2" w:rsidRPr="004B3959" w:rsidRDefault="009022A2" w:rsidP="00BC76CD">
      <w:pPr>
        <w:pStyle w:val="ListParagraph"/>
        <w:keepNext/>
        <w:numPr>
          <w:ilvl w:val="0"/>
          <w:numId w:val="26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84" w:name="_Toc518545399"/>
      <w:bookmarkStart w:id="485" w:name="_Toc518545499"/>
      <w:bookmarkStart w:id="486" w:name="_Toc518546405"/>
      <w:bookmarkStart w:id="487" w:name="_Toc518546505"/>
      <w:bookmarkStart w:id="488" w:name="_Toc518927082"/>
      <w:bookmarkStart w:id="489" w:name="_Toc519510390"/>
      <w:bookmarkStart w:id="490" w:name="_Toc12642954"/>
      <w:bookmarkStart w:id="491" w:name="_Toc12643037"/>
      <w:bookmarkStart w:id="492" w:name="_Toc12643122"/>
      <w:bookmarkStart w:id="493" w:name="_Toc13133701"/>
      <w:bookmarkStart w:id="494" w:name="_Toc13141329"/>
      <w:bookmarkStart w:id="495" w:name="_Toc13417598"/>
      <w:bookmarkStart w:id="496" w:name="_Toc13426586"/>
      <w:bookmarkStart w:id="497" w:name="_Toc13590681"/>
      <w:bookmarkEnd w:id="484"/>
      <w:bookmarkEnd w:id="485"/>
      <w:bookmarkEnd w:id="486"/>
      <w:bookmarkEnd w:id="487"/>
      <w:bookmarkEnd w:id="488"/>
      <w:bookmarkEnd w:id="489"/>
      <w:bookmarkEnd w:id="490"/>
      <w:bookmarkEnd w:id="491"/>
      <w:bookmarkEnd w:id="492"/>
      <w:bookmarkEnd w:id="493"/>
      <w:bookmarkEnd w:id="494"/>
      <w:bookmarkEnd w:id="495"/>
      <w:bookmarkEnd w:id="496"/>
      <w:bookmarkEnd w:id="497"/>
    </w:p>
    <w:p w:rsidR="009022A2" w:rsidRPr="004B3959" w:rsidRDefault="009022A2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98" w:name="_Toc518545400"/>
      <w:bookmarkStart w:id="499" w:name="_Toc518545500"/>
      <w:bookmarkStart w:id="500" w:name="_Toc518546406"/>
      <w:bookmarkStart w:id="501" w:name="_Toc518546506"/>
      <w:bookmarkStart w:id="502" w:name="_Toc518927083"/>
      <w:bookmarkStart w:id="503" w:name="_Toc519510391"/>
      <w:bookmarkStart w:id="504" w:name="_Toc12642955"/>
      <w:bookmarkStart w:id="505" w:name="_Toc12643038"/>
      <w:bookmarkStart w:id="506" w:name="_Toc12643123"/>
      <w:bookmarkStart w:id="507" w:name="_Toc13133702"/>
      <w:bookmarkStart w:id="508" w:name="_Toc13141330"/>
      <w:bookmarkStart w:id="509" w:name="_Toc13417599"/>
      <w:bookmarkStart w:id="510" w:name="_Toc13426587"/>
      <w:bookmarkStart w:id="511" w:name="_Toc13590682"/>
      <w:bookmarkEnd w:id="498"/>
      <w:bookmarkEnd w:id="499"/>
      <w:bookmarkEnd w:id="500"/>
      <w:bookmarkEnd w:id="501"/>
      <w:bookmarkEnd w:id="502"/>
      <w:bookmarkEnd w:id="503"/>
      <w:bookmarkEnd w:id="504"/>
      <w:bookmarkEnd w:id="505"/>
      <w:bookmarkEnd w:id="506"/>
      <w:bookmarkEnd w:id="507"/>
      <w:bookmarkEnd w:id="508"/>
      <w:bookmarkEnd w:id="509"/>
      <w:bookmarkEnd w:id="510"/>
      <w:bookmarkEnd w:id="511"/>
    </w:p>
    <w:p w:rsidR="009022A2" w:rsidRPr="00695B9B" w:rsidRDefault="00695B9B" w:rsidP="001E6EA3">
      <w:pPr>
        <w:pStyle w:val="Heading3"/>
      </w:pPr>
      <w:bookmarkStart w:id="512" w:name="_Toc13590683"/>
      <w:r>
        <w:t>Инциденти</w:t>
      </w:r>
      <w:r w:rsidR="009022A2" w:rsidRPr="00695B9B">
        <w:t xml:space="preserve"> </w:t>
      </w:r>
      <w:r>
        <w:t>са</w:t>
      </w:r>
      <w:r w:rsidR="009022A2" w:rsidRPr="00695B9B">
        <w:t xml:space="preserve"> </w:t>
      </w:r>
      <w:r>
        <w:t>изворима</w:t>
      </w:r>
      <w:r w:rsidR="009022A2" w:rsidRPr="00695B9B">
        <w:t xml:space="preserve"> </w:t>
      </w:r>
      <w:r>
        <w:t>непознатог</w:t>
      </w:r>
      <w:r w:rsidR="009022A2" w:rsidRPr="00695B9B">
        <w:t xml:space="preserve"> </w:t>
      </w:r>
      <w:r>
        <w:t>власника</w:t>
      </w:r>
      <w:r w:rsidR="009022A2" w:rsidRPr="00695B9B">
        <w:t xml:space="preserve"> </w:t>
      </w:r>
      <w:r>
        <w:t>у</w:t>
      </w:r>
      <w:r w:rsidR="009022A2" w:rsidRPr="00695B9B">
        <w:t xml:space="preserve"> </w:t>
      </w:r>
      <w:r>
        <w:t>Би</w:t>
      </w:r>
      <w:bookmarkEnd w:id="469"/>
      <w:r>
        <w:t>Х</w:t>
      </w:r>
      <w:bookmarkEnd w:id="512"/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Током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један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проналаска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слика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8.1).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детектован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портал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улазу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простор</w:t>
      </w:r>
      <w:r w:rsidR="00EE09A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једног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ауторизованог</w:t>
      </w:r>
      <w:r w:rsidR="00EE09A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правног</w:t>
      </w:r>
      <w:r w:rsidR="00EE09A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Након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детекције</w:t>
      </w:r>
      <w:r w:rsidR="00420902" w:rsidRPr="00695B9B">
        <w:rPr>
          <w:rFonts w:ascii="Times New Roman" w:hAnsi="Times New Roman"/>
          <w:noProof/>
          <w:lang w:val="sr-Cyrl-CS" w:eastAsia="bs-Latn-BA"/>
        </w:rPr>
        <w:t>,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обавијестило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дежурног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изашао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наложио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уклањање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  <w:r w:rsidR="009022A2" w:rsidRPr="00695B9B">
        <w:rPr>
          <w:rFonts w:ascii="Times New Roman" w:hAnsi="Times New Roman"/>
          <w:b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уклоњен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стручних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Завода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јавно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Центар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Pr="00695B9B" w:rsidRDefault="009022A2" w:rsidP="009022A2">
      <w:pPr>
        <w:spacing w:line="240" w:lineRule="auto"/>
        <w:jc w:val="center"/>
        <w:rPr>
          <w:rFonts w:ascii="Times New Roman" w:hAnsi="Times New Roman"/>
          <w:noProof/>
          <w:lang w:val="sr-Cyrl-CS" w:eastAsia="bs-Latn-BA"/>
        </w:rPr>
      </w:pPr>
      <w:r w:rsidRPr="00695B9B">
        <w:rPr>
          <w:rFonts w:ascii="Times New Roman" w:hAnsi="Times New Roman"/>
          <w:noProof/>
          <w:lang w:val="en-US"/>
        </w:rPr>
        <w:drawing>
          <wp:inline distT="0" distB="0" distL="0" distR="0">
            <wp:extent cx="3609665" cy="3000375"/>
            <wp:effectExtent l="0" t="0" r="0" b="0"/>
            <wp:docPr id="35" name="Picture 35" descr="C:\Users\DARNS2014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RNS2014\Desktop\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246" cy="3010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2A2" w:rsidRPr="00695B9B" w:rsidRDefault="00695B9B" w:rsidP="009022A2">
      <w:pPr>
        <w:spacing w:line="240" w:lineRule="auto"/>
        <w:jc w:val="center"/>
        <w:rPr>
          <w:rFonts w:ascii="Times New Roman" w:hAnsi="Times New Roman"/>
          <w:noProof/>
          <w:sz w:val="22"/>
          <w:lang w:val="sr-Cyrl-CS" w:eastAsia="bs-Latn-BA"/>
        </w:rPr>
      </w:pPr>
      <w:r>
        <w:rPr>
          <w:rFonts w:ascii="Times New Roman" w:hAnsi="Times New Roman"/>
          <w:noProof/>
          <w:sz w:val="22"/>
          <w:lang w:val="sr-Cyrl-CS" w:eastAsia="bs-Latn-BA"/>
        </w:rPr>
        <w:t>Слика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8.1: </w:t>
      </w:r>
      <w:r>
        <w:rPr>
          <w:rFonts w:ascii="Times New Roman" w:hAnsi="Times New Roman"/>
          <w:noProof/>
          <w:sz w:val="22"/>
          <w:lang w:val="sr-Cyrl-CS" w:eastAsia="bs-Latn-BA"/>
        </w:rPr>
        <w:t>Извор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непознатог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власника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</w:p>
    <w:p w:rsidR="00EE09A8" w:rsidRPr="00695B9B" w:rsidRDefault="00EE09A8" w:rsidP="009022A2">
      <w:pPr>
        <w:spacing w:line="240" w:lineRule="auto"/>
        <w:jc w:val="center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Био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сумња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након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потврђено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таквог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030831" w:rsidRPr="00695B9B" w:rsidRDefault="00030831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DD6AE8" w:rsidP="001E6EA3">
      <w:pPr>
        <w:pStyle w:val="Heading3"/>
      </w:pPr>
      <w:bookmarkStart w:id="513" w:name="_Toc420237732"/>
      <w:r w:rsidRPr="00695B9B">
        <w:t xml:space="preserve"> </w:t>
      </w:r>
      <w:bookmarkStart w:id="514" w:name="_Toc13590684"/>
      <w:r w:rsidR="00695B9B">
        <w:t>Поступци</w:t>
      </w:r>
      <w:r w:rsidR="009022A2" w:rsidRPr="00695B9B">
        <w:t xml:space="preserve"> </w:t>
      </w:r>
      <w:r w:rsidR="00695B9B">
        <w:t>по</w:t>
      </w:r>
      <w:r w:rsidR="009022A2" w:rsidRPr="00695B9B">
        <w:t xml:space="preserve"> </w:t>
      </w:r>
      <w:r w:rsidR="00695B9B">
        <w:t>откривању</w:t>
      </w:r>
      <w:r w:rsidR="009022A2" w:rsidRPr="00695B9B">
        <w:t xml:space="preserve"> </w:t>
      </w:r>
      <w:r w:rsidR="00695B9B">
        <w:t>извора</w:t>
      </w:r>
      <w:r w:rsidR="009022A2" w:rsidRPr="00695B9B">
        <w:t xml:space="preserve"> </w:t>
      </w:r>
      <w:r w:rsidR="00695B9B">
        <w:t>непознатог</w:t>
      </w:r>
      <w:r w:rsidR="009022A2" w:rsidRPr="00695B9B">
        <w:t xml:space="preserve"> </w:t>
      </w:r>
      <w:r w:rsidR="00695B9B">
        <w:t>власника</w:t>
      </w:r>
      <w:bookmarkEnd w:id="514"/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Поступци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откривању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дефинисани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сљедећим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документима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>: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pStyle w:val="ListParagraph"/>
        <w:numPr>
          <w:ilvl w:val="0"/>
          <w:numId w:val="13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Правилник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контроли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затворених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радиоактивних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високе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непознатог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власника</w:t>
      </w:r>
      <w:r w:rsidR="009022A2" w:rsidRPr="00695B9B">
        <w:rPr>
          <w:noProof/>
          <w:lang w:val="sr-Cyrl-CS" w:eastAsia="bs-Latn-BA"/>
        </w:rPr>
        <w:t>;</w:t>
      </w:r>
    </w:p>
    <w:p w:rsidR="009022A2" w:rsidRPr="00695B9B" w:rsidRDefault="00695B9B" w:rsidP="009022A2">
      <w:pPr>
        <w:pStyle w:val="ListParagraph"/>
        <w:numPr>
          <w:ilvl w:val="0"/>
          <w:numId w:val="13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Водич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поступање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приликом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проналаска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непознатог</w:t>
      </w:r>
      <w:r w:rsidR="009022A2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власника</w:t>
      </w:r>
      <w:r w:rsidR="009022A2" w:rsidRPr="00695B9B">
        <w:rPr>
          <w:noProof/>
          <w:lang w:val="sr-Cyrl-CS" w:eastAsia="bs-Latn-BA"/>
        </w:rPr>
        <w:t>;</w:t>
      </w:r>
    </w:p>
    <w:p w:rsidR="009022A2" w:rsidRPr="00695B9B" w:rsidRDefault="00695B9B" w:rsidP="009022A2">
      <w:pPr>
        <w:pStyle w:val="ListParagraph"/>
        <w:numPr>
          <w:ilvl w:val="0"/>
          <w:numId w:val="13"/>
        </w:numPr>
        <w:spacing w:line="240" w:lineRule="auto"/>
        <w:rPr>
          <w:noProof/>
          <w:lang w:val="sr-Cyrl-CS" w:eastAsia="bs-Latn-BA"/>
        </w:rPr>
      </w:pPr>
      <w:r>
        <w:rPr>
          <w:bCs/>
          <w:noProof/>
          <w:lang w:val="sr-Cyrl-CS" w:eastAsia="bs-Latn-BA"/>
        </w:rPr>
        <w:t>Државни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акциони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план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о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хитним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случајевима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заштите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становништва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од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јонизујућег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зрачења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у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случају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ванредног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догађаја</w:t>
      </w:r>
      <w:r w:rsidR="009022A2" w:rsidRPr="00695B9B">
        <w:rPr>
          <w:bCs/>
          <w:noProof/>
          <w:lang w:val="sr-Cyrl-CS" w:eastAsia="bs-Latn-BA"/>
        </w:rPr>
        <w:t xml:space="preserve">, </w:t>
      </w:r>
      <w:r>
        <w:rPr>
          <w:bCs/>
          <w:noProof/>
          <w:lang w:val="sr-Cyrl-CS" w:eastAsia="bs-Latn-BA"/>
        </w:rPr>
        <w:t>нуклеарног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удеса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или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настанка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нуклеарне</w:t>
      </w:r>
      <w:r w:rsidR="009022A2" w:rsidRPr="00695B9B">
        <w:rPr>
          <w:bCs/>
          <w:noProof/>
          <w:lang w:val="sr-Cyrl-CS" w:eastAsia="bs-Latn-BA"/>
        </w:rPr>
        <w:t xml:space="preserve"> </w:t>
      </w:r>
      <w:r>
        <w:rPr>
          <w:bCs/>
          <w:noProof/>
          <w:lang w:val="sr-Cyrl-CS" w:eastAsia="bs-Latn-BA"/>
        </w:rPr>
        <w:t>штете</w:t>
      </w:r>
      <w:r w:rsidR="009022A2" w:rsidRPr="00695B9B">
        <w:rPr>
          <w:bCs/>
          <w:noProof/>
          <w:lang w:val="sr-Cyrl-CS" w:eastAsia="bs-Latn-BA"/>
        </w:rPr>
        <w:t>.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9022A2" w:rsidRPr="00695B9B">
        <w:rPr>
          <w:rFonts w:ascii="Times New Roman" w:hAnsi="Times New Roman"/>
          <w:noProof/>
          <w:lang w:val="sr-Cyrl-CS" w:eastAsia="bs-Latn-BA"/>
        </w:rPr>
        <w:t>,</w:t>
      </w:r>
      <w:r w:rsidR="0042090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обавезе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носилаца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обавезе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баве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сакупљањем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трошкови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значајна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питања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високе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DD6AE8" w:rsidRPr="00695B9B" w:rsidRDefault="00DD6AE8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Водич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препоруке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примјере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добре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праксе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објекте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топљење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сакупљање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царинске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спречавању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откривању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појаву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Препоруке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обухватају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супстанце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налазе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супстанце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водич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наглашава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важност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корисност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договора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дјеловању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укључених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субјеката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6912A9" w:rsidRPr="006912A9">
        <w:rPr>
          <w:rFonts w:ascii="Times New Roman" w:hAnsi="Times New Roman"/>
          <w:noProof/>
          <w:lang w:val="sr-Cyrl-CS" w:eastAsia="bs-Latn-BA"/>
        </w:rPr>
        <w:t>дс</w:t>
      </w:r>
      <w:r>
        <w:rPr>
          <w:rFonts w:ascii="Times New Roman" w:hAnsi="Times New Roman"/>
          <w:noProof/>
          <w:lang w:val="sr-Cyrl-CS" w:eastAsia="bs-Latn-BA"/>
        </w:rPr>
        <w:t>тиче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секторске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иницијативе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конституисати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препорука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Водич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критеријуме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требају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примјењивати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радиолошкој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олакшавања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супстанци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препоручује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дјеловање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њихово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присуство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поступило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процедури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изолације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Pr="004B3959" w:rsidRDefault="009022A2" w:rsidP="009022A2">
      <w:pPr>
        <w:spacing w:line="240" w:lineRule="auto"/>
        <w:rPr>
          <w:rFonts w:ascii="Times New Roman" w:hAnsi="Times New Roman"/>
          <w:bCs/>
          <w:noProof/>
          <w:lang w:val="bs-Latn-BA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Cs/>
          <w:noProof/>
          <w:lang w:val="sr-Cyrl-CS" w:eastAsia="bs-Latn-BA"/>
        </w:rPr>
        <w:t>Државним</w:t>
      </w:r>
      <w:r w:rsidR="009022A2" w:rsidRPr="00695B9B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акционим</w:t>
      </w:r>
      <w:r w:rsidR="009022A2" w:rsidRPr="00695B9B">
        <w:rPr>
          <w:rFonts w:ascii="Times New Roman" w:hAnsi="Times New Roman"/>
          <w:bCs/>
          <w:noProof/>
          <w:lang w:val="sr-Cyrl-CS" w:eastAsia="bs-Latn-BA"/>
        </w:rPr>
        <w:t xml:space="preserve"> </w:t>
      </w:r>
      <w:r>
        <w:rPr>
          <w:rFonts w:ascii="Times New Roman" w:hAnsi="Times New Roman"/>
          <w:bCs/>
          <w:noProof/>
          <w:lang w:val="sr-Cyrl-CS" w:eastAsia="bs-Latn-BA"/>
        </w:rPr>
        <w:t>планом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уређује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припремљености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циљем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ефикасног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успјешног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припремљености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територији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Default="009022A2" w:rsidP="009022A2">
      <w:pPr>
        <w:spacing w:line="240" w:lineRule="auto"/>
        <w:rPr>
          <w:rFonts w:ascii="Times New Roman" w:hAnsi="Times New Roman"/>
          <w:noProof/>
          <w:lang w:val="hr-HR" w:eastAsia="bs-Latn-BA"/>
        </w:rPr>
      </w:pPr>
    </w:p>
    <w:p w:rsidR="009022A2" w:rsidRPr="00695B9B" w:rsidRDefault="00695B9B" w:rsidP="001E6EA3">
      <w:pPr>
        <w:pStyle w:val="Heading3"/>
      </w:pPr>
      <w:bookmarkStart w:id="515" w:name="_Toc420237733"/>
      <w:bookmarkStart w:id="516" w:name="_Toc13590685"/>
      <w:bookmarkEnd w:id="513"/>
      <w:r>
        <w:t>Међународне</w:t>
      </w:r>
      <w:r w:rsidR="009022A2" w:rsidRPr="00695B9B">
        <w:t xml:space="preserve"> </w:t>
      </w:r>
      <w:r>
        <w:t>обавезе</w:t>
      </w:r>
      <w:r w:rsidR="009022A2" w:rsidRPr="00695B9B">
        <w:t xml:space="preserve"> </w:t>
      </w:r>
      <w:r>
        <w:t>у</w:t>
      </w:r>
      <w:r w:rsidR="009022A2" w:rsidRPr="00695B9B">
        <w:t xml:space="preserve"> </w:t>
      </w:r>
      <w:r>
        <w:t>вези</w:t>
      </w:r>
      <w:r w:rsidR="009022A2" w:rsidRPr="00695B9B">
        <w:t xml:space="preserve"> </w:t>
      </w:r>
      <w:r>
        <w:t>с</w:t>
      </w:r>
      <w:r w:rsidR="009022A2" w:rsidRPr="00695B9B">
        <w:t xml:space="preserve"> </w:t>
      </w:r>
      <w:r>
        <w:t>недозвољеним</w:t>
      </w:r>
      <w:r w:rsidR="009022A2" w:rsidRPr="00695B9B">
        <w:t xml:space="preserve"> </w:t>
      </w:r>
      <w:r>
        <w:t>промето</w:t>
      </w:r>
      <w:bookmarkEnd w:id="515"/>
      <w:r>
        <w:t>м</w:t>
      </w:r>
      <w:bookmarkEnd w:id="516"/>
    </w:p>
    <w:p w:rsidR="009022A2" w:rsidRPr="004B3959" w:rsidRDefault="009022A2" w:rsidP="009022A2">
      <w:pPr>
        <w:spacing w:line="240" w:lineRule="auto"/>
        <w:rPr>
          <w:rFonts w:ascii="Times New Roman" w:hAnsi="Times New Roman"/>
          <w:noProof/>
          <w:szCs w:val="24"/>
          <w:lang w:val="bs-Latn-BA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Базу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4B3959">
        <w:rPr>
          <w:rFonts w:ascii="Times New Roman" w:hAnsi="Times New Roman"/>
          <w:noProof/>
          <w:lang w:val="bs-Latn-BA" w:eastAsia="bs-Latn-BA"/>
        </w:rPr>
        <w:t xml:space="preserve"> (ITDB – Illicit Trafficking Data Base) </w:t>
      </w:r>
      <w:r>
        <w:rPr>
          <w:rFonts w:ascii="Times New Roman" w:hAnsi="Times New Roman"/>
          <w:noProof/>
          <w:lang w:val="sr-Cyrl-CS" w:eastAsia="bs-Latn-BA"/>
        </w:rPr>
        <w:t>основала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1995.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средство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помаже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чланицама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релевантним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борби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против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земаља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олакшава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размјену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инцидентима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земљама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чланицама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Подручје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веома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широко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Размјена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ограничена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инциденте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укључују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трговину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кретање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покрива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крађу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посједовање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пренос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располагање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намјерно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ненамјерно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нуклеарног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преласка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размјеном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спријечити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губитак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неконтролисани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свијету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току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пријављено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254 </w:t>
      </w:r>
      <w:r>
        <w:rPr>
          <w:rFonts w:ascii="Times New Roman" w:hAnsi="Times New Roman"/>
          <w:noProof/>
          <w:lang w:val="sr-Cyrl-CS" w:eastAsia="bs-Latn-BA"/>
        </w:rPr>
        <w:t>инцидента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укључено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укупно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260 </w:t>
      </w:r>
      <w:r>
        <w:rPr>
          <w:rFonts w:ascii="Times New Roman" w:hAnsi="Times New Roman"/>
          <w:noProof/>
          <w:lang w:val="sr-Cyrl-CS" w:eastAsia="bs-Latn-BA"/>
        </w:rPr>
        <w:t>различитих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133A5E" w:rsidRPr="00695B9B">
        <w:rPr>
          <w:rFonts w:ascii="Times New Roman" w:hAnsi="Times New Roman"/>
          <w:noProof/>
          <w:lang w:val="sr-Cyrl-CS" w:eastAsia="bs-Latn-BA"/>
        </w:rPr>
        <w:t>,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чега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245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различитих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15 </w:t>
      </w:r>
      <w:r>
        <w:rPr>
          <w:rFonts w:ascii="Times New Roman" w:hAnsi="Times New Roman"/>
          <w:noProof/>
          <w:lang w:val="sr-Cyrl-CS" w:eastAsia="bs-Latn-BA"/>
        </w:rPr>
        <w:t>различитих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/>
        </w:rPr>
        <w:t>сви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инциденти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евидентирани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66260B" w:rsidRPr="00695B9B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Детаљни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подаци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сваком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инциденту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налазе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наведеној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бази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података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BC14D3" w:rsidRPr="00695B9B">
        <w:rPr>
          <w:rFonts w:ascii="Times New Roman" w:hAnsi="Times New Roman"/>
          <w:noProof/>
          <w:lang w:val="sr-Cyrl-CS" w:eastAsia="bs-Latn-BA"/>
        </w:rPr>
        <w:t>,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76 </w:t>
      </w:r>
      <w:r>
        <w:rPr>
          <w:rFonts w:ascii="Times New Roman" w:hAnsi="Times New Roman"/>
          <w:noProof/>
          <w:lang w:val="sr-Cyrl-CS" w:eastAsia="bs-Latn-BA"/>
        </w:rPr>
        <w:t>случајева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174 </w:t>
      </w:r>
      <w:r>
        <w:rPr>
          <w:rFonts w:ascii="Times New Roman" w:hAnsi="Times New Roman"/>
          <w:noProof/>
          <w:lang w:val="sr-Cyrl-CS" w:eastAsia="bs-Latn-BA"/>
        </w:rPr>
        <w:t>случаја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унутрашњости</w:t>
      </w:r>
      <w:r w:rsidR="00415279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1527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279" w:rsidRPr="00695B9B">
        <w:rPr>
          <w:rFonts w:ascii="Times New Roman" w:hAnsi="Times New Roman"/>
          <w:noProof/>
          <w:lang w:val="sr-Cyrl-CS" w:eastAsia="bs-Latn-BA"/>
        </w:rPr>
        <w:t xml:space="preserve"> 4 </w:t>
      </w:r>
      <w:r>
        <w:rPr>
          <w:rFonts w:ascii="Times New Roman" w:hAnsi="Times New Roman"/>
          <w:noProof/>
          <w:lang w:val="sr-Cyrl-CS" w:eastAsia="bs-Latn-BA"/>
        </w:rPr>
        <w:t>случаја</w:t>
      </w:r>
      <w:r w:rsidR="0041527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1527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дефинисано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 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Default="00695B9B" w:rsidP="009022A2">
      <w:pPr>
        <w:spacing w:line="240" w:lineRule="auto"/>
        <w:rPr>
          <w:rFonts w:ascii="Times New Roman" w:hAnsi="Times New Roman"/>
          <w:noProof/>
          <w:lang w:val="hr-HR" w:eastAsia="bs-Latn-BA"/>
        </w:rPr>
      </w:pPr>
      <w:r>
        <w:rPr>
          <w:rFonts w:ascii="Times New Roman" w:hAnsi="Times New Roman"/>
          <w:noProof/>
          <w:lang w:val="sr-Cyrl-CS" w:eastAsia="bs-Latn-BA"/>
        </w:rPr>
        <w:t>Г</w:t>
      </w:r>
      <w:r>
        <w:rPr>
          <w:rFonts w:ascii="Times New Roman" w:hAnsi="Times New Roman"/>
          <w:noProof/>
          <w:lang w:val="sr-Cyrl-CS"/>
        </w:rPr>
        <w:t>рафички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приказ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инцидената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укључује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регионални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распоред</w:t>
      </w:r>
      <w:r w:rsidR="009022A2" w:rsidRPr="00695B9B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групу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инцидената</w:t>
      </w:r>
      <w:r w:rsidR="009022A2" w:rsidRPr="00695B9B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мјесто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инцидента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остало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дат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слици</w:t>
      </w:r>
      <w:r w:rsidR="009022A2" w:rsidRPr="00695B9B">
        <w:rPr>
          <w:rFonts w:ascii="Times New Roman" w:hAnsi="Times New Roman"/>
          <w:noProof/>
          <w:lang w:val="sr-Cyrl-CS"/>
        </w:rPr>
        <w:t xml:space="preserve"> 8.2.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</w:p>
    <w:p w:rsidR="006912A9" w:rsidRDefault="006912A9" w:rsidP="009022A2">
      <w:pPr>
        <w:spacing w:line="240" w:lineRule="auto"/>
        <w:rPr>
          <w:rFonts w:ascii="Times New Roman" w:hAnsi="Times New Roman"/>
          <w:noProof/>
          <w:lang w:val="hr-HR" w:eastAsia="bs-Latn-BA"/>
        </w:rPr>
      </w:pPr>
    </w:p>
    <w:p w:rsidR="009022A2" w:rsidRPr="004B3959" w:rsidRDefault="009022A2" w:rsidP="009022A2">
      <w:pPr>
        <w:jc w:val="center"/>
        <w:rPr>
          <w:rFonts w:ascii="Times New Roman" w:hAnsi="Times New Roman"/>
          <w:sz w:val="22"/>
          <w:lang w:val="bs-Latn-BA"/>
        </w:rPr>
      </w:pPr>
      <w:r w:rsidRPr="004B3959">
        <w:rPr>
          <w:rFonts w:ascii="Times New Roman" w:hAnsi="Times New Roman"/>
          <w:noProof/>
          <w:sz w:val="22"/>
          <w:lang w:val="en-US"/>
        </w:rPr>
        <w:drawing>
          <wp:inline distT="0" distB="0" distL="0" distR="0">
            <wp:extent cx="5731092" cy="2809875"/>
            <wp:effectExtent l="0" t="0" r="0" b="0"/>
            <wp:docPr id="26" name="Picture 26" descr="C:\Users\DARNS2014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RNS2014\Desktop\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183" cy="2811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2A2" w:rsidRPr="00695B9B" w:rsidRDefault="00695B9B" w:rsidP="009022A2">
      <w:pPr>
        <w:spacing w:line="240" w:lineRule="auto"/>
        <w:jc w:val="center"/>
        <w:rPr>
          <w:rFonts w:ascii="Times New Roman" w:hAnsi="Times New Roman"/>
          <w:noProof/>
          <w:sz w:val="22"/>
          <w:lang w:val="sr-Cyrl-CS" w:eastAsia="bs-Latn-BA"/>
        </w:rPr>
      </w:pPr>
      <w:r>
        <w:rPr>
          <w:rFonts w:ascii="Times New Roman" w:hAnsi="Times New Roman"/>
          <w:noProof/>
          <w:sz w:val="22"/>
          <w:lang w:val="sr-Cyrl-CS" w:eastAsia="bs-Latn-BA"/>
        </w:rPr>
        <w:t>Слика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8.</w:t>
      </w:r>
      <w:r w:rsidR="00DD6AE8" w:rsidRPr="00695B9B">
        <w:rPr>
          <w:rFonts w:ascii="Times New Roman" w:hAnsi="Times New Roman"/>
          <w:noProof/>
          <w:sz w:val="22"/>
          <w:lang w:val="sr-Cyrl-CS" w:eastAsia="bs-Latn-BA"/>
        </w:rPr>
        <w:t>2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: </w:t>
      </w:r>
      <w:r>
        <w:rPr>
          <w:rFonts w:ascii="Times New Roman" w:hAnsi="Times New Roman"/>
          <w:noProof/>
          <w:sz w:val="22"/>
          <w:lang w:val="sr-Cyrl-CS" w:eastAsia="bs-Latn-BA"/>
        </w:rPr>
        <w:t>Број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инцидената</w:t>
      </w:r>
      <w:r w:rsidR="009022A2" w:rsidRPr="00695B9B">
        <w:rPr>
          <w:rFonts w:ascii="Times New Roman" w:hAnsi="Times New Roman"/>
          <w:noProof/>
          <w:sz w:val="22"/>
          <w:lang w:val="sr-Cyrl-CS" w:eastAsia="bs-Latn-BA"/>
        </w:rPr>
        <w:t xml:space="preserve"> –</w:t>
      </w:r>
      <w:r w:rsidR="009022A2" w:rsidRPr="004B3959">
        <w:rPr>
          <w:rFonts w:ascii="Times New Roman" w:hAnsi="Times New Roman"/>
          <w:noProof/>
          <w:sz w:val="22"/>
          <w:lang w:val="bs-Latn-BA" w:eastAsia="bs-Latn-BA"/>
        </w:rPr>
        <w:t xml:space="preserve"> ITDB </w:t>
      </w:r>
      <w:r>
        <w:rPr>
          <w:rFonts w:ascii="Times New Roman" w:hAnsi="Times New Roman"/>
          <w:noProof/>
          <w:sz w:val="22"/>
          <w:lang w:val="sr-Cyrl-CS" w:eastAsia="bs-Latn-BA"/>
        </w:rPr>
        <w:t>приказ</w:t>
      </w:r>
    </w:p>
    <w:p w:rsidR="009022A2" w:rsidRDefault="009022A2" w:rsidP="009022A2">
      <w:pPr>
        <w:spacing w:line="240" w:lineRule="auto"/>
        <w:rPr>
          <w:rFonts w:ascii="Times New Roman" w:hAnsi="Times New Roman"/>
          <w:noProof/>
          <w:sz w:val="22"/>
          <w:lang w:val="hr-HR" w:eastAsia="bs-Latn-BA"/>
        </w:rPr>
      </w:pPr>
    </w:p>
    <w:p w:rsidR="006912A9" w:rsidRPr="006912A9" w:rsidRDefault="006912A9" w:rsidP="009022A2">
      <w:pPr>
        <w:spacing w:line="240" w:lineRule="auto"/>
        <w:rPr>
          <w:rFonts w:ascii="Times New Roman" w:hAnsi="Times New Roman"/>
          <w:noProof/>
          <w:sz w:val="22"/>
          <w:lang w:val="hr-HR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Структура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инцидената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врсти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BC14D3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слици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8.3.</w:t>
      </w:r>
    </w:p>
    <w:p w:rsidR="009022A2" w:rsidRPr="004B3959" w:rsidRDefault="009022A2" w:rsidP="009022A2">
      <w:pPr>
        <w:spacing w:line="240" w:lineRule="auto"/>
        <w:rPr>
          <w:rFonts w:ascii="Times New Roman" w:hAnsi="Times New Roman"/>
          <w:noProof/>
          <w:sz w:val="22"/>
          <w:lang w:val="bs-Latn-BA" w:eastAsia="bs-Latn-BA"/>
        </w:rPr>
      </w:pPr>
    </w:p>
    <w:p w:rsidR="009022A2" w:rsidRPr="004B3959" w:rsidRDefault="009022A2" w:rsidP="009022A2">
      <w:pPr>
        <w:spacing w:line="240" w:lineRule="auto"/>
        <w:jc w:val="center"/>
        <w:rPr>
          <w:rFonts w:ascii="Times New Roman" w:hAnsi="Times New Roman"/>
          <w:noProof/>
          <w:sz w:val="22"/>
          <w:lang w:val="bs-Latn-BA" w:eastAsia="bs-Latn-BA"/>
        </w:rPr>
      </w:pPr>
      <w:r w:rsidRPr="004B3959">
        <w:rPr>
          <w:rFonts w:ascii="Times New Roman" w:hAnsi="Times New Roman"/>
          <w:noProof/>
          <w:sz w:val="22"/>
          <w:lang w:val="en-US"/>
        </w:rPr>
        <w:drawing>
          <wp:inline distT="0" distB="0" distL="0" distR="0">
            <wp:extent cx="5731510" cy="3248025"/>
            <wp:effectExtent l="0" t="0" r="0" b="0"/>
            <wp:docPr id="28" name="Picture 28" descr="C:\Users\DARNS2014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RNS2014\Desktop\3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536" cy="325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2A2" w:rsidRPr="006912A9" w:rsidRDefault="006912A9" w:rsidP="009022A2">
      <w:pPr>
        <w:spacing w:line="240" w:lineRule="auto"/>
        <w:jc w:val="center"/>
        <w:rPr>
          <w:rFonts w:ascii="Times New Roman" w:hAnsi="Times New Roman"/>
          <w:noProof/>
          <w:sz w:val="22"/>
          <w:lang w:val="sr-Cyrl-CS" w:eastAsia="bs-Latn-BA"/>
        </w:rPr>
      </w:pPr>
      <w:r>
        <w:rPr>
          <w:rFonts w:ascii="Times New Roman" w:hAnsi="Times New Roman"/>
          <w:noProof/>
          <w:sz w:val="22"/>
          <w:lang w:val="sr-Cyrl-CS" w:eastAsia="bs-Latn-BA"/>
        </w:rPr>
        <w:t>Слика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8.3: </w:t>
      </w:r>
      <w:r>
        <w:rPr>
          <w:rFonts w:ascii="Times New Roman" w:hAnsi="Times New Roman"/>
          <w:noProof/>
          <w:sz w:val="22"/>
          <w:lang w:val="sr-Cyrl-CS" w:eastAsia="bs-Latn-BA"/>
        </w:rPr>
        <w:t>Приказ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инцидената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по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врсти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радиоактивног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и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нуклеарног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материјала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br/>
      </w:r>
      <w:r>
        <w:rPr>
          <w:rFonts w:ascii="Times New Roman" w:hAnsi="Times New Roman"/>
          <w:noProof/>
          <w:sz w:val="22"/>
          <w:lang w:val="sr-Cyrl-CS" w:eastAsia="bs-Latn-BA"/>
        </w:rPr>
        <w:t>и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категорији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радиоактивних</w:t>
      </w:r>
      <w:r w:rsidR="009022A2" w:rsidRPr="006912A9">
        <w:rPr>
          <w:rFonts w:ascii="Times New Roman" w:hAnsi="Times New Roman"/>
          <w:noProof/>
          <w:sz w:val="22"/>
          <w:lang w:val="sr-Cyrl-CS" w:eastAsia="bs-Latn-BA"/>
        </w:rPr>
        <w:t xml:space="preserve"> </w:t>
      </w:r>
      <w:r>
        <w:rPr>
          <w:rFonts w:ascii="Times New Roman" w:hAnsi="Times New Roman"/>
          <w:noProof/>
          <w:sz w:val="22"/>
          <w:lang w:val="sr-Cyrl-CS" w:eastAsia="bs-Latn-BA"/>
        </w:rPr>
        <w:t>извора</w:t>
      </w:r>
    </w:p>
    <w:p w:rsidR="009022A2" w:rsidRPr="004B3959" w:rsidRDefault="009022A2" w:rsidP="009022A2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138 </w:t>
      </w:r>
      <w:r>
        <w:rPr>
          <w:rFonts w:ascii="Times New Roman" w:hAnsi="Times New Roman"/>
          <w:noProof/>
          <w:lang w:val="sr-Cyrl-CS" w:eastAsia="bs-Latn-BA"/>
        </w:rPr>
        <w:t>држава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чланица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програма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именовала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контакт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особу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задужена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пријављивање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покушаја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размјену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земљама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чланицама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унапређење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спречавање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обавјештава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Одјељење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9022A2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Default="009022A2" w:rsidP="009022A2">
      <w:pPr>
        <w:spacing w:line="240" w:lineRule="auto"/>
        <w:rPr>
          <w:rFonts w:ascii="Times New Roman" w:hAnsi="Times New Roman"/>
          <w:noProof/>
          <w:lang w:val="hr-HR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2018</w:t>
      </w:r>
      <w:r w:rsidR="004B3959" w:rsidRPr="00695B9B">
        <w:rPr>
          <w:rFonts w:ascii="Times New Roman" w:hAnsi="Times New Roman"/>
          <w:noProof/>
          <w:lang w:val="sr-Cyrl-CS" w:eastAsia="bs-Latn-BA"/>
        </w:rPr>
        <w:t>.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одржан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/>
        </w:rPr>
        <w:t>Трогодишњи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технички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контакт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тачака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9022A2" w:rsidRPr="004B3959">
        <w:rPr>
          <w:rFonts w:ascii="Times New Roman" w:hAnsi="Times New Roman"/>
          <w:noProof/>
          <w:lang w:val="bs-Latn-BA"/>
        </w:rPr>
        <w:t xml:space="preserve"> ITDB,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организовала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9022A2" w:rsidRPr="00695B9B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Састанку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присуствовале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контакт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особе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имају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именоване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контакт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особе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представници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4B3959" w:rsidRPr="00695B9B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Сектора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9022A2" w:rsidRPr="004B3959">
        <w:rPr>
          <w:rFonts w:ascii="Times New Roman" w:hAnsi="Times New Roman"/>
          <w:noProof/>
          <w:lang w:val="bs-Latn-BA"/>
        </w:rPr>
        <w:t xml:space="preserve"> ITDB. </w:t>
      </w:r>
      <w:r>
        <w:rPr>
          <w:rFonts w:ascii="Times New Roman" w:hAnsi="Times New Roman"/>
          <w:noProof/>
          <w:lang w:val="sr-Cyrl-CS"/>
        </w:rPr>
        <w:t>Овај</w:t>
      </w:r>
      <w:r w:rsidR="007129CB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редован</w:t>
      </w:r>
      <w:r w:rsidR="007129CB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7129CB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129CB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пружио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прилику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размјену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мишљења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искустава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вези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спречавањем</w:t>
      </w:r>
      <w:r w:rsidR="009022A2" w:rsidRPr="00695B9B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откривањем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одговорима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инциденте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недозвољене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трговине</w:t>
      </w:r>
      <w:r w:rsidR="009022A2" w:rsidRPr="00695B9B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неовлашћене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активности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укључују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ван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регулаторне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контроле</w:t>
      </w:r>
      <w:r w:rsidR="009022A2" w:rsidRPr="00695B9B">
        <w:rPr>
          <w:rFonts w:ascii="Times New Roman" w:hAnsi="Times New Roman"/>
          <w:noProof/>
          <w:lang w:val="sr-Cyrl-CS"/>
        </w:rPr>
        <w:t xml:space="preserve">. </w:t>
      </w:r>
    </w:p>
    <w:p w:rsidR="00DD6AE8" w:rsidRPr="00695B9B" w:rsidRDefault="00DD6AE8" w:rsidP="009022A2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На</w:t>
      </w:r>
      <w:r w:rsidR="00DD6AE8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састанку</w:t>
      </w:r>
      <w:r w:rsidR="00DD6AE8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DD6AE8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разматране</w:t>
      </w:r>
      <w:r w:rsidR="00DD6AE8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теме</w:t>
      </w:r>
      <w:r w:rsidR="009022A2" w:rsidRPr="00695B9B">
        <w:rPr>
          <w:rFonts w:ascii="Times New Roman" w:hAnsi="Times New Roman"/>
          <w:noProof/>
          <w:lang w:val="sr-Cyrl-CS"/>
        </w:rPr>
        <w:t>:</w:t>
      </w:r>
    </w:p>
    <w:p w:rsidR="00DD6AE8" w:rsidRPr="00695B9B" w:rsidRDefault="00DD6AE8" w:rsidP="009022A2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9022A2" w:rsidRPr="00695B9B" w:rsidRDefault="00695B9B" w:rsidP="00BC76CD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noProof/>
          <w:lang w:val="sr-Cyrl-CS"/>
        </w:rPr>
      </w:pPr>
      <w:r>
        <w:rPr>
          <w:noProof/>
          <w:lang w:val="sr-Cyrl-CS"/>
        </w:rPr>
        <w:t>Напредак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активности</w:t>
      </w:r>
      <w:r w:rsidR="009022A2" w:rsidRPr="004B3959">
        <w:rPr>
          <w:noProof/>
          <w:lang w:val="bs-Latn-BA"/>
        </w:rPr>
        <w:t xml:space="preserve"> ITDB</w:t>
      </w:r>
      <w:r w:rsidR="0066260B">
        <w:rPr>
          <w:noProof/>
          <w:lang w:val="bs-Latn-BA"/>
        </w:rPr>
        <w:t>-</w:t>
      </w:r>
      <w:r>
        <w:rPr>
          <w:noProof/>
          <w:lang w:val="sr-Cyrl-CS"/>
        </w:rPr>
        <w:t>а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посљедње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три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године</w:t>
      </w:r>
      <w:r w:rsidR="009022A2" w:rsidRPr="00695B9B">
        <w:rPr>
          <w:noProof/>
          <w:lang w:val="sr-Cyrl-CS"/>
        </w:rPr>
        <w:t xml:space="preserve"> (2015</w:t>
      </w:r>
      <w:r w:rsidR="004B3959" w:rsidRPr="00695B9B">
        <w:rPr>
          <w:noProof/>
          <w:lang w:val="sr-Cyrl-CS"/>
        </w:rPr>
        <w:t>–</w:t>
      </w:r>
      <w:r w:rsidR="009022A2" w:rsidRPr="00695B9B">
        <w:rPr>
          <w:noProof/>
          <w:lang w:val="sr-Cyrl-CS"/>
        </w:rPr>
        <w:t>2017);</w:t>
      </w:r>
    </w:p>
    <w:p w:rsidR="009022A2" w:rsidRPr="00695B9B" w:rsidRDefault="00695B9B" w:rsidP="00BC76CD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noProof/>
          <w:lang w:val="sr-Cyrl-CS"/>
        </w:rPr>
      </w:pPr>
      <w:r>
        <w:rPr>
          <w:noProof/>
          <w:lang w:val="sr-Cyrl-CS"/>
        </w:rPr>
        <w:t>Инциденти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пријављени</w:t>
      </w:r>
      <w:r w:rsidR="009022A2" w:rsidRPr="00695B9B">
        <w:rPr>
          <w:noProof/>
          <w:lang w:val="sr-Cyrl-CS"/>
        </w:rPr>
        <w:t xml:space="preserve"> </w:t>
      </w:r>
      <w:r w:rsidR="009022A2" w:rsidRPr="004B3959">
        <w:rPr>
          <w:noProof/>
          <w:lang w:val="bs-Latn-BA"/>
        </w:rPr>
        <w:t>ITDB-</w:t>
      </w:r>
      <w:r>
        <w:rPr>
          <w:noProof/>
          <w:lang w:val="sr-Cyrl-CS"/>
        </w:rPr>
        <w:t>у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овом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периоду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резултати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програма</w:t>
      </w:r>
      <w:r w:rsidR="009022A2" w:rsidRPr="00695B9B">
        <w:rPr>
          <w:noProof/>
          <w:lang w:val="sr-Cyrl-CS"/>
        </w:rPr>
        <w:t>;</w:t>
      </w:r>
    </w:p>
    <w:p w:rsidR="009022A2" w:rsidRPr="00695B9B" w:rsidRDefault="00695B9B" w:rsidP="00BC76CD">
      <w:pPr>
        <w:pStyle w:val="ListParagraph"/>
        <w:numPr>
          <w:ilvl w:val="0"/>
          <w:numId w:val="29"/>
        </w:numPr>
        <w:spacing w:line="240" w:lineRule="auto"/>
        <w:contextualSpacing w:val="0"/>
        <w:rPr>
          <w:noProof/>
          <w:lang w:val="sr-Cyrl-CS"/>
        </w:rPr>
      </w:pPr>
      <w:r>
        <w:rPr>
          <w:noProof/>
          <w:lang w:val="sr-Cyrl-CS"/>
        </w:rPr>
        <w:t>Напредак</w:t>
      </w:r>
      <w:r w:rsidR="00DD6AE8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="00DD6AE8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DD6AE8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постигнут</w:t>
      </w:r>
      <w:r w:rsidR="00DD6AE8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DD6AE8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спровођењу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препорука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претходног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састанка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Одбора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9022A2" w:rsidRPr="00695B9B">
        <w:rPr>
          <w:noProof/>
          <w:lang w:val="sr-Cyrl-CS"/>
        </w:rPr>
        <w:t xml:space="preserve"> </w:t>
      </w:r>
      <w:r>
        <w:rPr>
          <w:noProof/>
          <w:lang w:val="sr-Cyrl-CS"/>
        </w:rPr>
        <w:t>јулу</w:t>
      </w:r>
      <w:r w:rsidR="009022A2" w:rsidRPr="00695B9B">
        <w:rPr>
          <w:noProof/>
          <w:lang w:val="sr-Cyrl-CS"/>
        </w:rPr>
        <w:t xml:space="preserve"> 2015. </w:t>
      </w:r>
      <w:r>
        <w:rPr>
          <w:noProof/>
          <w:lang w:val="sr-Cyrl-CS"/>
        </w:rPr>
        <w:t>године</w:t>
      </w:r>
      <w:r w:rsidR="009022A2" w:rsidRPr="00695B9B">
        <w:rPr>
          <w:noProof/>
          <w:lang w:val="sr-Cyrl-CS"/>
        </w:rPr>
        <w:t>.</w:t>
      </w:r>
    </w:p>
    <w:p w:rsidR="00DD6AE8" w:rsidRPr="00695B9B" w:rsidRDefault="00DD6AE8" w:rsidP="004B3959">
      <w:pPr>
        <w:pStyle w:val="ListParagraph"/>
        <w:spacing w:line="240" w:lineRule="auto"/>
        <w:contextualSpacing w:val="0"/>
        <w:rPr>
          <w:noProof/>
          <w:lang w:val="sr-Cyrl-CS"/>
        </w:rPr>
      </w:pPr>
    </w:p>
    <w:p w:rsidR="009022A2" w:rsidRPr="004B3959" w:rsidRDefault="00695B9B" w:rsidP="009022A2">
      <w:pPr>
        <w:spacing w:line="240" w:lineRule="auto"/>
        <w:rPr>
          <w:rFonts w:ascii="Times New Roman" w:hAnsi="Times New Roman"/>
          <w:noProof/>
          <w:lang w:val="bs-Latn-BA"/>
        </w:rPr>
      </w:pPr>
      <w:r>
        <w:rPr>
          <w:rFonts w:ascii="Times New Roman" w:hAnsi="Times New Roman"/>
          <w:noProof/>
          <w:lang w:val="sr-Cyrl-CS" w:eastAsia="bs-Latn-BA"/>
        </w:rPr>
        <w:t>Састанку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присуствовао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представник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/>
        </w:rPr>
        <w:t>контакт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тачка</w:t>
      </w:r>
      <w:r w:rsidR="009022A2" w:rsidRPr="00695B9B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BC14D3" w:rsidRPr="00695B9B">
        <w:rPr>
          <w:rFonts w:ascii="Times New Roman" w:hAnsi="Times New Roman"/>
          <w:noProof/>
          <w:lang w:val="sr-Cyrl-CS"/>
        </w:rPr>
        <w:t xml:space="preserve"> </w:t>
      </w:r>
      <w:r w:rsidR="00BC14D3">
        <w:rPr>
          <w:rFonts w:ascii="Times New Roman" w:hAnsi="Times New Roman"/>
          <w:noProof/>
          <w:lang w:val="bs-Latn-BA"/>
        </w:rPr>
        <w:t>ITDB</w:t>
      </w:r>
      <w:r w:rsidR="009022A2" w:rsidRPr="004B3959">
        <w:rPr>
          <w:rFonts w:ascii="Times New Roman" w:hAnsi="Times New Roman"/>
          <w:noProof/>
          <w:lang w:val="bs-Latn-BA"/>
        </w:rPr>
        <w:t>.</w:t>
      </w:r>
    </w:p>
    <w:p w:rsidR="00D3657A" w:rsidRPr="004B3959" w:rsidRDefault="00D3657A" w:rsidP="009022A2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9022A2" w:rsidRPr="00695B9B" w:rsidRDefault="008005A4" w:rsidP="001E6EA3">
      <w:pPr>
        <w:pStyle w:val="Heading3"/>
      </w:pPr>
      <w:r w:rsidRPr="00695B9B">
        <w:t xml:space="preserve"> </w:t>
      </w:r>
      <w:bookmarkStart w:id="517" w:name="_Toc13590686"/>
      <w:r w:rsidR="00695B9B">
        <w:t>Инциденти</w:t>
      </w:r>
      <w:r w:rsidR="009022A2" w:rsidRPr="00695B9B">
        <w:t xml:space="preserve"> </w:t>
      </w:r>
      <w:r w:rsidR="00695B9B">
        <w:t>са</w:t>
      </w:r>
      <w:r w:rsidR="009022A2" w:rsidRPr="00695B9B">
        <w:t xml:space="preserve"> </w:t>
      </w:r>
      <w:r w:rsidR="00695B9B">
        <w:t>нуклеарним</w:t>
      </w:r>
      <w:r w:rsidR="009022A2" w:rsidRPr="00695B9B">
        <w:t xml:space="preserve"> </w:t>
      </w:r>
      <w:r w:rsidR="00695B9B">
        <w:t>и</w:t>
      </w:r>
      <w:r w:rsidR="009022A2" w:rsidRPr="00695B9B">
        <w:t xml:space="preserve"> </w:t>
      </w:r>
      <w:r w:rsidR="00695B9B">
        <w:t>радиоактивним</w:t>
      </w:r>
      <w:r w:rsidR="009022A2" w:rsidRPr="00695B9B">
        <w:t xml:space="preserve"> </w:t>
      </w:r>
      <w:r w:rsidR="00695B9B">
        <w:t>материјалима</w:t>
      </w:r>
      <w:r w:rsidR="009022A2" w:rsidRPr="00695B9B">
        <w:t xml:space="preserve"> </w:t>
      </w:r>
      <w:r w:rsidR="00695B9B">
        <w:t>на</w:t>
      </w:r>
      <w:r w:rsidR="009022A2" w:rsidRPr="00695B9B">
        <w:t xml:space="preserve"> </w:t>
      </w:r>
      <w:r w:rsidR="00695B9B">
        <w:t>граници</w:t>
      </w:r>
      <w:bookmarkEnd w:id="517"/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току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201</w:t>
      </w:r>
      <w:r w:rsidR="00566438" w:rsidRPr="00695B9B">
        <w:rPr>
          <w:rFonts w:ascii="Times New Roman" w:hAnsi="Times New Roman"/>
          <w:noProof/>
          <w:lang w:val="sr-Cyrl-CS" w:eastAsia="bs-Latn-BA"/>
        </w:rPr>
        <w:t>8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нисмо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ниједан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проналаска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било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увозу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извозу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поврату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пошиљке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државе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Сва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кретања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откривена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одвијала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одобрењима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увоз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извоз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издатим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9022A2" w:rsidRPr="00695B9B" w:rsidRDefault="009022A2" w:rsidP="009022A2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1E6EA3">
      <w:pPr>
        <w:pStyle w:val="Heading3"/>
      </w:pPr>
      <w:bookmarkStart w:id="518" w:name="_Toc13590687"/>
      <w:r>
        <w:t>Спречавање</w:t>
      </w:r>
      <w:r w:rsidR="0066260B" w:rsidRPr="00695B9B">
        <w:t xml:space="preserve"> </w:t>
      </w:r>
      <w:r>
        <w:t>недозвољеног</w:t>
      </w:r>
      <w:r w:rsidR="00566438" w:rsidRPr="00695B9B">
        <w:t xml:space="preserve"> </w:t>
      </w:r>
      <w:r>
        <w:t>промета</w:t>
      </w:r>
      <w:r w:rsidR="00566438" w:rsidRPr="00695B9B">
        <w:t xml:space="preserve"> </w:t>
      </w:r>
      <w:r>
        <w:t>нуклеарних</w:t>
      </w:r>
      <w:r w:rsidR="00566438" w:rsidRPr="00695B9B">
        <w:t xml:space="preserve"> </w:t>
      </w:r>
      <w:r>
        <w:t>и</w:t>
      </w:r>
      <w:r w:rsidR="00566438" w:rsidRPr="00695B9B">
        <w:t xml:space="preserve"> </w:t>
      </w:r>
      <w:r>
        <w:t>радиоактивних</w:t>
      </w:r>
      <w:r w:rsidR="00E10345">
        <w:t xml:space="preserve"> </w:t>
      </w:r>
      <w:r>
        <w:t>материјала</w:t>
      </w:r>
      <w:bookmarkEnd w:id="518"/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Разликују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два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спречавања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недозвољеног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>: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pStyle w:val="ListParagraph"/>
        <w:numPr>
          <w:ilvl w:val="0"/>
          <w:numId w:val="23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Коришћењем</w:t>
      </w:r>
      <w:r w:rsidR="00566438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мјерних</w:t>
      </w:r>
      <w:r w:rsidR="00566438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уређаја</w:t>
      </w:r>
      <w:r w:rsidR="00566438" w:rsidRPr="00695B9B">
        <w:rPr>
          <w:noProof/>
          <w:lang w:val="sr-Cyrl-CS" w:eastAsia="bs-Latn-BA"/>
        </w:rPr>
        <w:t>;</w:t>
      </w:r>
    </w:p>
    <w:p w:rsidR="00566438" w:rsidRPr="00695B9B" w:rsidRDefault="00695B9B" w:rsidP="00566438">
      <w:pPr>
        <w:pStyle w:val="ListParagraph"/>
        <w:numPr>
          <w:ilvl w:val="0"/>
          <w:numId w:val="23"/>
        </w:num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На</w:t>
      </w:r>
      <w:r w:rsidR="00566438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основу</w:t>
      </w:r>
      <w:r w:rsidR="00566438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обавјештајних</w:t>
      </w:r>
      <w:r w:rsidR="00566438" w:rsidRPr="00695B9B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података</w:t>
      </w:r>
      <w:r w:rsidR="00566438" w:rsidRPr="00695B9B">
        <w:rPr>
          <w:noProof/>
          <w:lang w:val="sr-Cyrl-CS" w:eastAsia="bs-Latn-BA"/>
        </w:rPr>
        <w:t>.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првенствено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превентивно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пошиљки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отпадним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жељезом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почетка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транспорта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много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комплекснији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инсталирање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портал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граничним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прелазима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гранични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прелаз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инсталиран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портал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гранични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прелаз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Изачић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Превентивна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пошиљки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отпадним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жељезом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почетка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транспорта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пошиљаоци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овлашћени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Приликом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пошиљки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откривено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пошиљци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доставља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минимизовања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инцидената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довести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ризика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потребно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успоставити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инкорпорирају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производни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индустрији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рециклирања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метала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присуство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таквих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приступити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њиховом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одвајању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изоловању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условима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постигао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морају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интегрисати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дјеловања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различитих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субјеката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обезбјеђује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предострожности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брзо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ефикасно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откривање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одговарајући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4B3959" w:rsidRDefault="00566438" w:rsidP="0056643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ИАЕА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понудила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партнер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081DC1" w:rsidRPr="00695B9B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lang w:val="sr-Cyrl-CS" w:eastAsia="bs-Latn-BA"/>
        </w:rPr>
        <w:t>Босни</w:t>
      </w:r>
      <w:r w:rsidR="0043134A" w:rsidRPr="0043134A">
        <w:rPr>
          <w:rFonts w:ascii="Times New Roman" w:hAnsi="Times New Roman"/>
          <w:noProof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lang w:val="sr-Cyrl-CS" w:eastAsia="bs-Latn-BA"/>
        </w:rPr>
        <w:t>и</w:t>
      </w:r>
      <w:r w:rsidR="0043134A" w:rsidRPr="0043134A">
        <w:rPr>
          <w:rFonts w:ascii="Times New Roman" w:hAnsi="Times New Roman"/>
          <w:noProof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lang w:val="sr-Cyrl-CS" w:eastAsia="bs-Latn-BA"/>
        </w:rPr>
        <w:t>Херцеговини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успостављању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капацитета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Сарадња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211178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започела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фебруару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2014.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сачињен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први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4B3959" w:rsidRPr="00695B9B">
        <w:rPr>
          <w:rFonts w:ascii="Times New Roman" w:hAnsi="Times New Roman"/>
          <w:noProof/>
          <w:szCs w:val="24"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Интегрисани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подршке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2014</w:t>
      </w:r>
      <w:r w:rsidR="00DD6AE8" w:rsidRPr="00695B9B">
        <w:rPr>
          <w:rFonts w:ascii="Times New Roman" w:hAnsi="Times New Roman"/>
          <w:noProof/>
          <w:lang w:val="sr-Cyrl-CS" w:eastAsia="bs-Latn-BA"/>
        </w:rPr>
        <w:t>–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B3959" w:rsidRPr="00695B9B">
        <w:rPr>
          <w:rFonts w:ascii="Times New Roman" w:hAnsi="Times New Roman"/>
          <w:noProof/>
          <w:szCs w:val="24"/>
          <w:lang w:val="sr-Cyrl-CS" w:eastAsia="bs-Latn-BA"/>
        </w:rPr>
        <w:t>“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Наведени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ревидиран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марту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радионици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организовала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B3959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радионици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оквирно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изражене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потребе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Федерације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Српске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Брчко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дистрикта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питању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радионици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сачињен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ревидирани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2019–2023.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957BF8" w:rsidRPr="00695B9B">
        <w:rPr>
          <w:rFonts w:ascii="Times New Roman" w:hAnsi="Times New Roman"/>
          <w:noProof/>
          <w:lang w:val="sr-Cyrl-CS" w:eastAsia="bs-Latn-BA"/>
        </w:rPr>
        <w:t>,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скраћеница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957BF8" w:rsidRPr="004B3959">
        <w:rPr>
          <w:rFonts w:ascii="Times New Roman" w:hAnsi="Times New Roman"/>
          <w:noProof/>
          <w:lang w:val="bs-Latn-BA" w:eastAsia="bs-Latn-BA"/>
        </w:rPr>
        <w:t xml:space="preserve">INSSP </w:t>
      </w:r>
      <w:r>
        <w:rPr>
          <w:rFonts w:ascii="Times New Roman" w:hAnsi="Times New Roman"/>
          <w:noProof/>
          <w:lang w:val="sr-Cyrl-CS" w:eastAsia="bs-Latn-BA"/>
        </w:rPr>
        <w:t>настала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његовог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назива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енглеском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језику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566438" w:rsidRPr="004B3959">
        <w:rPr>
          <w:rFonts w:ascii="Times New Roman" w:hAnsi="Times New Roman"/>
          <w:noProof/>
          <w:lang w:val="bs-Latn-BA" w:eastAsia="bs-Latn-BA"/>
        </w:rPr>
        <w:t>(Integrated Nuclear Security Support Plan)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учествовали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нашем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позиву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представници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сљедећих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>: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Министарство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безбједности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Министарство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одбране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Министарство</w:t>
      </w:r>
      <w:r w:rsidR="00A37305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иностраних</w:t>
      </w:r>
      <w:r w:rsidR="00D1550C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послова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Обавјештајно</w:t>
      </w:r>
      <w:r w:rsidR="00A37305" w:rsidRPr="00695B9B">
        <w:rPr>
          <w:noProof/>
          <w:color w:val="000000"/>
          <w:lang w:val="sr-Cyrl-CS" w:eastAsia="en-GB"/>
        </w:rPr>
        <w:t>-</w:t>
      </w:r>
      <w:r>
        <w:rPr>
          <w:noProof/>
          <w:color w:val="000000"/>
          <w:lang w:val="sr-Cyrl-CS" w:eastAsia="en-GB"/>
        </w:rPr>
        <w:t>безбједносна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агенција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Дирекција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координацију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полицијских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тијела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Гранична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полиција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Државна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агенција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истраге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заштиту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Агенција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форензичка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испитивања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вјештачења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Управа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индиректно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опорезивање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Агенција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школовање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стручно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усавршавање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7129CB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Министарство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унутрашњих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послова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Федерације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Министарство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унутрашњих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послова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Републике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Српске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Полиција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Брчко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дистрикта</w:t>
      </w:r>
      <w:r w:rsidR="004B3959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Федерална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управа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цивилне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заштите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Републичка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управа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цивилне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заштите</w:t>
      </w:r>
      <w:r w:rsidR="00566438" w:rsidRPr="00695B9B">
        <w:rPr>
          <w:noProof/>
          <w:color w:val="000000"/>
          <w:lang w:val="sr-Cyrl-CS" w:eastAsia="en-GB"/>
        </w:rPr>
        <w:t xml:space="preserve"> (</w:t>
      </w:r>
      <w:r>
        <w:rPr>
          <w:noProof/>
          <w:color w:val="000000"/>
          <w:lang w:val="sr-Cyrl-CS" w:eastAsia="en-GB"/>
        </w:rPr>
        <w:t>Републике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Српске</w:t>
      </w:r>
      <w:r w:rsidR="00566438" w:rsidRPr="00695B9B">
        <w:rPr>
          <w:noProof/>
          <w:color w:val="000000"/>
          <w:lang w:val="sr-Cyrl-CS" w:eastAsia="en-GB"/>
        </w:rPr>
        <w:t>);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Завод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јавно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здравство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Федерације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БиХ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Институт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јавно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здравство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Републике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Српске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Универзитетско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клинички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центар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Сарајево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Међународни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аеродром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Сарајево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Аеродроми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Републике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Српске</w:t>
      </w:r>
      <w:r w:rsidR="00566438" w:rsidRPr="00695B9B">
        <w:rPr>
          <w:noProof/>
          <w:color w:val="000000"/>
          <w:lang w:val="sr-Cyrl-CS" w:eastAsia="en-GB"/>
        </w:rPr>
        <w:t>;</w:t>
      </w:r>
    </w:p>
    <w:p w:rsidR="00566438" w:rsidRPr="00695B9B" w:rsidRDefault="00695B9B" w:rsidP="00801EEC">
      <w:pPr>
        <w:pStyle w:val="ListParagraph"/>
        <w:numPr>
          <w:ilvl w:val="1"/>
          <w:numId w:val="35"/>
        </w:numPr>
        <w:spacing w:line="240" w:lineRule="auto"/>
        <w:ind w:left="993" w:hanging="426"/>
        <w:jc w:val="left"/>
        <w:rPr>
          <w:noProof/>
          <w:color w:val="000000"/>
          <w:lang w:val="sr-Cyrl-CS" w:eastAsia="en-GB"/>
        </w:rPr>
      </w:pPr>
      <w:r>
        <w:rPr>
          <w:noProof/>
          <w:color w:val="000000"/>
          <w:lang w:val="sr-Cyrl-CS" w:eastAsia="en-GB"/>
        </w:rPr>
        <w:t>Међународна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зрачна</w:t>
      </w:r>
      <w:r w:rsidR="00566438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лука</w:t>
      </w:r>
      <w:r w:rsidR="008005A4" w:rsidRPr="00695B9B">
        <w:rPr>
          <w:noProof/>
          <w:color w:val="000000"/>
          <w:lang w:val="sr-Cyrl-CS" w:eastAsia="en-GB"/>
        </w:rPr>
        <w:t xml:space="preserve"> </w:t>
      </w:r>
      <w:r>
        <w:rPr>
          <w:noProof/>
          <w:color w:val="000000"/>
          <w:lang w:val="sr-Cyrl-CS" w:eastAsia="en-GB"/>
        </w:rPr>
        <w:t>Мостар</w:t>
      </w:r>
      <w:r w:rsidR="008005A4" w:rsidRPr="00695B9B">
        <w:rPr>
          <w:noProof/>
          <w:color w:val="000000"/>
          <w:lang w:val="sr-Cyrl-CS" w:eastAsia="en-GB"/>
        </w:rPr>
        <w:t>.</w:t>
      </w:r>
    </w:p>
    <w:p w:rsidR="00566438" w:rsidRPr="00695B9B" w:rsidRDefault="00695B9B" w:rsidP="00566438">
      <w:pPr>
        <w:spacing w:before="100" w:beforeAutospacing="1" w:after="100" w:afterAutospacing="1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Након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радионици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сачињен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иницијални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Нацрт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566438" w:rsidRPr="004B3959">
        <w:rPr>
          <w:rFonts w:ascii="Times New Roman" w:hAnsi="Times New Roman"/>
          <w:noProof/>
          <w:lang w:val="bs-Latn-BA" w:eastAsia="bs-Latn-BA"/>
        </w:rPr>
        <w:t>INSSP</w:t>
      </w:r>
      <w:r w:rsidR="008005A4" w:rsidRPr="004B3959">
        <w:rPr>
          <w:rFonts w:ascii="Times New Roman" w:hAnsi="Times New Roman"/>
          <w:noProof/>
          <w:lang w:val="bs-Latn-BA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представници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6D378D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нацрт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доставили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Канцеларији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B3959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разматрање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формално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одобравање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Нацрт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одобрила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затим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достављен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усаглашавање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извршила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превођење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нацрта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упутила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мишљење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институцијама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укључене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његову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затражено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доставе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номинације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чланова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замјеника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чланова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Комитета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учиниле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Одбор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задужен</w:t>
      </w:r>
      <w:r w:rsidR="007129C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имплементацију</w:t>
      </w:r>
      <w:r w:rsidR="00566438" w:rsidRPr="004B3959">
        <w:rPr>
          <w:rFonts w:ascii="Times New Roman" w:hAnsi="Times New Roman"/>
          <w:noProof/>
          <w:lang w:val="bs-Latn-BA" w:eastAsia="bs-Latn-BA"/>
        </w:rPr>
        <w:t xml:space="preserve"> INSSP</w:t>
      </w:r>
      <w:r w:rsidR="008005A4" w:rsidRPr="004B3959">
        <w:rPr>
          <w:rFonts w:ascii="Times New Roman" w:hAnsi="Times New Roman"/>
          <w:noProof/>
          <w:lang w:val="bs-Latn-BA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4B3959" w:rsidRDefault="00566438" w:rsidP="0056643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  <w:r w:rsidRPr="004B3959">
        <w:rPr>
          <w:rFonts w:ascii="Times New Roman" w:hAnsi="Times New Roman"/>
          <w:noProof/>
          <w:lang w:val="bs-Latn-BA" w:eastAsia="bs-Latn-BA"/>
        </w:rPr>
        <w:t xml:space="preserve">INSSP </w:t>
      </w:r>
      <w:r w:rsidR="00695B9B">
        <w:rPr>
          <w:rFonts w:ascii="Times New Roman" w:hAnsi="Times New Roman"/>
          <w:noProof/>
          <w:lang w:val="sr-Cyrl-CS" w:eastAsia="bs-Latn-BA"/>
        </w:rPr>
        <w:t>даје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једном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мјесту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резиме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информација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вези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активностима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предузела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или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планира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="00CD650E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предузме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конкретним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задатком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јачања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или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другим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ријечима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план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главни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оквир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Режим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дио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укупног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Тај</w:t>
      </w:r>
      <w:r w:rsidR="004B3959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обухвата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материјал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друге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радиоактивне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материјале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обзира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ли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они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регулаторном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контролом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или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ван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ње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те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пратеће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објекте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пратеће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дјелатности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током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њиховог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вијека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трајања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треба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="00695B9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одражава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ризике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штете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људе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имовину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друштво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животну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средину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Задатак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заштити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људе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имовину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друштво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животну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средину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штетних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посљедица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безбједносног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догађаја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који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нпр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може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бити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крађа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или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радиоактивног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материјала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терористички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или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други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недозвољени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акт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споменутим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материјалом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као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други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вид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злоупотребе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ових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материјала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ради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угрожавања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људи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средине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С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циљем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остваривања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овог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задатка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државе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требају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="00695B9B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успоставе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имплементирају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одржавају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учине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континуираним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ефикасан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прикладан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спријечиле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отклониле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одговориле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такве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догађаје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Иако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свеобухватан</w:t>
      </w:r>
      <w:r w:rsidRPr="00695B9B">
        <w:rPr>
          <w:rFonts w:ascii="Times New Roman" w:hAnsi="Times New Roman"/>
          <w:noProof/>
          <w:lang w:val="sr-Cyrl-CS" w:eastAsia="bs-Latn-BA"/>
        </w:rPr>
        <w:t>,</w:t>
      </w:r>
      <w:r w:rsidRPr="004B3959">
        <w:rPr>
          <w:rFonts w:ascii="Times New Roman" w:hAnsi="Times New Roman"/>
          <w:noProof/>
          <w:lang w:val="bs-Latn-BA" w:eastAsia="bs-Latn-BA"/>
        </w:rPr>
        <w:t xml:space="preserve"> INSSP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представља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пуну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ширину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предложених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активности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садржане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серији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докумената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ИАЕА</w:t>
      </w:r>
      <w:r w:rsidRPr="00695B9B">
        <w:rPr>
          <w:rFonts w:ascii="Times New Roman" w:hAnsi="Times New Roman"/>
          <w:noProof/>
          <w:lang w:val="sr-Cyrl-CS" w:eastAsia="bs-Latn-BA"/>
        </w:rPr>
        <w:t>-</w:t>
      </w:r>
      <w:r w:rsidR="00695B9B">
        <w:rPr>
          <w:rFonts w:ascii="Times New Roman" w:hAnsi="Times New Roman"/>
          <w:noProof/>
          <w:lang w:val="sr-Cyrl-CS" w:eastAsia="bs-Latn-BA"/>
        </w:rPr>
        <w:t>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називом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8005A4" w:rsidRPr="00695B9B">
        <w:rPr>
          <w:rFonts w:ascii="Times New Roman" w:hAnsi="Times New Roman"/>
          <w:noProof/>
          <w:szCs w:val="24"/>
          <w:lang w:val="sr-Cyrl-CS" w:eastAsia="bs-Latn-BA"/>
        </w:rPr>
        <w:t>„</w:t>
      </w:r>
      <w:r w:rsidR="00695B9B">
        <w:rPr>
          <w:rFonts w:ascii="Times New Roman" w:hAnsi="Times New Roman"/>
          <w:noProof/>
          <w:lang w:val="sr-Cyrl-CS" w:eastAsia="bs-Latn-BA"/>
        </w:rPr>
        <w:t>Нуклеарна</w:t>
      </w:r>
      <w:r w:rsidR="008005A4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</w:t>
      </w:r>
      <w:r w:rsidR="008005A4" w:rsidRPr="00695B9B">
        <w:rPr>
          <w:rFonts w:ascii="Times New Roman" w:hAnsi="Times New Roman"/>
          <w:noProof/>
          <w:szCs w:val="24"/>
          <w:lang w:val="sr-Cyrl-CS" w:eastAsia="bs-Latn-BA"/>
        </w:rPr>
        <w:t>“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Конкретно</w:t>
      </w:r>
      <w:r w:rsidRPr="00695B9B">
        <w:rPr>
          <w:rFonts w:ascii="Times New Roman" w:hAnsi="Times New Roman"/>
          <w:noProof/>
          <w:lang w:val="sr-Cyrl-CS" w:eastAsia="bs-Latn-BA"/>
        </w:rPr>
        <w:t>,</w:t>
      </w:r>
      <w:r w:rsidRPr="004B3959">
        <w:rPr>
          <w:rFonts w:ascii="Times New Roman" w:hAnsi="Times New Roman"/>
          <w:noProof/>
          <w:lang w:val="bs-Latn-BA" w:eastAsia="bs-Latn-BA"/>
        </w:rPr>
        <w:t xml:space="preserve"> INSSP </w:t>
      </w:r>
      <w:r w:rsidR="00695B9B">
        <w:rPr>
          <w:rFonts w:ascii="Times New Roman" w:hAnsi="Times New Roman"/>
          <w:noProof/>
          <w:lang w:val="sr-Cyrl-CS" w:eastAsia="bs-Latn-BA"/>
        </w:rPr>
        <w:t>покушава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представи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важније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активности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повезане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пружи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оквир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смјерницама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ИАЕА</w:t>
      </w:r>
      <w:r w:rsidR="00957BF8" w:rsidRPr="00695B9B">
        <w:rPr>
          <w:rFonts w:ascii="Times New Roman" w:hAnsi="Times New Roman"/>
          <w:noProof/>
          <w:lang w:val="sr-Cyrl-CS" w:eastAsia="bs-Latn-BA"/>
        </w:rPr>
        <w:t>-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фокусирању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настојања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активностима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подршке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јачању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државе</w:t>
      </w:r>
      <w:r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4B3959" w:rsidRDefault="00566438" w:rsidP="0056643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 w:rsidRPr="004B3959">
        <w:rPr>
          <w:rFonts w:ascii="Times New Roman" w:hAnsi="Times New Roman"/>
          <w:noProof/>
          <w:lang w:val="bs-Latn-BA" w:eastAsia="bs-Latn-BA"/>
        </w:rPr>
        <w:t>INSSP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организован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општем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оквиру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области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задатака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нуклеарној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који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директно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вези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најважнијим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документима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из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серије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8005A4" w:rsidRPr="00695B9B">
        <w:rPr>
          <w:rFonts w:ascii="Times New Roman" w:hAnsi="Times New Roman"/>
          <w:noProof/>
          <w:szCs w:val="24"/>
          <w:lang w:val="sr-Cyrl-CS" w:eastAsia="bs-Latn-BA"/>
        </w:rPr>
        <w:t>„</w:t>
      </w:r>
      <w:r w:rsidR="00695B9B">
        <w:rPr>
          <w:rFonts w:ascii="Times New Roman" w:hAnsi="Times New Roman"/>
          <w:noProof/>
          <w:lang w:val="sr-Cyrl-CS" w:eastAsia="bs-Latn-BA"/>
        </w:rPr>
        <w:t>Нуклеарна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</w:t>
      </w:r>
      <w:r w:rsidR="008005A4" w:rsidRPr="00695B9B">
        <w:rPr>
          <w:rFonts w:ascii="Times New Roman" w:hAnsi="Times New Roman"/>
          <w:noProof/>
          <w:szCs w:val="24"/>
          <w:lang w:val="sr-Cyrl-CS" w:eastAsia="bs-Latn-BA"/>
        </w:rPr>
        <w:t>“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под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називом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8005A4" w:rsidRPr="00695B9B">
        <w:rPr>
          <w:rFonts w:ascii="Times New Roman" w:hAnsi="Times New Roman"/>
          <w:noProof/>
          <w:szCs w:val="24"/>
          <w:lang w:val="sr-Cyrl-CS" w:eastAsia="bs-Latn-BA"/>
        </w:rPr>
        <w:t>„</w:t>
      </w:r>
      <w:r w:rsidR="00695B9B">
        <w:rPr>
          <w:rFonts w:ascii="Times New Roman" w:hAnsi="Times New Roman"/>
          <w:noProof/>
          <w:lang w:val="sr-Cyrl-CS" w:eastAsia="bs-Latn-BA"/>
        </w:rPr>
        <w:t>Основи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: </w:t>
      </w:r>
      <w:r w:rsidR="00695B9B">
        <w:rPr>
          <w:rFonts w:ascii="Times New Roman" w:hAnsi="Times New Roman"/>
          <w:noProof/>
          <w:lang w:val="sr-Cyrl-CS" w:eastAsia="bs-Latn-BA"/>
        </w:rPr>
        <w:t>Циљ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суштински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елементи</w:t>
      </w:r>
      <w:r w:rsidR="008005A4" w:rsidRPr="00695B9B">
        <w:rPr>
          <w:rFonts w:ascii="Times New Roman" w:hAnsi="Times New Roman"/>
          <w:noProof/>
          <w:szCs w:val="24"/>
          <w:lang w:val="sr-Cyrl-CS" w:eastAsia="bs-Latn-BA"/>
        </w:rPr>
        <w:t>“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те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три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пратећа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документа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препорукама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нуклеарној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погледу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намјера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државама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дају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општи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елементи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стратешке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природе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помогло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усмјеравање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доносилаца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одлука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циљева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стратешког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планирања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дугорочном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намјером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успостављања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самосталног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режима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Овај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оквир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организован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функционалне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области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које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генерално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сматрају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јасно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одвојеним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функционалним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областима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у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нуклеарној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безбједности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чији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је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циљ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заштита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од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нуклеарног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тероризма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695B9B">
        <w:rPr>
          <w:rFonts w:ascii="Times New Roman" w:hAnsi="Times New Roman"/>
          <w:noProof/>
          <w:lang w:val="sr-Cyrl-CS" w:eastAsia="bs-Latn-BA"/>
        </w:rPr>
        <w:t>Ради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се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сљедећим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областима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: 1) </w:t>
      </w:r>
      <w:r w:rsidR="00695B9B">
        <w:rPr>
          <w:rFonts w:ascii="Times New Roman" w:hAnsi="Times New Roman"/>
          <w:noProof/>
          <w:lang w:val="sr-Cyrl-CS" w:eastAsia="bs-Latn-BA"/>
        </w:rPr>
        <w:t>Правни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регулаторни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695B9B">
        <w:rPr>
          <w:rFonts w:ascii="Times New Roman" w:hAnsi="Times New Roman"/>
          <w:noProof/>
          <w:lang w:val="sr-Cyrl-CS" w:eastAsia="bs-Latn-BA"/>
        </w:rPr>
        <w:t>оквир</w:t>
      </w:r>
      <w:r w:rsidR="004B3959" w:rsidRPr="00695B9B">
        <w:rPr>
          <w:rFonts w:ascii="Times New Roman" w:hAnsi="Times New Roman"/>
          <w:noProof/>
          <w:lang w:val="sr-Cyrl-CS" w:eastAsia="bs-Latn-BA"/>
        </w:rPr>
        <w:t>,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2) </w:t>
      </w:r>
      <w:r w:rsidR="00695B9B">
        <w:rPr>
          <w:rFonts w:ascii="Times New Roman" w:hAnsi="Times New Roman"/>
          <w:noProof/>
          <w:lang w:val="sr-Cyrl-CS" w:eastAsia="bs-Latn-BA"/>
        </w:rPr>
        <w:t>Превенција</w:t>
      </w:r>
      <w:r w:rsidR="004B3959" w:rsidRPr="00695B9B">
        <w:rPr>
          <w:rFonts w:ascii="Times New Roman" w:hAnsi="Times New Roman"/>
          <w:noProof/>
          <w:lang w:val="sr-Cyrl-CS" w:eastAsia="bs-Latn-BA"/>
        </w:rPr>
        <w:t>,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3) </w:t>
      </w:r>
      <w:r w:rsidR="00695B9B">
        <w:rPr>
          <w:rFonts w:ascii="Times New Roman" w:hAnsi="Times New Roman"/>
          <w:noProof/>
          <w:lang w:val="sr-Cyrl-CS" w:eastAsia="bs-Latn-BA"/>
        </w:rPr>
        <w:t>Откривање</w:t>
      </w:r>
      <w:r w:rsidR="004B3959" w:rsidRPr="00695B9B">
        <w:rPr>
          <w:rFonts w:ascii="Times New Roman" w:hAnsi="Times New Roman"/>
          <w:noProof/>
          <w:lang w:val="sr-Cyrl-CS" w:eastAsia="bs-Latn-BA"/>
        </w:rPr>
        <w:t>,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4) </w:t>
      </w:r>
      <w:r w:rsidR="00695B9B">
        <w:rPr>
          <w:rFonts w:ascii="Times New Roman" w:hAnsi="Times New Roman"/>
          <w:noProof/>
          <w:lang w:val="sr-Cyrl-CS" w:eastAsia="bs-Latn-BA"/>
        </w:rPr>
        <w:t>Одговор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695B9B">
        <w:rPr>
          <w:rFonts w:ascii="Times New Roman" w:hAnsi="Times New Roman"/>
          <w:noProof/>
          <w:lang w:val="sr-Cyrl-CS" w:eastAsia="bs-Latn-BA"/>
        </w:rPr>
        <w:t>и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5) </w:t>
      </w:r>
      <w:r w:rsidR="00695B9B">
        <w:rPr>
          <w:rFonts w:ascii="Times New Roman" w:hAnsi="Times New Roman"/>
          <w:noProof/>
          <w:lang w:val="sr-Cyrl-CS" w:eastAsia="bs-Latn-BA"/>
        </w:rPr>
        <w:t>Одрживост</w:t>
      </w:r>
      <w:r w:rsidR="008005A4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8005A4" w:rsidRPr="00695B9B" w:rsidRDefault="008005A4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Иако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намјера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8005A4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566438" w:rsidRPr="004B3959">
        <w:rPr>
          <w:rFonts w:ascii="Times New Roman" w:hAnsi="Times New Roman"/>
          <w:noProof/>
          <w:lang w:val="bs-Latn-BA" w:eastAsia="bs-Latn-BA"/>
        </w:rPr>
        <w:t xml:space="preserve"> INSSP </w:t>
      </w:r>
      <w:r>
        <w:rPr>
          <w:rFonts w:ascii="Times New Roman" w:hAnsi="Times New Roman"/>
          <w:noProof/>
          <w:lang w:val="sr-Cyrl-CS" w:eastAsia="bs-Latn-BA"/>
        </w:rPr>
        <w:t>прати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подржи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државама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566438" w:rsidRPr="004B3959">
        <w:rPr>
          <w:rFonts w:ascii="Times New Roman" w:hAnsi="Times New Roman"/>
          <w:noProof/>
          <w:lang w:val="bs-Latn-BA" w:eastAsia="bs-Latn-BA"/>
        </w:rPr>
        <w:t xml:space="preserve">INSSP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истовремено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средство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предвиђање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будућих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праћења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957BF8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 w:rsidR="00566438" w:rsidRPr="004B3959">
        <w:rPr>
          <w:rFonts w:ascii="Times New Roman" w:hAnsi="Times New Roman"/>
          <w:noProof/>
          <w:lang w:val="bs-Latn-BA" w:eastAsia="bs-Latn-BA"/>
        </w:rPr>
        <w:t xml:space="preserve">INSSP </w:t>
      </w:r>
      <w:r>
        <w:rPr>
          <w:rFonts w:ascii="Times New Roman" w:hAnsi="Times New Roman"/>
          <w:noProof/>
          <w:lang w:val="sr-Cyrl-CS" w:eastAsia="bs-Latn-BA"/>
        </w:rPr>
        <w:t>треба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пажњу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–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повезане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програмима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спомињању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4B3959">
        <w:rPr>
          <w:rFonts w:ascii="Times New Roman" w:hAnsi="Times New Roman"/>
          <w:noProof/>
          <w:lang w:val="bs-Latn-BA" w:eastAsia="bs-Latn-BA"/>
        </w:rPr>
        <w:t xml:space="preserve"> INSSP-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намјера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подређена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или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стави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566438" w:rsidRPr="00695B9B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него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једноставно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узме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контексту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систематског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приступа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тај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17470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очува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гледиште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томе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уклапају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прегледом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организација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 w:rsidR="00566438" w:rsidRPr="004B3959">
        <w:rPr>
          <w:rFonts w:ascii="Times New Roman" w:hAnsi="Times New Roman"/>
          <w:noProof/>
          <w:lang w:val="bs-Latn-BA" w:eastAsia="bs-Latn-BA"/>
        </w:rPr>
        <w:t xml:space="preserve">INSSP </w:t>
      </w:r>
      <w:r>
        <w:rPr>
          <w:rFonts w:ascii="Times New Roman" w:hAnsi="Times New Roman"/>
          <w:noProof/>
          <w:lang w:val="sr-Cyrl-CS" w:eastAsia="bs-Latn-BA"/>
        </w:rPr>
        <w:t>такође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1F2CF0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координацију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избјегавање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преклапања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донатора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566438" w:rsidRPr="00695B9B" w:rsidRDefault="00695B9B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Очекује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имплементација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новог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ревидираног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 w:rsidR="00566438" w:rsidRPr="004B3959">
        <w:rPr>
          <w:rFonts w:ascii="Times New Roman" w:hAnsi="Times New Roman"/>
          <w:noProof/>
          <w:lang w:val="bs-Latn-BA" w:eastAsia="bs-Latn-BA"/>
        </w:rPr>
        <w:t>INSSP-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крене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2019.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чиме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ојачати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режим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56643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566438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566438" w:rsidRPr="00695B9B" w:rsidRDefault="00566438" w:rsidP="0056643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9022A2" w:rsidRPr="00695B9B" w:rsidRDefault="00695B9B" w:rsidP="00DD6AE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претходне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Управом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индиректно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опорезивање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УИО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) </w:t>
      </w:r>
      <w:r>
        <w:rPr>
          <w:rFonts w:ascii="Times New Roman" w:hAnsi="Times New Roman"/>
          <w:noProof/>
          <w:lang w:val="sr-Cyrl-CS" w:eastAsia="bs-Latn-BA"/>
        </w:rPr>
        <w:t>извршила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одређеног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службеника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УИО</w:t>
      </w:r>
      <w:r w:rsidR="00DD6AE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спречавању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недозвољеног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промета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нуклеарних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Обука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садржавала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едукацију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B065B1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начину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употребе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детекцију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коју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посједује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УИО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поступцима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након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детекције</w:t>
      </w:r>
      <w:r w:rsidR="009022A2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957BF8" w:rsidRPr="00695B9B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1707CF" w:rsidRPr="00695B9B">
        <w:rPr>
          <w:rFonts w:ascii="Times New Roman" w:hAnsi="Times New Roman"/>
          <w:noProof/>
          <w:lang w:val="sr-Cyrl-CS" w:eastAsia="bs-Latn-BA"/>
        </w:rPr>
        <w:t>.</w:t>
      </w: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Pr="004B3959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B065B1" w:rsidRDefault="00B065B1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66260B" w:rsidRDefault="0066260B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66260B" w:rsidRDefault="0066260B" w:rsidP="009022A2">
      <w:pPr>
        <w:spacing w:after="240"/>
        <w:rPr>
          <w:rFonts w:ascii="Times New Roman" w:hAnsi="Times New Roman"/>
          <w:noProof/>
          <w:lang w:val="bs-Latn-BA" w:eastAsia="bs-Latn-BA"/>
        </w:rPr>
      </w:pPr>
    </w:p>
    <w:p w:rsidR="00695B9B" w:rsidRDefault="00695B9B">
      <w:pPr>
        <w:spacing w:after="240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noProof/>
          <w:lang w:val="bs-Latn-BA" w:eastAsia="bs-Latn-BA"/>
        </w:rPr>
        <w:br w:type="page"/>
      </w:r>
    </w:p>
    <w:p w:rsidR="00CB1594" w:rsidRPr="00402FE7" w:rsidRDefault="00402FE7" w:rsidP="00566752">
      <w:pPr>
        <w:pStyle w:val="Heading1"/>
        <w:rPr>
          <w:lang w:val="sr-Cyrl-CS"/>
        </w:rPr>
      </w:pPr>
      <w:bookmarkStart w:id="519" w:name="_Toc13590688"/>
      <w:r>
        <w:rPr>
          <w:lang w:val="sr-Cyrl-CS"/>
        </w:rPr>
        <w:t>ПРИПРЕМЉЕНОСТ</w:t>
      </w:r>
      <w:r w:rsidR="00244C63" w:rsidRPr="00402FE7">
        <w:rPr>
          <w:lang w:val="sr-Cyrl-CS"/>
        </w:rPr>
        <w:t xml:space="preserve"> </w:t>
      </w:r>
      <w:r>
        <w:rPr>
          <w:lang w:val="sr-Cyrl-CS"/>
        </w:rPr>
        <w:t>И</w:t>
      </w:r>
      <w:r w:rsidR="00244C63" w:rsidRPr="00402FE7">
        <w:rPr>
          <w:lang w:val="sr-Cyrl-CS"/>
        </w:rPr>
        <w:t xml:space="preserve"> </w:t>
      </w:r>
      <w:r>
        <w:rPr>
          <w:lang w:val="sr-Cyrl-CS"/>
        </w:rPr>
        <w:t>ОДГОВОР</w:t>
      </w:r>
      <w:r w:rsidR="00244C63" w:rsidRPr="00402FE7">
        <w:rPr>
          <w:lang w:val="sr-Cyrl-CS"/>
        </w:rPr>
        <w:t xml:space="preserve"> </w:t>
      </w:r>
      <w:r>
        <w:rPr>
          <w:lang w:val="sr-Cyrl-CS"/>
        </w:rPr>
        <w:t>НА</w:t>
      </w:r>
      <w:r w:rsidR="00244C63" w:rsidRPr="00402FE7">
        <w:rPr>
          <w:lang w:val="sr-Cyrl-CS"/>
        </w:rPr>
        <w:t xml:space="preserve"> </w:t>
      </w:r>
      <w:r>
        <w:rPr>
          <w:lang w:val="sr-Cyrl-CS"/>
        </w:rPr>
        <w:t>РАДИЈАЦИОНЕ</w:t>
      </w:r>
      <w:r w:rsidR="00244C63" w:rsidRPr="00402FE7">
        <w:rPr>
          <w:lang w:val="sr-Cyrl-CS"/>
        </w:rPr>
        <w:t xml:space="preserve"> </w:t>
      </w:r>
      <w:r>
        <w:rPr>
          <w:lang w:val="sr-Cyrl-CS"/>
        </w:rPr>
        <w:t>ВАНРЕДНЕ</w:t>
      </w:r>
      <w:r w:rsidR="00244C63" w:rsidRPr="00402FE7">
        <w:rPr>
          <w:lang w:val="sr-Cyrl-CS"/>
        </w:rPr>
        <w:t xml:space="preserve"> </w:t>
      </w:r>
      <w:r>
        <w:rPr>
          <w:lang w:val="sr-Cyrl-CS"/>
        </w:rPr>
        <w:t>ДОГАЂАЈЕ</w:t>
      </w:r>
      <w:bookmarkEnd w:id="519"/>
    </w:p>
    <w:p w:rsidR="00CB1594" w:rsidRPr="00402FE7" w:rsidRDefault="00CB1594" w:rsidP="004D0D79">
      <w:pPr>
        <w:rPr>
          <w:rFonts w:ascii="Times New Roman" w:hAnsi="Times New Roman"/>
          <w:noProof/>
          <w:lang w:val="sr-Cyrl-CS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Веома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важан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свеобухватног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свакој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адекватан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припремљености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морају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спремни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предузму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одговарајуће</w:t>
      </w:r>
      <w:r w:rsidR="00DB1BB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акциденти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инциденти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директна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пријетња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људе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животну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средину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захтијевају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примјену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одговарајућих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мјера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припремљености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уређује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становништва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акциони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случајевима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становништва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јонизујућег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зрачења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</w:t>
      </w:r>
      <w:r w:rsidR="003B73BD">
        <w:rPr>
          <w:rFonts w:ascii="Times New Roman" w:hAnsi="Times New Roman"/>
          <w:noProof/>
          <w:color w:val="000000" w:themeColor="text1"/>
          <w:lang w:val="hr-HR" w:eastAsia="bs-Latn-BA"/>
        </w:rPr>
        <w:t>o</w:t>
      </w:r>
      <w:r w:rsidR="003B73BD">
        <w:rPr>
          <w:rFonts w:ascii="Times New Roman" w:hAnsi="Times New Roman"/>
          <w:noProof/>
          <w:color w:val="000000" w:themeColor="text1"/>
          <w:lang w:val="sr-Cyrl-CS" w:eastAsia="bs-Latn-BA"/>
        </w:rPr>
        <w:t>г</w:t>
      </w:r>
      <w:r w:rsidR="003B73BD" w:rsidRPr="003B73BD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3B73BD">
        <w:rPr>
          <w:rFonts w:ascii="Times New Roman" w:hAnsi="Times New Roman"/>
          <w:noProof/>
          <w:color w:val="000000" w:themeColor="text1"/>
          <w:lang w:val="sr-Cyrl-CS" w:eastAsia="bs-Latn-BA"/>
        </w:rPr>
        <w:t>удеса</w:t>
      </w:r>
      <w:r w:rsidR="00C35FCA" w:rsidRPr="003B73BD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настанка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штете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;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даљем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тексту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: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).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складу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19.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Закона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081DC1" w:rsidRPr="00402FE7">
        <w:rPr>
          <w:rFonts w:ascii="Times New Roman" w:hAnsi="Times New Roman"/>
          <w:noProof/>
          <w:szCs w:val="24"/>
          <w:lang w:val="sr-Cyrl-CS" w:eastAsia="bs-Latn-BA"/>
        </w:rPr>
        <w:t>безбједности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Босни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Херцеговини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приједлог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Савјет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доноси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приједлог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Савјета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Парламентарна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скупштина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усваја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Савјет</w:t>
      </w:r>
      <w:r w:rsidR="00D1550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министара</w:t>
      </w:r>
      <w:r w:rsidR="00D1550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D1550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D1550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донио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одлуку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усвајању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107.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сједници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одржаној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10.09.2014.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усвојила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Парламентарна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скупштина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Представнички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11.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сједници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13.05.2015.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народа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5.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сједници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28.05.2015.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).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објављен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Службеном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гласнику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“</w:t>
      </w:r>
      <w:r w:rsidR="008005A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,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број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39/16.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5E08BE" w:rsidP="001E6EA3">
      <w:pPr>
        <w:pStyle w:val="Heading3"/>
      </w:pPr>
      <w:bookmarkStart w:id="520" w:name="_Toc518545407"/>
      <w:bookmarkStart w:id="521" w:name="_Toc518545507"/>
      <w:bookmarkStart w:id="522" w:name="_Toc518546413"/>
      <w:bookmarkStart w:id="523" w:name="_Toc518546513"/>
      <w:bookmarkStart w:id="524" w:name="_Toc518927090"/>
      <w:bookmarkStart w:id="525" w:name="_Toc519510398"/>
      <w:bookmarkStart w:id="526" w:name="_Toc518545408"/>
      <w:bookmarkStart w:id="527" w:name="_Toc518545508"/>
      <w:bookmarkStart w:id="528" w:name="_Toc518546414"/>
      <w:bookmarkStart w:id="529" w:name="_Toc518546514"/>
      <w:bookmarkStart w:id="530" w:name="_Toc518927091"/>
      <w:bookmarkStart w:id="531" w:name="_Toc519510399"/>
      <w:bookmarkStart w:id="532" w:name="_Toc518545409"/>
      <w:bookmarkStart w:id="533" w:name="_Toc518545509"/>
      <w:bookmarkStart w:id="534" w:name="_Toc518546415"/>
      <w:bookmarkStart w:id="535" w:name="_Toc518546515"/>
      <w:bookmarkStart w:id="536" w:name="_Toc518927092"/>
      <w:bookmarkStart w:id="537" w:name="_Toc519510400"/>
      <w:bookmarkEnd w:id="520"/>
      <w:bookmarkEnd w:id="521"/>
      <w:bookmarkEnd w:id="522"/>
      <w:bookmarkEnd w:id="523"/>
      <w:bookmarkEnd w:id="524"/>
      <w:bookmarkEnd w:id="525"/>
      <w:bookmarkEnd w:id="526"/>
      <w:bookmarkEnd w:id="527"/>
      <w:bookmarkEnd w:id="528"/>
      <w:bookmarkEnd w:id="529"/>
      <w:bookmarkEnd w:id="530"/>
      <w:bookmarkEnd w:id="531"/>
      <w:bookmarkEnd w:id="532"/>
      <w:bookmarkEnd w:id="533"/>
      <w:bookmarkEnd w:id="534"/>
      <w:bookmarkEnd w:id="535"/>
      <w:bookmarkEnd w:id="536"/>
      <w:bookmarkEnd w:id="537"/>
      <w:r w:rsidRPr="00402FE7">
        <w:t xml:space="preserve"> </w:t>
      </w:r>
      <w:bookmarkStart w:id="538" w:name="_Toc13590689"/>
      <w:r w:rsidR="00402FE7">
        <w:t>Државни</w:t>
      </w:r>
      <w:r w:rsidR="00C35FCA" w:rsidRPr="00402FE7">
        <w:t xml:space="preserve"> </w:t>
      </w:r>
      <w:r w:rsidR="00402FE7">
        <w:t>акциони</w:t>
      </w:r>
      <w:r w:rsidR="00C35FCA" w:rsidRPr="00402FE7">
        <w:t xml:space="preserve"> </w:t>
      </w:r>
      <w:r w:rsidR="00402FE7">
        <w:t>план</w:t>
      </w:r>
      <w:bookmarkEnd w:id="538"/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Циљ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успостављање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ефикасног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успјешног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припремљености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нивоима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организације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територији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Општи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циљеви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припреме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ситуације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: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поновно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успостављање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контроле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над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ванредном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ситуацијом</w:t>
      </w:r>
      <w:r w:rsidR="00C35FCA" w:rsidRPr="00402FE7">
        <w:rPr>
          <w:noProof/>
          <w:color w:val="000000" w:themeColor="text1"/>
          <w:lang w:val="sr-Cyrl-CS" w:eastAsia="bs-Latn-BA"/>
        </w:rPr>
        <w:t>;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спречавање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ублажавање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посљедица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лицу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мјеста</w:t>
      </w:r>
      <w:r w:rsidR="00C35FCA" w:rsidRPr="00402FE7">
        <w:rPr>
          <w:noProof/>
          <w:color w:val="000000" w:themeColor="text1"/>
          <w:lang w:val="sr-Cyrl-CS" w:eastAsia="bs-Latn-BA"/>
        </w:rPr>
        <w:t>;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спречавање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појаве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детерминистичких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ефеката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изложене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раднике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становништво</w:t>
      </w:r>
      <w:r w:rsidR="00C35FCA" w:rsidRPr="00402FE7">
        <w:rPr>
          <w:noProof/>
          <w:color w:val="000000" w:themeColor="text1"/>
          <w:lang w:val="sr-Cyrl-CS" w:eastAsia="bs-Latn-BA"/>
        </w:rPr>
        <w:t>;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пружање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прве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помоћи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повријеђенима</w:t>
      </w:r>
      <w:r w:rsidR="00C35FCA" w:rsidRPr="00402FE7">
        <w:rPr>
          <w:noProof/>
          <w:color w:val="000000" w:themeColor="text1"/>
          <w:lang w:val="sr-Cyrl-CS" w:eastAsia="bs-Latn-BA"/>
        </w:rPr>
        <w:t>;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спречавање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појаве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стохастичких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ефеката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становништво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; 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спречавање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појаве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нежељених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нерадиолошких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ефеката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појединце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становништво</w:t>
      </w:r>
      <w:r w:rsidR="00C35FCA" w:rsidRPr="00402FE7">
        <w:rPr>
          <w:noProof/>
          <w:color w:val="000000" w:themeColor="text1"/>
          <w:lang w:val="sr-Cyrl-CS" w:eastAsia="bs-Latn-BA"/>
        </w:rPr>
        <w:t>;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заштиту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животне</w:t>
      </w:r>
      <w:r w:rsidR="00BD190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средине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имовине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; </w:t>
      </w:r>
    </w:p>
    <w:p w:rsidR="00C35FCA" w:rsidRPr="00402FE7" w:rsidRDefault="00402FE7" w:rsidP="00C35FCA">
      <w:pPr>
        <w:pStyle w:val="ListParagraph"/>
        <w:numPr>
          <w:ilvl w:val="0"/>
          <w:numId w:val="12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припрему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наставак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нормалних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животних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активности</w:t>
      </w:r>
      <w:r w:rsidR="00C35FCA" w:rsidRPr="00402FE7">
        <w:rPr>
          <w:noProof/>
          <w:color w:val="000000" w:themeColor="text1"/>
          <w:lang w:val="sr-Cyrl-CS" w:eastAsia="bs-Latn-BA"/>
        </w:rPr>
        <w:t>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састоји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четири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поглавља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: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уводног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дијела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затим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поглавља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планирање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поглавља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посљедњег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поглавља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припремљености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што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важно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нагласити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јесте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постоје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многи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инфраструктурни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институционални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капацитети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потребни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припрему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Приликом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израде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водило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рачуна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успјешном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ангажовању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постојећих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капацитета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дефинисању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уочених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недостатака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наредном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периоду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радило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њиховом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отклањању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што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омогућило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успостављање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ефикасног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становништва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животне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средине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DD6AE8" w:rsidRPr="004B3959" w:rsidRDefault="00DD6AE8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bs-Latn-BA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Основа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израду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анализа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пријетњи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сврстане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пет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категорија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Правилнику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категоризацији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пријетњи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Службени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гласник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број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102/11).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B3959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bs-Latn-BA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категоризацији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пријетњи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категорија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 I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 II,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постројења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обављају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дјелатности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постоји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вјероватноћа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тешке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детерминистичке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ефекте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појединаца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мјеста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доводе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захтијевају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предузимање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мјера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мјеста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прописима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јонизујућег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зрачења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објекте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што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електране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истраживачки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реактори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Због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наведеног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базирао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пријетњама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категорија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 III, IV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 V.</w:t>
      </w:r>
    </w:p>
    <w:p w:rsidR="00C35FCA" w:rsidRPr="004B3959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bs-Latn-BA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Током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наставила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изради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стандардних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оперативних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процедура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радиолошког</w:t>
      </w:r>
      <w:r w:rsidR="00FB0D7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Током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завршене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процедуре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предвиђене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планом</w:t>
      </w:r>
      <w:r w:rsidR="00DD6AE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,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: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BC76CD">
      <w:pPr>
        <w:pStyle w:val="ListParagraph"/>
        <w:numPr>
          <w:ilvl w:val="0"/>
          <w:numId w:val="30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ДРАРНС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План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ситуације</w:t>
      </w:r>
      <w:r w:rsidR="007129CB" w:rsidRPr="00402FE7">
        <w:rPr>
          <w:noProof/>
          <w:color w:val="000000" w:themeColor="text1"/>
          <w:lang w:val="sr-Cyrl-CS" w:eastAsia="bs-Latn-BA"/>
        </w:rPr>
        <w:t>;</w:t>
      </w:r>
    </w:p>
    <w:p w:rsidR="00C35FCA" w:rsidRPr="00402FE7" w:rsidRDefault="00402FE7" w:rsidP="00BC76CD">
      <w:pPr>
        <w:pStyle w:val="ListParagraph"/>
        <w:numPr>
          <w:ilvl w:val="0"/>
          <w:numId w:val="30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ДРАРНС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Процедура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обавјештавање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и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активирање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, </w:t>
      </w:r>
      <w:r>
        <w:rPr>
          <w:noProof/>
          <w:color w:val="000000" w:themeColor="text1"/>
          <w:lang w:val="sr-Cyrl-CS" w:eastAsia="bs-Latn-BA"/>
        </w:rPr>
        <w:t>ознака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ДАП</w:t>
      </w:r>
      <w:r w:rsidR="007129CB" w:rsidRPr="00402FE7">
        <w:rPr>
          <w:noProof/>
          <w:color w:val="000000" w:themeColor="text1"/>
          <w:lang w:val="sr-Cyrl-CS" w:eastAsia="bs-Latn-BA"/>
        </w:rPr>
        <w:t>-</w:t>
      </w:r>
      <w:r>
        <w:rPr>
          <w:noProof/>
          <w:color w:val="000000" w:themeColor="text1"/>
          <w:lang w:val="sr-Cyrl-CS" w:eastAsia="bs-Latn-BA"/>
        </w:rPr>
        <w:t>ПР</w:t>
      </w:r>
      <w:r w:rsidR="007129CB" w:rsidRPr="00402FE7">
        <w:rPr>
          <w:noProof/>
          <w:color w:val="000000" w:themeColor="text1"/>
          <w:lang w:val="sr-Cyrl-CS" w:eastAsia="bs-Latn-BA"/>
        </w:rPr>
        <w:t>-1.0;</w:t>
      </w:r>
    </w:p>
    <w:p w:rsidR="00C35FCA" w:rsidRPr="00402FE7" w:rsidRDefault="00402FE7" w:rsidP="00BC76CD">
      <w:pPr>
        <w:pStyle w:val="ListParagraph"/>
        <w:numPr>
          <w:ilvl w:val="0"/>
          <w:numId w:val="30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ДРАРНС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Процедура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одговор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, </w:t>
      </w:r>
      <w:r>
        <w:rPr>
          <w:noProof/>
          <w:color w:val="000000" w:themeColor="text1"/>
          <w:lang w:val="sr-Cyrl-CS" w:eastAsia="bs-Latn-BA"/>
        </w:rPr>
        <w:t>ознака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ДАП</w:t>
      </w:r>
      <w:r w:rsidR="007129CB" w:rsidRPr="00402FE7">
        <w:rPr>
          <w:noProof/>
          <w:color w:val="000000" w:themeColor="text1"/>
          <w:lang w:val="sr-Cyrl-CS" w:eastAsia="bs-Latn-BA"/>
        </w:rPr>
        <w:t>-</w:t>
      </w:r>
      <w:r>
        <w:rPr>
          <w:noProof/>
          <w:color w:val="000000" w:themeColor="text1"/>
          <w:lang w:val="sr-Cyrl-CS" w:eastAsia="bs-Latn-BA"/>
        </w:rPr>
        <w:t>ПР</w:t>
      </w:r>
      <w:r w:rsidR="007129CB" w:rsidRPr="00402FE7">
        <w:rPr>
          <w:noProof/>
          <w:color w:val="000000" w:themeColor="text1"/>
          <w:lang w:val="sr-Cyrl-CS" w:eastAsia="bs-Latn-BA"/>
        </w:rPr>
        <w:t>-2.0;</w:t>
      </w:r>
    </w:p>
    <w:p w:rsidR="00C35FCA" w:rsidRPr="00402FE7" w:rsidRDefault="00402FE7" w:rsidP="00BC76CD">
      <w:pPr>
        <w:pStyle w:val="ListParagraph"/>
        <w:numPr>
          <w:ilvl w:val="0"/>
          <w:numId w:val="30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ДРАРНС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Приручник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ванредне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ситуације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, </w:t>
      </w:r>
      <w:r>
        <w:rPr>
          <w:noProof/>
          <w:color w:val="000000" w:themeColor="text1"/>
          <w:lang w:val="sr-Cyrl-CS" w:eastAsia="bs-Latn-BA"/>
        </w:rPr>
        <w:t>ознака</w:t>
      </w:r>
      <w:r w:rsidR="007129CB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ДАП</w:t>
      </w:r>
      <w:r w:rsidR="007129CB" w:rsidRPr="00402FE7">
        <w:rPr>
          <w:noProof/>
          <w:color w:val="000000" w:themeColor="text1"/>
          <w:lang w:val="sr-Cyrl-CS" w:eastAsia="bs-Latn-BA"/>
        </w:rPr>
        <w:t>-</w:t>
      </w:r>
      <w:r>
        <w:rPr>
          <w:noProof/>
          <w:color w:val="000000" w:themeColor="text1"/>
          <w:lang w:val="sr-Cyrl-CS" w:eastAsia="bs-Latn-BA"/>
        </w:rPr>
        <w:t>ПР</w:t>
      </w:r>
      <w:r w:rsidR="007129CB" w:rsidRPr="00402FE7">
        <w:rPr>
          <w:noProof/>
          <w:color w:val="000000" w:themeColor="text1"/>
          <w:lang w:val="sr-Cyrl-CS" w:eastAsia="bs-Latn-BA"/>
        </w:rPr>
        <w:t>-2.1;</w:t>
      </w:r>
    </w:p>
    <w:p w:rsidR="00C35FCA" w:rsidRPr="00402FE7" w:rsidRDefault="00402FE7" w:rsidP="00BC76CD">
      <w:pPr>
        <w:pStyle w:val="ListParagraph"/>
        <w:numPr>
          <w:ilvl w:val="0"/>
          <w:numId w:val="30"/>
        </w:numPr>
        <w:spacing w:line="240" w:lineRule="auto"/>
        <w:rPr>
          <w:noProof/>
          <w:color w:val="000000" w:themeColor="text1"/>
          <w:lang w:val="sr-Cyrl-CS" w:eastAsia="bs-Latn-BA"/>
        </w:rPr>
      </w:pPr>
      <w:r>
        <w:rPr>
          <w:noProof/>
          <w:color w:val="000000" w:themeColor="text1"/>
          <w:lang w:val="sr-Cyrl-CS" w:eastAsia="bs-Latn-BA"/>
        </w:rPr>
        <w:t>ДРАРНС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Процедура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одржавање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приправности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ситуације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, </w:t>
      </w:r>
      <w:r>
        <w:rPr>
          <w:noProof/>
          <w:color w:val="000000" w:themeColor="text1"/>
          <w:lang w:val="sr-Cyrl-CS" w:eastAsia="bs-Latn-BA"/>
        </w:rPr>
        <w:t>ознака</w:t>
      </w:r>
      <w:r w:rsidR="00C35FCA" w:rsidRPr="00402FE7">
        <w:rPr>
          <w:noProof/>
          <w:color w:val="000000" w:themeColor="text1"/>
          <w:lang w:val="sr-Cyrl-CS" w:eastAsia="bs-Latn-BA"/>
        </w:rPr>
        <w:t xml:space="preserve"> </w:t>
      </w:r>
      <w:r>
        <w:rPr>
          <w:noProof/>
          <w:color w:val="000000" w:themeColor="text1"/>
          <w:lang w:val="sr-Cyrl-CS" w:eastAsia="bs-Latn-BA"/>
        </w:rPr>
        <w:t>ДАП</w:t>
      </w:r>
      <w:r w:rsidR="00C35FCA" w:rsidRPr="00402FE7">
        <w:rPr>
          <w:noProof/>
          <w:color w:val="000000" w:themeColor="text1"/>
          <w:lang w:val="sr-Cyrl-CS" w:eastAsia="bs-Latn-BA"/>
        </w:rPr>
        <w:t>-</w:t>
      </w:r>
      <w:r>
        <w:rPr>
          <w:noProof/>
          <w:color w:val="000000" w:themeColor="text1"/>
          <w:lang w:val="sr-Cyrl-CS" w:eastAsia="bs-Latn-BA"/>
        </w:rPr>
        <w:t>ПР</w:t>
      </w:r>
      <w:r w:rsidR="00C35FCA" w:rsidRPr="00402FE7">
        <w:rPr>
          <w:noProof/>
          <w:color w:val="000000" w:themeColor="text1"/>
          <w:lang w:val="sr-Cyrl-CS" w:eastAsia="bs-Latn-BA"/>
        </w:rPr>
        <w:t>-3.0.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Обавеза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обухваћене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ураде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одговарајуће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стандардне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оперативне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процедуре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поступак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својој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радијационог</w:t>
      </w:r>
      <w:r w:rsidR="00FB0D7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</w:p>
    <w:p w:rsidR="00C35FCA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hr-HR" w:eastAsia="bs-Latn-BA"/>
        </w:rPr>
      </w:pPr>
    </w:p>
    <w:p w:rsidR="00C35FCA" w:rsidRPr="00402FE7" w:rsidRDefault="00402FE7" w:rsidP="001E6EA3">
      <w:pPr>
        <w:pStyle w:val="Heading3"/>
      </w:pPr>
      <w:bookmarkStart w:id="539" w:name="_Toc13590690"/>
      <w:r>
        <w:t>Међународни</w:t>
      </w:r>
      <w:r w:rsidR="00C35FCA" w:rsidRPr="00402FE7">
        <w:t xml:space="preserve"> </w:t>
      </w:r>
      <w:r>
        <w:t>правни</w:t>
      </w:r>
      <w:r w:rsidR="00C35FCA" w:rsidRPr="00402FE7">
        <w:t xml:space="preserve"> </w:t>
      </w:r>
      <w:r>
        <w:t>инструменти</w:t>
      </w:r>
      <w:r w:rsidR="00C35FCA" w:rsidRPr="00402FE7">
        <w:t xml:space="preserve"> </w:t>
      </w:r>
      <w:r>
        <w:t>у</w:t>
      </w:r>
      <w:r w:rsidR="00C35FCA" w:rsidRPr="00402FE7">
        <w:t xml:space="preserve"> </w:t>
      </w:r>
      <w:r>
        <w:t>вези</w:t>
      </w:r>
      <w:r w:rsidR="00C35FCA" w:rsidRPr="00402FE7">
        <w:t xml:space="preserve"> </w:t>
      </w:r>
      <w:r>
        <w:t>с</w:t>
      </w:r>
      <w:r w:rsidR="00C35FCA" w:rsidRPr="00402FE7">
        <w:t xml:space="preserve"> </w:t>
      </w:r>
      <w:r>
        <w:t>радијационим</w:t>
      </w:r>
      <w:r w:rsidR="00C35FCA" w:rsidRPr="00402FE7">
        <w:t xml:space="preserve"> </w:t>
      </w:r>
      <w:r>
        <w:t>ванредним</w:t>
      </w:r>
      <w:r w:rsidR="00E10345">
        <w:t xml:space="preserve"> </w:t>
      </w:r>
      <w:r>
        <w:t>догађајима</w:t>
      </w:r>
      <w:bookmarkEnd w:id="539"/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14273C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Међународни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правни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инструменти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вези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заснивају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двије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: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обавјештавању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несрећи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(1986)“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несреће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опасности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(1986)“.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депозитар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сједиштем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Бечу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Наиме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потписнице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обавјештавању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обавезују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без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одлагања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обавијестити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могу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угрожене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знатним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прекограничним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испуштањем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могу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упућена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директно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путем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њеног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центра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ситуације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Бечу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Међутим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обавјештавање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поједина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подручја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захтијевају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примјену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требало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директно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путем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усљед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веома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важног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фактора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временског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кашњења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потписнице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пружању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обавезале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пружити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FB0D7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обавезује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директно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уз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других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чланица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других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међународних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организација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пружити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током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ситуације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укључујући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мониторинг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животне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средине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ваздуха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медицинске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консултације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лијечење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враћању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извора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зрачења</w:t>
      </w:r>
      <w:r w:rsidR="00FB0D7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првобитно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медијима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уговорна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несреће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опасности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“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обавјештавању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несрећи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сукцесивно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преузете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СФРЈ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1998.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</w:p>
    <w:p w:rsidR="00C35FCA" w:rsidRPr="004B3959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bs-Latn-BA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складу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4.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несреће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опасности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свака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уговорна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треба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3B73BD" w:rsidRPr="003B73BD">
        <w:rPr>
          <w:rFonts w:ascii="Times New Roman" w:hAnsi="Times New Roman"/>
          <w:noProof/>
          <w:color w:val="000000" w:themeColor="text1"/>
          <w:lang w:val="sr-Cyrl-CS" w:eastAsia="bs-Latn-BA"/>
        </w:rPr>
        <w:t>да обавијести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друге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уговорне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непосредно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преко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својим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тачкама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контакт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овлашћени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шаљу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примају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захтјеве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прихватају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понуде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помоћ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Такође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складу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7.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обавјештавању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несрећи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свака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уговорна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обавијестиће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друге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уговорне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директно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преко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тачкама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контакт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издавање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примање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обавјештења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информација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усвојеном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управе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настале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унутар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или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територије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регулаторна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радијациону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3B73BD" w:rsidRPr="003B73BD">
        <w:rPr>
          <w:rFonts w:ascii="Times New Roman" w:hAnsi="Times New Roman"/>
          <w:noProof/>
          <w:color w:val="000000" w:themeColor="text1"/>
          <w:lang w:val="sr-Cyrl-CS" w:eastAsia="bs-Latn-BA"/>
        </w:rPr>
        <w:t>безбједност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пријем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упозорења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Министарство</w:t>
      </w:r>
      <w:r w:rsidR="003B73BD" w:rsidRPr="003B73BD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безбједност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Сектор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заштиту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спасавање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Центар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112.</w:t>
      </w:r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02FE7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Такође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именовала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контакт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особе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платформу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названу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Јединствени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размјену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информација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инцидентима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догађајима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“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 (Unified System for Information Exchange in Incidents and Emer</w:t>
      </w:r>
      <w:r w:rsidR="00287CB0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gencies – USIE).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</w:t>
      </w:r>
      <w:r w:rsidR="00287CB0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287CB0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интернет</w:t>
      </w:r>
      <w:r w:rsidR="00287CB0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портал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намијењен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контакт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тачкама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уговорних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претходно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наведених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размјену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информација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током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инцидената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случајева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</w:p>
    <w:p w:rsidR="00C35FCA" w:rsidRDefault="00C35FCA" w:rsidP="00566752">
      <w:pPr>
        <w:pStyle w:val="Heading2"/>
      </w:pPr>
    </w:p>
    <w:p w:rsidR="00C35FCA" w:rsidRPr="00402FE7" w:rsidRDefault="00402FE7" w:rsidP="001E6EA3">
      <w:pPr>
        <w:pStyle w:val="Heading3"/>
      </w:pPr>
      <w:bookmarkStart w:id="540" w:name="_Toc13590691"/>
      <w:r>
        <w:t>Активности</w:t>
      </w:r>
      <w:r w:rsidR="00C35FCA" w:rsidRPr="00402FE7">
        <w:t xml:space="preserve"> </w:t>
      </w:r>
      <w:r>
        <w:t>у</w:t>
      </w:r>
      <w:r w:rsidR="00C35FCA" w:rsidRPr="00402FE7">
        <w:t xml:space="preserve"> </w:t>
      </w:r>
      <w:r>
        <w:t>БиХ</w:t>
      </w:r>
      <w:bookmarkEnd w:id="540"/>
    </w:p>
    <w:p w:rsidR="00C35FCA" w:rsidRPr="00402FE7" w:rsidRDefault="00C35FCA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C35FCA" w:rsidRPr="004B3959" w:rsidRDefault="00402FE7" w:rsidP="00C35FCA">
      <w:pPr>
        <w:spacing w:line="240" w:lineRule="auto"/>
        <w:rPr>
          <w:rFonts w:ascii="Times New Roman" w:hAnsi="Times New Roman"/>
          <w:noProof/>
          <w:color w:val="000000" w:themeColor="text1"/>
          <w:lang w:val="bs-Latn-BA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оквиру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сарадње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спроводила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укључују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имплементацију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државних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пројеката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период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2016–2018.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оквиру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пројекта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43134A">
        <w:rPr>
          <w:rFonts w:ascii="Times New Roman" w:hAnsi="Times New Roman"/>
          <w:noProof/>
          <w:color w:val="000000" w:themeColor="text1"/>
          <w:lang w:val="sr-Latn-CS" w:eastAsia="bs-Latn-BA"/>
        </w:rPr>
        <w:t>BOH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>9007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Јачање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способности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хитна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дјеловања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ванредних</w:t>
      </w:r>
      <w:r w:rsidR="00DB1BB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радиолошких</w:t>
      </w:r>
      <w:r w:rsidR="00DB1BB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DB1BB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настављене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набавци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опреме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мониторинг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животне</w:t>
      </w:r>
      <w:r w:rsidR="00BD190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средине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случају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радиолошког</w:t>
      </w:r>
      <w:r w:rsidR="00FB0D7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ванредног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догађаја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Посебна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пажња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посветила</w:t>
      </w:r>
      <w:r w:rsidR="00E7551E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одабиру</w:t>
      </w:r>
      <w:r w:rsidR="00E7551E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најбољих</w:t>
      </w:r>
      <w:r w:rsidR="00E7551E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гама</w:t>
      </w:r>
      <w:r w:rsidR="00E7551E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станица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мониторинг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ваздуху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њиховом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увезивању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3B73BD">
        <w:rPr>
          <w:rFonts w:ascii="Times New Roman" w:hAnsi="Times New Roman"/>
          <w:noProof/>
          <w:color w:val="000000" w:themeColor="text1"/>
          <w:lang w:val="sr-Cyrl-CS" w:eastAsia="bs-Latn-BA"/>
        </w:rPr>
        <w:t>онлајн</w:t>
      </w:r>
      <w:r w:rsidR="003B73BD">
        <w:rPr>
          <w:rFonts w:ascii="Times New Roman" w:hAnsi="Times New Roman"/>
          <w:noProof/>
          <w:color w:val="000000" w:themeColor="text1"/>
          <w:lang w:val="hr-HR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систем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реалном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времену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Такође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настављене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процедури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набавку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пумпе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узорковање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ваздуха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потребе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ЈЗУ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јавно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здравство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Српске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Бања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Лука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учествовала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вјежби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организовала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 xml:space="preserve"> </w:t>
      </w:r>
      <w:r w:rsidR="00C35FCA" w:rsidRPr="00BD3AA0">
        <w:rPr>
          <w:rFonts w:ascii="Times New Roman" w:hAnsi="Times New Roman"/>
          <w:noProof/>
          <w:color w:val="000000" w:themeColor="text1"/>
          <w:lang w:val="bs-Latn-BA" w:eastAsia="bs-Latn-BA"/>
        </w:rPr>
        <w:t>(ConvEx-2c Exercise)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новембру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805FE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,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којој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био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симулиран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инцидент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Даблину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нестала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два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уређаја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индустријску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радиографију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C35FCA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C35FCA" w:rsidRPr="004B3959">
        <w:rPr>
          <w:rFonts w:ascii="Times New Roman" w:hAnsi="Times New Roman"/>
          <w:noProof/>
          <w:color w:val="000000" w:themeColor="text1"/>
          <w:lang w:val="bs-Latn-BA" w:eastAsia="bs-Latn-BA"/>
        </w:rPr>
        <w:t>5 TBq.</w:t>
      </w:r>
    </w:p>
    <w:p w:rsidR="00C35FCA" w:rsidRPr="004B3959" w:rsidRDefault="00C35FCA" w:rsidP="00C35FCA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8F39F6" w:rsidRPr="004B3959" w:rsidRDefault="008F39F6">
      <w:pPr>
        <w:spacing w:after="240"/>
        <w:rPr>
          <w:rFonts w:ascii="Times New Roman" w:hAnsi="Times New Roman"/>
          <w:noProof/>
          <w:lang w:val="bs-Latn-BA" w:eastAsia="bs-Latn-BA"/>
        </w:rPr>
      </w:pPr>
      <w:r w:rsidRPr="004B3959">
        <w:rPr>
          <w:rFonts w:ascii="Times New Roman" w:hAnsi="Times New Roman"/>
          <w:noProof/>
          <w:lang w:val="bs-Latn-BA" w:eastAsia="bs-Latn-BA"/>
        </w:rPr>
        <w:br w:type="page"/>
      </w:r>
    </w:p>
    <w:p w:rsidR="000D7370" w:rsidRPr="00402FE7" w:rsidRDefault="00285F19" w:rsidP="00566752">
      <w:pPr>
        <w:pStyle w:val="Heading1"/>
        <w:rPr>
          <w:lang w:val="sr-Cyrl-CS"/>
        </w:rPr>
      </w:pPr>
      <w:r w:rsidRPr="00402FE7">
        <w:rPr>
          <w:lang w:val="sr-Cyrl-CS"/>
        </w:rPr>
        <w:t xml:space="preserve"> </w:t>
      </w:r>
      <w:bookmarkStart w:id="541" w:name="_Toc13590692"/>
      <w:r w:rsidR="00402FE7">
        <w:rPr>
          <w:lang w:val="sr-Cyrl-CS"/>
        </w:rPr>
        <w:t>АКТИВНОСТИ</w:t>
      </w:r>
      <w:r w:rsidR="007262D8" w:rsidRPr="00402FE7">
        <w:rPr>
          <w:lang w:val="sr-Cyrl-CS"/>
        </w:rPr>
        <w:t xml:space="preserve"> </w:t>
      </w:r>
      <w:r w:rsidR="00402FE7">
        <w:rPr>
          <w:lang w:val="sr-Cyrl-CS"/>
        </w:rPr>
        <w:t>АГЕНЦИЈЕ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ПО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ПИТАЊУ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ПОТЕНЦИЈАЛНОГ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ОДЛАГАЊА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РАДИОАКТИВНОГ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И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НУКЛЕАРНОГ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ОТПАДА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У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БЛИЗИНИ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ГРАНИЦЕ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Б</w:t>
      </w:r>
      <w:r w:rsidR="00281C5C">
        <w:rPr>
          <w:caps w:val="0"/>
          <w:lang w:val="sr-Cyrl-CS"/>
        </w:rPr>
        <w:t>и</w:t>
      </w:r>
      <w:r w:rsidR="00402FE7">
        <w:rPr>
          <w:lang w:val="sr-Cyrl-CS"/>
        </w:rPr>
        <w:t>Х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СА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ХРВАТСКОМ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НА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ЛОКАЦИЈИ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ТРГОВСКА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ГОРА</w:t>
      </w:r>
      <w:r w:rsidR="0044666A" w:rsidRPr="00402FE7">
        <w:rPr>
          <w:lang w:val="sr-Cyrl-CS"/>
        </w:rPr>
        <w:t xml:space="preserve">, </w:t>
      </w:r>
      <w:r w:rsidR="00402FE7">
        <w:rPr>
          <w:lang w:val="sr-Cyrl-CS"/>
        </w:rPr>
        <w:t>ОПЋИНА</w:t>
      </w:r>
      <w:r w:rsidR="0044666A" w:rsidRPr="00402FE7">
        <w:rPr>
          <w:lang w:val="sr-Cyrl-CS"/>
        </w:rPr>
        <w:t xml:space="preserve"> </w:t>
      </w:r>
      <w:r w:rsidR="00402FE7">
        <w:rPr>
          <w:lang w:val="sr-Cyrl-CS"/>
        </w:rPr>
        <w:t>ДВОР</w:t>
      </w:r>
      <w:bookmarkEnd w:id="541"/>
    </w:p>
    <w:p w:rsidR="00095A89" w:rsidRPr="00402FE7" w:rsidRDefault="00095A89" w:rsidP="00095A89">
      <w:pPr>
        <w:autoSpaceDE w:val="0"/>
        <w:autoSpaceDN w:val="0"/>
        <w:adjustRightInd w:val="0"/>
        <w:spacing w:line="240" w:lineRule="auto"/>
        <w:rPr>
          <w:rFonts w:ascii="Calibri" w:hAnsi="Calibri" w:cs="Calibri"/>
          <w:noProof/>
          <w:color w:val="000000"/>
          <w:sz w:val="23"/>
          <w:szCs w:val="23"/>
          <w:lang w:val="sr-Cyrl-CS"/>
        </w:rPr>
      </w:pPr>
    </w:p>
    <w:p w:rsidR="00095A89" w:rsidRPr="00402FE7" w:rsidRDefault="00402FE7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</w:t>
      </w:r>
      <w:r w:rsidR="00287CB0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било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неколико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важних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питању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потенцијалног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одлагања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близини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границе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локацији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Трговска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Опћина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Двор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наставку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наведене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DD6AE8" w:rsidRPr="00402FE7" w:rsidRDefault="00DD6AE8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095A89" w:rsidRPr="00402FE7" w:rsidRDefault="00402FE7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мају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</w:t>
      </w:r>
      <w:r w:rsidR="00287CB0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одржан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Шести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прегледни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састанак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оквиру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9E7D5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Заједничке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конвенције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управљања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истрошеним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горивом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управљања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радиоактивним</w:t>
      </w:r>
      <w:r w:rsidR="00E10345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отпадом</w:t>
      </w:r>
      <w:r w:rsidR="009E7D5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“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сједишту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9E7D5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делегацији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били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представници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Током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презентације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извјештаја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састанку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поновљен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став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потенцијална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локација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складиште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одлагалиште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Хрватској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предложена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Трговска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Опћина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Двор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близини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границе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питања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делегације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одговорено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локацију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потврдила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Влада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17758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17758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17758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обзиром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усвојен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управљања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Хрватској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“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Такође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наглашено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ће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званично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обавијештена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будућим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радњама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ће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имати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прилику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>
        <w:rPr>
          <w:rFonts w:ascii="Times New Roman" w:hAnsi="Times New Roman"/>
          <w:noProof/>
          <w:color w:val="000000" w:themeColor="text1"/>
          <w:lang w:val="hr-HR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коментарише</w:t>
      </w:r>
      <w:r>
        <w:rPr>
          <w:rFonts w:ascii="Times New Roman" w:hAnsi="Times New Roman"/>
          <w:noProof/>
          <w:color w:val="000000" w:themeColor="text1"/>
          <w:lang w:val="hr-HR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резултате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будућих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студија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DD6AE8" w:rsidRPr="00402FE7" w:rsidRDefault="00DD6AE8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095A89" w:rsidRPr="00402FE7" w:rsidRDefault="00402FE7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Након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састанака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добила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никакве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званичне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информације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будућим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везаним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локацију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Трговска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DD6AE8" w:rsidRPr="00402FE7" w:rsidRDefault="00DD6AE8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9C1CBC" w:rsidRPr="00402FE7" w:rsidRDefault="00402FE7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септембру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>
        <w:rPr>
          <w:rFonts w:ascii="Times New Roman" w:hAnsi="Times New Roman"/>
          <w:noProof/>
          <w:color w:val="000000" w:themeColor="text1"/>
          <w:lang w:val="hr-HR" w:eastAsia="bs-Latn-BA"/>
        </w:rPr>
        <w:t>,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Генералној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скупштини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ИАЕА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,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Државној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изјави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поново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проблематизовано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ово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питање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изражена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забринутост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становништва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уз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донесене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парламентарне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резолуције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свих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нивоа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власти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DD6AE8" w:rsidRPr="00402FE7" w:rsidRDefault="00DD6AE8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351ECF" w:rsidRPr="00402FE7" w:rsidRDefault="00402FE7" w:rsidP="00351EC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новембру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2018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Влада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донијела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Одлуку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F06E25">
        <w:rPr>
          <w:rFonts w:ascii="Times New Roman" w:hAnsi="Times New Roman"/>
          <w:noProof/>
          <w:color w:val="000000" w:themeColor="text1"/>
          <w:lang w:val="sr-Cyrl-CS" w:eastAsia="bs-Latn-BA"/>
        </w:rPr>
        <w:t>д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оношењу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Националног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проведбе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Стратегије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збрињавања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искоришћених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извора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истрошеног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горива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раздобље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2015.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погледом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2060.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),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својој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124.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сједници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,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9.11.2018.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Након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што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информација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објављена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званичној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интернет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страници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завода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15.11.2018.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дописом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обавијестила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Предсједништво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народа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Представнички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Парламентарне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скупштине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Савјет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доношењу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одлуке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Одлука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садржи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F06E25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Национални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проведбе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Стратегије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збрињавања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искориш</w:t>
      </w:r>
      <w:r w:rsidR="00F06E25">
        <w:rPr>
          <w:rFonts w:ascii="Times New Roman" w:hAnsi="Times New Roman"/>
          <w:noProof/>
          <w:color w:val="000000" w:themeColor="text1"/>
          <w:lang w:val="sr-Cyrl-CS" w:eastAsia="bs-Latn-BA"/>
        </w:rPr>
        <w:t>т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ених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извора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истрошеног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горива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раздобље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2025.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погледом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2060.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)</w:t>
      </w:r>
      <w:r w:rsidR="00F06E25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“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такође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достављен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наведеним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институцијама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3B735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складу</w:t>
      </w:r>
      <w:r w:rsidR="003B735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праксом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ЕУРАТОМ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обавезу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изврши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евалуацију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Европска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комисија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примила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знање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информације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активностима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вези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дешавањима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односе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одлагалиште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нуклеарног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локацији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Трговска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близини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границе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потврдила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ће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услиједити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даље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F06E25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адекватне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мјере</w:t>
      </w:r>
      <w:r w:rsidR="00351ECF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B00BA8" w:rsidRPr="00402FE7" w:rsidRDefault="00B00BA8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095A89" w:rsidRPr="00402FE7" w:rsidRDefault="00402FE7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Напомињемо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Агенција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званично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обавијештена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институција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</w:t>
      </w:r>
      <w:r w:rsidR="00886494">
        <w:rPr>
          <w:rFonts w:ascii="Times New Roman" w:hAnsi="Times New Roman"/>
          <w:noProof/>
          <w:color w:val="000000" w:themeColor="text1"/>
          <w:lang w:val="sr-Cyrl-CS" w:eastAsia="bs-Latn-BA"/>
        </w:rPr>
        <w:t>б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лике</w:t>
      </w:r>
      <w:r w:rsidR="006F1E43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6F1E43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6F1E43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усвајању</w:t>
      </w:r>
      <w:r w:rsidR="006F1E43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овог</w:t>
      </w:r>
      <w:r w:rsidR="006F1E43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програма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B00BA8" w:rsidRPr="00402FE7" w:rsidRDefault="00B00BA8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095A89" w:rsidRPr="00402FE7" w:rsidRDefault="00402FE7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1.1.2019.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Хрватској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ступио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снагу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Закон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измјени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закона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радиолошкој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нуклеарној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Народне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новине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“</w:t>
      </w:r>
      <w:r w:rsidR="008005A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,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број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118/2018)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којим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завода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пренесене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Министарство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унутарњих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послова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Стога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почетка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2019.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Државни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завод</w:t>
      </w:r>
      <w:r w:rsidR="009E1A45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као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такав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престао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постоји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његове</w:t>
      </w:r>
      <w:r w:rsidR="009E1A45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поједине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организаци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оне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јединице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припојене</w:t>
      </w:r>
      <w:r w:rsidR="009E1A45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МУП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што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значи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област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радиолошке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нуклеарне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сигурности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потпуности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прешла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под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надлежност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МУП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-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Републике</w:t>
      </w:r>
      <w:r w:rsidR="009242B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351ECF" w:rsidRPr="00402FE7" w:rsidRDefault="00351ECF" w:rsidP="00095A8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</w:p>
    <w:p w:rsidR="00095A89" w:rsidRPr="00402FE7" w:rsidRDefault="00402FE7" w:rsidP="00B00BA8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noProof/>
          <w:color w:val="000000" w:themeColor="text1"/>
          <w:lang w:val="sr-Cyrl-CS" w:eastAsia="bs-Latn-BA"/>
        </w:rPr>
      </w:pP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крају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желимо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напоменути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група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за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праћење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стања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активности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вези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могућом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изградњом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одлагалишта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радиоактивног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отпада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локацији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Трговска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Опћина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Двор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формирана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марту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2016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.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године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од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стране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Савјета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министара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није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састајала</w:t>
      </w:r>
      <w:r w:rsidR="00095A89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након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што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Република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Хрватска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усвојила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Национални</w:t>
      </w:r>
      <w:r w:rsidR="00281C5C" w:rsidRPr="00281C5C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281C5C">
        <w:rPr>
          <w:rFonts w:ascii="Times New Roman" w:hAnsi="Times New Roman"/>
          <w:noProof/>
          <w:color w:val="000000" w:themeColor="text1"/>
          <w:lang w:val="sr-Cyrl-CS" w:eastAsia="bs-Latn-BA"/>
        </w:rPr>
        <w:t>програм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будући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 w:rsidR="00F06E25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њен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састав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чинили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представници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Парламентарне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скупштине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претходног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мандатног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периода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,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је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потребно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допунити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Радну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групу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члановима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новог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сазива</w:t>
      </w:r>
      <w:r w:rsidR="009C1CBC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оба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дома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Парламентарне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скупштине</w:t>
      </w:r>
      <w:r w:rsidR="008005A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БиХ</w:t>
      </w:r>
      <w:r w:rsidR="008005A4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(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пет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чланова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–</w:t>
      </w:r>
      <w:r w:rsidR="00E10345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три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Дома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народа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два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из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Представничког</w:t>
      </w:r>
      <w:r w:rsidR="00B00BA8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 xml:space="preserve"> </w:t>
      </w:r>
      <w:r>
        <w:rPr>
          <w:rFonts w:ascii="Times New Roman" w:hAnsi="Times New Roman"/>
          <w:noProof/>
          <w:color w:val="000000" w:themeColor="text1"/>
          <w:lang w:val="sr-Cyrl-CS" w:eastAsia="bs-Latn-BA"/>
        </w:rPr>
        <w:t>дома</w:t>
      </w:r>
      <w:r w:rsidR="0039362B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)</w:t>
      </w:r>
      <w:r w:rsidR="00095A89" w:rsidRPr="00402FE7">
        <w:rPr>
          <w:rFonts w:ascii="Times New Roman" w:hAnsi="Times New Roman"/>
          <w:noProof/>
          <w:color w:val="000000" w:themeColor="text1"/>
          <w:lang w:val="sr-Cyrl-CS" w:eastAsia="bs-Latn-BA"/>
        </w:rPr>
        <w:t>.</w:t>
      </w: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Pr="004B3959" w:rsidRDefault="0039362B" w:rsidP="00095A89">
      <w:pPr>
        <w:rPr>
          <w:rFonts w:ascii="Times New Roman" w:hAnsi="Times New Roman"/>
          <w:lang w:val="bs-Latn-BA"/>
        </w:rPr>
      </w:pPr>
    </w:p>
    <w:p w:rsidR="0039362B" w:rsidRDefault="0039362B" w:rsidP="00095A89">
      <w:pPr>
        <w:rPr>
          <w:rFonts w:ascii="Times New Roman" w:hAnsi="Times New Roman"/>
          <w:lang w:val="bs-Latn-BA"/>
        </w:rPr>
      </w:pPr>
    </w:p>
    <w:p w:rsidR="00CB1594" w:rsidRPr="00F06E25" w:rsidRDefault="009D24B8" w:rsidP="00566752">
      <w:pPr>
        <w:pStyle w:val="Heading1"/>
        <w:rPr>
          <w:lang w:val="sr-Cyrl-CS"/>
        </w:rPr>
      </w:pPr>
      <w:r w:rsidRPr="00F06E25">
        <w:rPr>
          <w:lang w:val="sr-Cyrl-CS"/>
        </w:rPr>
        <w:t xml:space="preserve">  </w:t>
      </w:r>
      <w:bookmarkStart w:id="542" w:name="_Toc13590693"/>
      <w:r w:rsidR="00F06E25">
        <w:rPr>
          <w:lang w:val="sr-Cyrl-CS"/>
        </w:rPr>
        <w:t>МЕЂУНАРОДНА</w:t>
      </w:r>
      <w:r w:rsidR="007C797D" w:rsidRPr="00F06E25">
        <w:rPr>
          <w:lang w:val="sr-Cyrl-CS"/>
        </w:rPr>
        <w:t xml:space="preserve"> </w:t>
      </w:r>
      <w:r w:rsidR="00F06E25">
        <w:rPr>
          <w:lang w:val="sr-Cyrl-CS"/>
        </w:rPr>
        <w:t>САРАДЊА</w:t>
      </w:r>
      <w:bookmarkEnd w:id="542"/>
    </w:p>
    <w:p w:rsidR="00CB1594" w:rsidRPr="00F06E25" w:rsidRDefault="00CB1594" w:rsidP="00CB1594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A8767D" w:rsidRPr="00F06E25" w:rsidRDefault="00F06E25" w:rsidP="00A8767D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Према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члану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8</w:t>
      </w:r>
      <w:r w:rsidR="00554F2D" w:rsidRPr="00F06E25">
        <w:rPr>
          <w:rFonts w:ascii="Times New Roman" w:eastAsia="Calibri" w:hAnsi="Times New Roman"/>
          <w:noProof/>
          <w:lang w:val="sr-Cyrl-CS"/>
        </w:rPr>
        <w:t>.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Закона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радијационој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нуклеарној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081DC1" w:rsidRPr="00F06E25">
        <w:rPr>
          <w:rFonts w:ascii="Times New Roman" w:hAnsi="Times New Roman"/>
          <w:noProof/>
          <w:szCs w:val="24"/>
          <w:lang w:val="sr-Cyrl-CS" w:eastAsia="bs-Latn-BA"/>
        </w:rPr>
        <w:t>безбједност</w:t>
      </w:r>
      <w:r w:rsidR="00081DC1" w:rsidRPr="00F06E25">
        <w:rPr>
          <w:rFonts w:ascii="Times New Roman" w:eastAsia="Calibri" w:hAnsi="Times New Roman"/>
          <w:noProof/>
          <w:lang w:val="sr-Cyrl-CS"/>
        </w:rPr>
        <w:t xml:space="preserve">и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Босни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Херцеговини</w:t>
      </w:r>
      <w:r w:rsidR="00614674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дефинише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функције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надлежности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Агенције</w:t>
      </w:r>
      <w:r w:rsidR="00E7291C" w:rsidRPr="00F06E25">
        <w:rPr>
          <w:rFonts w:ascii="Times New Roman" w:eastAsia="Calibri" w:hAnsi="Times New Roman"/>
          <w:noProof/>
          <w:lang w:val="sr-Cyrl-CS"/>
        </w:rPr>
        <w:t>,</w:t>
      </w:r>
      <w:r w:rsidR="006F777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између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осталог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дефинисано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сарађује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другим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2F539B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ЕУРОАТОМ</w:t>
      </w:r>
      <w:r w:rsidR="00A8767D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другим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релевантним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међународним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организацијама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5D47D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заступа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међународном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нивоу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питањима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радијационе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CD340B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D340B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. </w:t>
      </w:r>
    </w:p>
    <w:p w:rsidR="00A8767D" w:rsidRPr="00F06E25" w:rsidRDefault="00A8767D" w:rsidP="00A8767D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7C797D" w:rsidRPr="00F06E25" w:rsidRDefault="00F06E25" w:rsidP="00A8767D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овом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извјештају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међународна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посебно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приказана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билатералну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A8767D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BD4D6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везану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европске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интеграције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вези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усклађивању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домаћег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законодавства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законодавством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ЕУ</w:t>
      </w:r>
      <w:r w:rsidR="00A8767D" w:rsidRPr="00F06E25">
        <w:rPr>
          <w:rFonts w:ascii="Times New Roman" w:eastAsia="Calibri" w:hAnsi="Times New Roman"/>
          <w:noProof/>
          <w:lang w:val="sr-Cyrl-CS"/>
        </w:rPr>
        <w:t>.</w:t>
      </w:r>
      <w:r w:rsidR="001E7D1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7C797D" w:rsidRPr="00F06E25">
        <w:rPr>
          <w:rFonts w:ascii="Times New Roman" w:eastAsia="Calibri" w:hAnsi="Times New Roman"/>
          <w:noProof/>
          <w:lang w:val="sr-Cyrl-CS"/>
        </w:rPr>
        <w:t xml:space="preserve"> </w:t>
      </w:r>
    </w:p>
    <w:p w:rsidR="009A75CD" w:rsidRPr="00F06E25" w:rsidRDefault="009A75CD" w:rsidP="00566752">
      <w:pPr>
        <w:pStyle w:val="Heading2"/>
        <w:rPr>
          <w:lang w:val="sr-Cyrl-CS"/>
        </w:rPr>
      </w:pPr>
      <w:bookmarkStart w:id="543" w:name="_Toc518545415"/>
      <w:bookmarkStart w:id="544" w:name="_Toc518545515"/>
      <w:bookmarkStart w:id="545" w:name="_Toc518546421"/>
      <w:bookmarkStart w:id="546" w:name="_Toc518546521"/>
      <w:bookmarkStart w:id="547" w:name="_Toc518927098"/>
      <w:bookmarkStart w:id="548" w:name="_Toc519510406"/>
      <w:bookmarkStart w:id="549" w:name="_Toc518545416"/>
      <w:bookmarkStart w:id="550" w:name="_Toc518545516"/>
      <w:bookmarkStart w:id="551" w:name="_Toc518546422"/>
      <w:bookmarkStart w:id="552" w:name="_Toc518546522"/>
      <w:bookmarkStart w:id="553" w:name="_Toc518927099"/>
      <w:bookmarkStart w:id="554" w:name="_Toc519510407"/>
      <w:bookmarkStart w:id="555" w:name="_Toc518545417"/>
      <w:bookmarkStart w:id="556" w:name="_Toc518545517"/>
      <w:bookmarkStart w:id="557" w:name="_Toc518546423"/>
      <w:bookmarkStart w:id="558" w:name="_Toc518546523"/>
      <w:bookmarkStart w:id="559" w:name="_Toc518927100"/>
      <w:bookmarkStart w:id="560" w:name="_Toc519510408"/>
      <w:bookmarkStart w:id="561" w:name="_Toc518545418"/>
      <w:bookmarkStart w:id="562" w:name="_Toc518545518"/>
      <w:bookmarkStart w:id="563" w:name="_Toc518546424"/>
      <w:bookmarkStart w:id="564" w:name="_Toc518546524"/>
      <w:bookmarkStart w:id="565" w:name="_Toc518927101"/>
      <w:bookmarkStart w:id="566" w:name="_Toc519510409"/>
      <w:bookmarkStart w:id="567" w:name="_Toc518545419"/>
      <w:bookmarkStart w:id="568" w:name="_Toc518545519"/>
      <w:bookmarkStart w:id="569" w:name="_Toc518546425"/>
      <w:bookmarkStart w:id="570" w:name="_Toc518546525"/>
      <w:bookmarkStart w:id="571" w:name="_Toc518927102"/>
      <w:bookmarkStart w:id="572" w:name="_Toc519510410"/>
      <w:bookmarkStart w:id="573" w:name="_Toc518545420"/>
      <w:bookmarkStart w:id="574" w:name="_Toc518545520"/>
      <w:bookmarkStart w:id="575" w:name="_Toc518546426"/>
      <w:bookmarkStart w:id="576" w:name="_Toc518546526"/>
      <w:bookmarkStart w:id="577" w:name="_Toc518927103"/>
      <w:bookmarkStart w:id="578" w:name="_Toc519510411"/>
      <w:bookmarkEnd w:id="543"/>
      <w:bookmarkEnd w:id="544"/>
      <w:bookmarkEnd w:id="545"/>
      <w:bookmarkEnd w:id="546"/>
      <w:bookmarkEnd w:id="547"/>
      <w:bookmarkEnd w:id="548"/>
      <w:bookmarkEnd w:id="549"/>
      <w:bookmarkEnd w:id="550"/>
      <w:bookmarkEnd w:id="551"/>
      <w:bookmarkEnd w:id="552"/>
      <w:bookmarkEnd w:id="553"/>
      <w:bookmarkEnd w:id="554"/>
      <w:bookmarkEnd w:id="555"/>
      <w:bookmarkEnd w:id="556"/>
      <w:bookmarkEnd w:id="557"/>
      <w:bookmarkEnd w:id="558"/>
      <w:bookmarkEnd w:id="559"/>
      <w:bookmarkEnd w:id="560"/>
      <w:bookmarkEnd w:id="561"/>
      <w:bookmarkEnd w:id="562"/>
      <w:bookmarkEnd w:id="563"/>
      <w:bookmarkEnd w:id="564"/>
      <w:bookmarkEnd w:id="565"/>
      <w:bookmarkEnd w:id="566"/>
      <w:bookmarkEnd w:id="567"/>
      <w:bookmarkEnd w:id="568"/>
      <w:bookmarkEnd w:id="569"/>
      <w:bookmarkEnd w:id="570"/>
      <w:bookmarkEnd w:id="571"/>
      <w:bookmarkEnd w:id="572"/>
      <w:bookmarkEnd w:id="573"/>
      <w:bookmarkEnd w:id="574"/>
      <w:bookmarkEnd w:id="575"/>
      <w:bookmarkEnd w:id="576"/>
      <w:bookmarkEnd w:id="577"/>
      <w:bookmarkEnd w:id="578"/>
    </w:p>
    <w:p w:rsidR="00CB1594" w:rsidRPr="00F06E25" w:rsidRDefault="00F06E25" w:rsidP="00136BD1">
      <w:pPr>
        <w:pStyle w:val="Heading4"/>
        <w:numPr>
          <w:ilvl w:val="1"/>
          <w:numId w:val="18"/>
        </w:numPr>
        <w:ind w:left="1134" w:hanging="708"/>
        <w:rPr>
          <w:noProof/>
          <w:sz w:val="26"/>
          <w:szCs w:val="26"/>
          <w:lang w:val="sr-Cyrl-CS" w:eastAsia="bs-Latn-BA"/>
        </w:rPr>
      </w:pPr>
      <w:r>
        <w:rPr>
          <w:noProof/>
          <w:sz w:val="26"/>
          <w:szCs w:val="26"/>
          <w:lang w:val="sr-Cyrl-CS" w:eastAsia="bs-Latn-BA"/>
        </w:rPr>
        <w:t>Билатерална</w:t>
      </w:r>
      <w:r w:rsidR="00757CE4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сарадња</w:t>
      </w:r>
    </w:p>
    <w:p w:rsidR="007C797D" w:rsidRPr="00F06E25" w:rsidRDefault="007C797D" w:rsidP="006A25F8">
      <w:pPr>
        <w:spacing w:line="240" w:lineRule="auto"/>
        <w:rPr>
          <w:rFonts w:ascii="Times New Roman" w:eastAsia="Calibri" w:hAnsi="Times New Roman"/>
          <w:noProof/>
          <w:lang w:val="sr-Cyrl-CS" w:eastAsia="bs-Latn-BA"/>
        </w:rPr>
      </w:pPr>
    </w:p>
    <w:p w:rsidR="005A7D01" w:rsidRPr="00F06E25" w:rsidRDefault="00F06E25" w:rsidP="005A7D01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Билатерална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одвијала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регије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A7D01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(</w:t>
      </w:r>
      <w:r>
        <w:rPr>
          <w:rFonts w:ascii="Times New Roman" w:eastAsia="Calibri" w:hAnsi="Times New Roman"/>
          <w:noProof/>
          <w:lang w:val="sr-Cyrl-CS"/>
        </w:rPr>
        <w:t>о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томе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више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дијеловима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текста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пројектима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), </w:t>
      </w:r>
      <w:r>
        <w:rPr>
          <w:rFonts w:ascii="Times New Roman" w:eastAsia="Calibri" w:hAnsi="Times New Roman"/>
          <w:noProof/>
          <w:lang w:val="sr-Cyrl-CS"/>
        </w:rPr>
        <w:t>појединим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имплементацију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пројеката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Сједињеним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Америчким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. </w:t>
      </w:r>
    </w:p>
    <w:p w:rsidR="00DD6AE8" w:rsidRPr="00F06E25" w:rsidRDefault="00DD6AE8" w:rsidP="005A7D01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9D24B8" w:rsidRPr="00F06E25" w:rsidRDefault="00F06E25" w:rsidP="009D24B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Сарадња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регије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(</w:t>
      </w:r>
      <w:r>
        <w:rPr>
          <w:rFonts w:ascii="Times New Roman" w:eastAsia="Calibri" w:hAnsi="Times New Roman"/>
          <w:noProof/>
          <w:lang w:val="sr-Cyrl-CS"/>
        </w:rPr>
        <w:t>Хрватска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Црна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Гора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Србија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) </w:t>
      </w:r>
      <w:r>
        <w:rPr>
          <w:rFonts w:ascii="Times New Roman" w:eastAsia="Calibri" w:hAnsi="Times New Roman"/>
          <w:noProof/>
          <w:lang w:val="sr-Cyrl-CS"/>
        </w:rPr>
        <w:t>посебно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односи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контроле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граница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недозвољеног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промета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радиоактивних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извора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размјену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искустава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током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успоставе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регулаторног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система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едукацију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запослених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регулаторним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агенцијама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што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приоритетне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сусједне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али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регије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дијели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границу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Ова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углавном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одвија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током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сусрета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бијеналима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међународних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састанака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конференција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других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скупова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оквиру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потписаних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билатералних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споразума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(</w:t>
      </w:r>
      <w:r>
        <w:rPr>
          <w:rFonts w:ascii="Times New Roman" w:eastAsia="Calibri" w:hAnsi="Times New Roman"/>
          <w:noProof/>
          <w:lang w:val="sr-Cyrl-CS"/>
        </w:rPr>
        <w:t>Словенија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Црна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Гора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Македонија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Хрватска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Албанија</w:t>
      </w:r>
      <w:r w:rsidR="005A7D01" w:rsidRPr="00F06E25">
        <w:rPr>
          <w:rFonts w:ascii="Times New Roman" w:eastAsia="Calibri" w:hAnsi="Times New Roman"/>
          <w:noProof/>
          <w:lang w:val="sr-Cyrl-CS"/>
        </w:rPr>
        <w:t xml:space="preserve">). </w:t>
      </w:r>
      <w:r>
        <w:rPr>
          <w:rFonts w:ascii="Times New Roman" w:eastAsia="Calibri" w:hAnsi="Times New Roman"/>
          <w:noProof/>
          <w:lang w:val="sr-Cyrl-CS"/>
        </w:rPr>
        <w:t>Нажалост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иако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Предсједништво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још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2016.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одредило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име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потписника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„</w:t>
      </w:r>
      <w:r>
        <w:rPr>
          <w:rFonts w:ascii="Times New Roman" w:eastAsia="Calibri" w:hAnsi="Times New Roman"/>
          <w:noProof/>
          <w:lang w:val="sr-Cyrl-CS"/>
        </w:rPr>
        <w:t>Споразума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између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Савјета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министара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Владе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Републике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Србије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радијационе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“, </w:t>
      </w:r>
      <w:r>
        <w:rPr>
          <w:rFonts w:ascii="Times New Roman" w:eastAsia="Calibri" w:hAnsi="Times New Roman"/>
          <w:noProof/>
          <w:lang w:val="sr-Cyrl-CS"/>
        </w:rPr>
        <w:t>Република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Србија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још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увијек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није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одредила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потписника</w:t>
      </w:r>
      <w:r w:rsidR="00F5105F" w:rsidRPr="00F06E25">
        <w:rPr>
          <w:rFonts w:ascii="Times New Roman" w:eastAsia="Calibri" w:hAnsi="Times New Roman"/>
          <w:noProof/>
          <w:lang w:val="sr-Cyrl-CS"/>
        </w:rPr>
        <w:t>,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тако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тај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споразум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још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увијек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чека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потписивање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Без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обзира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наведено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постоји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изузетно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добра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регулаторних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органа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Републике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Србије</w:t>
      </w:r>
      <w:r w:rsidR="009D24B8" w:rsidRPr="00F06E25">
        <w:rPr>
          <w:rFonts w:ascii="Times New Roman" w:eastAsia="Calibri" w:hAnsi="Times New Roman"/>
          <w:noProof/>
          <w:lang w:val="sr-Cyrl-CS"/>
        </w:rPr>
        <w:t>.</w:t>
      </w:r>
    </w:p>
    <w:p w:rsidR="00DD6AE8" w:rsidRPr="00F06E25" w:rsidRDefault="00DD6AE8" w:rsidP="009D24B8">
      <w:pPr>
        <w:spacing w:line="240" w:lineRule="auto"/>
        <w:rPr>
          <w:rFonts w:eastAsia="Calibri" w:cstheme="minorHAnsi"/>
          <w:noProof/>
          <w:color w:val="FF0000"/>
          <w:lang w:val="sr-Cyrl-CS"/>
        </w:rPr>
      </w:pPr>
    </w:p>
    <w:p w:rsidR="009D24B8" w:rsidRPr="00F06E25" w:rsidRDefault="00F06E25" w:rsidP="009D24B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Будући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1.1.2019.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Републици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Хрватској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ступио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снагу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Закон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измјени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закона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радиолошкој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нуклеарној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(„</w:t>
      </w:r>
      <w:r>
        <w:rPr>
          <w:rFonts w:ascii="Times New Roman" w:eastAsia="Calibri" w:hAnsi="Times New Roman"/>
          <w:noProof/>
          <w:lang w:val="sr-Cyrl-CS"/>
        </w:rPr>
        <w:t>Народне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новине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Републике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Хрватске</w:t>
      </w:r>
      <w:r w:rsidR="009D24B8" w:rsidRPr="00F06E25">
        <w:rPr>
          <w:rFonts w:ascii="Times New Roman" w:eastAsia="Calibri" w:hAnsi="Times New Roman"/>
          <w:noProof/>
          <w:lang w:val="sr-Cyrl-CS"/>
        </w:rPr>
        <w:t>“</w:t>
      </w:r>
      <w:r w:rsidR="00F5105F" w:rsidRPr="00F06E25">
        <w:rPr>
          <w:rFonts w:ascii="Times New Roman" w:eastAsia="Calibri" w:hAnsi="Times New Roman"/>
          <w:noProof/>
          <w:lang w:val="sr-Cyrl-CS"/>
        </w:rPr>
        <w:t>,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број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118/2018) </w:t>
      </w:r>
      <w:r>
        <w:rPr>
          <w:rFonts w:ascii="Times New Roman" w:eastAsia="Calibri" w:hAnsi="Times New Roman"/>
          <w:noProof/>
          <w:lang w:val="sr-Cyrl-CS"/>
        </w:rPr>
        <w:t>којим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надлежности</w:t>
      </w:r>
      <w:r w:rsidR="009E1A45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хрватског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Државног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завода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радиолошку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пренесене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Министарство</w:t>
      </w:r>
      <w:r w:rsidR="00136BD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унутарњих</w:t>
      </w:r>
      <w:r w:rsidR="00136BD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послова</w:t>
      </w:r>
      <w:r w:rsidR="00136BD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Републике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Хрватске</w:t>
      </w:r>
      <w:r w:rsidR="00F5105F" w:rsidRPr="00F06E25">
        <w:rPr>
          <w:rFonts w:ascii="Times New Roman" w:eastAsia="Calibri" w:hAnsi="Times New Roman"/>
          <w:noProof/>
          <w:lang w:val="sr-Cyrl-CS"/>
        </w:rPr>
        <w:t>,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обавијештена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9E1A45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будућа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комуникација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треба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обављати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наведеним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министарством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ће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покренути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преко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Министарства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спољне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трговине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економских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односа</w:t>
      </w:r>
      <w:r w:rsidR="009E1A45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дефинисању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споразума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МУП</w:t>
      </w:r>
      <w:r w:rsidR="009D24B8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Републике</w:t>
      </w:r>
      <w:r w:rsidR="00B711B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Хрватске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радијационе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нуклеарне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056A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безбједности</w:t>
      </w:r>
      <w:r w:rsidR="009056A0" w:rsidRPr="00F06E25">
        <w:rPr>
          <w:rFonts w:ascii="Times New Roman" w:eastAsia="Calibri" w:hAnsi="Times New Roman"/>
          <w:noProof/>
          <w:lang w:val="sr-Cyrl-CS"/>
        </w:rPr>
        <w:t>.</w:t>
      </w:r>
    </w:p>
    <w:p w:rsidR="00DD6AE8" w:rsidRPr="00F06E25" w:rsidRDefault="00DD6AE8" w:rsidP="009D24B8">
      <w:pPr>
        <w:spacing w:line="240" w:lineRule="auto"/>
        <w:rPr>
          <w:rFonts w:ascii="Times New Roman" w:eastAsia="Calibri" w:hAnsi="Times New Roman"/>
          <w:noProof/>
          <w:color w:val="FF0000"/>
          <w:lang w:val="sr-Cyrl-CS"/>
        </w:rPr>
      </w:pPr>
    </w:p>
    <w:p w:rsidR="009D24B8" w:rsidRPr="00F06E25" w:rsidRDefault="00F06E25" w:rsidP="009D24B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Сарадња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администрацијом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Сједињених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Америчких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углавном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спроводи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подршку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САД</w:t>
      </w:r>
      <w:r w:rsidR="009D24B8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путем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Канцеларије</w:t>
      </w:r>
      <w:r w:rsidR="00D1550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радиолошку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2018</w:t>
      </w:r>
      <w:r w:rsidR="009E1A45" w:rsidRPr="00F06E25">
        <w:rPr>
          <w:rFonts w:ascii="Times New Roman" w:eastAsia="Calibri" w:hAnsi="Times New Roman"/>
          <w:noProof/>
          <w:lang w:val="sr-Cyrl-CS"/>
        </w:rPr>
        <w:t>.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добила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донацију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B711B1" w:rsidRPr="00F06E25">
        <w:rPr>
          <w:rFonts w:ascii="Times New Roman" w:eastAsia="Calibri" w:hAnsi="Times New Roman"/>
          <w:noProof/>
          <w:lang w:val="sr-Cyrl-CS"/>
        </w:rPr>
        <w:t xml:space="preserve">– </w:t>
      </w:r>
      <w:r>
        <w:rPr>
          <w:rFonts w:ascii="Times New Roman" w:eastAsia="Calibri" w:hAnsi="Times New Roman"/>
          <w:noProof/>
          <w:lang w:val="sr-Cyrl-CS"/>
        </w:rPr>
        <w:t>калибраци</w:t>
      </w:r>
      <w:r w:rsidR="00281C5C">
        <w:rPr>
          <w:rFonts w:ascii="Times New Roman" w:eastAsia="Calibri" w:hAnsi="Times New Roman"/>
          <w:noProof/>
          <w:lang w:val="sr-Cyrl-CS"/>
        </w:rPr>
        <w:t>оне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изворе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користе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провјеру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инструмената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обуке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учествовала</w:t>
      </w:r>
      <w:r w:rsidR="00B711B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B711B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обуци</w:t>
      </w:r>
      <w:r w:rsidR="00B711B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представнике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Дирекције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координацију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полицијских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тијела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тему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откривања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извора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зрачења</w:t>
      </w:r>
      <w:r w:rsidR="00F5105F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употребе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мјерне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опреме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детекцију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јонизујућег</w:t>
      </w:r>
      <w:r w:rsidR="009D24B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зрачења</w:t>
      </w:r>
      <w:r w:rsidR="009D24B8" w:rsidRPr="00F06E25">
        <w:rPr>
          <w:rFonts w:ascii="Times New Roman" w:eastAsia="Calibri" w:hAnsi="Times New Roman"/>
          <w:noProof/>
          <w:lang w:val="sr-Cyrl-CS"/>
        </w:rPr>
        <w:t>.</w:t>
      </w:r>
    </w:p>
    <w:p w:rsidR="00136BD1" w:rsidRDefault="00136BD1" w:rsidP="00136BD1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p w:rsidR="00531740" w:rsidRPr="00F06E25" w:rsidRDefault="00F06E25" w:rsidP="00136BD1">
      <w:pPr>
        <w:pStyle w:val="Heading4"/>
        <w:numPr>
          <w:ilvl w:val="1"/>
          <w:numId w:val="18"/>
        </w:numPr>
        <w:ind w:left="1134" w:hanging="708"/>
        <w:rPr>
          <w:noProof/>
          <w:sz w:val="26"/>
          <w:szCs w:val="26"/>
          <w:lang w:val="sr-Cyrl-CS" w:eastAsia="bs-Latn-BA"/>
        </w:rPr>
      </w:pPr>
      <w:bookmarkStart w:id="579" w:name="_Toc12642967"/>
      <w:bookmarkStart w:id="580" w:name="_Toc12643050"/>
      <w:bookmarkStart w:id="581" w:name="_Toc12643135"/>
      <w:bookmarkEnd w:id="579"/>
      <w:bookmarkEnd w:id="580"/>
      <w:bookmarkEnd w:id="581"/>
      <w:r>
        <w:rPr>
          <w:noProof/>
          <w:sz w:val="26"/>
          <w:szCs w:val="26"/>
          <w:lang w:val="sr-Cyrl-CS" w:eastAsia="bs-Latn-BA"/>
        </w:rPr>
        <w:t>Сарадња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са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Међународном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агенцијом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за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атомску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енергију</w:t>
      </w:r>
      <w:r w:rsidR="00531740" w:rsidRPr="00F06E25">
        <w:rPr>
          <w:noProof/>
          <w:sz w:val="26"/>
          <w:szCs w:val="26"/>
          <w:lang w:val="sr-Cyrl-CS" w:eastAsia="bs-Latn-BA"/>
        </w:rPr>
        <w:t xml:space="preserve"> (</w:t>
      </w:r>
      <w:r>
        <w:rPr>
          <w:noProof/>
          <w:sz w:val="26"/>
          <w:szCs w:val="26"/>
          <w:lang w:val="sr-Cyrl-CS" w:eastAsia="bs-Latn-BA"/>
        </w:rPr>
        <w:t>ИАЕА</w:t>
      </w:r>
      <w:r w:rsidR="00531740" w:rsidRPr="00F06E25">
        <w:rPr>
          <w:noProof/>
          <w:sz w:val="26"/>
          <w:szCs w:val="26"/>
          <w:lang w:val="sr-Cyrl-CS" w:eastAsia="bs-Latn-BA"/>
        </w:rPr>
        <w:t>)</w:t>
      </w:r>
    </w:p>
    <w:p w:rsidR="00531740" w:rsidRPr="00F06E25" w:rsidRDefault="00531740" w:rsidP="00531740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531740" w:rsidRPr="00F06E25" w:rsidRDefault="00F06E25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БиХ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1995.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чланица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Међународне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атомску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енергију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(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)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сједиштем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Бечу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Према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Закону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државни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партнер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31740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вези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свим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питањима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радијационе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531740" w:rsidRPr="00F06E25">
        <w:rPr>
          <w:rFonts w:ascii="Times New Roman" w:eastAsia="Calibri" w:hAnsi="Times New Roman"/>
          <w:noProof/>
          <w:lang w:val="sr-Cyrl-CS"/>
        </w:rPr>
        <w:t>.</w:t>
      </w:r>
    </w:p>
    <w:p w:rsidR="00531740" w:rsidRPr="00F06E25" w:rsidRDefault="00531740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531740" w:rsidRPr="00F06E25" w:rsidRDefault="00F06E25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Наше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погледу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31740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спроводе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3B7354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складу</w:t>
      </w:r>
      <w:r w:rsidR="003B7354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„</w:t>
      </w:r>
      <w:r>
        <w:rPr>
          <w:rFonts w:ascii="Times New Roman" w:eastAsia="Calibri" w:hAnsi="Times New Roman"/>
          <w:noProof/>
          <w:lang w:val="sr-Cyrl-CS"/>
        </w:rPr>
        <w:t>Оквирним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програмом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31740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период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2014–2019.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“, </w:t>
      </w:r>
      <w:r>
        <w:rPr>
          <w:rFonts w:ascii="Times New Roman" w:eastAsia="Calibri" w:hAnsi="Times New Roman"/>
          <w:noProof/>
          <w:lang w:val="sr-Cyrl-CS"/>
        </w:rPr>
        <w:t>који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потписан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2014.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.  </w:t>
      </w:r>
    </w:p>
    <w:p w:rsidR="00531740" w:rsidRPr="00F06E25" w:rsidRDefault="00531740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531740" w:rsidRPr="00F06E25" w:rsidRDefault="00F06E25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Оквирни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програм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BD190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BD190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документ</w:t>
      </w:r>
      <w:r w:rsidR="00BD190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којим</w:t>
      </w:r>
      <w:r w:rsidR="00BD190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BD190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дефинишу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приоритети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земље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31740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средњорочни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период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пет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Приоритети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наведени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документу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морају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281C5C">
        <w:rPr>
          <w:rFonts w:ascii="Times New Roman" w:eastAsia="Calibri" w:hAnsi="Times New Roman"/>
          <w:noProof/>
          <w:lang w:val="sr-Cyrl-CS"/>
        </w:rPr>
        <w:t xml:space="preserve">да </w:t>
      </w:r>
      <w:r>
        <w:rPr>
          <w:rFonts w:ascii="Times New Roman" w:eastAsia="Calibri" w:hAnsi="Times New Roman"/>
          <w:noProof/>
          <w:lang w:val="sr-Cyrl-CS"/>
        </w:rPr>
        <w:t>одговара</w:t>
      </w:r>
      <w:r w:rsidR="00281C5C">
        <w:rPr>
          <w:rFonts w:ascii="Times New Roman" w:eastAsia="Calibri" w:hAnsi="Times New Roman"/>
          <w:noProof/>
          <w:lang w:val="sr-Cyrl-CS"/>
        </w:rPr>
        <w:t>ју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приоритетима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приликом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пријава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институција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техничке</w:t>
      </w:r>
      <w:r w:rsidR="0053174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сарадње</w:t>
      </w:r>
      <w:r w:rsidR="00531740" w:rsidRPr="00F06E25">
        <w:rPr>
          <w:rFonts w:ascii="Times New Roman" w:eastAsia="Calibri" w:hAnsi="Times New Roman"/>
          <w:noProof/>
          <w:lang w:val="sr-Cyrl-CS"/>
        </w:rPr>
        <w:t>.</w:t>
      </w:r>
    </w:p>
    <w:p w:rsidR="00531740" w:rsidRPr="00F06E25" w:rsidRDefault="00531740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A8767D" w:rsidRPr="00F06E25" w:rsidRDefault="00F06E25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БиХ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спада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групу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приоритетних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земаља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примаоци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помоћи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програма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техничке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A8767D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5A70B0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одликује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како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помоћ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успостави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адекватног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регулаторног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оквира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унапређења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тако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помоћ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институцијама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здравства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индустрије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заштите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животне</w:t>
      </w:r>
      <w:r w:rsidR="00BD190A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средине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другим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било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начин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користе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технологије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. </w:t>
      </w:r>
    </w:p>
    <w:p w:rsidR="00A8767D" w:rsidRPr="00F06E25" w:rsidRDefault="00A8767D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A8767D" w:rsidRPr="00F06E25" w:rsidRDefault="00F06E25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Програм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техничке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спроводи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регионалне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циклусима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двије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Тренутно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току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реализација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пројеката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пројектног</w:t>
      </w:r>
      <w:r w:rsidR="00A8767D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циклуса</w:t>
      </w:r>
      <w:r w:rsidR="00E33595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A8767D" w:rsidRPr="00F06E25">
        <w:rPr>
          <w:rFonts w:ascii="Times New Roman" w:eastAsia="Calibri" w:hAnsi="Times New Roman"/>
          <w:noProof/>
          <w:lang w:val="sr-Cyrl-CS"/>
        </w:rPr>
        <w:t>2018</w:t>
      </w:r>
      <w:r w:rsidR="008005A4" w:rsidRPr="00F06E25">
        <w:rPr>
          <w:rFonts w:ascii="Times New Roman" w:eastAsia="Calibri" w:hAnsi="Times New Roman"/>
          <w:noProof/>
          <w:lang w:val="sr-Cyrl-CS"/>
        </w:rPr>
        <w:t>–</w:t>
      </w:r>
      <w:r w:rsidR="009C5F5C" w:rsidRPr="00F06E25">
        <w:rPr>
          <w:rFonts w:ascii="Times New Roman" w:eastAsia="Calibri" w:hAnsi="Times New Roman"/>
          <w:noProof/>
          <w:lang w:val="sr-Cyrl-CS"/>
        </w:rPr>
        <w:t>201</w:t>
      </w:r>
      <w:r w:rsidR="00A8767D" w:rsidRPr="00F06E25">
        <w:rPr>
          <w:rFonts w:ascii="Times New Roman" w:eastAsia="Calibri" w:hAnsi="Times New Roman"/>
          <w:noProof/>
          <w:lang w:val="sr-Cyrl-CS"/>
        </w:rPr>
        <w:t>9.</w:t>
      </w:r>
      <w:r w:rsidR="00E33595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E33595" w:rsidRPr="00F06E25">
        <w:rPr>
          <w:rFonts w:ascii="Times New Roman" w:eastAsia="Calibri" w:hAnsi="Times New Roman"/>
          <w:noProof/>
          <w:lang w:val="sr-Cyrl-CS"/>
        </w:rPr>
        <w:t>.</w:t>
      </w:r>
    </w:p>
    <w:p w:rsidR="00A8767D" w:rsidRPr="00F06E25" w:rsidRDefault="00A8767D" w:rsidP="00DD6AE8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136BD1" w:rsidRPr="00F06E25" w:rsidRDefault="00F06E25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Тако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настављена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имплементација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сљедећих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националних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пројеката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: </w:t>
      </w:r>
      <w:r w:rsidR="00136BD1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eastAsia="Calibri" w:hAnsi="Times New Roman"/>
          <w:noProof/>
          <w:szCs w:val="24"/>
          <w:lang w:val="sr-Cyrl-CS"/>
        </w:rPr>
        <w:t>Надоградња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наставак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јачања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могућности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нуклеарној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медицини</w:t>
      </w:r>
      <w:r w:rsidR="004D1503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позитронска</w:t>
      </w:r>
      <w:r w:rsidR="004D1503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емисиона</w:t>
      </w:r>
      <w:r w:rsidR="004D1503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томографија</w:t>
      </w:r>
      <w:r w:rsidR="004D1503" w:rsidRPr="00F06E25">
        <w:rPr>
          <w:rFonts w:ascii="Times New Roman" w:eastAsia="Calibri" w:hAnsi="Times New Roman"/>
          <w:noProof/>
          <w:szCs w:val="24"/>
          <w:lang w:val="sr-Cyrl-CS"/>
        </w:rPr>
        <w:t>/</w:t>
      </w:r>
      <w:r>
        <w:rPr>
          <w:rFonts w:ascii="Times New Roman" w:eastAsia="Calibri" w:hAnsi="Times New Roman"/>
          <w:noProof/>
          <w:szCs w:val="24"/>
          <w:lang w:val="sr-Cyrl-CS"/>
        </w:rPr>
        <w:t>компјутеризована</w:t>
      </w:r>
      <w:r w:rsidR="004D1503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томографија</w:t>
      </w:r>
      <w:r w:rsidR="00D25702" w:rsidRPr="00D25702">
        <w:rPr>
          <w:rFonts w:ascii="Times New Roman" w:eastAsia="Calibri" w:hAnsi="Times New Roman"/>
          <w:noProof/>
          <w:szCs w:val="24"/>
        </w:rPr>
        <w:t xml:space="preserve"> (PET/CT)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D25702" w:rsidRPr="00D25702">
        <w:rPr>
          <w:rFonts w:ascii="Times New Roman" w:eastAsia="Calibri" w:hAnsi="Times New Roman"/>
          <w:noProof/>
          <w:szCs w:val="24"/>
        </w:rPr>
        <w:t xml:space="preserve"> (SPECT/CT)</w:t>
      </w:r>
      <w:r w:rsidR="00136BD1" w:rsidRPr="00C47D1C">
        <w:rPr>
          <w:rFonts w:ascii="Times New Roman" w:eastAsia="Calibri" w:hAnsi="Times New Roman"/>
          <w:noProof/>
          <w:lang w:val="bs-Latn-BA"/>
        </w:rPr>
        <w:t>“,</w:t>
      </w:r>
      <w:r w:rsidR="00136BD1" w:rsidRPr="00F06E25">
        <w:rPr>
          <w:rFonts w:ascii="Times New Roman" w:eastAsia="Calibri" w:hAnsi="Times New Roman"/>
          <w:noProof/>
          <w:lang w:val="sr-Cyrl-CS"/>
        </w:rPr>
        <w:t xml:space="preserve"> „</w:t>
      </w:r>
      <w:r>
        <w:rPr>
          <w:rFonts w:ascii="Times New Roman" w:eastAsia="Calibri" w:hAnsi="Times New Roman"/>
          <w:noProof/>
          <w:szCs w:val="24"/>
          <w:lang w:val="sr-Cyrl-CS"/>
        </w:rPr>
        <w:t>Јачање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инфраструктуре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радијациону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заштиту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зрачења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пацијената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код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медицинске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експозиције</w:t>
      </w:r>
      <w:r w:rsidR="00136BD1" w:rsidRPr="00F06E25">
        <w:rPr>
          <w:rFonts w:ascii="Times New Roman" w:eastAsia="Calibri" w:hAnsi="Times New Roman"/>
          <w:noProof/>
          <w:lang w:val="sr-Cyrl-CS"/>
        </w:rPr>
        <w:t>“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 w:rsidR="00136BD1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eastAsia="Calibri" w:hAnsi="Times New Roman"/>
          <w:noProof/>
          <w:szCs w:val="24"/>
          <w:lang w:val="sr-Cyrl-CS"/>
        </w:rPr>
        <w:t>Одржавање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интегрисаног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система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способности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управљања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регулаторног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тијела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јачање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капацитета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дозиметријске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лабораторије</w:t>
      </w:r>
      <w:r w:rsidR="00136BD1" w:rsidRPr="00F06E25">
        <w:rPr>
          <w:rFonts w:ascii="Times New Roman" w:eastAsia="Calibri" w:hAnsi="Times New Roman"/>
          <w:noProof/>
          <w:lang w:val="sr-Cyrl-CS"/>
        </w:rPr>
        <w:t>“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136BD1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eastAsia="Calibri" w:hAnsi="Times New Roman"/>
          <w:noProof/>
          <w:szCs w:val="24"/>
          <w:lang w:val="sr-Cyrl-CS"/>
        </w:rPr>
        <w:t>Јачање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државних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капацитета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контроле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хране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хране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животиње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као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заштите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здравља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животиња</w:t>
      </w:r>
      <w:r w:rsidR="00136BD1" w:rsidRPr="00F06E25">
        <w:rPr>
          <w:rFonts w:ascii="Times New Roman" w:eastAsia="Calibri" w:hAnsi="Times New Roman"/>
          <w:noProof/>
          <w:lang w:val="sr-Cyrl-CS"/>
        </w:rPr>
        <w:t>“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Надаље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вршене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активности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пројектима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претходног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циклуса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136BD1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eastAsia="Calibri" w:hAnsi="Times New Roman"/>
          <w:noProof/>
          <w:szCs w:val="24"/>
          <w:lang w:val="sr-Cyrl-CS"/>
        </w:rPr>
        <w:t>Јачање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управљања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радиоактивним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отпадом</w:t>
      </w:r>
      <w:r w:rsidR="00136BD1" w:rsidRPr="00F06E25">
        <w:rPr>
          <w:rFonts w:ascii="Times New Roman" w:eastAsia="Calibri" w:hAnsi="Times New Roman"/>
          <w:noProof/>
          <w:lang w:val="sr-Cyrl-CS"/>
        </w:rPr>
        <w:t>“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136BD1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eastAsia="Calibri" w:hAnsi="Times New Roman"/>
          <w:noProof/>
          <w:szCs w:val="24"/>
          <w:lang w:val="sr-Cyrl-CS"/>
        </w:rPr>
        <w:t>Развој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мјера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ресурса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припремљеност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одговор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радиолошке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ванредне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догађаје</w:t>
      </w:r>
      <w:r w:rsidR="00136BD1" w:rsidRPr="00F06E25">
        <w:rPr>
          <w:rFonts w:ascii="Times New Roman" w:eastAsia="Calibri" w:hAnsi="Times New Roman"/>
          <w:noProof/>
          <w:lang w:val="sr-Cyrl-CS"/>
        </w:rPr>
        <w:t>“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Наиме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овим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пројектима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започета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имплементација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усвојене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стратегије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радиоактивном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отпаду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</w:p>
    <w:p w:rsidR="00136BD1" w:rsidRPr="00F06E25" w:rsidRDefault="00136BD1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136BD1" w:rsidRPr="00F06E25" w:rsidRDefault="00F06E25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Овдје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желимо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скренути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пажњу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издвојила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додатних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507.025 </w:t>
      </w:r>
      <w:r>
        <w:rPr>
          <w:rFonts w:ascii="Times New Roman" w:eastAsia="Calibri" w:hAnsi="Times New Roman"/>
          <w:noProof/>
          <w:szCs w:val="24"/>
          <w:lang w:val="sr-Cyrl-CS"/>
        </w:rPr>
        <w:t>еура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Ова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помоћ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већ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стигла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или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ће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врло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скоро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стићи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опреми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медицинск</w:t>
      </w:r>
      <w:r w:rsidRPr="00F06E25">
        <w:rPr>
          <w:rFonts w:ascii="Times New Roman" w:eastAsia="Calibri" w:hAnsi="Times New Roman"/>
          <w:noProof/>
          <w:szCs w:val="24"/>
          <w:lang w:val="sr-Cyrl-CS"/>
        </w:rPr>
        <w:t>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здравствене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установе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институте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јавно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здравство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Институт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метрологију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Ова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додатна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помоћ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дошла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плод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врло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интензивне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сарадње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врло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активног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дјеловања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државног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официра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везу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ом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>.</w:t>
      </w:r>
    </w:p>
    <w:p w:rsidR="00136BD1" w:rsidRPr="00F06E25" w:rsidRDefault="00136BD1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136BD1" w:rsidRPr="00F06E25" w:rsidRDefault="00F06E25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Активности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ове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укључивале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припрему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пројеката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пројектни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циклус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2020–2021</w:t>
      </w:r>
      <w:r w:rsidR="00281C5C">
        <w:rPr>
          <w:rFonts w:ascii="Times New Roman" w:eastAsia="Calibri" w:hAnsi="Times New Roman"/>
          <w:noProof/>
          <w:szCs w:val="24"/>
          <w:lang w:val="sr-Cyrl-CS"/>
        </w:rPr>
        <w:t>.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године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Прихваћена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три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чија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реализација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креће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почетком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2020. </w:t>
      </w:r>
      <w:r>
        <w:rPr>
          <w:rFonts w:ascii="Times New Roman" w:eastAsia="Calibri" w:hAnsi="Times New Roman"/>
          <w:noProof/>
          <w:szCs w:val="24"/>
          <w:lang w:val="sr-Cyrl-CS"/>
        </w:rPr>
        <w:t>године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</w:p>
    <w:p w:rsidR="00136BD1" w:rsidRPr="00F06E25" w:rsidRDefault="00136BD1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136BD1" w:rsidRPr="00F06E25" w:rsidRDefault="00F06E25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Поред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три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државна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изборила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четврти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ветеринарске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медицине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2018</w:t>
      </w:r>
      <w:r w:rsidR="00281C5C">
        <w:rPr>
          <w:rFonts w:ascii="Times New Roman" w:eastAsia="Calibri" w:hAnsi="Times New Roman"/>
          <w:noProof/>
          <w:szCs w:val="24"/>
          <w:lang w:val="sr-Cyrl-CS"/>
        </w:rPr>
        <w:t>.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Институције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могу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 учествују 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32 </w:t>
      </w:r>
      <w:r>
        <w:rPr>
          <w:rFonts w:ascii="Times New Roman" w:eastAsia="Calibri" w:hAnsi="Times New Roman"/>
          <w:noProof/>
          <w:szCs w:val="24"/>
          <w:lang w:val="sr-Cyrl-CS"/>
        </w:rPr>
        <w:t>регионална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покажу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интерес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односно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испуњавају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услове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активно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учествовање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С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обзиром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лимитиране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капацитете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учествовање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пројектима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енергије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институције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учествовале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18 </w:t>
      </w:r>
      <w:r>
        <w:rPr>
          <w:rFonts w:ascii="Times New Roman" w:eastAsia="Calibri" w:hAnsi="Times New Roman"/>
          <w:noProof/>
          <w:szCs w:val="24"/>
          <w:lang w:val="sr-Cyrl-CS"/>
        </w:rPr>
        <w:t>регионалних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пројеката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>.</w:t>
      </w:r>
    </w:p>
    <w:p w:rsidR="00F06E25" w:rsidRPr="00F06E25" w:rsidRDefault="00F06E25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136BD1" w:rsidRPr="00F06E25" w:rsidRDefault="00F06E25" w:rsidP="00136BD1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Приказ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горе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наведене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техничке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сарадње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дат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табелама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11.1, 11.2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136BD1" w:rsidRPr="00F06E25">
        <w:rPr>
          <w:rFonts w:ascii="Times New Roman" w:eastAsia="Calibri" w:hAnsi="Times New Roman"/>
          <w:noProof/>
          <w:szCs w:val="24"/>
          <w:lang w:val="sr-Cyrl-CS"/>
        </w:rPr>
        <w:t xml:space="preserve"> 11.3.</w:t>
      </w:r>
    </w:p>
    <w:p w:rsidR="00136BD1" w:rsidRPr="00F06E25" w:rsidRDefault="00136BD1" w:rsidP="007C3D4B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C50CA6" w:rsidRPr="00F06E25" w:rsidRDefault="00F06E25" w:rsidP="00C50CA6">
      <w:pPr>
        <w:spacing w:line="240" w:lineRule="auto"/>
        <w:rPr>
          <w:rFonts w:ascii="Times New Roman" w:eastAsia="Calibri" w:hAnsi="Times New Roman"/>
          <w:i/>
          <w:noProof/>
          <w:szCs w:val="24"/>
          <w:lang w:val="sr-Cyrl-CS"/>
        </w:rPr>
      </w:pPr>
      <w:r>
        <w:rPr>
          <w:rFonts w:ascii="Times New Roman" w:eastAsia="Calibri" w:hAnsi="Times New Roman"/>
          <w:i/>
          <w:noProof/>
          <w:szCs w:val="24"/>
          <w:lang w:val="sr-Cyrl-CS"/>
        </w:rPr>
        <w:t>Табела</w:t>
      </w:r>
      <w:r w:rsidR="00C50CA6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11.</w:t>
      </w:r>
      <w:r w:rsidR="00C47D1C" w:rsidRPr="00F06E25">
        <w:rPr>
          <w:rFonts w:ascii="Times New Roman" w:eastAsia="Calibri" w:hAnsi="Times New Roman"/>
          <w:i/>
          <w:noProof/>
          <w:szCs w:val="24"/>
          <w:lang w:val="sr-Cyrl-CS"/>
        </w:rPr>
        <w:t>1</w:t>
      </w:r>
      <w:r w:rsidR="00C50CA6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: </w:t>
      </w:r>
      <w:r>
        <w:rPr>
          <w:rFonts w:ascii="Times New Roman" w:eastAsia="Calibri" w:hAnsi="Times New Roman"/>
          <w:i/>
          <w:noProof/>
          <w:szCs w:val="24"/>
          <w:lang w:val="sr-Cyrl-CS"/>
        </w:rPr>
        <w:t>Листа</w:t>
      </w:r>
      <w:r w:rsidR="00A8767D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szCs w:val="24"/>
          <w:lang w:val="sr-Cyrl-CS"/>
        </w:rPr>
        <w:t>пројеката</w:t>
      </w:r>
      <w:r w:rsidR="00A8767D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szCs w:val="24"/>
          <w:lang w:val="sr-Cyrl-CS"/>
        </w:rPr>
        <w:t>техничке</w:t>
      </w:r>
      <w:r w:rsidR="00A8767D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szCs w:val="24"/>
          <w:lang w:val="sr-Cyrl-CS"/>
        </w:rPr>
        <w:t>сарадње</w:t>
      </w:r>
      <w:r w:rsidR="00A8767D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szCs w:val="24"/>
          <w:lang w:val="sr-Cyrl-CS"/>
        </w:rPr>
        <w:t>за</w:t>
      </w:r>
      <w:r w:rsidR="00A8767D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szCs w:val="24"/>
          <w:lang w:val="sr-Cyrl-CS"/>
        </w:rPr>
        <w:t>циклус</w:t>
      </w:r>
      <w:r w:rsidR="00A8767D" w:rsidRPr="00F06E25">
        <w:rPr>
          <w:rFonts w:ascii="Times New Roman" w:eastAsia="Calibri" w:hAnsi="Times New Roman"/>
          <w:i/>
          <w:noProof/>
          <w:szCs w:val="24"/>
          <w:lang w:val="sr-Cyrl-CS"/>
        </w:rPr>
        <w:t xml:space="preserve"> 201</w:t>
      </w:r>
      <w:r w:rsidR="00E148C8" w:rsidRPr="00F06E25">
        <w:rPr>
          <w:rFonts w:ascii="Times New Roman" w:eastAsia="Calibri" w:hAnsi="Times New Roman"/>
          <w:i/>
          <w:noProof/>
          <w:szCs w:val="24"/>
          <w:lang w:val="sr-Cyrl-CS"/>
        </w:rPr>
        <w:t>8</w:t>
      </w:r>
      <w:r w:rsidR="00DD6AE8" w:rsidRPr="00F06E25">
        <w:rPr>
          <w:rFonts w:ascii="Times New Roman" w:eastAsia="Calibri" w:hAnsi="Times New Roman"/>
          <w:i/>
          <w:noProof/>
          <w:szCs w:val="24"/>
          <w:lang w:val="sr-Cyrl-CS"/>
        </w:rPr>
        <w:t>–2019</w:t>
      </w:r>
    </w:p>
    <w:p w:rsidR="004D1503" w:rsidRPr="004B3959" w:rsidRDefault="004D1503" w:rsidP="00C50CA6">
      <w:pPr>
        <w:spacing w:line="240" w:lineRule="auto"/>
        <w:rPr>
          <w:rFonts w:ascii="Times New Roman" w:eastAsia="Calibri" w:hAnsi="Times New Roman"/>
          <w:i/>
          <w:noProof/>
          <w:szCs w:val="24"/>
          <w:lang w:val="bs-Latn-BA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08"/>
        <w:gridCol w:w="8505"/>
      </w:tblGrid>
      <w:tr w:rsidR="004D1503" w:rsidRPr="00733106" w:rsidTr="004D1503">
        <w:tc>
          <w:tcPr>
            <w:tcW w:w="608" w:type="dxa"/>
          </w:tcPr>
          <w:p w:rsidR="004D1503" w:rsidRPr="00F06E25" w:rsidRDefault="00F06E25" w:rsidP="00DA5EE6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Cs w:val="24"/>
                <w:lang w:val="sr-Cyrl-CS"/>
              </w:rPr>
              <w:t>Р</w:t>
            </w:r>
            <w:r w:rsidR="004D1503" w:rsidRPr="00F06E25">
              <w:rPr>
                <w:rFonts w:ascii="Times New Roman" w:hAnsi="Times New Roman"/>
                <w:b/>
                <w:noProof/>
                <w:szCs w:val="24"/>
                <w:lang w:val="sr-Cyrl-CS"/>
              </w:rPr>
              <w:t>.</w:t>
            </w:r>
            <w:r>
              <w:rPr>
                <w:rFonts w:ascii="Times New Roman" w:hAnsi="Times New Roman"/>
                <w:b/>
                <w:noProof/>
                <w:szCs w:val="24"/>
                <w:lang w:val="sr-Cyrl-CS"/>
              </w:rPr>
              <w:t>б</w:t>
            </w:r>
            <w:r w:rsidR="004D1503" w:rsidRPr="00F06E25">
              <w:rPr>
                <w:rFonts w:ascii="Times New Roman" w:hAnsi="Times New Roman"/>
                <w:b/>
                <w:noProof/>
                <w:szCs w:val="24"/>
                <w:lang w:val="sr-Cyrl-CS"/>
              </w:rPr>
              <w:t>.</w:t>
            </w:r>
          </w:p>
        </w:tc>
        <w:tc>
          <w:tcPr>
            <w:tcW w:w="8505" w:type="dxa"/>
          </w:tcPr>
          <w:p w:rsidR="004D1503" w:rsidRPr="00F06E25" w:rsidRDefault="00F06E25" w:rsidP="00DA5EE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noProof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noProof/>
                <w:szCs w:val="24"/>
                <w:lang w:val="sr-Cyrl-CS"/>
              </w:rPr>
              <w:t>Назив</w:t>
            </w:r>
            <w:r w:rsidR="004D1503" w:rsidRPr="00F06E25">
              <w:rPr>
                <w:rFonts w:ascii="Times New Roman" w:hAnsi="Times New Roman"/>
                <w:b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Cs w:val="24"/>
                <w:lang w:val="sr-Cyrl-CS"/>
              </w:rPr>
              <w:t>пројекта</w:t>
            </w:r>
          </w:p>
        </w:tc>
      </w:tr>
      <w:tr w:rsidR="004D1503" w:rsidRPr="00733106" w:rsidTr="004D1503">
        <w:tc>
          <w:tcPr>
            <w:tcW w:w="608" w:type="dxa"/>
          </w:tcPr>
          <w:p w:rsidR="004D1503" w:rsidRPr="004D1503" w:rsidRDefault="004D1503" w:rsidP="00DA5EE6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1.</w:t>
            </w:r>
          </w:p>
        </w:tc>
        <w:tc>
          <w:tcPr>
            <w:tcW w:w="8505" w:type="dxa"/>
          </w:tcPr>
          <w:p w:rsidR="004D1503" w:rsidRPr="004D1503" w:rsidRDefault="004D1503" w:rsidP="00DA5EE6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BOH2016001</w:t>
            </w:r>
          </w:p>
          <w:p w:rsidR="004D1503" w:rsidRPr="004D1503" w:rsidRDefault="00F06E25" w:rsidP="00CD650E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Надоградња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и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наставак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јачања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могућности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у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нуклеарној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медицини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,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позитронска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емисиона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томографија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>/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компјутеризована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томографија</w:t>
            </w:r>
            <w:r w:rsidR="004D1503"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 xml:space="preserve"> (PET/CT)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и</w:t>
            </w:r>
            <w:r w:rsidR="004D1503"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 xml:space="preserve"> (SPECT/CT)</w:t>
            </w:r>
          </w:p>
        </w:tc>
      </w:tr>
      <w:tr w:rsidR="004D1503" w:rsidRPr="00733106" w:rsidTr="004D1503">
        <w:tc>
          <w:tcPr>
            <w:tcW w:w="608" w:type="dxa"/>
          </w:tcPr>
          <w:p w:rsidR="004D1503" w:rsidRPr="004D1503" w:rsidRDefault="004D1503" w:rsidP="00DA5EE6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2.</w:t>
            </w:r>
          </w:p>
        </w:tc>
        <w:tc>
          <w:tcPr>
            <w:tcW w:w="8505" w:type="dxa"/>
          </w:tcPr>
          <w:p w:rsidR="004D1503" w:rsidRPr="004D1503" w:rsidRDefault="004D1503" w:rsidP="00DA5EE6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BOH2016002</w:t>
            </w:r>
          </w:p>
          <w:p w:rsidR="004D1503" w:rsidRPr="004D1503" w:rsidRDefault="00F06E25" w:rsidP="00DA5EE6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Јачање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инфраструктуре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за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радијациону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заштиту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од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зрачења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пацијената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код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медицинске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експозиције</w:t>
            </w:r>
          </w:p>
        </w:tc>
      </w:tr>
      <w:tr w:rsidR="004D1503" w:rsidRPr="00733106" w:rsidTr="004D1503">
        <w:tc>
          <w:tcPr>
            <w:tcW w:w="608" w:type="dxa"/>
          </w:tcPr>
          <w:p w:rsidR="004D1503" w:rsidRPr="004D1503" w:rsidRDefault="004D1503" w:rsidP="00DA5EE6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3.</w:t>
            </w:r>
          </w:p>
        </w:tc>
        <w:tc>
          <w:tcPr>
            <w:tcW w:w="8505" w:type="dxa"/>
          </w:tcPr>
          <w:p w:rsidR="004D1503" w:rsidRPr="004D1503" w:rsidRDefault="004D1503" w:rsidP="00DA5EE6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BOH2016003</w:t>
            </w:r>
          </w:p>
          <w:p w:rsidR="004D1503" w:rsidRPr="004D1503" w:rsidRDefault="00F06E25" w:rsidP="004D1503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Одржавање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интегрисаног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система</w:t>
            </w:r>
            <w:r w:rsidR="00E1034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и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способности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управљања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регулаторног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органа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и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јачање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капацитета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дозиметријске</w:t>
            </w:r>
            <w:r w:rsidR="004D1503" w:rsidRPr="00F06E25">
              <w:rPr>
                <w:rFonts w:ascii="Times New Roman" w:eastAsia="Calibri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szCs w:val="24"/>
                <w:lang w:val="sr-Cyrl-CS"/>
              </w:rPr>
              <w:t>лабораторије</w:t>
            </w:r>
          </w:p>
        </w:tc>
      </w:tr>
      <w:tr w:rsidR="004D1503" w:rsidRPr="00733106" w:rsidTr="004D1503">
        <w:tc>
          <w:tcPr>
            <w:tcW w:w="608" w:type="dxa"/>
          </w:tcPr>
          <w:p w:rsidR="004D1503" w:rsidRPr="004D1503" w:rsidRDefault="004D1503" w:rsidP="00DA5EE6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 w:rsidRPr="004D1503">
              <w:rPr>
                <w:rFonts w:ascii="Times New Roman" w:eastAsia="Calibri" w:hAnsi="Times New Roman"/>
                <w:noProof/>
                <w:szCs w:val="24"/>
                <w:lang w:val="bs-Latn-BA"/>
              </w:rPr>
              <w:t>4.</w:t>
            </w:r>
          </w:p>
        </w:tc>
        <w:tc>
          <w:tcPr>
            <w:tcW w:w="8505" w:type="dxa"/>
          </w:tcPr>
          <w:p w:rsidR="004D1503" w:rsidRPr="004D1503" w:rsidRDefault="004D1503" w:rsidP="00DA5EE6">
            <w:pPr>
              <w:spacing w:before="120" w:after="120" w:line="240" w:lineRule="auto"/>
              <w:rPr>
                <w:rFonts w:ascii="Times New Roman" w:hAnsi="Times New Roman"/>
                <w:szCs w:val="24"/>
                <w:lang w:val="bs-Latn-BA"/>
              </w:rPr>
            </w:pPr>
            <w:r w:rsidRPr="004D1503">
              <w:rPr>
                <w:rFonts w:ascii="Times New Roman" w:hAnsi="Times New Roman"/>
                <w:szCs w:val="24"/>
                <w:lang w:val="bs-Latn-BA"/>
              </w:rPr>
              <w:t>BOH2016004</w:t>
            </w:r>
          </w:p>
          <w:p w:rsidR="004D1503" w:rsidRPr="004D1503" w:rsidRDefault="00F06E25" w:rsidP="00DA5EE6">
            <w:pPr>
              <w:spacing w:before="120" w:after="120" w:line="240" w:lineRule="auto"/>
              <w:rPr>
                <w:rFonts w:ascii="Times New Roman" w:eastAsia="Calibri" w:hAnsi="Times New Roman"/>
                <w:noProof/>
                <w:szCs w:val="24"/>
                <w:lang w:val="bs-Latn-BA"/>
              </w:rPr>
            </w:pPr>
            <w:r>
              <w:rPr>
                <w:rFonts w:ascii="Times New Roman" w:hAnsi="Times New Roman"/>
                <w:noProof/>
                <w:szCs w:val="24"/>
                <w:lang w:val="sr-Cyrl-CS"/>
              </w:rPr>
              <w:t>Јачање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државних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капацитета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у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области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контроле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хране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и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хране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за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животиње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као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и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заштите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здравља</w:t>
            </w:r>
            <w:r w:rsidR="004D1503" w:rsidRPr="00F06E25">
              <w:rPr>
                <w:rFonts w:ascii="Times New Roman" w:hAnsi="Times New Roman"/>
                <w:noProof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Cs w:val="24"/>
                <w:lang w:val="sr-Cyrl-CS"/>
              </w:rPr>
              <w:t>животињ</w:t>
            </w:r>
            <w:r>
              <w:rPr>
                <w:rFonts w:ascii="Times New Roman" w:hAnsi="Times New Roman"/>
                <w:szCs w:val="24"/>
                <w:lang w:val="sr-Cyrl-CS"/>
              </w:rPr>
              <w:t>а</w:t>
            </w:r>
          </w:p>
        </w:tc>
      </w:tr>
    </w:tbl>
    <w:p w:rsidR="00122E40" w:rsidRDefault="00122E40" w:rsidP="00C50CA6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p w:rsidR="00C47D1C" w:rsidRPr="00F06E25" w:rsidRDefault="00F06E25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i/>
          <w:noProof/>
          <w:lang w:val="sr-Cyrl-CS"/>
        </w:rPr>
        <w:t>Табела</w:t>
      </w:r>
      <w:r w:rsidR="00D25702" w:rsidRPr="00F06E25">
        <w:rPr>
          <w:rFonts w:ascii="Times New Roman" w:eastAsia="Calibri" w:hAnsi="Times New Roman"/>
          <w:i/>
          <w:noProof/>
          <w:lang w:val="sr-Cyrl-CS"/>
        </w:rPr>
        <w:t xml:space="preserve"> 11.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2: </w:t>
      </w:r>
      <w:r>
        <w:rPr>
          <w:rFonts w:ascii="Times New Roman" w:eastAsia="Calibri" w:hAnsi="Times New Roman"/>
          <w:i/>
          <w:noProof/>
          <w:lang w:val="sr-Cyrl-CS"/>
        </w:rPr>
        <w:t>Додатна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финансирања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из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ИАЕА</w:t>
      </w:r>
      <w:r w:rsidR="00D25702" w:rsidRPr="00F06E25">
        <w:rPr>
          <w:rFonts w:ascii="Times New Roman" w:eastAsia="Calibri" w:hAnsi="Times New Roman"/>
          <w:i/>
          <w:noProof/>
          <w:lang w:val="sr-Cyrl-CS"/>
        </w:rPr>
        <w:t>-</w:t>
      </w:r>
      <w:r>
        <w:rPr>
          <w:rFonts w:ascii="Times New Roman" w:eastAsia="Calibri" w:hAnsi="Times New Roman"/>
          <w:i/>
          <w:noProof/>
          <w:lang w:val="sr-Cyrl-CS"/>
        </w:rPr>
        <w:t>е</w:t>
      </w:r>
    </w:p>
    <w:p w:rsidR="007670BC" w:rsidRPr="007670BC" w:rsidRDefault="007670BC" w:rsidP="007670BC">
      <w:pPr>
        <w:spacing w:line="240" w:lineRule="auto"/>
        <w:rPr>
          <w:rFonts w:ascii="Times New Roman" w:eastAsia="Calibri" w:hAnsi="Times New Roman"/>
          <w:noProof/>
          <w:u w:val="single"/>
          <w:lang w:val="hr-HR"/>
        </w:rPr>
      </w:pPr>
    </w:p>
    <w:p w:rsidR="007670BC" w:rsidRPr="007670BC" w:rsidRDefault="007670BC" w:rsidP="007670BC">
      <w:pPr>
        <w:numPr>
          <w:ilvl w:val="0"/>
          <w:numId w:val="37"/>
        </w:num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  <w:r w:rsidRPr="007670BC">
        <w:rPr>
          <w:rFonts w:ascii="Times New Roman" w:eastAsia="Calibri" w:hAnsi="Times New Roman"/>
          <w:noProof/>
          <w:u w:val="single"/>
          <w:lang w:val="hr-HR"/>
        </w:rPr>
        <w:t>SPECT/CT*</w:t>
      </w:r>
      <w:r w:rsidRPr="007670BC">
        <w:rPr>
          <w:rFonts w:ascii="Times New Roman" w:eastAsia="Calibri" w:hAnsi="Times New Roman"/>
          <w:noProof/>
          <w:u w:val="single"/>
          <w:lang w:val="hr-HR"/>
        </w:rPr>
        <w:tab/>
      </w:r>
      <w:r w:rsidRPr="007670BC">
        <w:rPr>
          <w:rFonts w:ascii="Times New Roman" w:eastAsia="Calibri" w:hAnsi="Times New Roman"/>
          <w:noProof/>
          <w:u w:val="single"/>
          <w:lang w:val="hr-HR"/>
        </w:rPr>
        <w:tab/>
      </w:r>
      <w:r w:rsidRPr="007670BC">
        <w:rPr>
          <w:rFonts w:ascii="Times New Roman" w:eastAsia="Calibri" w:hAnsi="Times New Roman"/>
          <w:noProof/>
          <w:u w:val="single"/>
          <w:lang w:val="hr-HR"/>
        </w:rPr>
        <w:tab/>
        <w:t>KCUS</w:t>
      </w:r>
      <w:r w:rsidRPr="007670BC">
        <w:rPr>
          <w:rFonts w:ascii="Times New Roman" w:eastAsia="Calibri" w:hAnsi="Times New Roman"/>
          <w:noProof/>
          <w:u w:val="single"/>
          <w:lang w:val="hr-HR"/>
        </w:rPr>
        <w:br/>
      </w:r>
      <w:r w:rsidRPr="007670BC">
        <w:rPr>
          <w:rFonts w:ascii="Times New Roman" w:eastAsia="Calibri" w:hAnsi="Times New Roman"/>
          <w:b/>
          <w:noProof/>
          <w:u w:val="single"/>
          <w:lang w:val="hr-HR"/>
        </w:rPr>
        <w:t>470.000 EUR</w:t>
      </w:r>
    </w:p>
    <w:p w:rsidR="007670BC" w:rsidRPr="007670BC" w:rsidRDefault="007670BC" w:rsidP="007670BC">
      <w:p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</w:p>
    <w:p w:rsidR="007670BC" w:rsidRPr="007670BC" w:rsidRDefault="007670BC" w:rsidP="007670BC">
      <w:pPr>
        <w:numPr>
          <w:ilvl w:val="0"/>
          <w:numId w:val="37"/>
        </w:num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  <w:r>
        <w:rPr>
          <w:rFonts w:ascii="Times New Roman" w:eastAsia="Calibri" w:hAnsi="Times New Roman"/>
          <w:noProof/>
          <w:u w:val="single"/>
          <w:lang w:val="sr-Cyrl-CS"/>
        </w:rPr>
        <w:t>Опремање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лабораторија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* 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>
        <w:rPr>
          <w:rFonts w:ascii="Times New Roman" w:eastAsia="Calibri" w:hAnsi="Times New Roman"/>
          <w:noProof/>
          <w:u w:val="single"/>
          <w:lang w:val="sr-Cyrl-CS"/>
        </w:rPr>
        <w:t>Др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. </w:t>
      </w:r>
      <w:r>
        <w:rPr>
          <w:rFonts w:ascii="Times New Roman" w:eastAsia="Calibri" w:hAnsi="Times New Roman"/>
          <w:noProof/>
          <w:u w:val="single"/>
          <w:lang w:val="sr-Cyrl-CS"/>
        </w:rPr>
        <w:t>Васо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Бутозан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и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Ветеринарски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факултет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Сарајево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 </w:t>
      </w:r>
      <w:r w:rsidRPr="007670BC">
        <w:rPr>
          <w:rFonts w:ascii="Times New Roman" w:eastAsia="Calibri" w:hAnsi="Times New Roman"/>
          <w:noProof/>
          <w:u w:val="single"/>
          <w:lang w:val="hr-HR"/>
        </w:rPr>
        <w:t xml:space="preserve">         </w:t>
      </w:r>
      <w:r w:rsidR="00E10345">
        <w:rPr>
          <w:rFonts w:ascii="Times New Roman" w:eastAsia="Calibri" w:hAnsi="Times New Roman"/>
          <w:noProof/>
          <w:u w:val="single"/>
          <w:lang w:val="hr-HR"/>
        </w:rPr>
        <w:t xml:space="preserve"> </w:t>
      </w:r>
      <w:r w:rsidRPr="007670BC">
        <w:rPr>
          <w:rFonts w:ascii="Times New Roman" w:eastAsia="Calibri" w:hAnsi="Times New Roman"/>
          <w:noProof/>
          <w:u w:val="single"/>
          <w:lang w:val="hr-HR"/>
        </w:rPr>
        <w:t xml:space="preserve">        </w:t>
      </w:r>
      <w:r w:rsidRPr="007670BC">
        <w:rPr>
          <w:rFonts w:ascii="Times New Roman" w:eastAsia="Calibri" w:hAnsi="Times New Roman"/>
          <w:b/>
          <w:noProof/>
          <w:u w:val="single"/>
          <w:lang w:val="hr-HR"/>
        </w:rPr>
        <w:t>460.000 EUR</w:t>
      </w:r>
    </w:p>
    <w:p w:rsidR="007670BC" w:rsidRPr="007670BC" w:rsidRDefault="007670BC" w:rsidP="007670BC">
      <w:p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</w:p>
    <w:p w:rsidR="007670BC" w:rsidRPr="007670BC" w:rsidRDefault="007670BC" w:rsidP="007670BC">
      <w:pPr>
        <w:numPr>
          <w:ilvl w:val="0"/>
          <w:numId w:val="37"/>
        </w:num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  <w:r w:rsidRPr="007670BC">
        <w:rPr>
          <w:rFonts w:ascii="Times New Roman" w:eastAsia="Calibri" w:hAnsi="Times New Roman"/>
          <w:noProof/>
          <w:u w:val="single"/>
          <w:lang w:val="hr-HR"/>
        </w:rPr>
        <w:t xml:space="preserve">CT </w:t>
      </w:r>
      <w:r>
        <w:rPr>
          <w:rFonts w:ascii="Times New Roman" w:eastAsia="Calibri" w:hAnsi="Times New Roman"/>
          <w:noProof/>
          <w:u w:val="single"/>
          <w:lang w:val="sr-Cyrl-CS"/>
        </w:rPr>
        <w:t>уређај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>*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>
        <w:rPr>
          <w:rFonts w:ascii="Times New Roman" w:eastAsia="Calibri" w:hAnsi="Times New Roman"/>
          <w:noProof/>
          <w:u w:val="single"/>
          <w:lang w:val="sr-Cyrl-CS"/>
        </w:rPr>
        <w:t>Болница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Касиндо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br/>
      </w:r>
      <w:r w:rsidRPr="007670BC">
        <w:rPr>
          <w:rFonts w:ascii="Times New Roman" w:eastAsia="Calibri" w:hAnsi="Times New Roman"/>
          <w:b/>
          <w:noProof/>
          <w:u w:val="single"/>
          <w:lang w:val="hr-HR"/>
        </w:rPr>
        <w:t>400.000 EUR</w:t>
      </w:r>
    </w:p>
    <w:p w:rsidR="007670BC" w:rsidRPr="007670BC" w:rsidRDefault="007670BC" w:rsidP="007670BC">
      <w:p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</w:p>
    <w:p w:rsidR="007670BC" w:rsidRPr="007670BC" w:rsidRDefault="007670BC" w:rsidP="007670BC">
      <w:pPr>
        <w:numPr>
          <w:ilvl w:val="0"/>
          <w:numId w:val="37"/>
        </w:numPr>
        <w:spacing w:line="240" w:lineRule="auto"/>
        <w:jc w:val="left"/>
        <w:rPr>
          <w:rFonts w:ascii="Times New Roman" w:eastAsia="Calibri" w:hAnsi="Times New Roman"/>
          <w:noProof/>
          <w:u w:val="single"/>
          <w:lang w:val="sr-Cyrl-CS"/>
        </w:rPr>
      </w:pPr>
      <w:r>
        <w:rPr>
          <w:rFonts w:ascii="Times New Roman" w:eastAsia="Calibri" w:hAnsi="Times New Roman"/>
          <w:noProof/>
          <w:u w:val="single"/>
          <w:lang w:val="sr-Cyrl-CS"/>
        </w:rPr>
        <w:t>Систем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ране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најаве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>
        <w:rPr>
          <w:rFonts w:ascii="Times New Roman" w:eastAsia="Calibri" w:hAnsi="Times New Roman"/>
          <w:noProof/>
          <w:u w:val="single"/>
          <w:lang w:val="sr-Cyrl-CS"/>
        </w:rPr>
        <w:t>ДРАРНС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БиХ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br/>
      </w:r>
      <w:r w:rsidRPr="007670BC">
        <w:rPr>
          <w:rFonts w:ascii="Times New Roman" w:eastAsia="Calibri" w:hAnsi="Times New Roman"/>
          <w:b/>
          <w:noProof/>
          <w:u w:val="single"/>
          <w:lang w:val="sr-Cyrl-CS"/>
        </w:rPr>
        <w:t xml:space="preserve">120.000 </w:t>
      </w:r>
      <w:r>
        <w:rPr>
          <w:rFonts w:ascii="Times New Roman" w:eastAsia="Calibri" w:hAnsi="Times New Roman"/>
          <w:b/>
          <w:noProof/>
          <w:u w:val="single"/>
          <w:lang w:val="sr-Cyrl-CS"/>
        </w:rPr>
        <w:t>ЕУР</w:t>
      </w:r>
    </w:p>
    <w:p w:rsidR="007670BC" w:rsidRPr="007670BC" w:rsidRDefault="007670BC" w:rsidP="007670BC">
      <w:pPr>
        <w:spacing w:line="240" w:lineRule="auto"/>
        <w:jc w:val="left"/>
        <w:rPr>
          <w:rFonts w:ascii="Times New Roman" w:eastAsia="Calibri" w:hAnsi="Times New Roman"/>
          <w:noProof/>
          <w:u w:val="single"/>
          <w:lang w:val="sr-Cyrl-CS"/>
        </w:rPr>
      </w:pPr>
    </w:p>
    <w:p w:rsidR="007670BC" w:rsidRPr="007670BC" w:rsidRDefault="007670BC" w:rsidP="007670BC">
      <w:pPr>
        <w:numPr>
          <w:ilvl w:val="0"/>
          <w:numId w:val="37"/>
        </w:num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  <w:r>
        <w:rPr>
          <w:rFonts w:ascii="Times New Roman" w:eastAsia="Calibri" w:hAnsi="Times New Roman"/>
          <w:noProof/>
          <w:u w:val="single"/>
          <w:lang w:val="sr-Cyrl-CS"/>
        </w:rPr>
        <w:t>Лабораторија</w:t>
      </w:r>
      <w:r w:rsidRPr="007670BC">
        <w:rPr>
          <w:rFonts w:ascii="Times New Roman" w:eastAsia="Calibri" w:hAnsi="Times New Roman"/>
          <w:noProof/>
          <w:u w:val="single"/>
          <w:lang w:val="hr-HR"/>
        </w:rPr>
        <w:t xml:space="preserve"> Ga-68</w:t>
      </w:r>
      <w:r w:rsidRPr="007670BC">
        <w:rPr>
          <w:rFonts w:ascii="Times New Roman" w:eastAsia="Calibri" w:hAnsi="Times New Roman"/>
          <w:noProof/>
          <w:u w:val="single"/>
          <w:lang w:val="hr-HR"/>
        </w:rPr>
        <w:tab/>
      </w:r>
      <w:r w:rsidRPr="007670BC">
        <w:rPr>
          <w:rFonts w:ascii="Times New Roman" w:eastAsia="Calibri" w:hAnsi="Times New Roman"/>
          <w:noProof/>
          <w:u w:val="single"/>
          <w:lang w:val="hr-HR"/>
        </w:rPr>
        <w:tab/>
      </w:r>
      <w:r>
        <w:rPr>
          <w:rFonts w:ascii="Times New Roman" w:eastAsia="Calibri" w:hAnsi="Times New Roman"/>
          <w:noProof/>
          <w:u w:val="single"/>
          <w:lang w:val="sr-Cyrl-CS"/>
        </w:rPr>
        <w:t>УКЦ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РС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, </w:t>
      </w:r>
      <w:r>
        <w:rPr>
          <w:rFonts w:ascii="Times New Roman" w:eastAsia="Calibri" w:hAnsi="Times New Roman"/>
          <w:noProof/>
          <w:u w:val="single"/>
          <w:lang w:val="sr-Cyrl-CS"/>
        </w:rPr>
        <w:t>Бања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Лука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br/>
      </w:r>
      <w:r w:rsidRPr="007670BC">
        <w:rPr>
          <w:rFonts w:ascii="Times New Roman" w:eastAsia="Calibri" w:hAnsi="Times New Roman"/>
          <w:b/>
          <w:noProof/>
          <w:u w:val="single"/>
          <w:lang w:val="hr-HR"/>
        </w:rPr>
        <w:t>120.000 EUR</w:t>
      </w:r>
    </w:p>
    <w:p w:rsidR="007670BC" w:rsidRPr="007670BC" w:rsidRDefault="007670BC" w:rsidP="007670BC">
      <w:pPr>
        <w:spacing w:line="240" w:lineRule="auto"/>
        <w:jc w:val="left"/>
        <w:rPr>
          <w:rFonts w:ascii="Times New Roman" w:eastAsia="Calibri" w:hAnsi="Times New Roman"/>
          <w:noProof/>
          <w:u w:val="single"/>
          <w:lang w:val="hr-HR"/>
        </w:rPr>
      </w:pPr>
    </w:p>
    <w:p w:rsidR="007670BC" w:rsidRPr="007670BC" w:rsidRDefault="007670BC" w:rsidP="007670BC">
      <w:pPr>
        <w:numPr>
          <w:ilvl w:val="0"/>
          <w:numId w:val="37"/>
        </w:numPr>
        <w:spacing w:line="240" w:lineRule="auto"/>
        <w:jc w:val="left"/>
        <w:rPr>
          <w:rFonts w:ascii="Times New Roman" w:eastAsia="Calibri" w:hAnsi="Times New Roman"/>
          <w:b/>
          <w:noProof/>
          <w:u w:val="single"/>
          <w:lang w:val="hr-HR"/>
        </w:rPr>
      </w:pPr>
      <w:r>
        <w:rPr>
          <w:rFonts w:ascii="Times New Roman" w:eastAsia="Calibri" w:hAnsi="Times New Roman"/>
          <w:noProof/>
          <w:u w:val="single"/>
          <w:lang w:val="sr-Cyrl-CS"/>
        </w:rPr>
        <w:t>Опрема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за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радиологију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и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br/>
      </w:r>
      <w:r>
        <w:rPr>
          <w:rFonts w:ascii="Times New Roman" w:eastAsia="Calibri" w:hAnsi="Times New Roman"/>
          <w:noProof/>
          <w:u w:val="single"/>
          <w:lang w:val="sr-Cyrl-CS"/>
        </w:rPr>
        <w:t>заштиту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од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зрачења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>*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ab/>
      </w:r>
      <w:r>
        <w:rPr>
          <w:rFonts w:ascii="Times New Roman" w:eastAsia="Calibri" w:hAnsi="Times New Roman"/>
          <w:noProof/>
          <w:u w:val="single"/>
          <w:lang w:val="sr-Cyrl-CS"/>
        </w:rPr>
        <w:t>Болница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noProof/>
          <w:u w:val="single"/>
          <w:lang w:val="sr-Cyrl-CS"/>
        </w:rPr>
        <w:t>Мостар</w:t>
      </w:r>
      <w:r w:rsidRPr="007670BC">
        <w:rPr>
          <w:rFonts w:ascii="Times New Roman" w:eastAsia="Calibri" w:hAnsi="Times New Roman"/>
          <w:noProof/>
          <w:u w:val="single"/>
          <w:lang w:val="sr-Cyrl-CS"/>
        </w:rPr>
        <w:br/>
      </w:r>
      <w:r w:rsidRPr="007670BC">
        <w:rPr>
          <w:rFonts w:ascii="Times New Roman" w:eastAsia="Calibri" w:hAnsi="Times New Roman"/>
          <w:b/>
          <w:noProof/>
          <w:u w:val="single"/>
          <w:lang w:val="hr-HR"/>
        </w:rPr>
        <w:t>110.000 EUR</w:t>
      </w:r>
    </w:p>
    <w:p w:rsidR="007670BC" w:rsidRPr="007670BC" w:rsidRDefault="007670BC" w:rsidP="007670BC">
      <w:pPr>
        <w:spacing w:line="240" w:lineRule="auto"/>
        <w:rPr>
          <w:rFonts w:ascii="Times New Roman" w:eastAsia="Calibri" w:hAnsi="Times New Roman"/>
          <w:noProof/>
          <w:u w:val="single"/>
          <w:lang w:val="hr-HR"/>
        </w:rPr>
      </w:pPr>
    </w:p>
    <w:p w:rsidR="007670BC" w:rsidRPr="007670BC" w:rsidRDefault="007670BC" w:rsidP="007670BC">
      <w:pPr>
        <w:spacing w:line="240" w:lineRule="auto"/>
        <w:rPr>
          <w:rFonts w:ascii="Times New Roman" w:eastAsia="Calibri" w:hAnsi="Times New Roman"/>
          <w:i/>
          <w:noProof/>
          <w:u w:val="single"/>
          <w:lang w:val="sr-Cyrl-CS"/>
        </w:rPr>
      </w:pP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*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У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текућем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пројектном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циклусу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2018–2019 </w:t>
      </w:r>
      <w:r w:rsidR="00744AA8">
        <w:rPr>
          <w:rFonts w:ascii="Times New Roman" w:eastAsia="Calibri" w:hAnsi="Times New Roman"/>
          <w:i/>
          <w:noProof/>
          <w:u w:val="single"/>
          <w:lang w:val="sr-Cyrl-CS"/>
        </w:rPr>
        <w:t xml:space="preserve">су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у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овом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тренутку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одобрена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3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ванредна</w:t>
      </w:r>
      <w:r w:rsidRPr="007670BC">
        <w:rPr>
          <w:rFonts w:ascii="Times New Roman" w:eastAsia="Calibri" w:hAnsi="Times New Roman"/>
          <w:i/>
          <w:noProof/>
          <w:u w:val="single"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u w:val="single"/>
          <w:lang w:val="sr-Cyrl-CS"/>
        </w:rPr>
        <w:t>пројекта</w:t>
      </w:r>
    </w:p>
    <w:p w:rsidR="00C47D1C" w:rsidRPr="00C47D1C" w:rsidRDefault="00F06E25" w:rsidP="00C47D1C">
      <w:pPr>
        <w:spacing w:line="240" w:lineRule="auto"/>
        <w:rPr>
          <w:rFonts w:ascii="Times New Roman" w:eastAsia="Calibri" w:hAnsi="Times New Roman"/>
          <w:i/>
          <w:noProof/>
          <w:lang w:val="bs-Latn-BA"/>
        </w:rPr>
      </w:pPr>
      <w:r>
        <w:rPr>
          <w:rFonts w:ascii="Times New Roman" w:eastAsia="Calibri" w:hAnsi="Times New Roman"/>
          <w:i/>
          <w:noProof/>
          <w:lang w:val="sr-Cyrl-CS"/>
        </w:rPr>
        <w:t>Табела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11.3: </w:t>
      </w:r>
      <w:r>
        <w:rPr>
          <w:rFonts w:ascii="Times New Roman" w:eastAsia="Calibri" w:hAnsi="Times New Roman"/>
          <w:i/>
          <w:noProof/>
          <w:lang w:val="sr-Cyrl-CS"/>
        </w:rPr>
        <w:t>Листа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пројеката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техничке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сарадње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циклус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2020–2021 </w:t>
      </w:r>
      <w:r>
        <w:rPr>
          <w:rFonts w:ascii="Times New Roman" w:eastAsia="Calibri" w:hAnsi="Times New Roman"/>
          <w:i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које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поднесена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 xml:space="preserve"> </w:t>
      </w:r>
      <w:r>
        <w:rPr>
          <w:rFonts w:ascii="Times New Roman" w:eastAsia="Calibri" w:hAnsi="Times New Roman"/>
          <w:i/>
          <w:noProof/>
          <w:lang w:val="sr-Cyrl-CS"/>
        </w:rPr>
        <w:t>пријава</w:t>
      </w:r>
      <w:r w:rsidR="00C47D1C" w:rsidRPr="00C47D1C">
        <w:rPr>
          <w:rFonts w:ascii="Times New Roman" w:eastAsia="Calibri" w:hAnsi="Times New Roman"/>
          <w:i/>
          <w:noProof/>
          <w:lang w:val="bs-Latn-BA"/>
        </w:rPr>
        <w:t xml:space="preserve"> (BOH2018)</w:t>
      </w:r>
    </w:p>
    <w:p w:rsidR="00C47D1C" w:rsidRPr="00C47D1C" w:rsidRDefault="00C47D1C" w:rsidP="00C47D1C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03"/>
        <w:gridCol w:w="8333"/>
      </w:tblGrid>
      <w:tr w:rsidR="00C47D1C" w:rsidRPr="00F06E25" w:rsidTr="00E93FCB">
        <w:tc>
          <w:tcPr>
            <w:tcW w:w="576" w:type="dxa"/>
          </w:tcPr>
          <w:p w:rsidR="00C47D1C" w:rsidRPr="00F06E25" w:rsidRDefault="00F06E25" w:rsidP="00C47D1C">
            <w:pPr>
              <w:spacing w:line="240" w:lineRule="auto"/>
              <w:rPr>
                <w:rFonts w:ascii="Times New Roman" w:eastAsia="Calibri" w:hAnsi="Times New Roman"/>
                <w:b/>
                <w:noProof/>
                <w:lang w:val="sr-Cyrl-CS"/>
              </w:rPr>
            </w:pPr>
            <w:r>
              <w:rPr>
                <w:rFonts w:ascii="Times New Roman" w:eastAsia="Calibri" w:hAnsi="Times New Roman"/>
                <w:b/>
                <w:noProof/>
                <w:lang w:val="sr-Cyrl-CS"/>
              </w:rPr>
              <w:t>Р</w:t>
            </w:r>
            <w:r w:rsidR="00C47D1C" w:rsidRPr="00F06E25">
              <w:rPr>
                <w:rFonts w:ascii="Times New Roman" w:eastAsia="Calibri" w:hAnsi="Times New Roman"/>
                <w:b/>
                <w:noProof/>
                <w:lang w:val="sr-Cyrl-CS"/>
              </w:rPr>
              <w:t>.</w:t>
            </w:r>
            <w:r>
              <w:rPr>
                <w:rFonts w:ascii="Times New Roman" w:eastAsia="Calibri" w:hAnsi="Times New Roman"/>
                <w:b/>
                <w:noProof/>
                <w:lang w:val="sr-Cyrl-CS"/>
              </w:rPr>
              <w:t>б</w:t>
            </w:r>
            <w:r w:rsidR="00C47D1C" w:rsidRPr="00F06E25">
              <w:rPr>
                <w:rFonts w:ascii="Times New Roman" w:eastAsia="Calibri" w:hAnsi="Times New Roman"/>
                <w:b/>
                <w:noProof/>
                <w:lang w:val="sr-Cyrl-CS"/>
              </w:rPr>
              <w:t>.</w:t>
            </w:r>
          </w:p>
        </w:tc>
        <w:tc>
          <w:tcPr>
            <w:tcW w:w="8333" w:type="dxa"/>
          </w:tcPr>
          <w:p w:rsidR="00C47D1C" w:rsidRPr="00F06E25" w:rsidRDefault="00F06E25" w:rsidP="00281C5C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noProof/>
                <w:lang w:val="sr-Cyrl-CS"/>
              </w:rPr>
            </w:pPr>
            <w:r>
              <w:rPr>
                <w:rFonts w:ascii="Times New Roman" w:eastAsia="Calibri" w:hAnsi="Times New Roman"/>
                <w:b/>
                <w:noProof/>
                <w:lang w:val="sr-Cyrl-CS"/>
              </w:rPr>
              <w:t>Назив</w:t>
            </w:r>
            <w:r w:rsidR="00C47D1C" w:rsidRPr="00F06E25">
              <w:rPr>
                <w:rFonts w:ascii="Times New Roman" w:eastAsia="Calibri" w:hAnsi="Times New Roman"/>
                <w:b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b/>
                <w:noProof/>
                <w:lang w:val="sr-Cyrl-CS"/>
              </w:rPr>
              <w:t>пројекта</w:t>
            </w:r>
          </w:p>
        </w:tc>
      </w:tr>
      <w:tr w:rsidR="00C47D1C" w:rsidRPr="00F06E25" w:rsidTr="00E93FCB">
        <w:tc>
          <w:tcPr>
            <w:tcW w:w="576" w:type="dxa"/>
            <w:vAlign w:val="center"/>
          </w:tcPr>
          <w:p w:rsidR="00C47D1C" w:rsidRPr="00F06E25" w:rsidRDefault="00C47D1C" w:rsidP="00C47D1C">
            <w:pPr>
              <w:spacing w:line="240" w:lineRule="auto"/>
              <w:rPr>
                <w:rFonts w:ascii="Times New Roman" w:eastAsia="Calibri" w:hAnsi="Times New Roman"/>
                <w:noProof/>
                <w:lang w:val="sr-Cyrl-CS"/>
              </w:rPr>
            </w:pPr>
            <w:r w:rsidRPr="00F06E25">
              <w:rPr>
                <w:rFonts w:ascii="Times New Roman" w:eastAsia="Calibri" w:hAnsi="Times New Roman"/>
                <w:noProof/>
                <w:lang w:val="sr-Cyrl-CS"/>
              </w:rPr>
              <w:t>1.</w:t>
            </w:r>
          </w:p>
        </w:tc>
        <w:tc>
          <w:tcPr>
            <w:tcW w:w="8333" w:type="dxa"/>
          </w:tcPr>
          <w:p w:rsidR="00C47D1C" w:rsidRPr="00F06E25" w:rsidRDefault="00F06E25" w:rsidP="00C47D1C">
            <w:pPr>
              <w:spacing w:line="240" w:lineRule="auto"/>
              <w:rPr>
                <w:rFonts w:ascii="Times New Roman" w:eastAsia="Calibri" w:hAnsi="Times New Roman"/>
                <w:noProof/>
                <w:lang w:val="sr-Cyrl-CS"/>
              </w:rPr>
            </w:pPr>
            <w:r>
              <w:rPr>
                <w:rFonts w:ascii="Times New Roman" w:eastAsia="Calibri" w:hAnsi="Times New Roman"/>
                <w:noProof/>
                <w:lang w:val="sr-Cyrl-CS"/>
              </w:rPr>
              <w:t>Развијање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националних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капацитета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и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успостава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стандарда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за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смањење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ризика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по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здравље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становништ</w:t>
            </w:r>
            <w:r w:rsidR="00C031D7">
              <w:rPr>
                <w:rFonts w:ascii="Times New Roman" w:eastAsia="Calibri" w:hAnsi="Times New Roman"/>
                <w:noProof/>
                <w:lang w:val="sr-Cyrl-CS"/>
              </w:rPr>
              <w:t>в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усљед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излагања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радону</w:t>
            </w:r>
          </w:p>
        </w:tc>
      </w:tr>
      <w:tr w:rsidR="00C47D1C" w:rsidRPr="00F06E25" w:rsidTr="00E93FCB">
        <w:tc>
          <w:tcPr>
            <w:tcW w:w="576" w:type="dxa"/>
            <w:vAlign w:val="center"/>
          </w:tcPr>
          <w:p w:rsidR="00C47D1C" w:rsidRPr="00F06E25" w:rsidRDefault="00C47D1C" w:rsidP="00C47D1C">
            <w:pPr>
              <w:spacing w:line="240" w:lineRule="auto"/>
              <w:rPr>
                <w:rFonts w:ascii="Times New Roman" w:eastAsia="Calibri" w:hAnsi="Times New Roman"/>
                <w:noProof/>
                <w:lang w:val="sr-Cyrl-CS"/>
              </w:rPr>
            </w:pPr>
            <w:r w:rsidRPr="00F06E25">
              <w:rPr>
                <w:rFonts w:ascii="Times New Roman" w:eastAsia="Calibri" w:hAnsi="Times New Roman"/>
                <w:noProof/>
                <w:lang w:val="sr-Cyrl-CS"/>
              </w:rPr>
              <w:t>2.</w:t>
            </w:r>
          </w:p>
        </w:tc>
        <w:tc>
          <w:tcPr>
            <w:tcW w:w="8333" w:type="dxa"/>
          </w:tcPr>
          <w:p w:rsidR="00C47D1C" w:rsidRPr="00F06E25" w:rsidRDefault="00F06E25" w:rsidP="00BD05EE">
            <w:pPr>
              <w:spacing w:line="240" w:lineRule="auto"/>
              <w:rPr>
                <w:rFonts w:ascii="Times New Roman" w:eastAsia="Calibri" w:hAnsi="Times New Roman"/>
                <w:noProof/>
                <w:lang w:val="sr-Cyrl-CS"/>
              </w:rPr>
            </w:pPr>
            <w:r>
              <w:rPr>
                <w:rFonts w:ascii="Times New Roman" w:eastAsia="Calibri" w:hAnsi="Times New Roman"/>
                <w:noProof/>
                <w:lang w:val="sr-Cyrl-CS"/>
              </w:rPr>
              <w:t>Јачање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радиотерапијских</w:t>
            </w:r>
            <w:r w:rsidR="00BD05EE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центара</w:t>
            </w:r>
            <w:r w:rsidR="00BD05EE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и</w:t>
            </w:r>
            <w:r w:rsidR="00BD05EE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унапређење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квалитета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служби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за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медицинску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физику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и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заштиту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од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зрачења</w:t>
            </w:r>
          </w:p>
        </w:tc>
      </w:tr>
      <w:tr w:rsidR="00C47D1C" w:rsidRPr="00C47D1C" w:rsidTr="00E93FCB">
        <w:tc>
          <w:tcPr>
            <w:tcW w:w="576" w:type="dxa"/>
            <w:vAlign w:val="center"/>
          </w:tcPr>
          <w:p w:rsidR="00C47D1C" w:rsidRPr="00F06E25" w:rsidRDefault="00C47D1C" w:rsidP="00C47D1C">
            <w:pPr>
              <w:spacing w:line="240" w:lineRule="auto"/>
              <w:rPr>
                <w:rFonts w:ascii="Times New Roman" w:eastAsia="Calibri" w:hAnsi="Times New Roman"/>
                <w:noProof/>
                <w:lang w:val="sr-Cyrl-CS"/>
              </w:rPr>
            </w:pPr>
            <w:r w:rsidRPr="00F06E25">
              <w:rPr>
                <w:rFonts w:ascii="Times New Roman" w:eastAsia="Calibri" w:hAnsi="Times New Roman"/>
                <w:noProof/>
                <w:lang w:val="sr-Cyrl-CS"/>
              </w:rPr>
              <w:t>3.</w:t>
            </w:r>
          </w:p>
        </w:tc>
        <w:tc>
          <w:tcPr>
            <w:tcW w:w="8333" w:type="dxa"/>
          </w:tcPr>
          <w:p w:rsidR="00C47D1C" w:rsidRPr="00F06E25" w:rsidRDefault="00F06E25" w:rsidP="00281C5C">
            <w:pPr>
              <w:spacing w:line="240" w:lineRule="auto"/>
              <w:rPr>
                <w:rFonts w:ascii="Times New Roman" w:eastAsia="Calibri" w:hAnsi="Times New Roman"/>
                <w:noProof/>
                <w:lang w:val="sr-Cyrl-CS"/>
              </w:rPr>
            </w:pPr>
            <w:r>
              <w:rPr>
                <w:rFonts w:ascii="Times New Roman" w:eastAsia="Calibri" w:hAnsi="Times New Roman"/>
                <w:noProof/>
                <w:lang w:val="sr-Cyrl-CS"/>
              </w:rPr>
              <w:t>Јачање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употребе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радијационих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апликација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у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држави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заједно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са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надоградњом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 w:rsidR="00281C5C">
              <w:rPr>
                <w:rFonts w:ascii="Times New Roman" w:eastAsia="Calibri" w:hAnsi="Times New Roman"/>
                <w:noProof/>
                <w:lang w:val="sr-Cyrl-CS"/>
              </w:rPr>
              <w:t>еталонирања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(</w:t>
            </w:r>
            <w:r>
              <w:rPr>
                <w:rFonts w:ascii="Times New Roman" w:eastAsia="Calibri" w:hAnsi="Times New Roman"/>
                <w:noProof/>
                <w:lang w:val="sr-Latn-CS"/>
              </w:rPr>
              <w:t>SSDL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)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и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личном</w:t>
            </w:r>
            <w:r w:rsidR="00C47D1C" w:rsidRPr="00F06E25">
              <w:rPr>
                <w:rFonts w:ascii="Times New Roman" w:eastAsia="Calibri" w:hAnsi="Times New Roman"/>
                <w:noProof/>
                <w:lang w:val="sr-Cyrl-CS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sr-Cyrl-CS"/>
              </w:rPr>
              <w:t>дозиметријом</w:t>
            </w:r>
          </w:p>
        </w:tc>
      </w:tr>
    </w:tbl>
    <w:p w:rsidR="00C47D1C" w:rsidRPr="00C47D1C" w:rsidRDefault="00C47D1C" w:rsidP="00C47D1C">
      <w:pPr>
        <w:spacing w:line="240" w:lineRule="auto"/>
        <w:rPr>
          <w:rFonts w:ascii="Times New Roman" w:eastAsia="Calibri" w:hAnsi="Times New Roman"/>
          <w:noProof/>
          <w:lang w:val="hr-BA"/>
        </w:rPr>
      </w:pPr>
    </w:p>
    <w:p w:rsidR="00C47D1C" w:rsidRPr="00F06E25" w:rsidRDefault="00F06E25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Поред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Одјељењем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D25702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техничку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веома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интензивно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сарађује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другим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одјељењима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D25702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првенствено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Одјељењем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Одјељењем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примјену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нуклеарних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апликација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као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Канцеларијом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D25702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правне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послове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Тако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настављене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оквиру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Европске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централноазијске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мреже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радијациону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</w:t>
      </w:r>
      <w:r w:rsidR="00C47D1C" w:rsidRPr="00C47D1C">
        <w:rPr>
          <w:rFonts w:ascii="Times New Roman" w:eastAsia="Calibri" w:hAnsi="Times New Roman"/>
          <w:noProof/>
        </w:rPr>
        <w:t xml:space="preserve"> (EuCAS Network)</w:t>
      </w:r>
      <w:r w:rsidR="00D25702">
        <w:rPr>
          <w:rFonts w:ascii="Times New Roman" w:eastAsia="Calibri" w:hAnsi="Times New Roman"/>
          <w:noProof/>
        </w:rPr>
        <w:t>,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основана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септембру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2016.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окупља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представнике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22 </w:t>
      </w:r>
      <w:r>
        <w:rPr>
          <w:rFonts w:ascii="Times New Roman" w:eastAsia="Calibri" w:hAnsi="Times New Roman"/>
          <w:noProof/>
          <w:lang w:val="sr-Cyrl-CS"/>
        </w:rPr>
        <w:t>државе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D25702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регије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Будући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281C5C">
        <w:rPr>
          <w:rFonts w:ascii="Times New Roman" w:eastAsia="Calibri" w:hAnsi="Times New Roman"/>
          <w:noProof/>
          <w:lang w:val="sr-Cyrl-CS"/>
        </w:rPr>
        <w:t>Б</w:t>
      </w:r>
      <w:r>
        <w:rPr>
          <w:rFonts w:ascii="Times New Roman" w:eastAsia="Calibri" w:hAnsi="Times New Roman"/>
          <w:noProof/>
          <w:lang w:val="sr-Cyrl-CS"/>
        </w:rPr>
        <w:t>иХ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предсједавајућа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Радне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групе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1 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– </w:t>
      </w:r>
      <w:r>
        <w:rPr>
          <w:rFonts w:ascii="Times New Roman" w:eastAsia="Calibri" w:hAnsi="Times New Roman"/>
          <w:noProof/>
          <w:lang w:val="sr-Cyrl-CS"/>
        </w:rPr>
        <w:t>Радијациона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инфраструктура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децембру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организовала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тродневну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радионицу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под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називом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„</w:t>
      </w:r>
      <w:r>
        <w:rPr>
          <w:rFonts w:ascii="Times New Roman" w:eastAsia="Calibri" w:hAnsi="Times New Roman"/>
          <w:noProof/>
          <w:lang w:val="sr-Cyrl-CS"/>
        </w:rPr>
        <w:t>Стручни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састанак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циљу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размјене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искустава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регулаторним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интеракцијама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сусједним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земљама</w:t>
      </w:r>
      <w:r w:rsidR="00C47D1C" w:rsidRPr="00F06E25">
        <w:rPr>
          <w:rFonts w:ascii="Times New Roman" w:eastAsia="Calibri" w:hAnsi="Times New Roman"/>
          <w:noProof/>
          <w:lang w:val="sr-Cyrl-CS"/>
        </w:rPr>
        <w:t>“.</w:t>
      </w:r>
    </w:p>
    <w:p w:rsidR="00C47D1C" w:rsidRPr="00F06E25" w:rsidRDefault="00C47D1C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C47D1C" w:rsidRPr="00F06E25" w:rsidRDefault="00F06E25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Сходно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горе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наведеном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Одјељењем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безбједност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5071FF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наставила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имплементирањем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C56795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hAnsi="Times New Roman"/>
          <w:noProof/>
          <w:lang w:val="sr-Cyrl-CS" w:eastAsia="bs-Latn-BA"/>
        </w:rPr>
        <w:t>Интегрисани</w:t>
      </w:r>
      <w:r w:rsidR="00C56795" w:rsidRPr="00F06E2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C56795" w:rsidRPr="00F06E2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подршке</w:t>
      </w:r>
      <w:r w:rsidR="00C56795" w:rsidRPr="00F06E2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56795" w:rsidRPr="00F06E2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C56795" w:rsidRPr="00F06E25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C56795" w:rsidRPr="00F06E25">
        <w:rPr>
          <w:rFonts w:ascii="Times New Roman" w:eastAsia="Calibri" w:hAnsi="Times New Roman"/>
          <w:noProof/>
          <w:lang w:val="sr-Cyrl-CS"/>
        </w:rPr>
        <w:t>“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чему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више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информација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дато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дијеловима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2.2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8.5 </w:t>
      </w:r>
      <w:r>
        <w:rPr>
          <w:rFonts w:ascii="Times New Roman" w:eastAsia="Calibri" w:hAnsi="Times New Roman"/>
          <w:noProof/>
          <w:lang w:val="sr-Cyrl-CS"/>
        </w:rPr>
        <w:t>овог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извјештаја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оквиру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испуњавања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обавеза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чланова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2.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3. </w:t>
      </w:r>
      <w:r w:rsidR="00C82371" w:rsidRPr="00F06E25">
        <w:rPr>
          <w:rFonts w:ascii="Times New Roman" w:eastAsia="Calibri" w:hAnsi="Times New Roman"/>
          <w:noProof/>
          <w:lang w:val="sr-Cyrl-CS"/>
        </w:rPr>
        <w:t>„</w:t>
      </w:r>
      <w:r>
        <w:rPr>
          <w:rFonts w:ascii="Times New Roman" w:eastAsia="Calibri" w:hAnsi="Times New Roman"/>
          <w:noProof/>
          <w:lang w:val="sr-Cyrl-CS"/>
        </w:rPr>
        <w:t>Додатног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протокола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уз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Споразум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између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Босне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Херцеговине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C56795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примјени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заштитних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мјера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вези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643257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Уговором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неширењу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нуклеарног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оружја</w:t>
      </w:r>
      <w:r w:rsidR="00C82371" w:rsidRPr="00F06E25">
        <w:rPr>
          <w:rFonts w:ascii="Times New Roman" w:eastAsia="Calibri" w:hAnsi="Times New Roman"/>
          <w:noProof/>
          <w:lang w:val="sr-Cyrl-CS"/>
        </w:rPr>
        <w:t>“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даље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припремала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извјештаје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нукле</w:t>
      </w:r>
      <w:r w:rsidR="006F5AB3">
        <w:rPr>
          <w:rFonts w:ascii="Times New Roman" w:eastAsia="Calibri" w:hAnsi="Times New Roman"/>
          <w:noProof/>
          <w:lang w:val="sr-Cyrl-CS"/>
        </w:rPr>
        <w:t>а</w:t>
      </w:r>
      <w:r>
        <w:rPr>
          <w:rFonts w:ascii="Times New Roman" w:eastAsia="Calibri" w:hAnsi="Times New Roman"/>
          <w:noProof/>
          <w:lang w:val="sr-Cyrl-CS"/>
        </w:rPr>
        <w:t>рним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материјалима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били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достављени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одговарајуће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адресе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унутар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643257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уговореном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динамиком</w:t>
      </w:r>
      <w:r w:rsidR="00C47D1C" w:rsidRPr="00F06E25">
        <w:rPr>
          <w:rFonts w:ascii="Times New Roman" w:eastAsia="Calibri" w:hAnsi="Times New Roman"/>
          <w:noProof/>
          <w:lang w:val="sr-Cyrl-CS"/>
        </w:rPr>
        <w:t>.</w:t>
      </w:r>
    </w:p>
    <w:p w:rsidR="00C47D1C" w:rsidRPr="00F06E25" w:rsidRDefault="00C47D1C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C47D1C" w:rsidRPr="00F06E25" w:rsidRDefault="00F06E25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вршила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произлазе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„</w:t>
      </w:r>
      <w:r>
        <w:rPr>
          <w:rFonts w:ascii="Times New Roman" w:eastAsia="Calibri" w:hAnsi="Times New Roman"/>
          <w:noProof/>
          <w:lang w:val="sr-Cyrl-CS"/>
        </w:rPr>
        <w:t>Заједничке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конвенције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збрињавања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истрошених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горива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збрињавања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радиоактивног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отпада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“. </w:t>
      </w:r>
      <w:r>
        <w:rPr>
          <w:rFonts w:ascii="Times New Roman" w:eastAsia="Calibri" w:hAnsi="Times New Roman"/>
          <w:noProof/>
          <w:lang w:val="sr-Cyrl-CS"/>
        </w:rPr>
        <w:t>С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тим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вези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одговорила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постављена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питања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извјештају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достављеном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складу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горе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наведеном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конвенцијом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представници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учествовали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свим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активностима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току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Шестог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прегледног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састанка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земаља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потписница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наведене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конвенције</w:t>
      </w:r>
      <w:r w:rsidR="00C82371" w:rsidRPr="00F06E25">
        <w:rPr>
          <w:rFonts w:ascii="Times New Roman" w:eastAsia="Calibri" w:hAnsi="Times New Roman"/>
          <w:noProof/>
          <w:lang w:val="sr-Cyrl-CS"/>
        </w:rPr>
        <w:t>,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одржаног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периоду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21.05.</w:t>
      </w:r>
      <w:r w:rsidR="00C47D1C" w:rsidRPr="00F06E25">
        <w:rPr>
          <w:rFonts w:ascii="Times New Roman" w:eastAsia="Calibri" w:hAnsi="Times New Roman"/>
          <w:i/>
          <w:noProof/>
          <w:lang w:val="sr-Cyrl-CS"/>
        </w:rPr>
        <w:t>–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1.6.2018.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>.</w:t>
      </w:r>
    </w:p>
    <w:p w:rsidR="00C47D1C" w:rsidRPr="00F06E25" w:rsidRDefault="00C47D1C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C47D1C" w:rsidRPr="00F06E25" w:rsidRDefault="00F06E25" w:rsidP="00C47D1C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Двије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најважније</w:t>
      </w:r>
      <w:r w:rsidR="00C82371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сарадње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C82371" w:rsidRPr="00F06E25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ом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току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биле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: </w:t>
      </w:r>
      <w:r>
        <w:rPr>
          <w:rFonts w:ascii="Times New Roman" w:eastAsia="Calibri" w:hAnsi="Times New Roman"/>
          <w:noProof/>
          <w:lang w:val="sr-Cyrl-CS"/>
        </w:rPr>
        <w:t>посјета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Раф</w:t>
      </w:r>
      <w:r>
        <w:rPr>
          <w:rFonts w:ascii="Times New Roman" w:eastAsia="Calibri" w:hAnsi="Times New Roman"/>
          <w:noProof/>
        </w:rPr>
        <w:t>о</w:t>
      </w:r>
      <w:r>
        <w:rPr>
          <w:rFonts w:ascii="Times New Roman" w:eastAsia="Calibri" w:hAnsi="Times New Roman"/>
          <w:noProof/>
          <w:lang w:val="hr-HR"/>
        </w:rPr>
        <w:t>-</w:t>
      </w:r>
      <w:r>
        <w:rPr>
          <w:rFonts w:ascii="Times New Roman" w:eastAsia="Calibri" w:hAnsi="Times New Roman"/>
          <w:noProof/>
          <w:lang w:val="sr-Cyrl-CS"/>
        </w:rPr>
        <w:t>Кајадо</w:t>
      </w:r>
      <w:r w:rsidR="00B73EA8" w:rsidRPr="00F06E25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директорице</w:t>
      </w:r>
      <w:r w:rsidR="00B73EA8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Pr="00F06E25">
        <w:rPr>
          <w:rFonts w:ascii="Times New Roman" w:eastAsia="Calibri" w:hAnsi="Times New Roman"/>
          <w:noProof/>
          <w:lang w:val="sr-Cyrl-CS"/>
        </w:rPr>
        <w:t>Одјељења за техничку сарадњу ИАЕА-е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Европу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периоду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4–5.10.2018.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реализација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процјене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заштите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професионално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изложених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лица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негативног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утицаја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јонизујућег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зрачења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кроз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мисију</w:t>
      </w:r>
      <w:r w:rsidR="006F5AB3">
        <w:rPr>
          <w:rFonts w:ascii="Times New Roman" w:eastAsia="Calibri" w:hAnsi="Times New Roman"/>
          <w:noProof/>
          <w:lang w:val="sr-Latn-CS"/>
        </w:rPr>
        <w:t xml:space="preserve"> ORPAS</w:t>
      </w:r>
      <w:r w:rsidR="00C47D1C" w:rsidRPr="00F06E25">
        <w:rPr>
          <w:rFonts w:ascii="Times New Roman" w:eastAsia="Calibri" w:hAnsi="Times New Roman"/>
          <w:noProof/>
          <w:vertAlign w:val="superscript"/>
          <w:lang w:val="sr-Cyrl-CS"/>
        </w:rPr>
        <w:footnoteReference w:id="12"/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периоду</w:t>
      </w:r>
      <w:r w:rsidR="00C47D1C" w:rsidRPr="00F06E25">
        <w:rPr>
          <w:rFonts w:ascii="Times New Roman" w:eastAsia="Calibri" w:hAnsi="Times New Roman"/>
          <w:noProof/>
          <w:lang w:val="sr-Cyrl-CS"/>
        </w:rPr>
        <w:t xml:space="preserve"> 8–16.10.2018.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C47D1C" w:rsidRPr="00F06E25">
        <w:rPr>
          <w:rFonts w:ascii="Times New Roman" w:eastAsia="Calibri" w:hAnsi="Times New Roman"/>
          <w:noProof/>
          <w:lang w:val="sr-Cyrl-CS"/>
        </w:rPr>
        <w:t>.</w:t>
      </w:r>
    </w:p>
    <w:p w:rsidR="005174B1" w:rsidRPr="004B3959" w:rsidRDefault="005174B1" w:rsidP="00BA4D7F">
      <w:pPr>
        <w:spacing w:line="240" w:lineRule="auto"/>
        <w:rPr>
          <w:rFonts w:ascii="Times New Roman" w:hAnsi="Times New Roman"/>
          <w:color w:val="FF0000"/>
          <w:sz w:val="22"/>
          <w:highlight w:val="yellow"/>
          <w:lang w:val="bs-Latn-BA"/>
        </w:rPr>
      </w:pPr>
    </w:p>
    <w:p w:rsidR="00E35492" w:rsidRPr="004B3959" w:rsidRDefault="00E35492" w:rsidP="00630B52">
      <w:pPr>
        <w:pStyle w:val="Heading4"/>
        <w:numPr>
          <w:ilvl w:val="2"/>
          <w:numId w:val="18"/>
        </w:numPr>
        <w:tabs>
          <w:tab w:val="left" w:pos="1134"/>
          <w:tab w:val="left" w:pos="1276"/>
        </w:tabs>
        <w:ind w:hanging="436"/>
        <w:rPr>
          <w:noProof/>
          <w:lang w:val="bs-Latn-BA" w:eastAsia="bs-Latn-BA"/>
        </w:rPr>
      </w:pPr>
      <w:r w:rsidRPr="004B3959">
        <w:rPr>
          <w:noProof/>
          <w:lang w:val="bs-Latn-BA" w:eastAsia="bs-Latn-BA"/>
        </w:rPr>
        <w:t xml:space="preserve"> RASIMS</w:t>
      </w:r>
    </w:p>
    <w:p w:rsidR="00E35492" w:rsidRPr="004B3959" w:rsidRDefault="00E35492" w:rsidP="00E35492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p w:rsidR="00E35492" w:rsidRPr="006F5AB3" w:rsidRDefault="00E35492" w:rsidP="00E35492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 w:rsidRPr="004B3959">
        <w:rPr>
          <w:rFonts w:ascii="Times New Roman" w:eastAsia="Calibri" w:hAnsi="Times New Roman"/>
          <w:noProof/>
          <w:lang w:val="bs-Latn-BA"/>
        </w:rPr>
        <w:t>RASIMS (Radiation Safety Information Management System – S</w:t>
      </w:r>
      <w:r w:rsidR="006F5AB3">
        <w:rPr>
          <w:rFonts w:ascii="Times New Roman" w:eastAsia="Calibri" w:hAnsi="Times New Roman"/>
          <w:noProof/>
          <w:lang w:val="sr-Cyrl-CS"/>
        </w:rPr>
        <w:t>истем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управљања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информацијама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радијационој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сигурности</w:t>
      </w:r>
      <w:r w:rsidRPr="006F5AB3">
        <w:rPr>
          <w:rFonts w:ascii="Times New Roman" w:eastAsia="Calibri" w:hAnsi="Times New Roman"/>
          <w:noProof/>
          <w:lang w:val="sr-Cyrl-CS"/>
        </w:rPr>
        <w:t xml:space="preserve">) </w:t>
      </w:r>
      <w:r w:rsidR="006F5AB3">
        <w:rPr>
          <w:rFonts w:ascii="Times New Roman" w:eastAsia="Calibri" w:hAnsi="Times New Roman"/>
          <w:noProof/>
          <w:lang w:val="sr-Cyrl-CS"/>
        </w:rPr>
        <w:t>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интернет</w:t>
      </w:r>
      <w:r w:rsidR="00630B5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платформа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коју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креирала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која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омогућава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државама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чланицама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Секретаријату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заједно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прикупљају</w:t>
      </w:r>
      <w:r w:rsidRPr="006F5AB3">
        <w:rPr>
          <w:rFonts w:ascii="Times New Roman" w:eastAsia="Calibri" w:hAnsi="Times New Roman"/>
          <w:noProof/>
          <w:lang w:val="sr-Cyrl-CS"/>
        </w:rPr>
        <w:t xml:space="preserve">, </w:t>
      </w:r>
      <w:r w:rsidR="006F5AB3">
        <w:rPr>
          <w:rFonts w:ascii="Times New Roman" w:eastAsia="Calibri" w:hAnsi="Times New Roman"/>
          <w:noProof/>
          <w:lang w:val="sr-Cyrl-CS"/>
        </w:rPr>
        <w:t>анализирају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приказују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информације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вези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државном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инфраструктуром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за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радијациону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сигурност</w:t>
      </w:r>
      <w:r w:rsidRPr="006F5AB3">
        <w:rPr>
          <w:rFonts w:ascii="Times New Roman" w:eastAsia="Calibri" w:hAnsi="Times New Roman"/>
          <w:noProof/>
          <w:lang w:val="sr-Cyrl-CS"/>
        </w:rPr>
        <w:t xml:space="preserve">, </w:t>
      </w:r>
      <w:r w:rsidR="006F5AB3">
        <w:rPr>
          <w:rFonts w:ascii="Times New Roman" w:eastAsia="Calibri" w:hAnsi="Times New Roman"/>
          <w:noProof/>
          <w:lang w:val="sr-Cyrl-CS"/>
        </w:rPr>
        <w:t>сигурност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радиоактивног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отпада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сигурност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транспорта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радиоактивног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материјала</w:t>
      </w:r>
      <w:r w:rsidRPr="006F5AB3">
        <w:rPr>
          <w:rFonts w:ascii="Times New Roman" w:eastAsia="Calibri" w:hAnsi="Times New Roman"/>
          <w:noProof/>
          <w:lang w:val="sr-Cyrl-CS"/>
        </w:rPr>
        <w:t xml:space="preserve">. </w:t>
      </w:r>
      <w:r w:rsidR="006F5AB3">
        <w:rPr>
          <w:rFonts w:ascii="Times New Roman" w:eastAsia="Calibri" w:hAnsi="Times New Roman"/>
          <w:noProof/>
          <w:lang w:val="sr-Cyrl-CS"/>
        </w:rPr>
        <w:t>Поред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олакшавања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утврђивања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државних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регионалних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потреба</w:t>
      </w:r>
      <w:r w:rsidRPr="006F5AB3">
        <w:rPr>
          <w:rFonts w:ascii="Times New Roman" w:eastAsia="Calibri" w:hAnsi="Times New Roman"/>
          <w:noProof/>
          <w:lang w:val="sr-Cyrl-CS"/>
        </w:rPr>
        <w:t xml:space="preserve">, </w:t>
      </w:r>
      <w:r w:rsidR="006F5AB3">
        <w:rPr>
          <w:rFonts w:ascii="Times New Roman" w:eastAsia="Calibri" w:hAnsi="Times New Roman"/>
          <w:noProof/>
          <w:lang w:val="sr-Cyrl-CS"/>
        </w:rPr>
        <w:t>информације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у</w:t>
      </w:r>
      <w:r w:rsidRPr="004B3959">
        <w:rPr>
          <w:rFonts w:ascii="Times New Roman" w:eastAsia="Calibri" w:hAnsi="Times New Roman"/>
          <w:noProof/>
          <w:lang w:val="bs-Latn-BA"/>
        </w:rPr>
        <w:t xml:space="preserve"> RASIMS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користе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за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низ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других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потреба</w:t>
      </w:r>
      <w:r w:rsidRPr="006F5AB3">
        <w:rPr>
          <w:rFonts w:ascii="Times New Roman" w:eastAsia="Calibri" w:hAnsi="Times New Roman"/>
          <w:noProof/>
          <w:lang w:val="sr-Cyrl-CS"/>
        </w:rPr>
        <w:t xml:space="preserve">, </w:t>
      </w:r>
      <w:r w:rsidR="006F5AB3">
        <w:rPr>
          <w:rFonts w:ascii="Times New Roman" w:eastAsia="Calibri" w:hAnsi="Times New Roman"/>
          <w:noProof/>
          <w:lang w:val="sr-Cyrl-CS"/>
        </w:rPr>
        <w:t>укључујући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израду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нових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пројеката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техничке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сарадње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ом</w:t>
      </w:r>
      <w:r w:rsidRPr="006F5AB3">
        <w:rPr>
          <w:rFonts w:ascii="Times New Roman" w:eastAsia="Calibri" w:hAnsi="Times New Roman"/>
          <w:noProof/>
          <w:lang w:val="sr-Cyrl-CS"/>
        </w:rPr>
        <w:t xml:space="preserve">, </w:t>
      </w:r>
      <w:r w:rsidR="006F5AB3">
        <w:rPr>
          <w:rFonts w:ascii="Times New Roman" w:eastAsia="Calibri" w:hAnsi="Times New Roman"/>
          <w:noProof/>
          <w:lang w:val="sr-Cyrl-CS"/>
        </w:rPr>
        <w:t>те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током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процеса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одобравања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испоруке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извора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зрачења</w:t>
      </w:r>
      <w:r w:rsidR="00F5105F"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државама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чланицама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аспекта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радијационе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сигурности</w:t>
      </w:r>
      <w:r w:rsidRPr="006F5AB3">
        <w:rPr>
          <w:rFonts w:ascii="Times New Roman" w:eastAsia="Calibri" w:hAnsi="Times New Roman"/>
          <w:noProof/>
          <w:lang w:val="sr-Cyrl-CS"/>
        </w:rPr>
        <w:t xml:space="preserve">. </w:t>
      </w:r>
      <w:r w:rsidRPr="004B3959">
        <w:rPr>
          <w:rFonts w:ascii="Times New Roman" w:eastAsia="Calibri" w:hAnsi="Times New Roman"/>
          <w:noProof/>
          <w:lang w:val="bs-Latn-BA"/>
        </w:rPr>
        <w:t xml:space="preserve">RASIMS </w:t>
      </w:r>
      <w:r w:rsidR="006F5AB3">
        <w:rPr>
          <w:rFonts w:ascii="Times New Roman" w:eastAsia="Calibri" w:hAnsi="Times New Roman"/>
          <w:noProof/>
          <w:lang w:val="sr-Cyrl-CS"/>
        </w:rPr>
        <w:t>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стога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фокусиран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на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државе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чланице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које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примају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помоћ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од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учествују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државним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регионалним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пројектима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 xml:space="preserve">. </w:t>
      </w:r>
      <w:r w:rsidR="006F5AB3">
        <w:rPr>
          <w:rFonts w:ascii="Times New Roman" w:eastAsia="Calibri" w:hAnsi="Times New Roman"/>
          <w:noProof/>
          <w:lang w:val="sr-Cyrl-CS"/>
        </w:rPr>
        <w:t>Државе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чланице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такође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могу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користити</w:t>
      </w:r>
      <w:r w:rsidRPr="004B3959">
        <w:rPr>
          <w:rFonts w:ascii="Times New Roman" w:eastAsia="Calibri" w:hAnsi="Times New Roman"/>
          <w:noProof/>
          <w:lang w:val="bs-Latn-BA"/>
        </w:rPr>
        <w:t xml:space="preserve"> RASIMS </w:t>
      </w:r>
      <w:r w:rsidR="006F5AB3">
        <w:rPr>
          <w:rFonts w:ascii="Times New Roman" w:eastAsia="Calibri" w:hAnsi="Times New Roman"/>
          <w:noProof/>
          <w:lang w:val="sr-Cyrl-CS"/>
        </w:rPr>
        <w:t>да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Секретаријату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пруже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повратне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информације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о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сигурносним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стандардима</w:t>
      </w:r>
      <w:r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lang w:val="sr-Cyrl-CS"/>
        </w:rPr>
        <w:t>-</w:t>
      </w:r>
      <w:r w:rsidR="006F5AB3">
        <w:rPr>
          <w:rFonts w:ascii="Times New Roman" w:eastAsia="Calibri" w:hAnsi="Times New Roman"/>
          <w:noProof/>
          <w:lang w:val="sr-Cyrl-CS"/>
        </w:rPr>
        <w:t>е</w:t>
      </w:r>
      <w:r w:rsidRPr="006F5AB3">
        <w:rPr>
          <w:rFonts w:ascii="Times New Roman" w:eastAsia="Calibri" w:hAnsi="Times New Roman"/>
          <w:noProof/>
          <w:lang w:val="sr-Cyrl-CS"/>
        </w:rPr>
        <w:t>.</w:t>
      </w:r>
    </w:p>
    <w:p w:rsidR="00DD6AE8" w:rsidRPr="006F5AB3" w:rsidRDefault="00DD6AE8" w:rsidP="00E35492">
      <w:pPr>
        <w:spacing w:line="240" w:lineRule="auto"/>
        <w:rPr>
          <w:rFonts w:ascii="Times New Roman" w:eastAsia="Calibri" w:hAnsi="Times New Roman"/>
          <w:noProof/>
          <w:lang w:val="sr-Cyrl-CS"/>
        </w:rPr>
      </w:pPr>
    </w:p>
    <w:p w:rsidR="00E35492" w:rsidRPr="006F5AB3" w:rsidRDefault="006F5AB3" w:rsidP="00E35492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Информације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E35492" w:rsidRPr="004B3959">
        <w:rPr>
          <w:rFonts w:ascii="Times New Roman" w:eastAsia="Calibri" w:hAnsi="Times New Roman"/>
          <w:noProof/>
          <w:lang w:val="bs-Latn-BA"/>
        </w:rPr>
        <w:t xml:space="preserve"> RASIMS-</w:t>
      </w:r>
      <w:r>
        <w:rPr>
          <w:rFonts w:ascii="Times New Roman" w:eastAsia="Calibri" w:hAnsi="Times New Roman"/>
          <w:noProof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груписане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тематске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lang w:val="bs-Latn-BA"/>
        </w:rPr>
        <w:t xml:space="preserve">(Thematic Safety Areas – TSA) </w:t>
      </w:r>
      <w:r>
        <w:rPr>
          <w:rFonts w:ascii="Times New Roman" w:eastAsia="Calibri" w:hAnsi="Times New Roman"/>
          <w:noProof/>
          <w:lang w:val="sr-Cyrl-CS"/>
        </w:rPr>
        <w:t>како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осигурало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релевантни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аспекти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сигурносних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стандарда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DD6AE8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покривени</w:t>
      </w:r>
      <w:r w:rsidR="00DD6AE8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DD6AE8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свеобухватан</w:t>
      </w:r>
      <w:r w:rsidR="00DD6AE8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DD6AE8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досљедан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начин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Дефинисане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сљедеће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тематске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lang w:val="sr-Cyrl-CS"/>
        </w:rPr>
        <w:t>:</w:t>
      </w:r>
    </w:p>
    <w:p w:rsidR="00DD6AE8" w:rsidRPr="004B3959" w:rsidRDefault="00DD6AE8" w:rsidP="00E35492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p w:rsidR="00E35492" w:rsidRPr="006F5AB3" w:rsidRDefault="006F5AB3" w:rsidP="00E35492">
      <w:pPr>
        <w:pStyle w:val="ListParagraph"/>
        <w:numPr>
          <w:ilvl w:val="0"/>
          <w:numId w:val="17"/>
        </w:numPr>
        <w:spacing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4B3959">
        <w:rPr>
          <w:rFonts w:eastAsia="Calibri"/>
          <w:noProof/>
          <w:lang w:val="bs-Latn-BA"/>
        </w:rPr>
        <w:t>TSA</w:t>
      </w:r>
      <w:r w:rsidR="00E35492" w:rsidRPr="006F5AB3">
        <w:rPr>
          <w:rFonts w:eastAsia="Calibri"/>
          <w:noProof/>
          <w:szCs w:val="22"/>
          <w:lang w:val="sr-Cyrl-CS"/>
        </w:rPr>
        <w:t xml:space="preserve">1 – </w:t>
      </w:r>
      <w:r>
        <w:rPr>
          <w:rFonts w:eastAsia="Calibri"/>
          <w:noProof/>
          <w:szCs w:val="22"/>
          <w:lang w:val="sr-Cyrl-CS"/>
        </w:rPr>
        <w:t>Регулаторна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инфраструктура</w:t>
      </w:r>
    </w:p>
    <w:p w:rsidR="00E35492" w:rsidRPr="006F5AB3" w:rsidRDefault="006F5AB3" w:rsidP="00E35492">
      <w:pPr>
        <w:pStyle w:val="ListParagraph"/>
        <w:numPr>
          <w:ilvl w:val="0"/>
          <w:numId w:val="17"/>
        </w:numPr>
        <w:spacing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4B3959">
        <w:rPr>
          <w:rFonts w:eastAsia="Calibri"/>
          <w:noProof/>
          <w:lang w:val="bs-Latn-BA"/>
        </w:rPr>
        <w:t>TSA</w:t>
      </w:r>
      <w:r w:rsidR="00E35492" w:rsidRPr="006F5AB3">
        <w:rPr>
          <w:rFonts w:eastAsia="Calibri"/>
          <w:noProof/>
          <w:szCs w:val="22"/>
          <w:lang w:val="sr-Cyrl-CS"/>
        </w:rPr>
        <w:t xml:space="preserve">2 – </w:t>
      </w:r>
      <w:r>
        <w:rPr>
          <w:rFonts w:eastAsia="Calibri"/>
          <w:noProof/>
          <w:szCs w:val="22"/>
          <w:lang w:val="sr-Cyrl-CS"/>
        </w:rPr>
        <w:t>Заштита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од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зрачења</w:t>
      </w:r>
      <w:r w:rsidR="00E35492" w:rsidRPr="006F5AB3">
        <w:rPr>
          <w:rFonts w:eastAsia="Calibri"/>
          <w:noProof/>
          <w:szCs w:val="22"/>
          <w:lang w:val="sr-Cyrl-CS"/>
        </w:rPr>
        <w:t xml:space="preserve"> (</w:t>
      </w:r>
      <w:r>
        <w:rPr>
          <w:rFonts w:eastAsia="Calibri"/>
          <w:noProof/>
          <w:szCs w:val="22"/>
          <w:lang w:val="sr-Cyrl-CS"/>
        </w:rPr>
        <w:t>радиолошка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заштита</w:t>
      </w:r>
      <w:r w:rsidR="00E35492" w:rsidRPr="006F5AB3">
        <w:rPr>
          <w:rFonts w:eastAsia="Calibri"/>
          <w:noProof/>
          <w:szCs w:val="22"/>
          <w:lang w:val="sr-Cyrl-CS"/>
        </w:rPr>
        <w:t xml:space="preserve">) </w:t>
      </w:r>
      <w:r>
        <w:rPr>
          <w:rFonts w:eastAsia="Calibri"/>
          <w:noProof/>
          <w:szCs w:val="22"/>
          <w:lang w:val="sr-Cyrl-CS"/>
        </w:rPr>
        <w:t>у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професионалној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експозицији</w:t>
      </w:r>
    </w:p>
    <w:p w:rsidR="00E35492" w:rsidRPr="006F5AB3" w:rsidRDefault="006F5AB3" w:rsidP="00E35492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4B3959">
        <w:rPr>
          <w:rFonts w:eastAsia="Calibri"/>
          <w:noProof/>
          <w:lang w:val="bs-Latn-BA"/>
        </w:rPr>
        <w:t>TSA</w:t>
      </w:r>
      <w:r w:rsidR="00E35492" w:rsidRPr="006F5AB3">
        <w:rPr>
          <w:rFonts w:eastAsia="Calibri"/>
          <w:noProof/>
          <w:szCs w:val="22"/>
          <w:lang w:val="sr-Cyrl-CS"/>
        </w:rPr>
        <w:t xml:space="preserve">3 – </w:t>
      </w:r>
      <w:r>
        <w:rPr>
          <w:rFonts w:eastAsia="Calibri"/>
          <w:noProof/>
          <w:szCs w:val="22"/>
          <w:lang w:val="sr-Cyrl-CS"/>
        </w:rPr>
        <w:t>Заштита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од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зрачења</w:t>
      </w:r>
      <w:r w:rsidR="00E35492" w:rsidRPr="006F5AB3">
        <w:rPr>
          <w:rFonts w:eastAsia="Calibri"/>
          <w:noProof/>
          <w:szCs w:val="22"/>
          <w:lang w:val="sr-Cyrl-CS"/>
        </w:rPr>
        <w:t xml:space="preserve"> (</w:t>
      </w:r>
      <w:r>
        <w:rPr>
          <w:rFonts w:eastAsia="Calibri"/>
          <w:noProof/>
          <w:szCs w:val="22"/>
          <w:lang w:val="sr-Cyrl-CS"/>
        </w:rPr>
        <w:t>радиолошка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заштита</w:t>
      </w:r>
      <w:r w:rsidR="00E35492" w:rsidRPr="006F5AB3">
        <w:rPr>
          <w:rFonts w:eastAsia="Calibri"/>
          <w:noProof/>
          <w:szCs w:val="22"/>
          <w:lang w:val="sr-Cyrl-CS"/>
        </w:rPr>
        <w:t xml:space="preserve">) </w:t>
      </w:r>
      <w:r>
        <w:rPr>
          <w:rFonts w:eastAsia="Calibri"/>
          <w:noProof/>
          <w:szCs w:val="22"/>
          <w:lang w:val="sr-Cyrl-CS"/>
        </w:rPr>
        <w:t>у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медицинској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експозицији</w:t>
      </w:r>
    </w:p>
    <w:p w:rsidR="00E35492" w:rsidRPr="006F5AB3" w:rsidRDefault="006F5AB3" w:rsidP="00E35492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4B3959">
        <w:rPr>
          <w:rFonts w:eastAsia="Calibri"/>
          <w:noProof/>
          <w:lang w:val="bs-Latn-BA"/>
        </w:rPr>
        <w:t>TSA</w:t>
      </w:r>
      <w:r w:rsidR="00E35492" w:rsidRPr="006F5AB3">
        <w:rPr>
          <w:rFonts w:eastAsia="Calibri"/>
          <w:noProof/>
          <w:szCs w:val="22"/>
          <w:lang w:val="sr-Cyrl-CS"/>
        </w:rPr>
        <w:t xml:space="preserve">4 – </w:t>
      </w:r>
      <w:r>
        <w:rPr>
          <w:rFonts w:eastAsia="Calibri"/>
          <w:noProof/>
          <w:szCs w:val="22"/>
          <w:lang w:val="sr-Cyrl-CS"/>
        </w:rPr>
        <w:t>Радиолошка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заштита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становништва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животне</w:t>
      </w:r>
      <w:r w:rsidR="00BD190A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средине</w:t>
      </w:r>
      <w:r w:rsidR="00E35492" w:rsidRPr="006F5AB3">
        <w:rPr>
          <w:rFonts w:eastAsia="Calibri"/>
          <w:noProof/>
          <w:szCs w:val="22"/>
          <w:lang w:val="sr-Cyrl-CS"/>
        </w:rPr>
        <w:t xml:space="preserve">, </w:t>
      </w:r>
      <w:r>
        <w:rPr>
          <w:rFonts w:eastAsia="Calibri"/>
          <w:noProof/>
          <w:szCs w:val="22"/>
          <w:lang w:val="sr-Cyrl-CS"/>
        </w:rPr>
        <w:t>укључујући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управљање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радиоактивним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отпадом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изворима</w:t>
      </w:r>
      <w:r w:rsidR="00F5105F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зрачења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који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се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не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користе</w:t>
      </w:r>
    </w:p>
    <w:p w:rsidR="006F5AB3" w:rsidRPr="006F5AB3" w:rsidRDefault="006F5AB3" w:rsidP="006F5AB3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6F5AB3">
        <w:rPr>
          <w:rFonts w:eastAsia="Calibri"/>
          <w:noProof/>
          <w:lang w:val="bs-Latn-BA"/>
        </w:rPr>
        <w:t xml:space="preserve">TSA5 – </w:t>
      </w:r>
      <w:r w:rsidRPr="006F5AB3">
        <w:rPr>
          <w:rFonts w:eastAsia="Calibri"/>
          <w:noProof/>
          <w:lang w:val="sr-Cyrl-CS"/>
        </w:rPr>
        <w:t>Припрема и одговор на радиолошке ванредне ситуације</w:t>
      </w:r>
    </w:p>
    <w:p w:rsidR="00E35492" w:rsidRPr="006F5AB3" w:rsidRDefault="006F5AB3" w:rsidP="00E35492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4B3959">
        <w:rPr>
          <w:rFonts w:eastAsia="Calibri"/>
          <w:noProof/>
          <w:lang w:val="bs-Latn-BA"/>
        </w:rPr>
        <w:t>TSA</w:t>
      </w:r>
      <w:r w:rsidR="00E35492" w:rsidRPr="006F5AB3">
        <w:rPr>
          <w:rFonts w:eastAsia="Calibri"/>
          <w:noProof/>
          <w:szCs w:val="22"/>
          <w:lang w:val="sr-Cyrl-CS"/>
        </w:rPr>
        <w:t xml:space="preserve">6 – </w:t>
      </w:r>
      <w:r>
        <w:rPr>
          <w:rFonts w:eastAsia="Calibri"/>
          <w:noProof/>
          <w:szCs w:val="22"/>
          <w:lang w:val="sr-Cyrl-CS"/>
        </w:rPr>
        <w:t>Едукација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обука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у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области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радијационе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сигурности</w:t>
      </w:r>
      <w:r w:rsidR="00E35492" w:rsidRPr="006F5AB3">
        <w:rPr>
          <w:rFonts w:eastAsia="Calibri"/>
          <w:noProof/>
          <w:szCs w:val="22"/>
          <w:lang w:val="sr-Cyrl-CS"/>
        </w:rPr>
        <w:t xml:space="preserve">, </w:t>
      </w:r>
      <w:r>
        <w:rPr>
          <w:rFonts w:eastAsia="Calibri"/>
          <w:noProof/>
          <w:szCs w:val="22"/>
          <w:lang w:val="sr-Cyrl-CS"/>
        </w:rPr>
        <w:t>сигурности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транспорта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и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радиоактивног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отпада</w:t>
      </w:r>
    </w:p>
    <w:p w:rsidR="00E35492" w:rsidRPr="006F5AB3" w:rsidRDefault="006F5AB3" w:rsidP="00E35492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eastAsia="Calibri"/>
          <w:noProof/>
          <w:szCs w:val="22"/>
          <w:lang w:val="sr-Cyrl-CS"/>
        </w:rPr>
      </w:pPr>
      <w:r w:rsidRPr="004B3959">
        <w:rPr>
          <w:rFonts w:eastAsia="Calibri"/>
          <w:noProof/>
          <w:lang w:val="bs-Latn-BA"/>
        </w:rPr>
        <w:t>TSA</w:t>
      </w:r>
      <w:r w:rsidR="00E35492" w:rsidRPr="006F5AB3">
        <w:rPr>
          <w:rFonts w:eastAsia="Calibri"/>
          <w:noProof/>
          <w:szCs w:val="22"/>
          <w:lang w:val="sr-Cyrl-CS"/>
        </w:rPr>
        <w:t xml:space="preserve">7 – </w:t>
      </w:r>
      <w:r>
        <w:rPr>
          <w:rFonts w:eastAsia="Calibri"/>
          <w:noProof/>
          <w:szCs w:val="22"/>
          <w:lang w:val="sr-Cyrl-CS"/>
        </w:rPr>
        <w:t>Сигурност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транспорта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радиоактивног</w:t>
      </w:r>
      <w:r w:rsidR="00E35492" w:rsidRPr="006F5AB3">
        <w:rPr>
          <w:rFonts w:eastAsia="Calibri"/>
          <w:noProof/>
          <w:szCs w:val="22"/>
          <w:lang w:val="sr-Cyrl-CS"/>
        </w:rPr>
        <w:t xml:space="preserve"> </w:t>
      </w:r>
      <w:r>
        <w:rPr>
          <w:rFonts w:eastAsia="Calibri"/>
          <w:noProof/>
          <w:szCs w:val="22"/>
          <w:lang w:val="sr-Cyrl-CS"/>
        </w:rPr>
        <w:t>материјала</w:t>
      </w:r>
    </w:p>
    <w:p w:rsidR="00E35492" w:rsidRPr="004B3959" w:rsidRDefault="00E35492" w:rsidP="00E35492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p w:rsidR="00630B52" w:rsidRPr="006F5AB3" w:rsidRDefault="006F5AB3" w:rsidP="00630B52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2018</w:t>
      </w:r>
      <w:r w:rsidR="00DD6AE8" w:rsidRPr="006F5AB3">
        <w:rPr>
          <w:rFonts w:ascii="Times New Roman" w:eastAsia="Calibri" w:hAnsi="Times New Roman"/>
          <w:noProof/>
          <w:lang w:val="sr-Cyrl-CS"/>
        </w:rPr>
        <w:t>.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извршила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надоградњу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софтвера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E35492" w:rsidRPr="004B3959">
        <w:rPr>
          <w:rFonts w:ascii="Times New Roman" w:eastAsia="Calibri" w:hAnsi="Times New Roman"/>
          <w:noProof/>
          <w:lang w:val="bs-Latn-BA"/>
        </w:rPr>
        <w:t xml:space="preserve"> RASIMS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профиле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нову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платформу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lang w:val="bs-Latn-BA"/>
        </w:rPr>
        <w:t>RASIMS</w:t>
      </w:r>
      <w:r w:rsidR="00E001DA">
        <w:rPr>
          <w:rFonts w:ascii="Times New Roman" w:eastAsia="Calibri" w:hAnsi="Times New Roman"/>
          <w:noProof/>
          <w:lang w:val="bs-Latn-BA"/>
        </w:rPr>
        <w:t xml:space="preserve"> </w:t>
      </w:r>
      <w:r w:rsidR="00E35492" w:rsidRPr="004B3959">
        <w:rPr>
          <w:rFonts w:ascii="Times New Roman" w:eastAsia="Calibri" w:hAnsi="Times New Roman"/>
          <w:noProof/>
          <w:lang w:val="bs-Latn-BA"/>
        </w:rPr>
        <w:t xml:space="preserve">2. </w:t>
      </w:r>
      <w:r>
        <w:rPr>
          <w:rFonts w:ascii="Times New Roman" w:eastAsia="Calibri" w:hAnsi="Times New Roman"/>
          <w:noProof/>
          <w:lang w:val="sr-Cyrl-CS"/>
        </w:rPr>
        <w:t>С</w:t>
      </w:r>
      <w:r w:rsidR="00F5105F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обзиром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успостављана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нова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платформа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потребно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ажурирати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податке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државе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чланице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F5105F" w:rsidRPr="006F5AB3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F5105F"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281C5C">
        <w:rPr>
          <w:rFonts w:ascii="Times New Roman" w:eastAsia="Calibri" w:hAnsi="Times New Roman"/>
          <w:noProof/>
          <w:lang w:val="sr-Cyrl-CS"/>
        </w:rPr>
        <w:t xml:space="preserve">и </w:t>
      </w:r>
      <w:r>
        <w:rPr>
          <w:rFonts w:ascii="Times New Roman" w:eastAsia="Calibri" w:hAnsi="Times New Roman"/>
          <w:noProof/>
          <w:lang w:val="sr-Cyrl-CS"/>
        </w:rPr>
        <w:t>унијети</w:t>
      </w:r>
      <w:r w:rsidR="00F5105F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их</w:t>
      </w:r>
      <w:r w:rsidR="00F5105F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lang w:val="bs-Latn-BA"/>
        </w:rPr>
        <w:t>RASIMS</w:t>
      </w:r>
      <w:r w:rsidR="00E001DA">
        <w:rPr>
          <w:rFonts w:ascii="Times New Roman" w:eastAsia="Calibri" w:hAnsi="Times New Roman"/>
          <w:noProof/>
          <w:lang w:val="bs-Latn-BA"/>
        </w:rPr>
        <w:t xml:space="preserve"> </w:t>
      </w:r>
      <w:r w:rsidR="00E35492" w:rsidRPr="004B3959">
        <w:rPr>
          <w:rFonts w:ascii="Times New Roman" w:eastAsia="Calibri" w:hAnsi="Times New Roman"/>
          <w:noProof/>
          <w:lang w:val="bs-Latn-BA"/>
        </w:rPr>
        <w:t xml:space="preserve">2. </w:t>
      </w:r>
      <w:r>
        <w:rPr>
          <w:rFonts w:ascii="Times New Roman" w:eastAsia="Calibri" w:hAnsi="Times New Roman"/>
          <w:noProof/>
          <w:lang w:val="sr-Cyrl-CS"/>
        </w:rPr>
        <w:t>Током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2018</w:t>
      </w:r>
      <w:r w:rsidR="00E001DA" w:rsidRPr="006F5AB3">
        <w:rPr>
          <w:rFonts w:ascii="Times New Roman" w:eastAsia="Calibri" w:hAnsi="Times New Roman"/>
          <w:noProof/>
          <w:lang w:val="sr-Cyrl-CS"/>
        </w:rPr>
        <w:t>.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почеле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уношењу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нових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података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те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очекује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ће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током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2019</w:t>
      </w:r>
      <w:r w:rsidR="00E001DA" w:rsidRPr="006F5AB3">
        <w:rPr>
          <w:rFonts w:ascii="Times New Roman" w:eastAsia="Calibri" w:hAnsi="Times New Roman"/>
          <w:noProof/>
          <w:lang w:val="sr-Cyrl-CS"/>
        </w:rPr>
        <w:t>.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бити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завршени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уношење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верификација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података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стране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ИАЕА</w:t>
      </w:r>
      <w:r w:rsidR="00685ECB" w:rsidRPr="006F5AB3">
        <w:rPr>
          <w:rFonts w:ascii="Times New Roman" w:eastAsia="Calibri" w:hAnsi="Times New Roman"/>
          <w:noProof/>
          <w:lang w:val="sr-Cyrl-CS"/>
        </w:rPr>
        <w:t>-</w:t>
      </w:r>
      <w:r>
        <w:rPr>
          <w:rFonts w:ascii="Times New Roman" w:eastAsia="Calibri" w:hAnsi="Times New Roman"/>
          <w:noProof/>
          <w:lang w:val="sr-Cyrl-CS"/>
        </w:rPr>
        <w:t>е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свим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тематским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областима</w:t>
      </w:r>
      <w:r w:rsidR="00E35492" w:rsidRPr="006F5AB3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lang w:val="sr-Cyrl-CS"/>
        </w:rPr>
        <w:t>.</w:t>
      </w:r>
    </w:p>
    <w:p w:rsidR="005404B2" w:rsidRPr="004B3959" w:rsidRDefault="005404B2" w:rsidP="00E35492">
      <w:pPr>
        <w:spacing w:line="240" w:lineRule="auto"/>
        <w:rPr>
          <w:rFonts w:ascii="Times New Roman" w:eastAsia="Calibri" w:hAnsi="Times New Roman"/>
          <w:noProof/>
          <w:lang w:val="bs-Latn-BA"/>
        </w:rPr>
      </w:pPr>
    </w:p>
    <w:p w:rsidR="00E35492" w:rsidRPr="004B3959" w:rsidRDefault="00E35492" w:rsidP="005E08BE">
      <w:pPr>
        <w:pStyle w:val="Heading4"/>
        <w:numPr>
          <w:ilvl w:val="2"/>
          <w:numId w:val="18"/>
        </w:numPr>
        <w:tabs>
          <w:tab w:val="left" w:pos="1276"/>
        </w:tabs>
        <w:ind w:hanging="11"/>
        <w:rPr>
          <w:noProof/>
          <w:lang w:val="bs-Latn-BA" w:eastAsia="bs-Latn-BA"/>
        </w:rPr>
      </w:pPr>
      <w:r w:rsidRPr="004B3959">
        <w:rPr>
          <w:noProof/>
          <w:lang w:val="bs-Latn-BA" w:eastAsia="bs-Latn-BA"/>
        </w:rPr>
        <w:t xml:space="preserve"> SARIS</w:t>
      </w:r>
    </w:p>
    <w:p w:rsidR="00E35492" w:rsidRPr="004B3959" w:rsidRDefault="00E35492" w:rsidP="00E35492">
      <w:pPr>
        <w:spacing w:line="240" w:lineRule="auto"/>
        <w:rPr>
          <w:rFonts w:eastAsia="Calibri" w:cstheme="minorHAnsi"/>
          <w:noProof/>
          <w:lang w:val="bs-Latn-BA"/>
        </w:rPr>
      </w:pPr>
    </w:p>
    <w:p w:rsidR="00E35492" w:rsidRPr="006F5AB3" w:rsidRDefault="006F5AB3" w:rsidP="00E3549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Методологија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самопроцјену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оквира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интерни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алат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организације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преглед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процјену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тренутног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унутрашњих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процеса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учинака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основу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утврђених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критеријума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Такође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методологија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предвиђа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даље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планирање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програмирање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развоја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унапређења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постојећег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система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Самопроцјена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процес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учења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испитивања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те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саставни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дио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Pr="006F5AB3">
        <w:rPr>
          <w:rFonts w:ascii="Times New Roman" w:eastAsia="Calibri" w:hAnsi="Times New Roman"/>
          <w:noProof/>
          <w:szCs w:val="24"/>
          <w:lang w:val="sr-Cyrl-CS"/>
        </w:rPr>
        <w:t>оснивања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развоја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органа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циљу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успоставе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ефикасне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организације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инфраструктуре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>.</w:t>
      </w:r>
    </w:p>
    <w:p w:rsidR="00DD6AE8" w:rsidRPr="006F5AB3" w:rsidRDefault="00DD6AE8" w:rsidP="00E3549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E35492" w:rsidRPr="004B3959" w:rsidRDefault="006F5AB3" w:rsidP="00E35492">
      <w:pPr>
        <w:spacing w:line="240" w:lineRule="auto"/>
        <w:rPr>
          <w:rFonts w:ascii="Times New Roman" w:eastAsia="Calibri" w:hAnsi="Times New Roman"/>
          <w:noProof/>
          <w:szCs w:val="24"/>
          <w:lang w:val="bs-Latn-BA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развила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алат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самопроцјене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szCs w:val="24"/>
          <w:lang w:val="bs-Latn-BA"/>
        </w:rPr>
        <w:t xml:space="preserve">SARIS (Self-Assessment of Regulatory Infrastructure for Safety – </w:t>
      </w:r>
      <w:r>
        <w:rPr>
          <w:rFonts w:ascii="Times New Roman" w:eastAsia="Calibri" w:hAnsi="Times New Roman"/>
          <w:noProof/>
          <w:szCs w:val="24"/>
          <w:lang w:val="sr-Cyrl-CS"/>
        </w:rPr>
        <w:t>Самопроцјена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инфраструктуре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циљу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), </w:t>
      </w:r>
      <w:r>
        <w:rPr>
          <w:rFonts w:ascii="Times New Roman" w:eastAsia="Calibri" w:hAnsi="Times New Roman"/>
          <w:noProof/>
          <w:szCs w:val="24"/>
          <w:lang w:val="sr-Cyrl-CS"/>
        </w:rPr>
        <w:t>односно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софтвер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садржи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различите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упитнике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основу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стандарда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који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може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периодично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користити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процјену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државне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инфраструктуре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радијациону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али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мора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користити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припреми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прегледне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мисије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као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што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што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мисија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интегрисаног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прегледа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szCs w:val="24"/>
          <w:lang w:val="bs-Latn-BA"/>
        </w:rPr>
        <w:t xml:space="preserve">(Integrated Regulatory Review Service </w:t>
      </w:r>
      <w:r w:rsidR="00D05896" w:rsidRPr="004B3959">
        <w:rPr>
          <w:rFonts w:ascii="Times New Roman" w:eastAsia="Calibri" w:hAnsi="Times New Roman"/>
          <w:noProof/>
          <w:szCs w:val="24"/>
          <w:lang w:val="bs-Latn-BA"/>
        </w:rPr>
        <w:t>–</w:t>
      </w:r>
      <w:r w:rsidR="00E35492" w:rsidRPr="004B3959">
        <w:rPr>
          <w:rFonts w:ascii="Times New Roman" w:eastAsia="Calibri" w:hAnsi="Times New Roman"/>
          <w:noProof/>
          <w:szCs w:val="24"/>
          <w:lang w:val="bs-Latn-BA"/>
        </w:rPr>
        <w:t xml:space="preserve"> IRRS).</w:t>
      </w:r>
    </w:p>
    <w:p w:rsidR="00D05896" w:rsidRPr="004B3959" w:rsidRDefault="00D05896" w:rsidP="00E35492">
      <w:pPr>
        <w:spacing w:line="240" w:lineRule="auto"/>
        <w:rPr>
          <w:rFonts w:ascii="Times New Roman" w:eastAsia="Calibri" w:hAnsi="Times New Roman"/>
          <w:noProof/>
          <w:szCs w:val="24"/>
          <w:lang w:val="bs-Latn-BA"/>
        </w:rPr>
      </w:pPr>
    </w:p>
    <w:p w:rsidR="00E35492" w:rsidRPr="006F5AB3" w:rsidRDefault="006F5AB3" w:rsidP="00E3549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Агенција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започела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процес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припрема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одгов</w:t>
      </w:r>
      <w:r w:rsidRPr="006F5AB3">
        <w:rPr>
          <w:rFonts w:ascii="Times New Roman" w:eastAsia="Calibri" w:hAnsi="Times New Roman"/>
          <w:noProof/>
          <w:szCs w:val="24"/>
          <w:lang w:val="sr-Cyrl-CS"/>
        </w:rPr>
        <w:t>а</w:t>
      </w:r>
      <w:r>
        <w:rPr>
          <w:rFonts w:ascii="Times New Roman" w:eastAsia="Calibri" w:hAnsi="Times New Roman"/>
          <w:noProof/>
          <w:szCs w:val="24"/>
          <w:lang w:val="sr-Cyrl-CS"/>
        </w:rPr>
        <w:t>ра</w:t>
      </w:r>
      <w:r w:rsidRPr="006F5AB3">
        <w:rPr>
          <w:rFonts w:ascii="Times New Roman" w:eastAsia="Calibri" w:hAnsi="Times New Roman"/>
          <w:noProof/>
          <w:szCs w:val="24"/>
          <w:lang w:val="sr-Cyrl-CS"/>
        </w:rPr>
        <w:t>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врло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обимна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питања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оквиру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алата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szCs w:val="24"/>
          <w:lang w:val="bs-Latn-BA"/>
        </w:rPr>
        <w:t xml:space="preserve">SARIS, </w:t>
      </w:r>
      <w:r>
        <w:rPr>
          <w:rFonts w:ascii="Times New Roman" w:eastAsia="Calibri" w:hAnsi="Times New Roman"/>
          <w:noProof/>
          <w:szCs w:val="24"/>
          <w:lang w:val="sr-Cyrl-CS"/>
        </w:rPr>
        <w:t>који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садржи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преко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2</w:t>
      </w:r>
      <w:r w:rsidR="00630B52" w:rsidRPr="006F5AB3">
        <w:rPr>
          <w:rFonts w:ascii="Times New Roman" w:eastAsia="Calibri" w:hAnsi="Times New Roman"/>
          <w:noProof/>
          <w:szCs w:val="24"/>
          <w:lang w:val="sr-Cyrl-CS"/>
        </w:rPr>
        <w:t>.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000 </w:t>
      </w:r>
      <w:r>
        <w:rPr>
          <w:rFonts w:ascii="Times New Roman" w:eastAsia="Calibri" w:hAnsi="Times New Roman"/>
          <w:noProof/>
          <w:szCs w:val="24"/>
          <w:lang w:val="sr-Cyrl-CS"/>
        </w:rPr>
        <w:t>питања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свих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битних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инфраструктуру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радијационе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управљања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радиоактивним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отпадом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транспорта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радиоактивног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материјала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као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управљања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изворима</w:t>
      </w:r>
      <w:r w:rsidR="00AB37EB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зрачења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током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њиховог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цијелог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вијека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постојања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По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завршетку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цјелокупног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посла</w:t>
      </w:r>
      <w:r w:rsidR="00BD190A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BD190A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свих</w:t>
      </w:r>
      <w:r w:rsidR="00BD190A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одговора</w:t>
      </w:r>
      <w:r w:rsidR="00BD190A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услиједиће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обимна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анализа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стања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E35492" w:rsidRPr="004B3959">
        <w:rPr>
          <w:rFonts w:ascii="Times New Roman" w:eastAsia="Calibri" w:hAnsi="Times New Roman"/>
          <w:noProof/>
          <w:szCs w:val="24"/>
          <w:lang w:val="bs-Latn-BA"/>
        </w:rPr>
        <w:t xml:space="preserve">IRRS </w:t>
      </w:r>
      <w:r>
        <w:rPr>
          <w:rFonts w:ascii="Times New Roman" w:eastAsia="Calibri" w:hAnsi="Times New Roman"/>
          <w:noProof/>
          <w:szCs w:val="24"/>
          <w:lang w:val="sr-Cyrl-CS"/>
        </w:rPr>
        <w:t>мисијом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Pr="006F5AB3">
        <w:rPr>
          <w:rFonts w:ascii="Times New Roman" w:eastAsia="Calibri" w:hAnsi="Times New Roman"/>
          <w:noProof/>
          <w:szCs w:val="24"/>
          <w:lang w:val="sr-Cyrl-CS"/>
        </w:rPr>
        <w:t xml:space="preserve">из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Pr="006F5AB3">
        <w:rPr>
          <w:rFonts w:ascii="Times New Roman" w:eastAsia="Calibri" w:hAnsi="Times New Roman"/>
          <w:noProof/>
          <w:szCs w:val="24"/>
          <w:lang w:val="sr-Cyrl-CS"/>
        </w:rPr>
        <w:t>-е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планираном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2020. </w:t>
      </w:r>
      <w:r>
        <w:rPr>
          <w:rFonts w:ascii="Times New Roman" w:eastAsia="Calibri" w:hAnsi="Times New Roman"/>
          <w:noProof/>
          <w:szCs w:val="24"/>
          <w:lang w:val="sr-Cyrl-CS"/>
        </w:rPr>
        <w:t>годину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те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препорукама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ИАЕА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према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Савјету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министара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побољшање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инфраструктуре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укупне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радијационе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нуклеарне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E35492" w:rsidRPr="006F5AB3">
        <w:rPr>
          <w:rFonts w:ascii="Times New Roman" w:eastAsia="Calibri" w:hAnsi="Times New Roman"/>
          <w:noProof/>
          <w:szCs w:val="24"/>
          <w:lang w:val="sr-Cyrl-CS"/>
        </w:rPr>
        <w:t>.</w:t>
      </w:r>
    </w:p>
    <w:p w:rsidR="00E35492" w:rsidRPr="004B3959" w:rsidRDefault="00E35492" w:rsidP="00E35492">
      <w:pPr>
        <w:spacing w:line="240" w:lineRule="auto"/>
        <w:rPr>
          <w:rFonts w:eastAsia="Calibri" w:cstheme="minorHAnsi"/>
          <w:noProof/>
          <w:lang w:val="bs-Latn-BA"/>
        </w:rPr>
      </w:pPr>
    </w:p>
    <w:p w:rsidR="003E5EF2" w:rsidRPr="00E61B82" w:rsidRDefault="00E61B82" w:rsidP="00630B52">
      <w:pPr>
        <w:pStyle w:val="Heading4"/>
        <w:numPr>
          <w:ilvl w:val="1"/>
          <w:numId w:val="18"/>
        </w:numPr>
        <w:ind w:left="1134" w:hanging="708"/>
        <w:rPr>
          <w:noProof/>
          <w:sz w:val="26"/>
          <w:szCs w:val="26"/>
          <w:lang w:val="sr-Cyrl-CS" w:eastAsia="bs-Latn-BA"/>
        </w:rPr>
      </w:pPr>
      <w:r>
        <w:rPr>
          <w:noProof/>
          <w:sz w:val="26"/>
          <w:szCs w:val="26"/>
          <w:lang w:val="sr-Cyrl-CS" w:eastAsia="bs-Latn-BA"/>
        </w:rPr>
        <w:t>Сарадња</w:t>
      </w:r>
      <w:r w:rsidR="00FE6E83" w:rsidRPr="00E61B82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са</w:t>
      </w:r>
      <w:r w:rsidR="00FE6E83" w:rsidRPr="00E61B82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Европском</w:t>
      </w:r>
      <w:r w:rsidR="00FE6E83" w:rsidRPr="00E61B82">
        <w:rPr>
          <w:noProof/>
          <w:sz w:val="26"/>
          <w:szCs w:val="26"/>
          <w:lang w:val="sr-Cyrl-CS" w:eastAsia="bs-Latn-BA"/>
        </w:rPr>
        <w:t xml:space="preserve"> </w:t>
      </w:r>
      <w:r>
        <w:rPr>
          <w:noProof/>
          <w:sz w:val="26"/>
          <w:szCs w:val="26"/>
          <w:lang w:val="sr-Cyrl-CS" w:eastAsia="bs-Latn-BA"/>
        </w:rPr>
        <w:t>унијом</w:t>
      </w:r>
      <w:r w:rsidR="00B71B23" w:rsidRPr="00E61B82">
        <w:rPr>
          <w:noProof/>
          <w:sz w:val="26"/>
          <w:szCs w:val="26"/>
          <w:lang w:val="sr-Cyrl-CS" w:eastAsia="bs-Latn-BA"/>
        </w:rPr>
        <w:t xml:space="preserve"> </w:t>
      </w:r>
    </w:p>
    <w:p w:rsidR="0082025A" w:rsidRPr="004B3959" w:rsidRDefault="0082025A" w:rsidP="00B679DC">
      <w:pPr>
        <w:spacing w:line="240" w:lineRule="auto"/>
        <w:rPr>
          <w:rFonts w:ascii="Times New Roman" w:eastAsia="Calibri" w:hAnsi="Times New Roman"/>
          <w:noProof/>
          <w:szCs w:val="24"/>
          <w:highlight w:val="lightGray"/>
          <w:lang w:val="bs-Latn-BA"/>
        </w:rPr>
      </w:pPr>
    </w:p>
    <w:p w:rsidR="005404B2" w:rsidRPr="00E61B82" w:rsidRDefault="00E61B82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Сарадња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институцијама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углавном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одвија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кроз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имплементацију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ИПА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пројеката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коришћењем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фондова</w:t>
      </w:r>
      <w:r w:rsidR="006F5AB3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6F5AB3">
        <w:rPr>
          <w:rFonts w:ascii="Times New Roman" w:eastAsia="Calibri" w:hAnsi="Times New Roman"/>
          <w:noProof/>
          <w:szCs w:val="24"/>
          <w:lang w:val="sr-Latn-CS"/>
        </w:rPr>
        <w:t>DG</w:t>
      </w:r>
      <w:r w:rsidR="006F5AB3" w:rsidRPr="006F5AB3">
        <w:rPr>
          <w:rFonts w:ascii="Times New Roman" w:eastAsia="Calibri" w:hAnsi="Times New Roman"/>
          <w:noProof/>
          <w:szCs w:val="24"/>
          <w:lang w:val="sr-Latn-CS"/>
        </w:rPr>
        <w:t xml:space="preserve"> </w:t>
      </w:r>
      <w:r w:rsidR="006F5AB3">
        <w:rPr>
          <w:rFonts w:ascii="Times New Roman" w:eastAsia="Calibri" w:hAnsi="Times New Roman"/>
          <w:noProof/>
          <w:szCs w:val="24"/>
          <w:lang w:val="sr-Latn-CS"/>
        </w:rPr>
        <w:t>D</w:t>
      </w:r>
      <w:r w:rsidR="005404B2" w:rsidRPr="004B3959">
        <w:rPr>
          <w:rFonts w:ascii="Times New Roman" w:eastAsia="Calibri" w:hAnsi="Times New Roman"/>
          <w:noProof/>
          <w:szCs w:val="24"/>
          <w:lang w:val="bs-Latn-BA"/>
        </w:rPr>
        <w:t>EVCO</w:t>
      </w:r>
      <w:r w:rsidR="006F5AB3" w:rsidRPr="00E61B82">
        <w:rPr>
          <w:rFonts w:ascii="Times New Roman" w:eastAsia="Calibri" w:hAnsi="Times New Roman"/>
          <w:noProof/>
          <w:szCs w:val="24"/>
          <w:lang w:val="sr-Cyrl-CS"/>
        </w:rPr>
        <w:t>-а</w:t>
      </w:r>
      <w:r w:rsidR="006D65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заштите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зрачења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најважнија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активност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транспозиција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европских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директива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(</w:t>
      </w:r>
      <w:r>
        <w:rPr>
          <w:rFonts w:ascii="Times New Roman" w:eastAsia="Calibri" w:hAnsi="Times New Roman"/>
          <w:noProof/>
          <w:szCs w:val="24"/>
          <w:lang w:val="sr-Cyrl-CS"/>
        </w:rPr>
        <w:t>ЕУРАТОМ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)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законодавство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>.</w:t>
      </w:r>
    </w:p>
    <w:p w:rsidR="006F5AB3" w:rsidRPr="00E61B82" w:rsidRDefault="006F5AB3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5404B2" w:rsidRPr="00E61B82" w:rsidRDefault="00E61B82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Имплементација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ИПА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„</w:t>
      </w:r>
      <w:r>
        <w:rPr>
          <w:rFonts w:ascii="Times New Roman" w:eastAsia="Calibri" w:hAnsi="Times New Roman"/>
          <w:noProof/>
          <w:szCs w:val="24"/>
          <w:lang w:val="sr-Cyrl-CS"/>
        </w:rPr>
        <w:t>Додатно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јачање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техничких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капацитета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органа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Западном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Балкану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(</w:t>
      </w:r>
      <w:r>
        <w:rPr>
          <w:rFonts w:ascii="Times New Roman" w:eastAsia="Calibri" w:hAnsi="Times New Roman"/>
          <w:noProof/>
          <w:szCs w:val="24"/>
          <w:lang w:val="sr-Cyrl-CS"/>
        </w:rPr>
        <w:t>Албанија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Македонија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Црна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Гора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Србија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)“ </w:t>
      </w:r>
      <w:r>
        <w:rPr>
          <w:rFonts w:ascii="Times New Roman" w:eastAsia="Calibri" w:hAnsi="Times New Roman"/>
          <w:noProof/>
          <w:szCs w:val="24"/>
          <w:lang w:val="sr-Cyrl-CS"/>
        </w:rPr>
        <w:t>завршена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Кроз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овај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анализирани</w:t>
      </w:r>
      <w:r w:rsidR="0059718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постојећа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регулатива</w:t>
      </w:r>
      <w:r w:rsidR="0059718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9718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9718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усаглашеност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директивама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припремљен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акциони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план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потпуности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испунила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своје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обавезе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према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ЕУ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области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заштите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зрачења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сигурности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овом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ће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учествовати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шест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дијелова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то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>:</w:t>
      </w:r>
    </w:p>
    <w:p w:rsidR="005404B2" w:rsidRPr="00E61B82" w:rsidRDefault="005404B2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5404B2" w:rsidRPr="00E61B82" w:rsidRDefault="00E61B82" w:rsidP="00BC76CD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noProof/>
          <w:szCs w:val="22"/>
          <w:lang w:val="sr-Cyrl-CS" w:eastAsia="bs-Latn-BA"/>
        </w:rPr>
      </w:pPr>
      <w:r>
        <w:rPr>
          <w:noProof/>
          <w:szCs w:val="22"/>
          <w:lang w:val="sr-Cyrl-CS" w:eastAsia="bs-Latn-BA"/>
        </w:rPr>
        <w:t>Транспозиција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правне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тековине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ЕУ</w:t>
      </w:r>
      <w:r w:rsidR="005404B2" w:rsidRPr="00E61B82">
        <w:rPr>
          <w:noProof/>
          <w:szCs w:val="22"/>
          <w:lang w:val="sr-Cyrl-CS" w:eastAsia="bs-Latn-BA"/>
        </w:rPr>
        <w:t xml:space="preserve">; </w:t>
      </w:r>
    </w:p>
    <w:p w:rsidR="005404B2" w:rsidRPr="00E61B82" w:rsidRDefault="00E61B82" w:rsidP="00BC76CD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noProof/>
          <w:szCs w:val="22"/>
          <w:lang w:val="sr-Cyrl-CS" w:eastAsia="bs-Latn-BA"/>
        </w:rPr>
      </w:pPr>
      <w:r>
        <w:rPr>
          <w:noProof/>
          <w:szCs w:val="22"/>
          <w:lang w:val="sr-Cyrl-CS" w:eastAsia="bs-Latn-BA"/>
        </w:rPr>
        <w:t>Развој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процедура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у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регулаторном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органу</w:t>
      </w:r>
      <w:r w:rsidR="005404B2" w:rsidRPr="00E61B82">
        <w:rPr>
          <w:noProof/>
          <w:szCs w:val="22"/>
          <w:lang w:val="sr-Cyrl-CS" w:eastAsia="bs-Latn-BA"/>
        </w:rPr>
        <w:t xml:space="preserve">; </w:t>
      </w:r>
    </w:p>
    <w:p w:rsidR="005404B2" w:rsidRPr="00E61B82" w:rsidRDefault="00E61B82" w:rsidP="00BC76CD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noProof/>
          <w:szCs w:val="22"/>
          <w:lang w:val="sr-Cyrl-CS" w:eastAsia="bs-Latn-BA"/>
        </w:rPr>
      </w:pPr>
      <w:r>
        <w:rPr>
          <w:noProof/>
          <w:szCs w:val="22"/>
          <w:lang w:val="sr-Cyrl-CS" w:eastAsia="bs-Latn-BA"/>
        </w:rPr>
        <w:t>Обука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особља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регулаторног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органа</w:t>
      </w:r>
      <w:r w:rsidR="005404B2" w:rsidRPr="00E61B82">
        <w:rPr>
          <w:noProof/>
          <w:szCs w:val="22"/>
          <w:lang w:val="sr-Cyrl-CS" w:eastAsia="bs-Latn-BA"/>
        </w:rPr>
        <w:t xml:space="preserve">; </w:t>
      </w:r>
    </w:p>
    <w:p w:rsidR="005404B2" w:rsidRPr="00E61B82" w:rsidRDefault="00E61B82" w:rsidP="00BC76CD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noProof/>
          <w:szCs w:val="22"/>
          <w:lang w:val="sr-Cyrl-CS" w:eastAsia="bs-Latn-BA"/>
        </w:rPr>
      </w:pPr>
      <w:r>
        <w:rPr>
          <w:noProof/>
          <w:szCs w:val="22"/>
          <w:lang w:val="sr-Cyrl-CS" w:eastAsia="bs-Latn-BA"/>
        </w:rPr>
        <w:t>Израда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стратешких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планова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и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система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менаџмента</w:t>
      </w:r>
      <w:r w:rsidR="005404B2" w:rsidRPr="00E61B82">
        <w:rPr>
          <w:noProof/>
          <w:szCs w:val="22"/>
          <w:lang w:val="sr-Cyrl-CS" w:eastAsia="bs-Latn-BA"/>
        </w:rPr>
        <w:t>,</w:t>
      </w:r>
    </w:p>
    <w:p w:rsidR="005404B2" w:rsidRPr="00E61B82" w:rsidRDefault="00E61B82" w:rsidP="00BC76CD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noProof/>
          <w:szCs w:val="22"/>
          <w:lang w:val="sr-Cyrl-CS" w:eastAsia="bs-Latn-BA"/>
        </w:rPr>
      </w:pPr>
      <w:r>
        <w:rPr>
          <w:noProof/>
          <w:szCs w:val="22"/>
          <w:lang w:val="sr-Cyrl-CS" w:eastAsia="bs-Latn-BA"/>
        </w:rPr>
        <w:t>Критеријуми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за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признавање</w:t>
      </w:r>
      <w:r w:rsidR="005404B2" w:rsidRPr="00E61B82">
        <w:rPr>
          <w:noProof/>
          <w:szCs w:val="22"/>
          <w:lang w:val="sr-Cyrl-CS" w:eastAsia="bs-Latn-BA"/>
        </w:rPr>
        <w:t>/</w:t>
      </w:r>
      <w:r>
        <w:rPr>
          <w:noProof/>
          <w:szCs w:val="22"/>
          <w:lang w:val="sr-Cyrl-CS" w:eastAsia="bs-Latn-BA"/>
        </w:rPr>
        <w:t>ауторизацију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експерата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и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техничких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сервиса</w:t>
      </w:r>
      <w:r w:rsidR="005404B2" w:rsidRPr="00E61B82">
        <w:rPr>
          <w:noProof/>
          <w:szCs w:val="22"/>
          <w:lang w:val="sr-Cyrl-CS" w:eastAsia="bs-Latn-BA"/>
        </w:rPr>
        <w:t xml:space="preserve">, </w:t>
      </w:r>
      <w:r>
        <w:rPr>
          <w:noProof/>
          <w:szCs w:val="22"/>
          <w:lang w:val="sr-Cyrl-CS" w:eastAsia="bs-Latn-BA"/>
        </w:rPr>
        <w:t>укључујући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и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припреме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за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акредитовање</w:t>
      </w:r>
      <w:r w:rsidR="005404B2" w:rsidRPr="00E61B82">
        <w:rPr>
          <w:noProof/>
          <w:szCs w:val="22"/>
          <w:lang w:val="sr-Cyrl-CS" w:eastAsia="bs-Latn-BA"/>
        </w:rPr>
        <w:t>;</w:t>
      </w:r>
    </w:p>
    <w:p w:rsidR="005404B2" w:rsidRPr="00E61B82" w:rsidRDefault="00E61B82" w:rsidP="00BC76CD">
      <w:pPr>
        <w:pStyle w:val="ListParagraph"/>
        <w:numPr>
          <w:ilvl w:val="0"/>
          <w:numId w:val="24"/>
        </w:numPr>
        <w:spacing w:line="240" w:lineRule="auto"/>
        <w:contextualSpacing w:val="0"/>
        <w:rPr>
          <w:noProof/>
          <w:szCs w:val="22"/>
          <w:lang w:val="sr-Cyrl-CS" w:eastAsia="bs-Latn-BA"/>
        </w:rPr>
      </w:pPr>
      <w:r>
        <w:rPr>
          <w:noProof/>
          <w:szCs w:val="22"/>
          <w:lang w:val="sr-Cyrl-CS" w:eastAsia="bs-Latn-BA"/>
        </w:rPr>
        <w:t>Информисање</w:t>
      </w:r>
      <w:r w:rsidR="005404B2" w:rsidRPr="00E61B82">
        <w:rPr>
          <w:noProof/>
          <w:szCs w:val="22"/>
          <w:lang w:val="sr-Cyrl-CS" w:eastAsia="bs-Latn-BA"/>
        </w:rPr>
        <w:t xml:space="preserve"> </w:t>
      </w:r>
      <w:r>
        <w:rPr>
          <w:noProof/>
          <w:szCs w:val="22"/>
          <w:lang w:val="sr-Cyrl-CS" w:eastAsia="bs-Latn-BA"/>
        </w:rPr>
        <w:t>јавности</w:t>
      </w:r>
      <w:r w:rsidR="005404B2" w:rsidRPr="00E61B82">
        <w:rPr>
          <w:noProof/>
          <w:szCs w:val="22"/>
          <w:lang w:val="sr-Cyrl-CS" w:eastAsia="bs-Latn-BA"/>
        </w:rPr>
        <w:t>.</w:t>
      </w:r>
    </w:p>
    <w:p w:rsidR="005404B2" w:rsidRPr="00E61B82" w:rsidRDefault="005404B2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5404B2" w:rsidRPr="00E61B82" w:rsidRDefault="00E61B82" w:rsidP="005404B2">
      <w:pPr>
        <w:spacing w:line="240" w:lineRule="auto"/>
        <w:rPr>
          <w:rFonts w:ascii="Times New Roman" w:eastAsia="Calibri" w:hAnsi="Times New Roman"/>
          <w:noProof/>
          <w:lang w:val="sr-Cyrl-CS"/>
        </w:rPr>
      </w:pPr>
      <w:r>
        <w:rPr>
          <w:rFonts w:ascii="Times New Roman" w:eastAsia="Calibri" w:hAnsi="Times New Roman"/>
          <w:noProof/>
          <w:lang w:val="sr-Cyrl-CS"/>
        </w:rPr>
        <w:t>Такође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години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континуирано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вршила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активности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припремама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процедура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завршен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lang w:val="sr-Cyrl-CS"/>
        </w:rPr>
        <w:t xml:space="preserve"> 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>„</w:t>
      </w:r>
      <w:r>
        <w:rPr>
          <w:rFonts w:ascii="Times New Roman" w:eastAsia="Calibri" w:hAnsi="Times New Roman"/>
          <w:noProof/>
          <w:szCs w:val="24"/>
          <w:lang w:val="sr-Cyrl-CS"/>
        </w:rPr>
        <w:t>П</w:t>
      </w:r>
      <w:r>
        <w:rPr>
          <w:rFonts w:ascii="Times New Roman" w:eastAsia="Calibri" w:hAnsi="Times New Roman"/>
          <w:noProof/>
          <w:lang w:val="sr-Cyrl-CS"/>
        </w:rPr>
        <w:t>риручник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руковођењу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D05896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Државној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регулаторној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радијациону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нуклеарну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5C7062">
        <w:rPr>
          <w:rFonts w:ascii="Times New Roman" w:eastAsia="Calibri" w:hAnsi="Times New Roman"/>
          <w:noProof/>
          <w:szCs w:val="24"/>
          <w:lang w:val="sr-Cyrl-CS"/>
        </w:rPr>
        <w:t>безбједност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>“</w:t>
      </w:r>
      <w:r w:rsidR="005404B2" w:rsidRPr="00E61B82">
        <w:rPr>
          <w:rFonts w:ascii="Times New Roman" w:eastAsia="Calibri" w:hAnsi="Times New Roman"/>
          <w:noProof/>
          <w:lang w:val="sr-Cyrl-CS"/>
        </w:rPr>
        <w:t>.</w:t>
      </w:r>
    </w:p>
    <w:p w:rsidR="005404B2" w:rsidRPr="00E61B82" w:rsidRDefault="005404B2" w:rsidP="005404B2">
      <w:pPr>
        <w:tabs>
          <w:tab w:val="left" w:pos="1752"/>
        </w:tabs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 w:rsidRPr="00E61B82">
        <w:rPr>
          <w:rFonts w:ascii="Times New Roman" w:eastAsia="Calibri" w:hAnsi="Times New Roman"/>
          <w:noProof/>
          <w:szCs w:val="24"/>
          <w:lang w:val="sr-Cyrl-CS"/>
        </w:rPr>
        <w:tab/>
      </w:r>
    </w:p>
    <w:p w:rsidR="005404B2" w:rsidRPr="00E61B82" w:rsidRDefault="00E61B82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Иначе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завршни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састанак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овај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ИПА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којем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присуствовало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руководство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одржан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крајем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маја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Бриселу</w:t>
      </w:r>
      <w:r w:rsidR="007C3BF4" w:rsidRPr="00E61B82">
        <w:rPr>
          <w:rFonts w:ascii="Times New Roman" w:eastAsia="Calibri" w:hAnsi="Times New Roman"/>
          <w:noProof/>
          <w:szCs w:val="24"/>
          <w:lang w:val="sr-Cyrl-CS"/>
        </w:rPr>
        <w:t>.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</w:p>
    <w:p w:rsidR="00D05896" w:rsidRPr="00E61B82" w:rsidRDefault="00D05896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5404B2" w:rsidRPr="00E61B82" w:rsidRDefault="00E61B82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  <w:r>
        <w:rPr>
          <w:rFonts w:ascii="Times New Roman" w:eastAsia="Calibri" w:hAnsi="Times New Roman"/>
          <w:noProof/>
          <w:szCs w:val="24"/>
          <w:lang w:val="sr-Cyrl-CS"/>
        </w:rPr>
        <w:t>Треба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напоменути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2018. </w:t>
      </w:r>
      <w:r>
        <w:rPr>
          <w:rFonts w:ascii="Times New Roman" w:eastAsia="Calibri" w:hAnsi="Times New Roman"/>
          <w:noProof/>
          <w:szCs w:val="24"/>
          <w:lang w:val="sr-Cyrl-CS"/>
        </w:rPr>
        <w:t>години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добила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пројект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Latn-CS"/>
        </w:rPr>
        <w:t>DG</w:t>
      </w:r>
      <w:r w:rsidRPr="00733106">
        <w:rPr>
          <w:rFonts w:ascii="Times New Roman" w:eastAsia="Calibri" w:hAnsi="Times New Roman"/>
          <w:noProof/>
          <w:szCs w:val="24"/>
          <w:lang w:val="bs-Latn-BA"/>
        </w:rPr>
        <w:t xml:space="preserve"> </w:t>
      </w:r>
      <w:r w:rsidR="00630B52" w:rsidRPr="00733106">
        <w:rPr>
          <w:rFonts w:ascii="Times New Roman" w:eastAsia="Calibri" w:hAnsi="Times New Roman"/>
          <w:noProof/>
          <w:szCs w:val="24"/>
          <w:lang w:val="bs-Latn-BA"/>
        </w:rPr>
        <w:t>DEVCO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>-</w:t>
      </w:r>
      <w:r>
        <w:rPr>
          <w:rFonts w:ascii="Times New Roman" w:eastAsia="Calibri" w:hAnsi="Times New Roman"/>
          <w:noProof/>
          <w:szCs w:val="24"/>
          <w:lang w:val="sr-Cyrl-CS"/>
        </w:rPr>
        <w:t>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износу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од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630B52" w:rsidRPr="00733106">
        <w:rPr>
          <w:rFonts w:ascii="Times New Roman" w:eastAsia="Calibri" w:hAnsi="Times New Roman"/>
          <w:noProof/>
          <w:szCs w:val="24"/>
          <w:lang w:val="bs-Latn-BA"/>
        </w:rPr>
        <w:t>700.000 EU</w:t>
      </w:r>
      <w:r w:rsidR="00630B52">
        <w:rPr>
          <w:rFonts w:ascii="Times New Roman" w:eastAsia="Calibri" w:hAnsi="Times New Roman"/>
          <w:noProof/>
          <w:szCs w:val="24"/>
          <w:lang w:val="bs-Latn-BA"/>
        </w:rPr>
        <w:t>R</w:t>
      </w:r>
      <w:r w:rsidR="00630B52" w:rsidRPr="00733106">
        <w:rPr>
          <w:rFonts w:ascii="Times New Roman" w:eastAsia="Calibri" w:hAnsi="Times New Roman"/>
          <w:noProof/>
          <w:szCs w:val="24"/>
          <w:lang w:val="bs-Latn-BA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систем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мониторинга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радиоактивности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ваздуху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описан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Поглављу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6, </w:t>
      </w:r>
      <w:r>
        <w:rPr>
          <w:rFonts w:ascii="Times New Roman" w:eastAsia="Calibri" w:hAnsi="Times New Roman"/>
          <w:noProof/>
          <w:szCs w:val="24"/>
          <w:lang w:val="sr-Cyrl-CS"/>
        </w:rPr>
        <w:t>али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је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проблем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покретању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закључивању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међународног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финансијског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споразума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као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самостална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стручна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управна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организација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без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надлежног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министарства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, </w:t>
      </w:r>
      <w:r>
        <w:rPr>
          <w:rFonts w:ascii="Times New Roman" w:eastAsia="Calibri" w:hAnsi="Times New Roman"/>
          <w:noProof/>
          <w:szCs w:val="24"/>
          <w:lang w:val="sr-Cyrl-CS"/>
        </w:rPr>
        <w:t>тј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директно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под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Савјетом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министара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отежано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налази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министарство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које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покренуло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међународни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финансијски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споразум</w:t>
      </w:r>
      <w:r w:rsidR="00630B52" w:rsidRPr="00E61B82">
        <w:rPr>
          <w:rFonts w:ascii="Times New Roman" w:eastAsia="Calibri" w:hAnsi="Times New Roman"/>
          <w:noProof/>
          <w:szCs w:val="24"/>
          <w:lang w:val="sr-Cyrl-CS"/>
        </w:rPr>
        <w:t>.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Парламентарна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скупштина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Агенцији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олакшала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рад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ако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покренула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измјену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 w:rsidR="005C7062">
        <w:rPr>
          <w:rFonts w:ascii="Times New Roman" w:eastAsia="Calibri" w:hAnsi="Times New Roman"/>
          <w:noProof/>
          <w:szCs w:val="24"/>
          <w:lang w:val="sr-Cyrl-CS"/>
        </w:rPr>
        <w:t>з</w:t>
      </w:r>
      <w:r>
        <w:rPr>
          <w:rFonts w:ascii="Times New Roman" w:eastAsia="Calibri" w:hAnsi="Times New Roman"/>
          <w:noProof/>
          <w:szCs w:val="24"/>
          <w:lang w:val="sr-Cyrl-CS"/>
        </w:rPr>
        <w:t>акона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дозволила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покретање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финансијских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међународних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споразума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којима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нема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финансијске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обавезе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самосталне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стручне</w:t>
      </w:r>
      <w:r w:rsidR="00E001DA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управне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организације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без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надлежног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министарства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могу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да</w:t>
      </w:r>
      <w:r w:rsidR="005B1F4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самостално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покрену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наведене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споразуме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>
        <w:rPr>
          <w:rFonts w:ascii="Times New Roman" w:eastAsia="Calibri" w:hAnsi="Times New Roman"/>
          <w:noProof/>
          <w:szCs w:val="24"/>
          <w:lang w:val="sr-Cyrl-CS"/>
        </w:rPr>
        <w:t>Предметном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измјеном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</w:t>
      </w:r>
      <w:r w:rsidR="005B1F4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се</w:t>
      </w:r>
      <w:r w:rsidR="005B1F4D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олакшао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и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убрзао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поступак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закључивања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међународних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финансијских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споразума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без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финансијских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обавеза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за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</w:t>
      </w:r>
      <w:r>
        <w:rPr>
          <w:rFonts w:ascii="Times New Roman" w:eastAsia="Calibri" w:hAnsi="Times New Roman"/>
          <w:noProof/>
          <w:szCs w:val="24"/>
          <w:lang w:val="sr-Cyrl-CS"/>
        </w:rPr>
        <w:t>БиХ</w:t>
      </w:r>
      <w:r w:rsidR="0058658B" w:rsidRPr="00E61B82">
        <w:rPr>
          <w:rFonts w:ascii="Times New Roman" w:eastAsia="Calibri" w:hAnsi="Times New Roman"/>
          <w:noProof/>
          <w:szCs w:val="24"/>
          <w:lang w:val="sr-Cyrl-CS"/>
        </w:rPr>
        <w:t xml:space="preserve">. </w:t>
      </w:r>
      <w:r w:rsidR="005404B2" w:rsidRPr="00E61B82">
        <w:rPr>
          <w:rFonts w:ascii="Times New Roman" w:eastAsia="Calibri" w:hAnsi="Times New Roman"/>
          <w:noProof/>
          <w:szCs w:val="24"/>
          <w:lang w:val="sr-Cyrl-CS"/>
        </w:rPr>
        <w:t xml:space="preserve">  </w:t>
      </w:r>
    </w:p>
    <w:p w:rsidR="00A40A40" w:rsidRPr="00E61B82" w:rsidRDefault="00A40A40" w:rsidP="005404B2">
      <w:pPr>
        <w:spacing w:line="240" w:lineRule="auto"/>
        <w:rPr>
          <w:rFonts w:ascii="Times New Roman" w:eastAsia="Calibri" w:hAnsi="Times New Roman"/>
          <w:noProof/>
          <w:szCs w:val="24"/>
          <w:lang w:val="sr-Cyrl-CS"/>
        </w:rPr>
      </w:pPr>
    </w:p>
    <w:p w:rsidR="008F39F6" w:rsidRPr="004B3959" w:rsidRDefault="00E61B82" w:rsidP="00E61B82">
      <w:pPr>
        <w:spacing w:line="240" w:lineRule="auto"/>
        <w:rPr>
          <w:rFonts w:ascii="Times New Roman" w:eastAsia="Calibri" w:hAnsi="Times New Roman"/>
          <w:noProof/>
          <w:szCs w:val="24"/>
          <w:lang w:val="bs-Latn-BA"/>
        </w:rPr>
      </w:pPr>
      <w:r>
        <w:rPr>
          <w:rFonts w:ascii="Times New Roman" w:eastAsia="Calibri" w:hAnsi="Times New Roman"/>
          <w:noProof/>
          <w:lang w:val="sr-Cyrl-CS"/>
        </w:rPr>
        <w:t>Такође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, </w:t>
      </w:r>
      <w:r>
        <w:rPr>
          <w:rFonts w:ascii="Times New Roman" w:eastAsia="Calibri" w:hAnsi="Times New Roman"/>
          <w:noProof/>
          <w:lang w:val="sr-Cyrl-CS"/>
        </w:rPr>
        <w:t>Агенција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је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2018. </w:t>
      </w:r>
      <w:r>
        <w:rPr>
          <w:rFonts w:ascii="Times New Roman" w:eastAsia="Calibri" w:hAnsi="Times New Roman"/>
          <w:noProof/>
          <w:lang w:val="sr-Cyrl-CS"/>
        </w:rPr>
        <w:t>години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 w:rsidR="005C7062">
        <w:rPr>
          <w:rFonts w:ascii="Times New Roman" w:eastAsia="Calibri" w:hAnsi="Times New Roman"/>
          <w:noProof/>
          <w:lang w:val="sr-Cyrl-CS"/>
        </w:rPr>
        <w:t>радила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са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представницима</w:t>
      </w:r>
      <w:r w:rsidR="00A40A40" w:rsidRPr="004B3959">
        <w:rPr>
          <w:rFonts w:ascii="Times New Roman" w:eastAsia="Calibri" w:hAnsi="Times New Roman"/>
          <w:noProof/>
          <w:lang w:val="bs-Latn-BA"/>
        </w:rPr>
        <w:t xml:space="preserve"> DG DEVCO</w:t>
      </w:r>
      <w:r w:rsidR="001E2BBD" w:rsidRPr="00E61B82">
        <w:rPr>
          <w:rFonts w:ascii="Times New Roman" w:eastAsia="Calibri" w:hAnsi="Times New Roman"/>
          <w:noProof/>
          <w:szCs w:val="24"/>
          <w:lang w:val="sr-Cyrl-CS"/>
        </w:rPr>
        <w:t>-</w:t>
      </w:r>
      <w:r w:rsidR="001E2BBD">
        <w:rPr>
          <w:rFonts w:ascii="Times New Roman" w:eastAsia="Calibri" w:hAnsi="Times New Roman"/>
          <w:noProof/>
          <w:szCs w:val="24"/>
        </w:rPr>
        <w:t>а</w:t>
      </w:r>
      <w:r w:rsidR="00A40A40" w:rsidRPr="004B3959">
        <w:rPr>
          <w:rFonts w:ascii="Times New Roman" w:eastAsia="Calibri" w:hAnsi="Times New Roman"/>
          <w:noProof/>
          <w:lang w:val="bs-Latn-BA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припреми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приједлога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новог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везаног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за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управљање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радиоактивним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отпадом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у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БиХ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. </w:t>
      </w:r>
      <w:r>
        <w:rPr>
          <w:rFonts w:ascii="Times New Roman" w:eastAsia="Calibri" w:hAnsi="Times New Roman"/>
          <w:noProof/>
          <w:lang w:val="sr-Cyrl-CS"/>
        </w:rPr>
        <w:t>Имплементација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овог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пројекта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би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требала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да</w:t>
      </w:r>
      <w:r w:rsidR="00402FE7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почне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крајем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2019</w:t>
      </w:r>
      <w:r w:rsidR="00E001DA" w:rsidRPr="00E61B82">
        <w:rPr>
          <w:rFonts w:ascii="Times New Roman" w:eastAsia="Calibri" w:hAnsi="Times New Roman"/>
          <w:noProof/>
          <w:lang w:val="sr-Cyrl-CS"/>
        </w:rPr>
        <w:t>.</w:t>
      </w:r>
      <w:r w:rsidR="00A40A40" w:rsidRPr="00E61B82">
        <w:rPr>
          <w:rFonts w:ascii="Times New Roman" w:eastAsia="Calibri" w:hAnsi="Times New Roman"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године</w:t>
      </w:r>
      <w:r w:rsidR="00A40A40" w:rsidRPr="00E61B82">
        <w:rPr>
          <w:rFonts w:ascii="Times New Roman" w:eastAsia="Calibri" w:hAnsi="Times New Roman"/>
          <w:noProof/>
          <w:lang w:val="sr-Cyrl-CS"/>
        </w:rPr>
        <w:t>.</w:t>
      </w:r>
      <w:r w:rsidR="0058658B" w:rsidRPr="00E61B82">
        <w:rPr>
          <w:rFonts w:ascii="Times New Roman" w:eastAsia="Calibri" w:hAnsi="Times New Roman"/>
          <w:noProof/>
          <w:lang w:val="sr-Cyrl-CS"/>
        </w:rPr>
        <w:t xml:space="preserve"> </w:t>
      </w:r>
      <w:r w:rsidR="008F39F6" w:rsidRPr="004B3959">
        <w:rPr>
          <w:rFonts w:ascii="Times New Roman" w:eastAsia="Calibri" w:hAnsi="Times New Roman"/>
          <w:noProof/>
          <w:szCs w:val="24"/>
          <w:lang w:val="bs-Latn-BA"/>
        </w:rPr>
        <w:br w:type="page"/>
      </w:r>
    </w:p>
    <w:p w:rsidR="00CB1594" w:rsidRPr="00483785" w:rsidRDefault="005404B2" w:rsidP="00566752">
      <w:pPr>
        <w:pStyle w:val="Heading1"/>
        <w:rPr>
          <w:lang w:val="sr-Cyrl-CS"/>
        </w:rPr>
      </w:pPr>
      <w:r w:rsidRPr="00483785">
        <w:rPr>
          <w:lang w:val="sr-Cyrl-CS"/>
        </w:rPr>
        <w:t xml:space="preserve"> </w:t>
      </w:r>
      <w:bookmarkStart w:id="582" w:name="_Toc13590694"/>
      <w:r w:rsidR="00483785">
        <w:rPr>
          <w:lang w:val="sr-Cyrl-CS"/>
        </w:rPr>
        <w:t>ОБУКА</w:t>
      </w:r>
      <w:r w:rsidR="004C010D" w:rsidRPr="00483785">
        <w:rPr>
          <w:lang w:val="sr-Cyrl-CS"/>
        </w:rPr>
        <w:t xml:space="preserve"> </w:t>
      </w:r>
      <w:r w:rsidR="00483785">
        <w:rPr>
          <w:lang w:val="sr-Cyrl-CS"/>
        </w:rPr>
        <w:t>И</w:t>
      </w:r>
      <w:r w:rsidR="004C010D" w:rsidRPr="00483785">
        <w:rPr>
          <w:lang w:val="sr-Cyrl-CS"/>
        </w:rPr>
        <w:t xml:space="preserve"> </w:t>
      </w:r>
      <w:r w:rsidR="00483785">
        <w:rPr>
          <w:lang w:val="sr-Cyrl-CS"/>
        </w:rPr>
        <w:t>ОБРАЗОВАЊЕ</w:t>
      </w:r>
      <w:bookmarkEnd w:id="582"/>
    </w:p>
    <w:p w:rsidR="007912E6" w:rsidRPr="00483785" w:rsidRDefault="007912E6" w:rsidP="007912E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912E6" w:rsidRPr="00483785" w:rsidRDefault="00483785" w:rsidP="007912E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Веома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инфраструктурна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компонента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изградњи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одржавању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адекватних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капацитета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свеопштег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јесте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запослених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томе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треба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јасно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разграничити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запослених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регулаторној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другим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институцијама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установама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запослених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нису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изложена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лица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али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процесу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могу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дођу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додир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требају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посједују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основна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знања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царина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гранична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полиција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ватрогасци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</w:t>
      </w:r>
      <w:r w:rsidR="007912E6" w:rsidRPr="00483785">
        <w:rPr>
          <w:rFonts w:ascii="Times New Roman" w:hAnsi="Times New Roman"/>
          <w:noProof/>
          <w:lang w:val="sr-Cyrl-CS"/>
        </w:rPr>
        <w:t>.).</w:t>
      </w:r>
    </w:p>
    <w:p w:rsidR="007912E6" w:rsidRPr="00483785" w:rsidRDefault="007912E6" w:rsidP="007912E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912E6" w:rsidRPr="00483785" w:rsidRDefault="00483785" w:rsidP="007912E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С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обзиром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ријеч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процесу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школовања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добијају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оскудна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знања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уобичајена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пракса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односно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акценат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ставља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додатну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образовање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након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редовног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школовања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</w:p>
    <w:p w:rsidR="007912E6" w:rsidRPr="00483785" w:rsidRDefault="007912E6" w:rsidP="007912E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912E6" w:rsidRPr="00483785" w:rsidRDefault="00483785" w:rsidP="007912E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Због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специфичне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улоге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читавом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систему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посебан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значај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дат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обуци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упослених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Обука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образовање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углавном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изводе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иностранству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јер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једини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начин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професионално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покрије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стално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развијају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домаће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образовне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институције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имају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ограничене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могућности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Упослени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учествују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семинарима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радионицама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организују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институције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што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важно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напоменути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јесте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финансијских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трошкова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кад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питању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обзиром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припадамо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групи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земаља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прималаца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помоћи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7912E6" w:rsidRPr="00483785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е</w:t>
      </w:r>
      <w:r w:rsidR="007912E6" w:rsidRPr="00483785">
        <w:rPr>
          <w:rFonts w:ascii="Times New Roman" w:hAnsi="Times New Roman"/>
          <w:noProof/>
          <w:lang w:val="sr-Cyrl-CS"/>
        </w:rPr>
        <w:t>.</w:t>
      </w:r>
    </w:p>
    <w:p w:rsidR="007912E6" w:rsidRPr="00483785" w:rsidRDefault="007912E6" w:rsidP="007912E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912E6" w:rsidRPr="00483785" w:rsidRDefault="00483785" w:rsidP="007912E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ИАЕА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нуди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широк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спектар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регионалних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радионица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заснованих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смјерницама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препорукама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објавила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најбољим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утврђеним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праксама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Програм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структурисан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унутар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различитих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– </w:t>
      </w:r>
      <w:r>
        <w:rPr>
          <w:rFonts w:ascii="Times New Roman" w:hAnsi="Times New Roman"/>
          <w:noProof/>
          <w:lang w:val="sr-Cyrl-CS"/>
        </w:rPr>
        <w:t>од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радијационе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медицинске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експозиције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становништва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припремљености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одговора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ванредне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догађаје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сигурности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отпадом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транспорта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информационих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управљања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квалитетом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примјене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техника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сврхе</w:t>
      </w:r>
      <w:r w:rsidR="007912E6" w:rsidRPr="00483785">
        <w:rPr>
          <w:rFonts w:ascii="Times New Roman" w:hAnsi="Times New Roman"/>
          <w:noProof/>
          <w:lang w:val="sr-Cyrl-CS"/>
        </w:rPr>
        <w:t>.</w:t>
      </w:r>
    </w:p>
    <w:p w:rsidR="007912E6" w:rsidRPr="00483785" w:rsidRDefault="007912E6" w:rsidP="007912E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912E6" w:rsidRPr="00483785" w:rsidRDefault="00483785" w:rsidP="007912E6">
      <w:pPr>
        <w:spacing w:line="240" w:lineRule="auto"/>
        <w:rPr>
          <w:rFonts w:ascii="Times New Roman" w:hAnsi="Times New Roman"/>
          <w:noProof/>
          <w:color w:val="FF0000"/>
          <w:lang w:val="sr-Cyrl-CS"/>
        </w:rPr>
      </w:pPr>
      <w:r>
        <w:rPr>
          <w:rFonts w:ascii="Times New Roman" w:hAnsi="Times New Roman"/>
          <w:noProof/>
          <w:lang w:val="sr-Cyrl-CS"/>
        </w:rPr>
        <w:t>Као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претходних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година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упосленици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похађали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организује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службенике</w:t>
      </w:r>
      <w:r w:rsidR="007912E6" w:rsidRPr="00483785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углавном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тичу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унапређења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рада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јавној</w:t>
      </w:r>
      <w:r w:rsidR="007912E6" w:rsidRPr="00483785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управи</w:t>
      </w:r>
      <w:r w:rsidR="007912E6" w:rsidRPr="00483785">
        <w:rPr>
          <w:rFonts w:ascii="Times New Roman" w:hAnsi="Times New Roman"/>
          <w:noProof/>
          <w:lang w:val="sr-Cyrl-CS"/>
        </w:rPr>
        <w:t xml:space="preserve">. </w:t>
      </w:r>
    </w:p>
    <w:p w:rsidR="007912E6" w:rsidRPr="004B3959" w:rsidRDefault="007912E6" w:rsidP="007912E6">
      <w:pPr>
        <w:spacing w:after="240"/>
        <w:rPr>
          <w:rFonts w:ascii="Times New Roman" w:hAnsi="Times New Roman"/>
          <w:lang w:val="bs-Latn-BA"/>
        </w:rPr>
      </w:pPr>
    </w:p>
    <w:p w:rsidR="007912E6" w:rsidRPr="004B3959" w:rsidRDefault="007912E6" w:rsidP="007912E6">
      <w:pPr>
        <w:spacing w:after="240"/>
        <w:rPr>
          <w:rFonts w:ascii="Times New Roman" w:hAnsi="Times New Roman"/>
          <w:lang w:val="bs-Latn-BA"/>
        </w:rPr>
      </w:pPr>
    </w:p>
    <w:p w:rsidR="004C010D" w:rsidRPr="004B3959" w:rsidRDefault="004C010D" w:rsidP="00732D71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8F39F6" w:rsidRPr="004B3959" w:rsidRDefault="008F39F6">
      <w:pPr>
        <w:spacing w:after="240"/>
        <w:rPr>
          <w:rFonts w:ascii="Times New Roman" w:hAnsi="Times New Roman"/>
          <w:noProof/>
          <w:color w:val="FF0000"/>
          <w:lang w:val="bs-Latn-BA"/>
        </w:rPr>
      </w:pPr>
      <w:r w:rsidRPr="004B3959">
        <w:rPr>
          <w:rFonts w:ascii="Times New Roman" w:hAnsi="Times New Roman"/>
          <w:noProof/>
          <w:color w:val="FF0000"/>
          <w:lang w:val="bs-Latn-BA"/>
        </w:rPr>
        <w:br w:type="page"/>
      </w:r>
    </w:p>
    <w:p w:rsidR="005D1DE4" w:rsidRPr="00483785" w:rsidRDefault="000640BD" w:rsidP="00566752">
      <w:pPr>
        <w:pStyle w:val="Heading1"/>
        <w:rPr>
          <w:lang w:val="sr-Cyrl-CS"/>
        </w:rPr>
      </w:pPr>
      <w:r w:rsidRPr="00483785">
        <w:rPr>
          <w:lang w:val="sr-Cyrl-CS"/>
        </w:rPr>
        <w:t xml:space="preserve"> </w:t>
      </w:r>
      <w:bookmarkStart w:id="583" w:name="_Toc13590695"/>
      <w:r w:rsidR="00483785">
        <w:rPr>
          <w:lang w:val="sr-Cyrl-CS"/>
        </w:rPr>
        <w:t>МЕЂУНАРОДНЕ</w:t>
      </w:r>
      <w:r w:rsidR="00B4105E" w:rsidRPr="00483785">
        <w:rPr>
          <w:lang w:val="sr-Cyrl-CS"/>
        </w:rPr>
        <w:t xml:space="preserve"> </w:t>
      </w:r>
      <w:r w:rsidR="00483785">
        <w:rPr>
          <w:lang w:val="sr-Cyrl-CS"/>
        </w:rPr>
        <w:t>ОБАВЕЗЕ</w:t>
      </w:r>
      <w:r w:rsidR="00B4105E" w:rsidRPr="00483785">
        <w:rPr>
          <w:lang w:val="sr-Cyrl-CS"/>
        </w:rPr>
        <w:t xml:space="preserve"> </w:t>
      </w:r>
      <w:r w:rsidR="00483785">
        <w:rPr>
          <w:lang w:val="sr-Cyrl-CS"/>
        </w:rPr>
        <w:t>БИХ</w:t>
      </w:r>
      <w:bookmarkEnd w:id="583"/>
    </w:p>
    <w:p w:rsidR="00CB1594" w:rsidRPr="00483785" w:rsidRDefault="00CB1594" w:rsidP="004C010D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8F39F6" w:rsidRPr="00483785" w:rsidRDefault="008F39F6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584" w:name="_Toc518545426"/>
      <w:bookmarkStart w:id="585" w:name="_Toc518545526"/>
      <w:bookmarkStart w:id="586" w:name="_Toc518546434"/>
      <w:bookmarkStart w:id="587" w:name="_Toc518546534"/>
      <w:bookmarkStart w:id="588" w:name="_Toc518927111"/>
      <w:bookmarkStart w:id="589" w:name="_Toc519510419"/>
      <w:bookmarkStart w:id="590" w:name="_Toc12642972"/>
      <w:bookmarkStart w:id="591" w:name="_Toc12643055"/>
      <w:bookmarkStart w:id="592" w:name="_Toc12643140"/>
      <w:bookmarkStart w:id="593" w:name="_Toc13133716"/>
      <w:bookmarkStart w:id="594" w:name="_Toc13141344"/>
      <w:bookmarkStart w:id="595" w:name="_Toc13417613"/>
      <w:bookmarkStart w:id="596" w:name="_Toc13426601"/>
      <w:bookmarkStart w:id="597" w:name="_Toc13590696"/>
      <w:bookmarkStart w:id="598" w:name="_Toc394734949"/>
      <w:bookmarkEnd w:id="584"/>
      <w:bookmarkEnd w:id="585"/>
      <w:bookmarkEnd w:id="586"/>
      <w:bookmarkEnd w:id="587"/>
      <w:bookmarkEnd w:id="588"/>
      <w:bookmarkEnd w:id="589"/>
      <w:bookmarkEnd w:id="590"/>
      <w:bookmarkEnd w:id="591"/>
      <w:bookmarkEnd w:id="592"/>
      <w:bookmarkEnd w:id="593"/>
      <w:bookmarkEnd w:id="594"/>
      <w:bookmarkEnd w:id="595"/>
      <w:bookmarkEnd w:id="596"/>
      <w:bookmarkEnd w:id="597"/>
    </w:p>
    <w:p w:rsidR="008F39F6" w:rsidRPr="00483785" w:rsidRDefault="008F39F6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599" w:name="_Toc518545427"/>
      <w:bookmarkStart w:id="600" w:name="_Toc518545527"/>
      <w:bookmarkStart w:id="601" w:name="_Toc518546435"/>
      <w:bookmarkStart w:id="602" w:name="_Toc518546535"/>
      <w:bookmarkStart w:id="603" w:name="_Toc518927112"/>
      <w:bookmarkStart w:id="604" w:name="_Toc519510420"/>
      <w:bookmarkStart w:id="605" w:name="_Toc12642973"/>
      <w:bookmarkStart w:id="606" w:name="_Toc12643056"/>
      <w:bookmarkStart w:id="607" w:name="_Toc12643141"/>
      <w:bookmarkStart w:id="608" w:name="_Toc13133717"/>
      <w:bookmarkStart w:id="609" w:name="_Toc13141345"/>
      <w:bookmarkStart w:id="610" w:name="_Toc13417614"/>
      <w:bookmarkStart w:id="611" w:name="_Toc13426602"/>
      <w:bookmarkStart w:id="612" w:name="_Toc13590697"/>
      <w:bookmarkEnd w:id="599"/>
      <w:bookmarkEnd w:id="600"/>
      <w:bookmarkEnd w:id="601"/>
      <w:bookmarkEnd w:id="602"/>
      <w:bookmarkEnd w:id="603"/>
      <w:bookmarkEnd w:id="604"/>
      <w:bookmarkEnd w:id="605"/>
      <w:bookmarkEnd w:id="606"/>
      <w:bookmarkEnd w:id="607"/>
      <w:bookmarkEnd w:id="608"/>
      <w:bookmarkEnd w:id="609"/>
      <w:bookmarkEnd w:id="610"/>
      <w:bookmarkEnd w:id="611"/>
      <w:bookmarkEnd w:id="612"/>
    </w:p>
    <w:p w:rsidR="00B51771" w:rsidRPr="00483785" w:rsidRDefault="00B51771" w:rsidP="00BC76CD">
      <w:pPr>
        <w:pStyle w:val="ListParagraph"/>
        <w:keepNext/>
        <w:numPr>
          <w:ilvl w:val="0"/>
          <w:numId w:val="26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13" w:name="_Toc518545428"/>
      <w:bookmarkStart w:id="614" w:name="_Toc518545528"/>
      <w:bookmarkStart w:id="615" w:name="_Toc518546436"/>
      <w:bookmarkStart w:id="616" w:name="_Toc518546536"/>
      <w:bookmarkStart w:id="617" w:name="_Toc518927113"/>
      <w:bookmarkStart w:id="618" w:name="_Toc519510421"/>
      <w:bookmarkStart w:id="619" w:name="_Toc12642974"/>
      <w:bookmarkStart w:id="620" w:name="_Toc12643057"/>
      <w:bookmarkStart w:id="621" w:name="_Toc12643142"/>
      <w:bookmarkStart w:id="622" w:name="_Toc13133718"/>
      <w:bookmarkStart w:id="623" w:name="_Toc13141346"/>
      <w:bookmarkStart w:id="624" w:name="_Toc13417615"/>
      <w:bookmarkStart w:id="625" w:name="_Toc13426603"/>
      <w:bookmarkStart w:id="626" w:name="_Toc13590698"/>
      <w:bookmarkEnd w:id="613"/>
      <w:bookmarkEnd w:id="614"/>
      <w:bookmarkEnd w:id="615"/>
      <w:bookmarkEnd w:id="616"/>
      <w:bookmarkEnd w:id="617"/>
      <w:bookmarkEnd w:id="618"/>
      <w:bookmarkEnd w:id="619"/>
      <w:bookmarkEnd w:id="620"/>
      <w:bookmarkEnd w:id="621"/>
      <w:bookmarkEnd w:id="622"/>
      <w:bookmarkEnd w:id="623"/>
      <w:bookmarkEnd w:id="624"/>
      <w:bookmarkEnd w:id="625"/>
      <w:bookmarkEnd w:id="626"/>
    </w:p>
    <w:p w:rsidR="00B51771" w:rsidRPr="00483785" w:rsidRDefault="00B51771" w:rsidP="00BC76CD">
      <w:pPr>
        <w:pStyle w:val="ListParagraph"/>
        <w:keepNext/>
        <w:numPr>
          <w:ilvl w:val="0"/>
          <w:numId w:val="26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27" w:name="_Toc518545429"/>
      <w:bookmarkStart w:id="628" w:name="_Toc518545529"/>
      <w:bookmarkStart w:id="629" w:name="_Toc518546437"/>
      <w:bookmarkStart w:id="630" w:name="_Toc518546537"/>
      <w:bookmarkStart w:id="631" w:name="_Toc518927114"/>
      <w:bookmarkStart w:id="632" w:name="_Toc519510422"/>
      <w:bookmarkStart w:id="633" w:name="_Toc12642975"/>
      <w:bookmarkStart w:id="634" w:name="_Toc12643058"/>
      <w:bookmarkStart w:id="635" w:name="_Toc12643143"/>
      <w:bookmarkStart w:id="636" w:name="_Toc13133719"/>
      <w:bookmarkStart w:id="637" w:name="_Toc13141347"/>
      <w:bookmarkStart w:id="638" w:name="_Toc13417616"/>
      <w:bookmarkStart w:id="639" w:name="_Toc13426604"/>
      <w:bookmarkStart w:id="640" w:name="_Toc13590699"/>
      <w:bookmarkEnd w:id="627"/>
      <w:bookmarkEnd w:id="628"/>
      <w:bookmarkEnd w:id="629"/>
      <w:bookmarkEnd w:id="630"/>
      <w:bookmarkEnd w:id="631"/>
      <w:bookmarkEnd w:id="632"/>
      <w:bookmarkEnd w:id="633"/>
      <w:bookmarkEnd w:id="634"/>
      <w:bookmarkEnd w:id="635"/>
      <w:bookmarkEnd w:id="636"/>
      <w:bookmarkEnd w:id="637"/>
      <w:bookmarkEnd w:id="638"/>
      <w:bookmarkEnd w:id="639"/>
      <w:bookmarkEnd w:id="640"/>
    </w:p>
    <w:p w:rsidR="000503F3" w:rsidRPr="00483785" w:rsidRDefault="000503F3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41" w:name="_Toc518545430"/>
      <w:bookmarkStart w:id="642" w:name="_Toc518545530"/>
      <w:bookmarkStart w:id="643" w:name="_Toc518546438"/>
      <w:bookmarkStart w:id="644" w:name="_Toc518546538"/>
      <w:bookmarkStart w:id="645" w:name="_Toc518927115"/>
      <w:bookmarkStart w:id="646" w:name="_Toc519510423"/>
      <w:bookmarkStart w:id="647" w:name="_Toc12642976"/>
      <w:bookmarkStart w:id="648" w:name="_Toc12643059"/>
      <w:bookmarkStart w:id="649" w:name="_Toc12643144"/>
      <w:bookmarkStart w:id="650" w:name="_Toc13133720"/>
      <w:bookmarkStart w:id="651" w:name="_Toc13141348"/>
      <w:bookmarkStart w:id="652" w:name="_Toc13417617"/>
      <w:bookmarkStart w:id="653" w:name="_Toc13426605"/>
      <w:bookmarkStart w:id="654" w:name="_Toc13590700"/>
      <w:bookmarkEnd w:id="641"/>
      <w:bookmarkEnd w:id="642"/>
      <w:bookmarkEnd w:id="643"/>
      <w:bookmarkEnd w:id="644"/>
      <w:bookmarkEnd w:id="645"/>
      <w:bookmarkEnd w:id="646"/>
      <w:bookmarkEnd w:id="647"/>
      <w:bookmarkEnd w:id="648"/>
      <w:bookmarkEnd w:id="649"/>
      <w:bookmarkEnd w:id="650"/>
      <w:bookmarkEnd w:id="651"/>
      <w:bookmarkEnd w:id="652"/>
      <w:bookmarkEnd w:id="653"/>
      <w:bookmarkEnd w:id="654"/>
    </w:p>
    <w:p w:rsidR="000503F3" w:rsidRPr="00483785" w:rsidRDefault="000503F3" w:rsidP="00801EEC">
      <w:pPr>
        <w:pStyle w:val="ListParagraph"/>
        <w:keepNext/>
        <w:numPr>
          <w:ilvl w:val="0"/>
          <w:numId w:val="32"/>
        </w:numPr>
        <w:tabs>
          <w:tab w:val="left" w:pos="993"/>
        </w:tabs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55" w:name="_Toc518545431"/>
      <w:bookmarkStart w:id="656" w:name="_Toc518545531"/>
      <w:bookmarkStart w:id="657" w:name="_Toc518546439"/>
      <w:bookmarkStart w:id="658" w:name="_Toc518546539"/>
      <w:bookmarkStart w:id="659" w:name="_Toc518927116"/>
      <w:bookmarkStart w:id="660" w:name="_Toc519510424"/>
      <w:bookmarkStart w:id="661" w:name="_Toc12642977"/>
      <w:bookmarkStart w:id="662" w:name="_Toc12643060"/>
      <w:bookmarkStart w:id="663" w:name="_Toc12643145"/>
      <w:bookmarkStart w:id="664" w:name="_Toc13133721"/>
      <w:bookmarkStart w:id="665" w:name="_Toc13141349"/>
      <w:bookmarkStart w:id="666" w:name="_Toc13417618"/>
      <w:bookmarkStart w:id="667" w:name="_Toc13426606"/>
      <w:bookmarkStart w:id="668" w:name="_Toc13590701"/>
      <w:bookmarkEnd w:id="655"/>
      <w:bookmarkEnd w:id="656"/>
      <w:bookmarkEnd w:id="657"/>
      <w:bookmarkEnd w:id="658"/>
      <w:bookmarkEnd w:id="659"/>
      <w:bookmarkEnd w:id="660"/>
      <w:bookmarkEnd w:id="661"/>
      <w:bookmarkEnd w:id="662"/>
      <w:bookmarkEnd w:id="663"/>
      <w:bookmarkEnd w:id="664"/>
      <w:bookmarkEnd w:id="665"/>
      <w:bookmarkEnd w:id="666"/>
      <w:bookmarkEnd w:id="667"/>
      <w:bookmarkEnd w:id="668"/>
    </w:p>
    <w:p w:rsidR="00285F19" w:rsidRPr="00483785" w:rsidRDefault="00483785" w:rsidP="001E6EA3">
      <w:pPr>
        <w:pStyle w:val="Heading3"/>
      </w:pPr>
      <w:bookmarkStart w:id="669" w:name="_Toc13590702"/>
      <w:r>
        <w:t>Обавезе</w:t>
      </w:r>
      <w:r w:rsidR="00B4105E" w:rsidRPr="00483785">
        <w:t xml:space="preserve"> </w:t>
      </w:r>
      <w:r>
        <w:t>које</w:t>
      </w:r>
      <w:r w:rsidR="00B4105E" w:rsidRPr="00483785">
        <w:t xml:space="preserve"> </w:t>
      </w:r>
      <w:r>
        <w:t>произлазе</w:t>
      </w:r>
      <w:r w:rsidR="00B4105E" w:rsidRPr="00483785">
        <w:t xml:space="preserve"> </w:t>
      </w:r>
      <w:r>
        <w:t>из</w:t>
      </w:r>
      <w:r w:rsidR="00B4105E" w:rsidRPr="00483785">
        <w:t xml:space="preserve"> </w:t>
      </w:r>
      <w:r w:rsidR="007919B0" w:rsidRPr="00483785">
        <w:t>„</w:t>
      </w:r>
      <w:r>
        <w:t>Уговора</w:t>
      </w:r>
      <w:r w:rsidR="00B4105E" w:rsidRPr="00483785">
        <w:t xml:space="preserve"> </w:t>
      </w:r>
      <w:r>
        <w:t>о</w:t>
      </w:r>
      <w:r w:rsidR="00B4105E" w:rsidRPr="00483785">
        <w:t xml:space="preserve"> </w:t>
      </w:r>
      <w:r>
        <w:t>неширењу</w:t>
      </w:r>
      <w:r w:rsidR="00B4105E" w:rsidRPr="00483785">
        <w:t xml:space="preserve"> </w:t>
      </w:r>
      <w:r>
        <w:t>нуклеарног</w:t>
      </w:r>
      <w:r w:rsidR="00B4105E" w:rsidRPr="00483785">
        <w:t xml:space="preserve"> </w:t>
      </w:r>
      <w:r>
        <w:t>ору</w:t>
      </w:r>
      <w:bookmarkEnd w:id="598"/>
      <w:r>
        <w:t>жј</w:t>
      </w:r>
      <w:bookmarkStart w:id="670" w:name="_Toc394734950"/>
      <w:r>
        <w:t>а</w:t>
      </w:r>
      <w:r w:rsidR="007919B0" w:rsidRPr="00483785">
        <w:t>“</w:t>
      </w:r>
      <w:bookmarkEnd w:id="669"/>
    </w:p>
    <w:p w:rsidR="00285F19" w:rsidRPr="00483785" w:rsidRDefault="00285F19" w:rsidP="0095504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376A2" w:rsidRPr="00483785" w:rsidRDefault="00483785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потпуности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испуњава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своје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преузете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уговорима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споразумима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односе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Може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рећи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те</w:t>
      </w:r>
      <w:r w:rsidR="00B33108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можда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најзначајније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када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питању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надлежност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Агенције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посебно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имајући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виду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строге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контроле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испуњавања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преузетих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стране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инспектора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</w:p>
    <w:p w:rsidR="007376A2" w:rsidRPr="00483785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483785" w:rsidRDefault="00483785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сукцесивно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преузела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„</w:t>
      </w:r>
      <w:r>
        <w:rPr>
          <w:rFonts w:ascii="Times New Roman" w:hAnsi="Times New Roman"/>
          <w:bCs/>
          <w:iCs/>
          <w:noProof/>
          <w:lang w:val="sr-Cyrl-CS"/>
        </w:rPr>
        <w:t>Уговор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“ </w:t>
      </w:r>
      <w:r>
        <w:rPr>
          <w:rFonts w:ascii="Times New Roman" w:hAnsi="Times New Roman"/>
          <w:bCs/>
          <w:iCs/>
          <w:noProof/>
          <w:lang w:val="sr-Cyrl-CS"/>
        </w:rPr>
        <w:t>од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СФРЈ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Према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овом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, „</w:t>
      </w:r>
      <w:r>
        <w:rPr>
          <w:rFonts w:ascii="Times New Roman" w:hAnsi="Times New Roman"/>
          <w:bCs/>
          <w:iCs/>
          <w:noProof/>
          <w:lang w:val="sr-Cyrl-CS"/>
        </w:rPr>
        <w:t>Свака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уговорница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посједује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обавезује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ће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прихватити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као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што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изложено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којем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ће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водити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преговори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треба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закључити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складу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'</w:t>
      </w:r>
      <w:r>
        <w:rPr>
          <w:rFonts w:ascii="Times New Roman" w:hAnsi="Times New Roman"/>
          <w:bCs/>
          <w:iCs/>
          <w:noProof/>
          <w:lang w:val="sr-Cyrl-CS"/>
        </w:rPr>
        <w:t>Статутом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'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њеним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системом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контроле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искључиво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ради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провјере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извршавања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њених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преузетих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овим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да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спријечила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употреба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енергије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друге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уређаје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експлозије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умјесто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мирољубиве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сврхе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.“ </w:t>
      </w:r>
    </w:p>
    <w:p w:rsidR="007376A2" w:rsidRPr="00483785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483785" w:rsidRDefault="00483785" w:rsidP="007376A2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сукцесијом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преузела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СФРЈ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„</w:t>
      </w:r>
      <w:r>
        <w:rPr>
          <w:rFonts w:ascii="Times New Roman" w:hAnsi="Times New Roman"/>
          <w:bCs/>
          <w:iCs/>
          <w:noProof/>
          <w:lang w:val="sr-Cyrl-CS"/>
        </w:rPr>
        <w:t>Споразум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вези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међународним</w:t>
      </w:r>
      <w:r w:rsidR="00312E0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“,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ступио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снагу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15. </w:t>
      </w:r>
      <w:r>
        <w:rPr>
          <w:rFonts w:ascii="Times New Roman" w:hAnsi="Times New Roman"/>
          <w:bCs/>
          <w:iCs/>
          <w:noProof/>
          <w:lang w:val="sr-Cyrl-CS"/>
        </w:rPr>
        <w:t>августа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1994. </w:t>
      </w:r>
      <w:r>
        <w:rPr>
          <w:rFonts w:ascii="Times New Roman" w:hAnsi="Times New Roman"/>
          <w:bCs/>
          <w:iCs/>
          <w:noProof/>
          <w:lang w:val="sr-Cyrl-CS"/>
        </w:rPr>
        <w:t>године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препоруку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2012. </w:t>
      </w:r>
      <w:r>
        <w:rPr>
          <w:rFonts w:ascii="Times New Roman" w:hAnsi="Times New Roman"/>
          <w:bCs/>
          <w:iCs/>
          <w:noProof/>
          <w:lang w:val="sr-Cyrl-CS"/>
        </w:rPr>
        <w:t>године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ратификовала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нови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вези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међународним</w:t>
      </w:r>
      <w:r w:rsidR="00731555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Тај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ратификован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Одлуком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Предсједништва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12. </w:t>
      </w:r>
      <w:r>
        <w:rPr>
          <w:rFonts w:ascii="Times New Roman" w:hAnsi="Times New Roman"/>
          <w:bCs/>
          <w:iCs/>
          <w:noProof/>
          <w:lang w:val="sr-Cyrl-CS"/>
        </w:rPr>
        <w:t>децембра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2012. </w:t>
      </w:r>
      <w:r>
        <w:rPr>
          <w:rFonts w:ascii="Times New Roman" w:hAnsi="Times New Roman"/>
          <w:bCs/>
          <w:iCs/>
          <w:noProof/>
          <w:lang w:val="sr-Cyrl-CS"/>
        </w:rPr>
        <w:t>године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ступио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снагу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4. </w:t>
      </w:r>
      <w:r>
        <w:rPr>
          <w:rFonts w:ascii="Times New Roman" w:hAnsi="Times New Roman"/>
          <w:bCs/>
          <w:iCs/>
          <w:noProof/>
          <w:lang w:val="sr-Cyrl-CS"/>
        </w:rPr>
        <w:t>априла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2013. </w:t>
      </w:r>
      <w:r>
        <w:rPr>
          <w:rFonts w:ascii="Times New Roman" w:hAnsi="Times New Roman"/>
          <w:bCs/>
          <w:iCs/>
          <w:noProof/>
          <w:lang w:val="sr-Cyrl-CS"/>
        </w:rPr>
        <w:t>године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Такође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сједници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Предсједништва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истог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датума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као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ратификовала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„</w:t>
      </w:r>
      <w:r>
        <w:rPr>
          <w:rFonts w:ascii="Times New Roman" w:hAnsi="Times New Roman"/>
          <w:bCs/>
          <w:iCs/>
          <w:noProof/>
          <w:lang w:val="sr-Cyrl-CS"/>
        </w:rPr>
        <w:t>Додатни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протокол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уз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између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вези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D05562" w:rsidRPr="00483785">
        <w:rPr>
          <w:rFonts w:ascii="Times New Roman" w:hAnsi="Times New Roman"/>
          <w:bCs/>
          <w:iCs/>
          <w:noProof/>
          <w:lang w:val="sr-Cyrl-CS"/>
        </w:rPr>
        <w:t>„</w:t>
      </w:r>
      <w:r>
        <w:rPr>
          <w:rFonts w:ascii="Times New Roman" w:hAnsi="Times New Roman"/>
          <w:bCs/>
          <w:iCs/>
          <w:noProof/>
          <w:lang w:val="sr-Cyrl-CS"/>
        </w:rPr>
        <w:t>Уговором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“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6A5421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ступио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снагу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непуна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три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мјесеца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касније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односно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3. </w:t>
      </w:r>
      <w:r>
        <w:rPr>
          <w:rFonts w:ascii="Times New Roman" w:hAnsi="Times New Roman"/>
          <w:bCs/>
          <w:iCs/>
          <w:noProof/>
          <w:lang w:val="sr-Cyrl-CS"/>
        </w:rPr>
        <w:t>јула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2013. </w:t>
      </w:r>
      <w:r>
        <w:rPr>
          <w:rFonts w:ascii="Times New Roman" w:hAnsi="Times New Roman"/>
          <w:bCs/>
          <w:iCs/>
          <w:noProof/>
          <w:lang w:val="sr-Cyrl-CS"/>
        </w:rPr>
        <w:t>године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.</w:t>
      </w:r>
    </w:p>
    <w:p w:rsidR="007376A2" w:rsidRPr="00483785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483785" w:rsidRDefault="00483785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Поступак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примјењује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односу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изворни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специјални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фисибилни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кад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он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производи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прерађује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употребљава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сваком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основном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уређају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изван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било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таквог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уређаја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Такође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заштитне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захтијевају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овим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примјењују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изворне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специјалне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фисибилне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мирољубивим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дјелатностима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обављају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подручју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државе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под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њеном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јурисдикцијом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обављају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под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њеном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контролом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другом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мјесту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Сврха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поступака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правовремено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откривање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злоупотребе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знатних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количина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мирнодопским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дјелатностима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циљу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производње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других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експлозивних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уређаја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или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непознате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сврхе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као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спречавање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такве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злоупотребе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Ступањем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снагу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Додатног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протокола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уз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Споразум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омогућавају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примјена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стално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унапређивање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односе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контролу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наоружања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сузбијање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злоупотребе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радиоактивних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</w:p>
    <w:p w:rsidR="007376A2" w:rsidRPr="00483785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483785" w:rsidRDefault="00483785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складу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обавезама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погледу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Агенција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као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надлежни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орган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имплементацију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наведених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уговора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,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201</w:t>
      </w:r>
      <w:r w:rsidR="00231EA6" w:rsidRPr="00483785">
        <w:rPr>
          <w:rFonts w:ascii="Times New Roman" w:hAnsi="Times New Roman"/>
          <w:bCs/>
          <w:iCs/>
          <w:noProof/>
          <w:lang w:val="sr-Cyrl-CS"/>
        </w:rPr>
        <w:t>8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години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редовно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предвиђеним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роковима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извјештавала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локацијама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карактеристикама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налазе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подручју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</w:p>
    <w:p w:rsidR="007376A2" w:rsidRPr="00483785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1E6EA3" w:rsidRDefault="00483785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Агенција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201</w:t>
      </w:r>
      <w:r w:rsidR="00231EA6" w:rsidRPr="00483785">
        <w:rPr>
          <w:rFonts w:ascii="Times New Roman" w:hAnsi="Times New Roman"/>
          <w:bCs/>
          <w:iCs/>
          <w:noProof/>
          <w:lang w:val="sr-Cyrl-CS"/>
        </w:rPr>
        <w:t>8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години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била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редовном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контакту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Одјељењем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-</w:t>
      </w:r>
      <w:r>
        <w:rPr>
          <w:rFonts w:ascii="Times New Roman" w:hAnsi="Times New Roman"/>
          <w:bCs/>
          <w:iCs/>
          <w:noProof/>
          <w:lang w:val="sr-Cyrl-CS"/>
        </w:rPr>
        <w:t>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заштитне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мјере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којим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сарађује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циљу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спровођења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међународних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обавеза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односе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неширење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нуклеарног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оружја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другом</w:t>
      </w:r>
      <w:r w:rsidR="00EA2CFB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кварталу</w:t>
      </w:r>
      <w:r w:rsidR="00EA2CFB" w:rsidRPr="00483785">
        <w:rPr>
          <w:rFonts w:ascii="Times New Roman" w:hAnsi="Times New Roman"/>
          <w:bCs/>
          <w:iCs/>
          <w:noProof/>
          <w:lang w:val="sr-Cyrl-CS"/>
        </w:rPr>
        <w:t xml:space="preserve"> 2018</w:t>
      </w:r>
      <w:r w:rsidR="007376A2" w:rsidRPr="00483785">
        <w:rPr>
          <w:rFonts w:ascii="Times New Roman" w:hAnsi="Times New Roman"/>
          <w:bCs/>
          <w:iCs/>
          <w:noProof/>
          <w:lang w:val="sr-Cyrl-CS"/>
        </w:rPr>
        <w:t>.</w:t>
      </w:r>
      <w:r w:rsidR="00554F2D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године</w:t>
      </w:r>
      <w:r w:rsidR="00EA2CFB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инспектори</w:t>
      </w:r>
      <w:r w:rsidR="00EA2CFB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eastAsia="Calibri" w:hAnsi="Times New Roman"/>
          <w:noProof/>
          <w:lang w:val="sr-Cyrl-CS"/>
        </w:rPr>
        <w:t>Одјељењ</w:t>
      </w:r>
      <w:r>
        <w:rPr>
          <w:rFonts w:ascii="Times New Roman" w:hAnsi="Times New Roman"/>
          <w:bCs/>
          <w:iCs/>
          <w:noProof/>
          <w:lang w:val="sr-Cyrl-CS"/>
        </w:rPr>
        <w:t>а</w:t>
      </w:r>
      <w:r w:rsidR="00EA2CFB" w:rsidRPr="00483785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ИАЕА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>-</w:t>
      </w:r>
      <w:r w:rsidRPr="001E6EA3">
        <w:rPr>
          <w:rFonts w:ascii="Times New Roman" w:hAnsi="Times New Roman"/>
          <w:bCs/>
          <w:iCs/>
          <w:noProof/>
          <w:lang w:val="sr-Cyrl-CS"/>
        </w:rPr>
        <w:t>е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за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заштитне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мјере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посјетили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су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БиХ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у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оквиру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имплемен</w:t>
      </w:r>
      <w:r w:rsidR="005C7062">
        <w:rPr>
          <w:rFonts w:ascii="Times New Roman" w:hAnsi="Times New Roman"/>
          <w:bCs/>
          <w:iCs/>
          <w:noProof/>
          <w:lang w:val="sr-Cyrl-CS"/>
        </w:rPr>
        <w:t>т</w:t>
      </w:r>
      <w:r w:rsidR="001E6EA3">
        <w:rPr>
          <w:rFonts w:ascii="Times New Roman" w:hAnsi="Times New Roman"/>
          <w:bCs/>
          <w:iCs/>
          <w:noProof/>
          <w:lang w:val="sr-Cyrl-CS"/>
        </w:rPr>
        <w:t>ације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Споразума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о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примјени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заштитних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мјера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и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Додатног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протокола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1E6EA3">
        <w:rPr>
          <w:rFonts w:ascii="Times New Roman" w:hAnsi="Times New Roman"/>
          <w:bCs/>
          <w:iCs/>
          <w:noProof/>
          <w:lang w:val="sr-Cyrl-CS"/>
        </w:rPr>
        <w:t>уз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5C7062">
        <w:rPr>
          <w:rFonts w:ascii="Times New Roman" w:hAnsi="Times New Roman"/>
          <w:bCs/>
          <w:iCs/>
          <w:noProof/>
          <w:lang w:val="sr-Cyrl-CS"/>
        </w:rPr>
        <w:t>С</w:t>
      </w:r>
      <w:r w:rsidR="001E6EA3">
        <w:rPr>
          <w:rFonts w:ascii="Times New Roman" w:hAnsi="Times New Roman"/>
          <w:bCs/>
          <w:iCs/>
          <w:noProof/>
          <w:lang w:val="sr-Cyrl-CS"/>
        </w:rPr>
        <w:t>поразум</w:t>
      </w:r>
      <w:r w:rsidR="00EA2CFB" w:rsidRPr="001E6EA3">
        <w:rPr>
          <w:rFonts w:ascii="Times New Roman" w:hAnsi="Times New Roman"/>
          <w:bCs/>
          <w:iCs/>
          <w:noProof/>
          <w:lang w:val="sr-Cyrl-CS"/>
        </w:rPr>
        <w:t>.</w:t>
      </w:r>
    </w:p>
    <w:p w:rsidR="007376A2" w:rsidRPr="001E6EA3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1E6EA3" w:rsidRDefault="001E6EA3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Нуклеарни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налази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под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регулаторном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контролом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Агенције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. </w:t>
      </w:r>
      <w:r>
        <w:rPr>
          <w:rFonts w:ascii="Times New Roman" w:hAnsi="Times New Roman"/>
          <w:bCs/>
          <w:iCs/>
          <w:noProof/>
          <w:lang w:val="sr-Cyrl-CS"/>
        </w:rPr>
        <w:t>Државни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инспектори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радијациону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нуклеарну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сигурност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врше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планиране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инспекцијске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контроле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корисника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који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посједују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нуклеарне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. </w:t>
      </w:r>
    </w:p>
    <w:p w:rsidR="007376A2" w:rsidRPr="001E6EA3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1E6EA3" w:rsidRDefault="001E6EA3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Cs/>
          <w:iCs/>
          <w:noProof/>
          <w:lang w:val="sr-Cyrl-CS"/>
        </w:rPr>
        <w:t>Нуклеарни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материјал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БиХ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користи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сљедеће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намјене</w:t>
      </w:r>
      <w:r w:rsidR="007376A2" w:rsidRPr="001E6EA3">
        <w:rPr>
          <w:rFonts w:ascii="Times New Roman" w:hAnsi="Times New Roman"/>
          <w:bCs/>
          <w:iCs/>
          <w:noProof/>
          <w:lang w:val="sr-Cyrl-CS"/>
        </w:rPr>
        <w:t>:</w:t>
      </w:r>
    </w:p>
    <w:p w:rsidR="007376A2" w:rsidRPr="001E6EA3" w:rsidRDefault="007376A2" w:rsidP="007376A2">
      <w:pPr>
        <w:spacing w:line="240" w:lineRule="auto"/>
        <w:rPr>
          <w:rFonts w:ascii="Times New Roman" w:hAnsi="Times New Roman"/>
          <w:bCs/>
          <w:iCs/>
          <w:noProof/>
          <w:lang w:val="sr-Cyrl-CS"/>
        </w:rPr>
      </w:pPr>
    </w:p>
    <w:p w:rsidR="007376A2" w:rsidRPr="001E6EA3" w:rsidRDefault="001E6EA3" w:rsidP="008F30E1">
      <w:pPr>
        <w:pStyle w:val="ListParagraph"/>
        <w:numPr>
          <w:ilvl w:val="0"/>
          <w:numId w:val="9"/>
        </w:num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Осиромашени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уран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користи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дефектоскопима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индустријску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радиографију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њега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израђен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оклоп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служи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зрачења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извора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налазе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дефектоскопима</w:t>
      </w:r>
      <w:r w:rsidR="007376A2" w:rsidRPr="001E6EA3">
        <w:rPr>
          <w:bCs/>
          <w:iCs/>
          <w:noProof/>
          <w:lang w:val="sr-Cyrl-CS"/>
        </w:rPr>
        <w:t>.</w:t>
      </w:r>
    </w:p>
    <w:p w:rsidR="007376A2" w:rsidRPr="001E6EA3" w:rsidRDefault="001E6EA3" w:rsidP="008F30E1">
      <w:pPr>
        <w:pStyle w:val="ListParagraph"/>
        <w:numPr>
          <w:ilvl w:val="0"/>
          <w:numId w:val="9"/>
        </w:num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Осиромашени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уран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користи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израду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оклопа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зрачења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изворе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користе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медицини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индустрији</w:t>
      </w:r>
      <w:r w:rsidR="007376A2" w:rsidRPr="001E6EA3">
        <w:rPr>
          <w:bCs/>
          <w:iCs/>
          <w:noProof/>
          <w:lang w:val="sr-Cyrl-CS"/>
        </w:rPr>
        <w:t>.</w:t>
      </w:r>
    </w:p>
    <w:p w:rsidR="007376A2" w:rsidRPr="001E6EA3" w:rsidRDefault="001E6EA3" w:rsidP="008F30E1">
      <w:pPr>
        <w:pStyle w:val="ListParagraph"/>
        <w:numPr>
          <w:ilvl w:val="0"/>
          <w:numId w:val="9"/>
        </w:num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Одређени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D64FB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користе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лабораторијама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показне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вјежбе</w:t>
      </w:r>
      <w:r w:rsidR="007376A2" w:rsidRPr="001E6EA3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као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поступке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анализе</w:t>
      </w:r>
      <w:r w:rsidR="007376A2" w:rsidRPr="001E6EA3">
        <w:rPr>
          <w:bCs/>
          <w:iCs/>
          <w:noProof/>
          <w:lang w:val="sr-Cyrl-CS"/>
        </w:rPr>
        <w:t>.</w:t>
      </w:r>
    </w:p>
    <w:p w:rsidR="007376A2" w:rsidRPr="001E6EA3" w:rsidRDefault="001E6EA3" w:rsidP="008F30E1">
      <w:pPr>
        <w:pStyle w:val="ListParagraph"/>
        <w:numPr>
          <w:ilvl w:val="0"/>
          <w:numId w:val="9"/>
        </w:num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Одређена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количина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уран</w:t>
      </w:r>
      <w:r w:rsidR="00483785" w:rsidRPr="001E6EA3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оксида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набављена</w:t>
      </w:r>
      <w:r w:rsidR="007376A2" w:rsidRPr="001E6EA3">
        <w:rPr>
          <w:bCs/>
          <w:iCs/>
          <w:noProof/>
          <w:lang w:val="sr-Cyrl-CS"/>
        </w:rPr>
        <w:t xml:space="preserve"> 1975. </w:t>
      </w:r>
      <w:r>
        <w:rPr>
          <w:bCs/>
          <w:iCs/>
          <w:noProof/>
          <w:lang w:val="sr-Cyrl-CS"/>
        </w:rPr>
        <w:t>године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израду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дефектоскопа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индустријску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радиографију</w:t>
      </w:r>
      <w:r w:rsidR="007376A2" w:rsidRPr="001E6EA3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али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није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никада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искоришћена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налази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привременом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складишту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једног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предузећа</w:t>
      </w:r>
      <w:r w:rsidR="007376A2" w:rsidRPr="001E6EA3">
        <w:rPr>
          <w:bCs/>
          <w:iCs/>
          <w:noProof/>
          <w:lang w:val="sr-Cyrl-CS"/>
        </w:rPr>
        <w:t>.</w:t>
      </w:r>
    </w:p>
    <w:p w:rsidR="007376A2" w:rsidRPr="001E6EA3" w:rsidRDefault="001E6EA3" w:rsidP="008F30E1">
      <w:pPr>
        <w:pStyle w:val="ListParagraph"/>
        <w:numPr>
          <w:ilvl w:val="0"/>
          <w:numId w:val="9"/>
        </w:num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Одређене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количине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нуклеарних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налазе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складишту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радиоактивног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отпада</w:t>
      </w:r>
      <w:r w:rsidR="007376A2" w:rsidRPr="001E6EA3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скупљене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послије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рата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разних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локација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1E6EA3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1E6EA3">
        <w:rPr>
          <w:bCs/>
          <w:iCs/>
          <w:noProof/>
          <w:lang w:val="sr-Cyrl-CS"/>
        </w:rPr>
        <w:t>.</w:t>
      </w:r>
    </w:p>
    <w:p w:rsidR="00630B52" w:rsidRPr="001E6EA3" w:rsidRDefault="00630B52" w:rsidP="00812F3C">
      <w:pPr>
        <w:pStyle w:val="ListParagraph"/>
        <w:spacing w:line="240" w:lineRule="auto"/>
        <w:rPr>
          <w:bCs/>
          <w:iCs/>
          <w:noProof/>
          <w:lang w:val="sr-Cyrl-CS"/>
        </w:rPr>
      </w:pPr>
    </w:p>
    <w:p w:rsidR="00AF5CAA" w:rsidRPr="001E6EA3" w:rsidRDefault="001E6EA3" w:rsidP="001E6EA3">
      <w:pPr>
        <w:pStyle w:val="Heading3"/>
        <w:rPr>
          <w:lang w:val="sr-Cyrl-CS"/>
        </w:rPr>
      </w:pPr>
      <w:bookmarkStart w:id="671" w:name="_Toc13590703"/>
      <w:bookmarkEnd w:id="670"/>
      <w:r>
        <w:rPr>
          <w:lang w:val="sr-Cyrl-CS"/>
        </w:rPr>
        <w:t>Обавезе</w:t>
      </w:r>
      <w:r w:rsidR="00AF5CAA" w:rsidRPr="001E6EA3">
        <w:rPr>
          <w:lang w:val="sr-Cyrl-CS"/>
        </w:rPr>
        <w:t xml:space="preserve"> </w:t>
      </w:r>
      <w:r>
        <w:rPr>
          <w:lang w:val="sr-Cyrl-CS"/>
        </w:rPr>
        <w:t>које</w:t>
      </w:r>
      <w:r w:rsidR="00AF5CAA" w:rsidRPr="001E6EA3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AF5CAA" w:rsidRPr="001E6EA3">
        <w:rPr>
          <w:lang w:val="sr-Cyrl-CS"/>
        </w:rPr>
        <w:t xml:space="preserve"> </w:t>
      </w:r>
      <w:r>
        <w:rPr>
          <w:lang w:val="sr-Cyrl-CS"/>
        </w:rPr>
        <w:t>из</w:t>
      </w:r>
      <w:r w:rsidR="00AF5CAA" w:rsidRPr="001E6EA3">
        <w:rPr>
          <w:lang w:val="sr-Cyrl-CS"/>
        </w:rPr>
        <w:t xml:space="preserve"> </w:t>
      </w:r>
      <w:r w:rsidR="007919B0" w:rsidRPr="001E6EA3">
        <w:rPr>
          <w:lang w:val="sr-Cyrl-CS"/>
        </w:rPr>
        <w:t>„</w:t>
      </w:r>
      <w:r>
        <w:rPr>
          <w:lang w:val="sr-Cyrl-CS"/>
        </w:rPr>
        <w:t>Конвенције</w:t>
      </w:r>
      <w:r w:rsidR="00AF5CAA" w:rsidRPr="001E6EA3">
        <w:rPr>
          <w:lang w:val="sr-Cyrl-CS"/>
        </w:rPr>
        <w:t xml:space="preserve"> </w:t>
      </w:r>
      <w:r>
        <w:rPr>
          <w:lang w:val="sr-Cyrl-CS"/>
        </w:rPr>
        <w:t>о</w:t>
      </w:r>
      <w:r w:rsidR="00AF5CAA" w:rsidRPr="001E6EA3">
        <w:rPr>
          <w:lang w:val="sr-Cyrl-CS"/>
        </w:rPr>
        <w:t xml:space="preserve"> </w:t>
      </w:r>
      <w:r>
        <w:rPr>
          <w:lang w:val="sr-Cyrl-CS"/>
        </w:rPr>
        <w:t>нуклеарној</w:t>
      </w:r>
      <w:r w:rsidR="00AF5CAA" w:rsidRPr="001E6EA3">
        <w:rPr>
          <w:lang w:val="sr-Cyrl-CS"/>
        </w:rPr>
        <w:t xml:space="preserve"> </w:t>
      </w:r>
      <w:r>
        <w:rPr>
          <w:lang w:val="sr-Cyrl-CS"/>
        </w:rPr>
        <w:t>сигурности</w:t>
      </w:r>
      <w:r w:rsidR="007919B0" w:rsidRPr="001E6EA3">
        <w:rPr>
          <w:lang w:val="sr-Cyrl-CS"/>
        </w:rPr>
        <w:t>“</w:t>
      </w:r>
      <w:bookmarkEnd w:id="671"/>
    </w:p>
    <w:p w:rsidR="00AF5CAA" w:rsidRPr="001E6EA3" w:rsidRDefault="00AF5CAA" w:rsidP="00AF5CAA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AF5CAA" w:rsidRPr="001E6EA3" w:rsidRDefault="001E6EA3" w:rsidP="00AF5CAA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БиХ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постала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чланица</w:t>
      </w:r>
      <w:r w:rsidR="00AF5CAA" w:rsidRPr="001E6EA3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Конвенције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нуклеарној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AF5CAA" w:rsidRPr="001E6EA3">
        <w:rPr>
          <w:rFonts w:ascii="Times New Roman" w:hAnsi="Times New Roman"/>
          <w:noProof/>
          <w:lang w:val="sr-Cyrl-CS"/>
        </w:rPr>
        <w:t xml:space="preserve">“ 19. </w:t>
      </w:r>
      <w:r>
        <w:rPr>
          <w:rFonts w:ascii="Times New Roman" w:hAnsi="Times New Roman"/>
          <w:noProof/>
          <w:lang w:val="sr-Cyrl-CS"/>
        </w:rPr>
        <w:t>септембра</w:t>
      </w:r>
      <w:r w:rsidR="00AF5CAA" w:rsidRPr="001E6EA3">
        <w:rPr>
          <w:rFonts w:ascii="Times New Roman" w:hAnsi="Times New Roman"/>
          <w:noProof/>
          <w:lang w:val="sr-Cyrl-CS"/>
        </w:rPr>
        <w:t xml:space="preserve"> 2010. </w:t>
      </w:r>
      <w:r>
        <w:rPr>
          <w:rFonts w:ascii="Times New Roman" w:hAnsi="Times New Roman"/>
          <w:noProof/>
          <w:lang w:val="sr-Cyrl-CS"/>
        </w:rPr>
        <w:t>године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једна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многобројних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ненуклеарних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земаља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прихватила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конвенцију</w:t>
      </w:r>
      <w:r w:rsidR="00AF5CAA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Приступањем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ненуклеарних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афирмише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значај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сарадње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циљу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повећања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путем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постојећих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билатералних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мултилатералних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механизама</w:t>
      </w:r>
      <w:r w:rsidR="00AF5CAA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узимајући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обзир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несреће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нуклеарним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постројењима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некој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могу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имају</w:t>
      </w:r>
      <w:r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дејство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изван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њених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граница</w:t>
      </w:r>
      <w:r w:rsidR="00AF5CAA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Примјери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томе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говоре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прилог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јесу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несреће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Чернобилу</w:t>
      </w:r>
      <w:r w:rsidR="00AF5CAA" w:rsidRPr="001E6EA3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СССР</w:t>
      </w:r>
      <w:r w:rsidR="00AF5CAA" w:rsidRPr="001E6EA3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Фукушими</w:t>
      </w:r>
      <w:r w:rsidR="00AF5CAA" w:rsidRPr="001E6EA3">
        <w:rPr>
          <w:rFonts w:ascii="Times New Roman" w:hAnsi="Times New Roman"/>
          <w:noProof/>
          <w:lang w:val="sr-Cyrl-CS"/>
        </w:rPr>
        <w:t xml:space="preserve"> (</w:t>
      </w:r>
      <w:r>
        <w:rPr>
          <w:rFonts w:ascii="Times New Roman" w:hAnsi="Times New Roman"/>
          <w:noProof/>
          <w:lang w:val="sr-Cyrl-CS"/>
        </w:rPr>
        <w:t>Јапан</w:t>
      </w:r>
      <w:r w:rsidR="00AF5CAA" w:rsidRPr="001E6EA3">
        <w:rPr>
          <w:rFonts w:ascii="Times New Roman" w:hAnsi="Times New Roman"/>
          <w:noProof/>
          <w:lang w:val="sr-Cyrl-CS"/>
        </w:rPr>
        <w:t xml:space="preserve">) </w:t>
      </w:r>
      <w:r>
        <w:rPr>
          <w:rFonts w:ascii="Times New Roman" w:hAnsi="Times New Roman"/>
          <w:noProof/>
          <w:lang w:val="sr-Cyrl-CS"/>
        </w:rPr>
        <w:t>са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катастрофалним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посљедицама</w:t>
      </w:r>
      <w:r w:rsidR="00AF5CAA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када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дошло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дисперзије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честица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изван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граница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којима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несреће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догодиле</w:t>
      </w:r>
      <w:r w:rsidR="00AF5CAA" w:rsidRPr="001E6EA3">
        <w:rPr>
          <w:rFonts w:ascii="Times New Roman" w:hAnsi="Times New Roman"/>
          <w:noProof/>
          <w:lang w:val="sr-Cyrl-CS"/>
        </w:rPr>
        <w:t>.</w:t>
      </w:r>
    </w:p>
    <w:p w:rsidR="00AF5CAA" w:rsidRPr="001E6EA3" w:rsidRDefault="00AF5CAA" w:rsidP="00AF5CAA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AF5CAA" w:rsidRPr="001E6EA3" w:rsidRDefault="001E6EA3" w:rsidP="00AF5CAA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Циљеви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AF5CAA" w:rsidRPr="001E6EA3">
        <w:rPr>
          <w:rFonts w:ascii="Times New Roman" w:hAnsi="Times New Roman"/>
          <w:noProof/>
          <w:lang w:val="sr-Cyrl-CS"/>
        </w:rPr>
        <w:t>:</w:t>
      </w:r>
    </w:p>
    <w:p w:rsidR="00AF5CAA" w:rsidRPr="001E6EA3" w:rsidRDefault="00AF5CAA" w:rsidP="00AF5CAA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AF5CAA" w:rsidRPr="001E6EA3" w:rsidRDefault="001E6EA3" w:rsidP="00AF5CAA">
      <w:pPr>
        <w:pStyle w:val="ListParagraph"/>
        <w:numPr>
          <w:ilvl w:val="0"/>
          <w:numId w:val="8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Остваривање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континуирано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високог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нивоа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цијелом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свијету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путем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унапређивања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државних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мјера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сарадње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укључујући</w:t>
      </w:r>
      <w:r w:rsidR="00AF5CAA" w:rsidRPr="001E6EA3">
        <w:rPr>
          <w:noProof/>
          <w:lang w:val="sr-Cyrl-CS"/>
        </w:rPr>
        <w:t xml:space="preserve">, </w:t>
      </w:r>
      <w:r>
        <w:rPr>
          <w:noProof/>
          <w:lang w:val="sr-Cyrl-CS"/>
        </w:rPr>
        <w:t>зависно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потребе</w:t>
      </w:r>
      <w:r w:rsidR="00AF5CAA" w:rsidRPr="001E6EA3">
        <w:rPr>
          <w:noProof/>
          <w:lang w:val="sr-Cyrl-CS"/>
        </w:rPr>
        <w:t xml:space="preserve">, </w:t>
      </w:r>
      <w:r>
        <w:rPr>
          <w:noProof/>
          <w:lang w:val="sr-Cyrl-CS"/>
        </w:rPr>
        <w:t>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сигурносно</w:t>
      </w:r>
      <w:r w:rsidR="00AF5CAA" w:rsidRPr="001E6EA3">
        <w:rPr>
          <w:noProof/>
          <w:lang w:val="sr-Cyrl-CS"/>
        </w:rPr>
        <w:t>-</w:t>
      </w:r>
      <w:r>
        <w:rPr>
          <w:noProof/>
          <w:lang w:val="sr-Cyrl-CS"/>
        </w:rPr>
        <w:t>техничку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сарадњу</w:t>
      </w:r>
      <w:r w:rsidR="00AF5CAA" w:rsidRPr="001E6EA3">
        <w:rPr>
          <w:noProof/>
          <w:lang w:val="sr-Cyrl-CS"/>
        </w:rPr>
        <w:t>;</w:t>
      </w:r>
    </w:p>
    <w:p w:rsidR="00AF5CAA" w:rsidRPr="001E6EA3" w:rsidRDefault="001E6EA3" w:rsidP="00AF5CAA">
      <w:pPr>
        <w:pStyle w:val="ListParagraph"/>
        <w:numPr>
          <w:ilvl w:val="0"/>
          <w:numId w:val="8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Установљавање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континуирано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ефикасне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могућих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радиолошких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опасности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нуклеарним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постројењима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би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837457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људи</w:t>
      </w:r>
      <w:r w:rsidR="00AF5CAA" w:rsidRPr="001E6EA3">
        <w:rPr>
          <w:noProof/>
          <w:lang w:val="sr-Cyrl-CS"/>
        </w:rPr>
        <w:t xml:space="preserve">, </w:t>
      </w:r>
      <w:r>
        <w:rPr>
          <w:noProof/>
          <w:lang w:val="sr-Cyrl-CS"/>
        </w:rPr>
        <w:t>друштво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животна</w:t>
      </w:r>
      <w:r w:rsidR="00BD190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средина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заштитили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штетних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утицаја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таквих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постројења</w:t>
      </w:r>
      <w:r w:rsidR="00AF5CAA" w:rsidRPr="001E6EA3">
        <w:rPr>
          <w:noProof/>
          <w:lang w:val="sr-Cyrl-CS"/>
        </w:rPr>
        <w:t>;</w:t>
      </w:r>
    </w:p>
    <w:p w:rsidR="00AF5CAA" w:rsidRPr="001E6EA3" w:rsidRDefault="001E6EA3" w:rsidP="00AF5CAA">
      <w:pPr>
        <w:pStyle w:val="ListParagraph"/>
        <w:numPr>
          <w:ilvl w:val="0"/>
          <w:numId w:val="8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Спречавање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несрећа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радиолошким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посљедицама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ублажавање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таквих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посљедица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случају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оне</w:t>
      </w:r>
      <w:r w:rsidR="00AF5CAA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наступе</w:t>
      </w:r>
      <w:r w:rsidR="00AF5CAA" w:rsidRPr="001E6EA3">
        <w:rPr>
          <w:noProof/>
          <w:lang w:val="sr-Cyrl-CS"/>
        </w:rPr>
        <w:t>.</w:t>
      </w:r>
    </w:p>
    <w:p w:rsidR="00AF5CAA" w:rsidRPr="001E6EA3" w:rsidRDefault="00AF5CAA" w:rsidP="00AF5CAA">
      <w:pPr>
        <w:pStyle w:val="ListParagraph"/>
        <w:spacing w:line="240" w:lineRule="auto"/>
        <w:rPr>
          <w:noProof/>
          <w:lang w:val="sr-Cyrl-CS"/>
        </w:rPr>
      </w:pPr>
    </w:p>
    <w:p w:rsidR="00AF5CAA" w:rsidRPr="001E6EA3" w:rsidRDefault="001E6EA3" w:rsidP="00AF5CAA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било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посебних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активности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вези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имплементацијом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јер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Седми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уговорних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страна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одржан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априлу</w:t>
      </w:r>
      <w:r w:rsidR="00AF5CAA" w:rsidRPr="001E6EA3">
        <w:rPr>
          <w:rFonts w:ascii="Times New Roman" w:hAnsi="Times New Roman"/>
          <w:noProof/>
          <w:lang w:val="sr-Cyrl-CS"/>
        </w:rPr>
        <w:t xml:space="preserve"> 2017. </w:t>
      </w:r>
      <w:r>
        <w:rPr>
          <w:rFonts w:ascii="Times New Roman" w:hAnsi="Times New Roman"/>
          <w:noProof/>
          <w:lang w:val="sr-Cyrl-CS"/>
        </w:rPr>
        <w:t>године</w:t>
      </w:r>
      <w:r w:rsidR="00AF5CAA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тада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представила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свој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</w:t>
      </w:r>
      <w:r w:rsidR="00AF5CAA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Наредни</w:t>
      </w:r>
      <w:r w:rsidR="008005A4" w:rsidRPr="001E6EA3">
        <w:rPr>
          <w:rFonts w:ascii="Times New Roman" w:hAnsi="Times New Roman"/>
          <w:noProof/>
          <w:lang w:val="sr-Cyrl-CS"/>
        </w:rPr>
        <w:t>,</w:t>
      </w:r>
      <w:r w:rsidR="00BD190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Осми</w:t>
      </w:r>
      <w:r w:rsidR="00BD190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редовни</w:t>
      </w:r>
      <w:r w:rsidR="00BD190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BD190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одржаће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AF5CAA" w:rsidRPr="001E6EA3">
        <w:rPr>
          <w:rFonts w:ascii="Times New Roman" w:hAnsi="Times New Roman"/>
          <w:noProof/>
          <w:lang w:val="sr-Cyrl-CS"/>
        </w:rPr>
        <w:t xml:space="preserve"> 2020. </w:t>
      </w:r>
      <w:r>
        <w:rPr>
          <w:rFonts w:ascii="Times New Roman" w:hAnsi="Times New Roman"/>
          <w:noProof/>
          <w:lang w:val="sr-Cyrl-CS"/>
        </w:rPr>
        <w:t>године</w:t>
      </w:r>
      <w:r w:rsidR="00AF5CAA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док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ће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овај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требати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упутити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Секретаријату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AF5CA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AF5CAA" w:rsidRPr="001E6EA3">
        <w:rPr>
          <w:rFonts w:ascii="Times New Roman" w:hAnsi="Times New Roman"/>
          <w:noProof/>
          <w:lang w:val="sr-Cyrl-CS"/>
        </w:rPr>
        <w:t xml:space="preserve"> 2019. </w:t>
      </w:r>
      <w:r>
        <w:rPr>
          <w:rFonts w:ascii="Times New Roman" w:hAnsi="Times New Roman"/>
          <w:noProof/>
          <w:lang w:val="sr-Cyrl-CS"/>
        </w:rPr>
        <w:t>години</w:t>
      </w:r>
      <w:r w:rsidR="00AF5CAA" w:rsidRPr="001E6EA3">
        <w:rPr>
          <w:rFonts w:ascii="Times New Roman" w:hAnsi="Times New Roman"/>
          <w:noProof/>
          <w:lang w:val="sr-Cyrl-CS"/>
        </w:rPr>
        <w:t>.</w:t>
      </w:r>
    </w:p>
    <w:p w:rsidR="00630B52" w:rsidRDefault="00630B52" w:rsidP="00AF5CAA">
      <w:pPr>
        <w:spacing w:line="240" w:lineRule="auto"/>
        <w:rPr>
          <w:rFonts w:ascii="Times New Roman" w:hAnsi="Times New Roman"/>
          <w:lang w:val="bs-Latn-BA"/>
        </w:rPr>
      </w:pPr>
    </w:p>
    <w:p w:rsidR="00DB317F" w:rsidRPr="001E6EA3" w:rsidRDefault="001E6EA3" w:rsidP="001E6EA3">
      <w:pPr>
        <w:pStyle w:val="Heading3"/>
        <w:rPr>
          <w:lang w:val="sr-Cyrl-CS"/>
        </w:rPr>
      </w:pPr>
      <w:bookmarkStart w:id="672" w:name="_Toc13590704"/>
      <w:r>
        <w:rPr>
          <w:lang w:val="sr-Cyrl-CS"/>
        </w:rPr>
        <w:t>Обавезе</w:t>
      </w:r>
      <w:r w:rsidR="000C174A" w:rsidRPr="001E6EA3">
        <w:rPr>
          <w:lang w:val="sr-Cyrl-CS"/>
        </w:rPr>
        <w:t xml:space="preserve"> </w:t>
      </w:r>
      <w:r>
        <w:rPr>
          <w:lang w:val="sr-Cyrl-CS"/>
        </w:rPr>
        <w:t>које</w:t>
      </w:r>
      <w:r w:rsidR="000C174A" w:rsidRPr="001E6EA3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0C174A" w:rsidRPr="001E6EA3">
        <w:rPr>
          <w:lang w:val="sr-Cyrl-CS"/>
        </w:rPr>
        <w:t xml:space="preserve"> </w:t>
      </w:r>
      <w:r>
        <w:rPr>
          <w:lang w:val="sr-Cyrl-CS"/>
        </w:rPr>
        <w:t>из</w:t>
      </w:r>
      <w:r w:rsidR="000C174A" w:rsidRPr="001E6EA3">
        <w:rPr>
          <w:lang w:val="sr-Cyrl-CS"/>
        </w:rPr>
        <w:t xml:space="preserve"> </w:t>
      </w:r>
      <w:r w:rsidR="007919B0" w:rsidRPr="001E6EA3">
        <w:rPr>
          <w:lang w:val="sr-Cyrl-CS"/>
        </w:rPr>
        <w:t>„</w:t>
      </w:r>
      <w:r>
        <w:rPr>
          <w:lang w:val="sr-Cyrl-CS"/>
        </w:rPr>
        <w:t>Заједничке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конвенције</w:t>
      </w:r>
      <w:r w:rsidR="00D92809" w:rsidRPr="001E6EA3">
        <w:rPr>
          <w:lang w:val="sr-Cyrl-CS"/>
        </w:rPr>
        <w:t xml:space="preserve"> </w:t>
      </w:r>
      <w:r>
        <w:rPr>
          <w:lang w:val="sr-Cyrl-CS"/>
        </w:rPr>
        <w:t>о</w:t>
      </w:r>
      <w:r w:rsidR="00D92809" w:rsidRPr="001E6EA3">
        <w:rPr>
          <w:lang w:val="sr-Cyrl-CS"/>
        </w:rPr>
        <w:t xml:space="preserve"> </w:t>
      </w:r>
      <w:r>
        <w:rPr>
          <w:lang w:val="sr-Cyrl-CS"/>
        </w:rPr>
        <w:t>сигурности</w:t>
      </w:r>
      <w:r w:rsidR="00D92809" w:rsidRPr="001E6EA3">
        <w:rPr>
          <w:lang w:val="sr-Cyrl-CS"/>
        </w:rPr>
        <w:t xml:space="preserve"> </w:t>
      </w:r>
      <w:r>
        <w:rPr>
          <w:lang w:val="sr-Cyrl-CS"/>
        </w:rPr>
        <w:t>збрињавања</w:t>
      </w:r>
      <w:r w:rsidR="00D92809" w:rsidRPr="001E6EA3">
        <w:rPr>
          <w:lang w:val="sr-Cyrl-CS"/>
        </w:rPr>
        <w:t xml:space="preserve"> </w:t>
      </w:r>
      <w:r>
        <w:rPr>
          <w:lang w:val="sr-Cyrl-CS"/>
        </w:rPr>
        <w:t>истрошеног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нуклеарног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горива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и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сигурности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збрињавања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радиоактивног</w:t>
      </w:r>
      <w:r w:rsidR="00DB317F" w:rsidRPr="001E6EA3">
        <w:rPr>
          <w:lang w:val="sr-Cyrl-CS"/>
        </w:rPr>
        <w:t xml:space="preserve"> </w:t>
      </w:r>
      <w:r>
        <w:rPr>
          <w:lang w:val="sr-Cyrl-CS"/>
        </w:rPr>
        <w:t>отпада</w:t>
      </w:r>
      <w:r w:rsidR="007919B0" w:rsidRPr="001E6EA3">
        <w:rPr>
          <w:lang w:val="sr-Cyrl-CS"/>
        </w:rPr>
        <w:t>“</w:t>
      </w:r>
      <w:bookmarkEnd w:id="672"/>
    </w:p>
    <w:p w:rsidR="002F4FEC" w:rsidRPr="001E6EA3" w:rsidRDefault="002F4FEC" w:rsidP="0095504D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БиХ</w:t>
      </w:r>
      <w:r w:rsidR="00CD650E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CD650E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ратификовала</w:t>
      </w:r>
      <w:r w:rsidR="00744B34" w:rsidRPr="001E6EA3">
        <w:rPr>
          <w:rFonts w:ascii="Times New Roman" w:hAnsi="Times New Roman"/>
          <w:noProof/>
          <w:lang w:val="sr-Cyrl-CS"/>
        </w:rPr>
        <w:t xml:space="preserve"> „</w:t>
      </w:r>
      <w:r>
        <w:rPr>
          <w:rFonts w:ascii="Times New Roman" w:hAnsi="Times New Roman"/>
          <w:noProof/>
          <w:lang w:val="sr-Cyrl-CS"/>
        </w:rPr>
        <w:t>Заједничку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збрињавања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истрошеног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горива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збрињавања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отпада</w:t>
      </w:r>
      <w:r w:rsidR="00744B34" w:rsidRPr="001E6EA3">
        <w:rPr>
          <w:rFonts w:ascii="Times New Roman" w:hAnsi="Times New Roman"/>
          <w:noProof/>
          <w:lang w:val="sr-Cyrl-CS"/>
        </w:rPr>
        <w:t xml:space="preserve">“, </w:t>
      </w:r>
      <w:r>
        <w:rPr>
          <w:rFonts w:ascii="Times New Roman" w:hAnsi="Times New Roman"/>
          <w:noProof/>
          <w:lang w:val="sr-Cyrl-CS"/>
        </w:rPr>
        <w:t>која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ступила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снагу</w:t>
      </w:r>
      <w:r w:rsidR="00744B34" w:rsidRPr="001E6EA3">
        <w:rPr>
          <w:rFonts w:ascii="Times New Roman" w:hAnsi="Times New Roman"/>
          <w:noProof/>
          <w:lang w:val="sr-Cyrl-CS"/>
        </w:rPr>
        <w:t xml:space="preserve"> 31.10.2012. </w:t>
      </w:r>
      <w:r>
        <w:rPr>
          <w:rFonts w:ascii="Times New Roman" w:hAnsi="Times New Roman"/>
          <w:noProof/>
          <w:lang w:val="sr-Cyrl-CS"/>
        </w:rPr>
        <w:t>године</w:t>
      </w:r>
      <w:r w:rsidR="00744B34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Циљеви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постизање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одржавање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високог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нивоа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збрињавања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истрошеног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горива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отпада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обезбјеђење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корацима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збрињавања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истрошеног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горива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постоји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ефикасна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одбрана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потенцијалних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опасности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појединци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друштво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животна</w:t>
      </w:r>
      <w:r w:rsidR="00BD190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средина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били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заштићени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штетних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учинака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јонизујућег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данас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будућности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начин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задовоље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потребе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жеље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данашње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генерације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без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довођења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питање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потреба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жеља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будућих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генерација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спречавање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ванредних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догађаја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посљедицама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ублажавање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њихових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посљедица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догоде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током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било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корака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збрињавања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истрошеног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нуклеарног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горива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или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отпада</w:t>
      </w:r>
      <w:r w:rsidR="00744B34" w:rsidRPr="001E6EA3">
        <w:rPr>
          <w:rFonts w:ascii="Times New Roman" w:hAnsi="Times New Roman"/>
          <w:noProof/>
          <w:lang w:val="sr-Cyrl-CS"/>
        </w:rPr>
        <w:t>.</w:t>
      </w:r>
    </w:p>
    <w:p w:rsidR="008005A4" w:rsidRPr="001E6EA3" w:rsidRDefault="008005A4" w:rsidP="00D0589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Према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наведеној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конвенцији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мора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предузети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законске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регулаторне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административне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0C2CB2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обезбиједила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доступност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квалификованог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кадра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адекватне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финансијске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ресурсе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инфраструктуру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отпадом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што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подразумијева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изградњу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новог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централног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његово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опремање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обуку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кадра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како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тако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установе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ће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складиштем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односно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оператора</w:t>
      </w:r>
      <w:r w:rsidR="00744B34" w:rsidRPr="001E6EA3">
        <w:rPr>
          <w:rFonts w:ascii="Times New Roman" w:hAnsi="Times New Roman"/>
          <w:noProof/>
          <w:lang w:val="sr-Cyrl-CS"/>
        </w:rPr>
        <w:t xml:space="preserve">. </w:t>
      </w:r>
    </w:p>
    <w:p w:rsidR="00DD6AE8" w:rsidRPr="001E6EA3" w:rsidRDefault="00DD6AE8" w:rsidP="00D0589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Као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што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описано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поглављу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отпадом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циљу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побољшања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овој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области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планира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пребацивање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ускладиштених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ново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централно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материјала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0C2CB2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постигао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сигуран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безбједан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ефикасан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систем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отпадом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посебно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затвореним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зрачења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представљају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потенцијалну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опасност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становништво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животну</w:t>
      </w:r>
      <w:r w:rsidR="00BD190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средину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цијелој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територији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 xml:space="preserve">. </w:t>
      </w:r>
    </w:p>
    <w:p w:rsidR="00DD6AE8" w:rsidRPr="001E6EA3" w:rsidRDefault="00DD6AE8" w:rsidP="00D0589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мају</w:t>
      </w:r>
      <w:r w:rsidR="00744B34" w:rsidRPr="001E6EA3">
        <w:rPr>
          <w:rFonts w:ascii="Times New Roman" w:hAnsi="Times New Roman"/>
          <w:noProof/>
          <w:lang w:val="sr-Cyrl-CS"/>
        </w:rPr>
        <w:t xml:space="preserve"> 2018</w:t>
      </w:r>
      <w:r w:rsidR="008005A4" w:rsidRPr="001E6EA3">
        <w:rPr>
          <w:rFonts w:ascii="Times New Roman" w:hAnsi="Times New Roman"/>
          <w:noProof/>
          <w:lang w:val="sr-Cyrl-CS"/>
        </w:rPr>
        <w:t>.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године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сједишту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DD6AE8" w:rsidRPr="001E6EA3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Бечу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одржан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Шести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прегледни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оквиру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Заједничке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учествовала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делегација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представницима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Током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састанка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потписнице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Заједничке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презентирале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испуњавању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обавеза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друге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могле</w:t>
      </w:r>
      <w:r w:rsidR="00075306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присуствују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презентацијама</w:t>
      </w:r>
      <w:r w:rsidRPr="001E6EA3">
        <w:rPr>
          <w:rFonts w:ascii="Times New Roman" w:hAnsi="Times New Roman"/>
          <w:noProof/>
          <w:lang w:val="sr-Cyrl-CS"/>
        </w:rPr>
        <w:t>,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као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постављају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питања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Од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укупно</w:t>
      </w:r>
      <w:r w:rsidR="00744B34" w:rsidRPr="001E6EA3">
        <w:rPr>
          <w:rFonts w:ascii="Times New Roman" w:hAnsi="Times New Roman"/>
          <w:noProof/>
          <w:lang w:val="sr-Cyrl-CS"/>
        </w:rPr>
        <w:t xml:space="preserve"> 78 </w:t>
      </w:r>
      <w:r>
        <w:rPr>
          <w:rFonts w:ascii="Times New Roman" w:hAnsi="Times New Roman"/>
          <w:noProof/>
          <w:lang w:val="sr-Cyrl-CS"/>
        </w:rPr>
        <w:t>држава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потписница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састанку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присуствовало</w:t>
      </w:r>
      <w:r w:rsidR="00744B34" w:rsidRPr="001E6EA3">
        <w:rPr>
          <w:rFonts w:ascii="Times New Roman" w:hAnsi="Times New Roman"/>
          <w:noProof/>
          <w:lang w:val="sr-Cyrl-CS"/>
        </w:rPr>
        <w:t xml:space="preserve"> 69 </w:t>
      </w:r>
      <w:r>
        <w:rPr>
          <w:rFonts w:ascii="Times New Roman" w:hAnsi="Times New Roman"/>
          <w:noProof/>
          <w:lang w:val="sr-Cyrl-CS"/>
        </w:rPr>
        <w:t>држава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својим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делегацијама</w:t>
      </w:r>
      <w:r w:rsidR="00744B34" w:rsidRPr="001E6EA3">
        <w:rPr>
          <w:rFonts w:ascii="Times New Roman" w:hAnsi="Times New Roman"/>
          <w:noProof/>
          <w:lang w:val="sr-Cyrl-CS"/>
        </w:rPr>
        <w:t>.</w:t>
      </w:r>
    </w:p>
    <w:p w:rsidR="00D05896" w:rsidRPr="001E6EA3" w:rsidRDefault="00D05896" w:rsidP="00D0589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Након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презентације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као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изазови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могуће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мјере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побољшања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радијационе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отпадом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нису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употреби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између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осталог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препознате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потребе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744B34" w:rsidRPr="001E6EA3">
        <w:rPr>
          <w:rFonts w:ascii="Times New Roman" w:hAnsi="Times New Roman"/>
          <w:noProof/>
          <w:lang w:val="sr-Cyrl-CS"/>
        </w:rPr>
        <w:t>:</w:t>
      </w:r>
    </w:p>
    <w:p w:rsidR="00D05896" w:rsidRPr="001E6EA3" w:rsidRDefault="00D05896" w:rsidP="00D0589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успостави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ново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централно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дефинише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ће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бити</w:t>
      </w:r>
      <w:r w:rsidR="0090020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оператор</w:t>
      </w:r>
      <w:r w:rsidR="0090020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тог</w:t>
      </w:r>
      <w:r w:rsidR="0090020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складишта</w:t>
      </w:r>
      <w:r w:rsidR="0090020C" w:rsidRPr="001E6EA3">
        <w:rPr>
          <w:noProof/>
          <w:lang w:val="sr-Cyrl-CS"/>
        </w:rPr>
        <w:t>;</w:t>
      </w:r>
      <w:r w:rsidR="00744B34" w:rsidRPr="001E6EA3">
        <w:rPr>
          <w:noProof/>
          <w:lang w:val="sr-Cyrl-CS"/>
        </w:rPr>
        <w:t xml:space="preserve"> </w:t>
      </w:r>
    </w:p>
    <w:p w:rsidR="00744B34" w:rsidRPr="001E6EA3" w:rsidRDefault="001E6EA3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изврши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кондиционирање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свих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постојећих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D05562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користе</w:t>
      </w:r>
      <w:r w:rsidR="00744B34" w:rsidRPr="001E6EA3">
        <w:rPr>
          <w:noProof/>
          <w:lang w:val="sr-Cyrl-CS"/>
        </w:rPr>
        <w:t xml:space="preserve">, </w:t>
      </w:r>
      <w:r>
        <w:rPr>
          <w:noProof/>
          <w:lang w:val="sr-Cyrl-CS"/>
        </w:rPr>
        <w:t>те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изврши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њихово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припремање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транспорт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адекватним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контејнерима</w:t>
      </w:r>
      <w:r w:rsidR="0090020C" w:rsidRPr="001E6EA3">
        <w:rPr>
          <w:noProof/>
          <w:lang w:val="sr-Cyrl-CS"/>
        </w:rPr>
        <w:t>;</w:t>
      </w:r>
    </w:p>
    <w:p w:rsidR="00744B34" w:rsidRPr="001E6EA3" w:rsidRDefault="001E6EA3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припреме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планови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декомисионирање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постојећих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привремених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90020C" w:rsidRPr="001E6EA3">
        <w:rPr>
          <w:noProof/>
          <w:lang w:val="sr-Cyrl-CS"/>
        </w:rPr>
        <w:t>;</w:t>
      </w:r>
    </w:p>
    <w:p w:rsidR="00744B34" w:rsidRPr="001E6EA3" w:rsidRDefault="001E6EA3" w:rsidP="00801EEC">
      <w:pPr>
        <w:pStyle w:val="ListParagraph"/>
        <w:numPr>
          <w:ilvl w:val="0"/>
          <w:numId w:val="34"/>
        </w:num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повећа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одржава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довољан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број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стручног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квалификованог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особља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44B34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Агенцији</w:t>
      </w:r>
      <w:r w:rsidR="00744B34" w:rsidRPr="001E6EA3">
        <w:rPr>
          <w:noProof/>
          <w:lang w:val="sr-Cyrl-CS"/>
        </w:rPr>
        <w:t>.</w:t>
      </w:r>
    </w:p>
    <w:p w:rsidR="00744B34" w:rsidRPr="001E6EA3" w:rsidRDefault="00744B34" w:rsidP="00744B34">
      <w:pPr>
        <w:rPr>
          <w:rFonts w:ascii="Times New Roman" w:hAnsi="Times New Roman"/>
          <w:noProof/>
          <w:lang w:val="sr-Cyrl-CS"/>
        </w:rPr>
      </w:pPr>
    </w:p>
    <w:p w:rsidR="00744B34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састанку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пленарна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засједања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расправљало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дефинисаним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тема</w:t>
      </w:r>
      <w:r w:rsidR="005C7062">
        <w:rPr>
          <w:rFonts w:ascii="Times New Roman" w:hAnsi="Times New Roman"/>
          <w:noProof/>
          <w:lang w:val="sr-Cyrl-CS"/>
        </w:rPr>
        <w:t>ма</w:t>
      </w:r>
      <w:r w:rsidR="00744B34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разматрао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Збирни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</w:t>
      </w:r>
      <w:r w:rsidR="00D05896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D05896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Шестог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предсједавајућег</w:t>
      </w:r>
      <w:r w:rsidR="00D05896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Шестог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састанка</w:t>
      </w:r>
      <w:r w:rsidR="00744B34" w:rsidRPr="001E6EA3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Одржане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двије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сесије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теме</w:t>
      </w:r>
      <w:r w:rsidR="00744B34" w:rsidRPr="001E6EA3">
        <w:rPr>
          <w:rFonts w:ascii="Times New Roman" w:hAnsi="Times New Roman"/>
          <w:noProof/>
          <w:lang w:val="sr-Cyrl-CS"/>
        </w:rPr>
        <w:t xml:space="preserve">: </w:t>
      </w:r>
      <w:r w:rsidR="007129CB" w:rsidRPr="001E6EA3">
        <w:rPr>
          <w:rFonts w:ascii="Times New Roman" w:hAnsi="Times New Roman"/>
          <w:noProof/>
          <w:lang w:val="sr-Cyrl-CS"/>
        </w:rPr>
        <w:t>„</w:t>
      </w:r>
      <w:r>
        <w:rPr>
          <w:rFonts w:ascii="Times New Roman" w:hAnsi="Times New Roman"/>
          <w:noProof/>
          <w:lang w:val="sr-Cyrl-CS"/>
        </w:rPr>
        <w:t>Изазови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затвореним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7129CB" w:rsidRPr="001E6EA3">
        <w:rPr>
          <w:rFonts w:ascii="Times New Roman" w:hAnsi="Times New Roman"/>
          <w:noProof/>
          <w:lang w:val="sr-Cyrl-CS"/>
        </w:rPr>
        <w:t>“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 w:rsidR="007129CB" w:rsidRPr="001E6EA3">
        <w:rPr>
          <w:rFonts w:ascii="Times New Roman" w:hAnsi="Times New Roman"/>
          <w:noProof/>
          <w:lang w:val="sr-Cyrl-CS"/>
        </w:rPr>
        <w:t>„</w:t>
      </w:r>
      <w:r>
        <w:rPr>
          <w:rFonts w:ascii="Times New Roman" w:hAnsi="Times New Roman"/>
          <w:noProof/>
          <w:lang w:val="sr-Cyrl-CS"/>
        </w:rPr>
        <w:t>Општи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сигурносни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изазови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учешће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јавности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одлукама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тичу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складиштења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одлагања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радиоактивног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отпада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високе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активности</w:t>
      </w:r>
      <w:r w:rsidR="007129CB" w:rsidRPr="001E6EA3">
        <w:rPr>
          <w:rFonts w:ascii="Times New Roman" w:hAnsi="Times New Roman"/>
          <w:noProof/>
          <w:lang w:val="sr-Cyrl-CS"/>
        </w:rPr>
        <w:t>“</w:t>
      </w:r>
      <w:r w:rsidR="00744B34" w:rsidRPr="001E6EA3">
        <w:rPr>
          <w:rFonts w:ascii="Times New Roman" w:hAnsi="Times New Roman"/>
          <w:noProof/>
          <w:lang w:val="sr-Cyrl-CS"/>
        </w:rPr>
        <w:t>.</w:t>
      </w:r>
    </w:p>
    <w:p w:rsidR="00DD6AE8" w:rsidRPr="001E6EA3" w:rsidRDefault="00DD6AE8" w:rsidP="00D05896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6145B5" w:rsidRPr="001E6EA3" w:rsidRDefault="001E6EA3" w:rsidP="00D05896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Сљедећи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прегледни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састанак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држава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потписница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Заједничке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конвенције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ће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одржати</w:t>
      </w:r>
      <w:r w:rsidR="00744B34" w:rsidRPr="001E6EA3">
        <w:rPr>
          <w:rFonts w:ascii="Times New Roman" w:hAnsi="Times New Roman"/>
          <w:noProof/>
          <w:lang w:val="sr-Cyrl-CS"/>
        </w:rPr>
        <w:t xml:space="preserve"> 2021</w:t>
      </w:r>
      <w:r w:rsidR="00DD6AE8" w:rsidRPr="001E6EA3">
        <w:rPr>
          <w:rFonts w:ascii="Times New Roman" w:hAnsi="Times New Roman"/>
          <w:noProof/>
          <w:lang w:val="sr-Cyrl-CS"/>
        </w:rPr>
        <w:t>.</w:t>
      </w:r>
      <w:r w:rsidR="00744B3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године</w:t>
      </w:r>
      <w:r w:rsidR="00744B34" w:rsidRPr="001E6EA3">
        <w:rPr>
          <w:rFonts w:ascii="Times New Roman" w:hAnsi="Times New Roman"/>
          <w:noProof/>
          <w:lang w:val="sr-Cyrl-CS"/>
        </w:rPr>
        <w:t>.</w:t>
      </w:r>
    </w:p>
    <w:p w:rsidR="00630B52" w:rsidRPr="001E6EA3" w:rsidRDefault="00630B52" w:rsidP="00744B34">
      <w:pPr>
        <w:rPr>
          <w:rFonts w:ascii="Times New Roman" w:hAnsi="Times New Roman"/>
          <w:noProof/>
          <w:color w:val="FF0000"/>
          <w:sz w:val="23"/>
          <w:szCs w:val="23"/>
          <w:lang w:val="sr-Cyrl-CS"/>
        </w:rPr>
      </w:pPr>
    </w:p>
    <w:p w:rsidR="00176DA5" w:rsidRPr="001E6EA3" w:rsidRDefault="001E6EA3" w:rsidP="001E6EA3">
      <w:pPr>
        <w:pStyle w:val="Heading3"/>
        <w:rPr>
          <w:lang w:val="sr-Cyrl-CS"/>
        </w:rPr>
      </w:pPr>
      <w:bookmarkStart w:id="673" w:name="_Toc13590705"/>
      <w:r>
        <w:rPr>
          <w:lang w:val="sr-Cyrl-CS"/>
        </w:rPr>
        <w:t>Обавезе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које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из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других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конвенција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и</w:t>
      </w:r>
      <w:r w:rsidR="00176DA5" w:rsidRPr="001E6EA3">
        <w:rPr>
          <w:lang w:val="sr-Cyrl-CS"/>
        </w:rPr>
        <w:t xml:space="preserve"> </w:t>
      </w:r>
      <w:r>
        <w:rPr>
          <w:lang w:val="sr-Cyrl-CS"/>
        </w:rPr>
        <w:t>споразума</w:t>
      </w:r>
      <w:bookmarkEnd w:id="673"/>
      <w:r w:rsidR="00176DA5" w:rsidRPr="001E6EA3">
        <w:rPr>
          <w:lang w:val="sr-Cyrl-CS"/>
        </w:rPr>
        <w:t xml:space="preserve"> </w:t>
      </w:r>
    </w:p>
    <w:p w:rsidR="00176DA5" w:rsidRPr="001E6EA3" w:rsidRDefault="00176DA5" w:rsidP="00176DA5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176DA5" w:rsidRPr="001E6EA3" w:rsidRDefault="001E6EA3" w:rsidP="00176DA5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Поред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међународних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уговора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наведених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под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тачкама</w:t>
      </w:r>
      <w:r w:rsidR="00176DA5" w:rsidRPr="001E6EA3">
        <w:rPr>
          <w:rFonts w:ascii="Times New Roman" w:hAnsi="Times New Roman"/>
          <w:noProof/>
          <w:lang w:val="sr-Cyrl-CS"/>
        </w:rPr>
        <w:t xml:space="preserve"> 1</w:t>
      </w:r>
      <w:r w:rsidR="004D4F2D" w:rsidRPr="001E6EA3">
        <w:rPr>
          <w:rFonts w:ascii="Times New Roman" w:hAnsi="Times New Roman"/>
          <w:noProof/>
          <w:lang w:val="sr-Cyrl-CS"/>
        </w:rPr>
        <w:t>3</w:t>
      </w:r>
      <w:r w:rsidR="00176DA5" w:rsidRPr="001E6EA3">
        <w:rPr>
          <w:rFonts w:ascii="Times New Roman" w:hAnsi="Times New Roman"/>
          <w:noProof/>
          <w:lang w:val="sr-Cyrl-CS"/>
        </w:rPr>
        <w:t>.1, 1</w:t>
      </w:r>
      <w:r w:rsidR="004D4F2D" w:rsidRPr="001E6EA3">
        <w:rPr>
          <w:rFonts w:ascii="Times New Roman" w:hAnsi="Times New Roman"/>
          <w:noProof/>
          <w:lang w:val="sr-Cyrl-CS"/>
        </w:rPr>
        <w:t>3</w:t>
      </w:r>
      <w:r w:rsidR="00176DA5" w:rsidRPr="001E6EA3">
        <w:rPr>
          <w:rFonts w:ascii="Times New Roman" w:hAnsi="Times New Roman"/>
          <w:noProof/>
          <w:lang w:val="sr-Cyrl-CS"/>
        </w:rPr>
        <w:t xml:space="preserve">.2 </w:t>
      </w:r>
      <w:r>
        <w:rPr>
          <w:rFonts w:ascii="Times New Roman" w:hAnsi="Times New Roman"/>
          <w:noProof/>
          <w:lang w:val="sr-Cyrl-CS"/>
        </w:rPr>
        <w:t>и</w:t>
      </w:r>
      <w:r w:rsidR="00176DA5" w:rsidRPr="001E6EA3">
        <w:rPr>
          <w:rFonts w:ascii="Times New Roman" w:hAnsi="Times New Roman"/>
          <w:noProof/>
          <w:lang w:val="sr-Cyrl-CS"/>
        </w:rPr>
        <w:t xml:space="preserve"> 1</w:t>
      </w:r>
      <w:r w:rsidR="004D4F2D" w:rsidRPr="001E6EA3">
        <w:rPr>
          <w:rFonts w:ascii="Times New Roman" w:hAnsi="Times New Roman"/>
          <w:noProof/>
          <w:lang w:val="sr-Cyrl-CS"/>
        </w:rPr>
        <w:t>3</w:t>
      </w:r>
      <w:r w:rsidR="00176DA5" w:rsidRPr="001E6EA3">
        <w:rPr>
          <w:rFonts w:ascii="Times New Roman" w:hAnsi="Times New Roman"/>
          <w:noProof/>
          <w:lang w:val="sr-Cyrl-CS"/>
        </w:rPr>
        <w:t xml:space="preserve">.3, </w:t>
      </w:r>
      <w:r>
        <w:rPr>
          <w:rFonts w:ascii="Times New Roman" w:hAnsi="Times New Roman"/>
          <w:noProof/>
          <w:lang w:val="sr-Cyrl-CS"/>
        </w:rPr>
        <w:t>БиХ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прати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имплементира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правно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обавезујуће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инструменте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176DA5" w:rsidRPr="001E6EA3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е</w:t>
      </w:r>
      <w:r w:rsidR="00176DA5" w:rsidRPr="001E6EA3">
        <w:rPr>
          <w:rFonts w:ascii="Times New Roman" w:hAnsi="Times New Roman"/>
          <w:noProof/>
          <w:lang w:val="sr-Cyrl-CS"/>
        </w:rPr>
        <w:t>:</w:t>
      </w:r>
    </w:p>
    <w:p w:rsidR="00176DA5" w:rsidRPr="001E6EA3" w:rsidRDefault="00176DA5" w:rsidP="00176DA5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Конвенција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раном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обавјештавању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нуклеарној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несрећи</w:t>
      </w:r>
      <w:r w:rsidR="00176DA5" w:rsidRPr="001E6EA3">
        <w:rPr>
          <w:noProof/>
          <w:lang w:val="sr-Cyrl-CS"/>
        </w:rPr>
        <w:t xml:space="preserve"> </w:t>
      </w:r>
      <w:r w:rsidR="00176DA5" w:rsidRPr="004B3959">
        <w:rPr>
          <w:noProof/>
          <w:lang w:val="bs-Latn-BA"/>
        </w:rPr>
        <w:t>(Convention on Early Notification of a Nuclear Accident);</w:t>
      </w: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Конвенција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пружању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помоћи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случају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</w:t>
      </w:r>
      <w:r>
        <w:rPr>
          <w:noProof/>
          <w:lang w:val="hr-HR"/>
        </w:rPr>
        <w:t xml:space="preserve">e </w:t>
      </w:r>
      <w:r>
        <w:rPr>
          <w:noProof/>
          <w:lang w:val="sr-Cyrl-CS"/>
        </w:rPr>
        <w:t>несреће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радиолошке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опасности</w:t>
      </w:r>
      <w:r w:rsidR="00176DA5" w:rsidRPr="001E6EA3">
        <w:rPr>
          <w:noProof/>
          <w:lang w:val="sr-Cyrl-CS"/>
        </w:rPr>
        <w:t xml:space="preserve"> </w:t>
      </w:r>
      <w:r w:rsidR="00176DA5" w:rsidRPr="004B3959">
        <w:rPr>
          <w:noProof/>
          <w:lang w:val="bs-Latn-BA"/>
        </w:rPr>
        <w:t xml:space="preserve">(Convention on Assistance in the Case of a Nuclear Accident or Radiological Emergency);  </w:t>
      </w: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Бечка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грађанској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одговорности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штету</w:t>
      </w:r>
      <w:r w:rsidR="00176DA5" w:rsidRPr="004B3959">
        <w:rPr>
          <w:noProof/>
          <w:lang w:val="bs-Latn-BA"/>
        </w:rPr>
        <w:t xml:space="preserve"> (Vienna Convention on Civil Liability for Nuclear Damage);</w:t>
      </w: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Протокол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измјенама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допунама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Бечке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грађанској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одговорности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штету</w:t>
      </w:r>
      <w:r w:rsidR="00176DA5" w:rsidRPr="004B3959">
        <w:rPr>
          <w:noProof/>
          <w:lang w:val="bs-Latn-BA"/>
        </w:rPr>
        <w:t xml:space="preserve"> (Protocol to Amend Vienna Convention on Civil Liability for Nuclear Damage);</w:t>
      </w: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Конвенција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физичкој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нуклеарног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176DA5" w:rsidRPr="004B3959">
        <w:rPr>
          <w:noProof/>
          <w:lang w:val="bs-Latn-BA"/>
        </w:rPr>
        <w:t xml:space="preserve"> (Convention on the Physical Protection of Nuclear Material);</w:t>
      </w: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Амандман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физичкој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нуклеарног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176DA5" w:rsidRPr="004B3959">
        <w:rPr>
          <w:noProof/>
          <w:lang w:val="bs-Latn-BA"/>
        </w:rPr>
        <w:t xml:space="preserve"> (Amendment to the Convention on the Physical Protection of Nuclear Material);</w:t>
      </w:r>
    </w:p>
    <w:p w:rsidR="00176DA5" w:rsidRPr="004B3959" w:rsidRDefault="001E6EA3" w:rsidP="00176DA5">
      <w:pPr>
        <w:pStyle w:val="ListParagraph"/>
        <w:numPr>
          <w:ilvl w:val="0"/>
          <w:numId w:val="10"/>
        </w:numPr>
        <w:spacing w:line="240" w:lineRule="auto"/>
        <w:rPr>
          <w:noProof/>
          <w:lang w:val="bs-Latn-BA"/>
        </w:rPr>
      </w:pPr>
      <w:r>
        <w:rPr>
          <w:noProof/>
          <w:lang w:val="sr-Cyrl-CS"/>
        </w:rPr>
        <w:t>Ревидирани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додатни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споразум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вези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пружањем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техничке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помоћи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стране</w:t>
      </w:r>
      <w:r w:rsidR="00176DA5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ИАЕА</w:t>
      </w:r>
      <w:r w:rsidR="00176DA5" w:rsidRPr="001E6EA3">
        <w:rPr>
          <w:noProof/>
          <w:lang w:val="sr-Cyrl-CS"/>
        </w:rPr>
        <w:t>-</w:t>
      </w:r>
      <w:r>
        <w:rPr>
          <w:noProof/>
          <w:lang w:val="sr-Cyrl-CS"/>
        </w:rPr>
        <w:t>е</w:t>
      </w:r>
      <w:r w:rsidR="00176DA5" w:rsidRPr="001E6EA3">
        <w:rPr>
          <w:noProof/>
          <w:lang w:val="sr-Cyrl-CS"/>
        </w:rPr>
        <w:t xml:space="preserve"> </w:t>
      </w:r>
      <w:r w:rsidR="00176DA5" w:rsidRPr="004B3959">
        <w:rPr>
          <w:noProof/>
          <w:lang w:val="bs-Latn-BA"/>
        </w:rPr>
        <w:t>(Revised Supplementary Agreement Concerning the Provision of Technical Assistance by the IAEA – RSA).</w:t>
      </w:r>
    </w:p>
    <w:p w:rsidR="009056A0" w:rsidRPr="004B3959" w:rsidRDefault="009056A0" w:rsidP="00176DA5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176DA5" w:rsidRPr="001E6EA3" w:rsidRDefault="001E6EA3" w:rsidP="00176DA5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Законодавство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8005A4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усклађено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наведеним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међународним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инструментима</w:t>
      </w:r>
      <w:r w:rsidR="00176DA5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кроз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сарадњу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ИАЕА</w:t>
      </w:r>
      <w:r w:rsidR="008005A4" w:rsidRPr="001E6EA3">
        <w:rPr>
          <w:rFonts w:ascii="Times New Roman" w:hAnsi="Times New Roman"/>
          <w:noProof/>
          <w:lang w:val="sr-Cyrl-CS"/>
        </w:rPr>
        <w:t>-</w:t>
      </w:r>
      <w:r>
        <w:rPr>
          <w:rFonts w:ascii="Times New Roman" w:hAnsi="Times New Roman"/>
          <w:noProof/>
          <w:lang w:val="sr-Cyrl-CS"/>
        </w:rPr>
        <w:t>ом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редовно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прати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сва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дешавања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њени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представници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учествују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скуповима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организују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вези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имплементацијом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наведених</w:t>
      </w:r>
      <w:r w:rsidR="00176DA5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инструмената</w:t>
      </w:r>
      <w:r w:rsidR="00176DA5" w:rsidRPr="001E6EA3">
        <w:rPr>
          <w:rFonts w:ascii="Times New Roman" w:hAnsi="Times New Roman"/>
          <w:noProof/>
          <w:lang w:val="sr-Cyrl-CS"/>
        </w:rPr>
        <w:t>.</w:t>
      </w:r>
    </w:p>
    <w:p w:rsidR="00176DA5" w:rsidRPr="001E6EA3" w:rsidRDefault="00176DA5" w:rsidP="00176DA5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2A43F7" w:rsidRPr="001E6EA3" w:rsidRDefault="001E6EA3" w:rsidP="002A43F7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Такође</w:t>
      </w:r>
      <w:r w:rsidR="002A43F7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поред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ових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обавезујућих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споразума</w:t>
      </w:r>
      <w:r w:rsidR="008005A4" w:rsidRPr="001E6EA3">
        <w:rPr>
          <w:rFonts w:ascii="Times New Roman" w:hAnsi="Times New Roman"/>
          <w:noProof/>
          <w:lang w:val="sr-Cyrl-CS"/>
        </w:rPr>
        <w:t>,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дала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политичку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сагласност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примјену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необавезујућих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међународних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докумената</w:t>
      </w:r>
      <w:r w:rsidR="002A43F7" w:rsidRPr="001E6EA3">
        <w:rPr>
          <w:rFonts w:ascii="Times New Roman" w:hAnsi="Times New Roman"/>
          <w:noProof/>
          <w:lang w:val="sr-Cyrl-CS"/>
        </w:rPr>
        <w:t>:</w:t>
      </w:r>
    </w:p>
    <w:p w:rsidR="002A43F7" w:rsidRPr="001E6EA3" w:rsidRDefault="002A43F7" w:rsidP="002A43F7">
      <w:pPr>
        <w:spacing w:line="240" w:lineRule="auto"/>
        <w:rPr>
          <w:rFonts w:ascii="Times New Roman" w:hAnsi="Times New Roman"/>
          <w:noProof/>
          <w:lang w:val="sr-Cyrl-CS"/>
        </w:rPr>
      </w:pPr>
    </w:p>
    <w:p w:rsidR="009E61FC" w:rsidRPr="004B3959" w:rsidRDefault="001E6EA3" w:rsidP="009E61FC">
      <w:pPr>
        <w:pStyle w:val="ListParagraph"/>
        <w:numPr>
          <w:ilvl w:val="0"/>
          <w:numId w:val="34"/>
        </w:numPr>
        <w:spacing w:line="240" w:lineRule="auto"/>
        <w:rPr>
          <w:lang w:val="bs-Latn-BA"/>
        </w:rPr>
      </w:pPr>
      <w:r>
        <w:rPr>
          <w:noProof/>
          <w:lang w:val="sr-Cyrl-CS"/>
        </w:rPr>
        <w:t>Кодекс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понашања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безбједности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9E61FC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9E61FC" w:rsidRPr="004B3959">
        <w:rPr>
          <w:lang w:val="bs-Latn-BA"/>
        </w:rPr>
        <w:t xml:space="preserve"> (Code of Conduct</w:t>
      </w:r>
      <w:r w:rsidR="009E61FC">
        <w:rPr>
          <w:lang w:val="bs-Latn-BA"/>
        </w:rPr>
        <w:t xml:space="preserve"> </w:t>
      </w:r>
      <w:r w:rsidR="009E61FC" w:rsidRPr="00D936F1">
        <w:rPr>
          <w:lang w:val="sr-Latn-BA"/>
        </w:rPr>
        <w:t>on the Safety and Security of</w:t>
      </w:r>
      <w:r w:rsidR="009E61FC">
        <w:rPr>
          <w:lang w:val="sr-Latn-BA"/>
        </w:rPr>
        <w:t xml:space="preserve"> R</w:t>
      </w:r>
      <w:r w:rsidR="009E61FC" w:rsidRPr="00D936F1">
        <w:rPr>
          <w:lang w:val="sr-Latn-BA"/>
        </w:rPr>
        <w:t xml:space="preserve">adioactive </w:t>
      </w:r>
      <w:r w:rsidR="009E61FC">
        <w:rPr>
          <w:lang w:val="sr-Latn-BA"/>
        </w:rPr>
        <w:t>S</w:t>
      </w:r>
      <w:r w:rsidR="009E61FC" w:rsidRPr="00D936F1">
        <w:rPr>
          <w:lang w:val="sr-Latn-BA"/>
        </w:rPr>
        <w:t>ources</w:t>
      </w:r>
      <w:r w:rsidR="009E61FC" w:rsidRPr="004B3959">
        <w:rPr>
          <w:lang w:val="bs-Latn-BA"/>
        </w:rPr>
        <w:t>)</w:t>
      </w:r>
    </w:p>
    <w:p w:rsidR="002A43F7" w:rsidRPr="004B3959" w:rsidRDefault="001E6EA3" w:rsidP="00801EEC">
      <w:pPr>
        <w:pStyle w:val="ListParagraph"/>
        <w:numPr>
          <w:ilvl w:val="0"/>
          <w:numId w:val="34"/>
        </w:numPr>
        <w:spacing w:line="240" w:lineRule="auto"/>
        <w:rPr>
          <w:lang w:val="bs-Latn-BA"/>
        </w:rPr>
      </w:pPr>
      <w:r>
        <w:rPr>
          <w:noProof/>
          <w:lang w:val="sr-Cyrl-CS"/>
        </w:rPr>
        <w:t>Водич</w:t>
      </w:r>
      <w:r w:rsidR="00BB1768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BB1768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увоз</w:t>
      </w:r>
      <w:r w:rsidR="00BB1768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BB1768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извоз</w:t>
      </w:r>
      <w:r w:rsidR="00BB1768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BB1768" w:rsidRPr="001E6EA3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</w:t>
      </w:r>
      <w:r>
        <w:rPr>
          <w:lang w:val="sr-Cyrl-CS"/>
        </w:rPr>
        <w:t>а</w:t>
      </w:r>
      <w:r w:rsidR="00BB1768" w:rsidRPr="004B3959">
        <w:rPr>
          <w:lang w:val="bs-Latn-BA"/>
        </w:rPr>
        <w:t xml:space="preserve"> (Guidance on Import and Export of  Radioactive Sources)</w:t>
      </w:r>
    </w:p>
    <w:p w:rsidR="00856ECE" w:rsidRPr="004B3959" w:rsidRDefault="00856ECE" w:rsidP="00856ECE">
      <w:pPr>
        <w:pStyle w:val="ListParagraph"/>
        <w:spacing w:line="240" w:lineRule="auto"/>
        <w:rPr>
          <w:noProof/>
          <w:lang w:val="bs-Latn-BA"/>
        </w:rPr>
      </w:pPr>
    </w:p>
    <w:p w:rsidR="00AB1BC1" w:rsidRPr="001E6EA3" w:rsidRDefault="001E6EA3" w:rsidP="00AB1BC1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Уједно</w:t>
      </w:r>
      <w:r w:rsidR="002A43F7" w:rsidRPr="001E6EA3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у</w:t>
      </w:r>
      <w:r w:rsidR="002A43F7" w:rsidRPr="001E6EA3">
        <w:rPr>
          <w:rFonts w:ascii="Times New Roman" w:hAnsi="Times New Roman"/>
          <w:noProof/>
          <w:lang w:val="sr-Cyrl-CS"/>
        </w:rPr>
        <w:t xml:space="preserve"> 2018. </w:t>
      </w:r>
      <w:r>
        <w:rPr>
          <w:rFonts w:ascii="Times New Roman" w:hAnsi="Times New Roman"/>
          <w:noProof/>
          <w:lang w:val="sr-Cyrl-CS"/>
        </w:rPr>
        <w:t>години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је</w:t>
      </w:r>
      <w:r w:rsidR="00E001DA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сарадњи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Министарством</w:t>
      </w:r>
      <w:r w:rsidR="00D1550C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иностраних</w:t>
      </w:r>
      <w:r w:rsidR="00D1550C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послова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AB1BC1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радила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припреми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давању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политичке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сагласности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БиХ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2A43F7" w:rsidRPr="001E6EA3">
        <w:rPr>
          <w:rFonts w:ascii="Times New Roman" w:hAnsi="Times New Roman"/>
          <w:noProof/>
          <w:lang w:val="sr-Cyrl-CS"/>
        </w:rPr>
        <w:t xml:space="preserve"> </w:t>
      </w:r>
      <w:r w:rsidR="00B00BA8" w:rsidRPr="001E6EA3">
        <w:rPr>
          <w:rFonts w:ascii="Times New Roman" w:hAnsi="Times New Roman"/>
          <w:noProof/>
          <w:szCs w:val="24"/>
          <w:lang w:val="sr-Cyrl-CS"/>
        </w:rPr>
        <w:t>„</w:t>
      </w:r>
      <w:r>
        <w:rPr>
          <w:rFonts w:ascii="Times New Roman" w:hAnsi="Times New Roman"/>
          <w:noProof/>
          <w:lang w:val="sr-Cyrl-CS"/>
        </w:rPr>
        <w:t>Водич</w:t>
      </w:r>
      <w:r w:rsidR="00AB1BC1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AB1BC1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управљање</w:t>
      </w:r>
      <w:r w:rsidR="00AB1BC1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радиоактивним</w:t>
      </w:r>
      <w:r w:rsidR="00AB1BC1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изворима</w:t>
      </w:r>
      <w:r w:rsidR="00BB1768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који</w:t>
      </w:r>
      <w:r w:rsidR="00BB1768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се</w:t>
      </w:r>
      <w:r w:rsidR="00BB1768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не</w:t>
      </w:r>
      <w:r w:rsidR="00BB1768" w:rsidRPr="001E6EA3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користе</w:t>
      </w:r>
      <w:r w:rsidR="00B00BA8" w:rsidRPr="001E6EA3">
        <w:rPr>
          <w:rFonts w:ascii="Times New Roman" w:hAnsi="Times New Roman"/>
          <w:noProof/>
          <w:szCs w:val="24"/>
          <w:lang w:val="sr-Cyrl-CS"/>
        </w:rPr>
        <w:t>“</w:t>
      </w:r>
      <w:r w:rsidR="00AB1BC1" w:rsidRPr="001E6EA3">
        <w:rPr>
          <w:rFonts w:ascii="Times New Roman" w:hAnsi="Times New Roman"/>
          <w:noProof/>
          <w:lang w:val="sr-Cyrl-CS"/>
        </w:rPr>
        <w:t xml:space="preserve"> (</w:t>
      </w:r>
      <w:r w:rsidR="005C7062">
        <w:rPr>
          <w:rFonts w:ascii="Times New Roman" w:hAnsi="Times New Roman"/>
          <w:noProof/>
          <w:lang w:val="sr-Latn-CS"/>
        </w:rPr>
        <w:t>Guidance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on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the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Management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of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Disused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Radioactive</w:t>
      </w:r>
      <w:r w:rsidR="00AB1BC1" w:rsidRPr="005C7062">
        <w:rPr>
          <w:rFonts w:ascii="Times New Roman" w:hAnsi="Times New Roman"/>
          <w:noProof/>
          <w:lang w:val="sr-Latn-CS"/>
        </w:rPr>
        <w:t xml:space="preserve"> </w:t>
      </w:r>
      <w:r w:rsidR="005C7062">
        <w:rPr>
          <w:rFonts w:ascii="Times New Roman" w:hAnsi="Times New Roman"/>
          <w:noProof/>
          <w:lang w:val="sr-Latn-CS"/>
        </w:rPr>
        <w:t>Sources</w:t>
      </w:r>
      <w:r w:rsidR="00AB1BC1" w:rsidRPr="001E6EA3">
        <w:rPr>
          <w:rFonts w:ascii="Times New Roman" w:hAnsi="Times New Roman"/>
          <w:noProof/>
          <w:lang w:val="sr-Cyrl-CS"/>
        </w:rPr>
        <w:t>)</w:t>
      </w:r>
      <w:r w:rsidR="00BB1768" w:rsidRPr="001E6EA3">
        <w:rPr>
          <w:rFonts w:ascii="Times New Roman" w:hAnsi="Times New Roman"/>
          <w:noProof/>
          <w:lang w:val="sr-Cyrl-CS"/>
        </w:rPr>
        <w:t>.</w:t>
      </w:r>
    </w:p>
    <w:p w:rsidR="002A43F7" w:rsidRPr="004B3959" w:rsidRDefault="002A43F7" w:rsidP="002A43F7">
      <w:pPr>
        <w:spacing w:line="240" w:lineRule="auto"/>
        <w:rPr>
          <w:rFonts w:ascii="Times New Roman" w:hAnsi="Times New Roman"/>
          <w:noProof/>
          <w:lang w:val="bs-Latn-BA"/>
        </w:rPr>
      </w:pPr>
    </w:p>
    <w:p w:rsidR="008F39F6" w:rsidRPr="004B3959" w:rsidRDefault="008F39F6">
      <w:pPr>
        <w:spacing w:after="240"/>
        <w:rPr>
          <w:rFonts w:ascii="Times New Roman" w:hAnsi="Times New Roman"/>
          <w:noProof/>
          <w:lang w:val="bs-Latn-BA"/>
        </w:rPr>
      </w:pPr>
      <w:r w:rsidRPr="004B3959">
        <w:rPr>
          <w:rFonts w:ascii="Times New Roman" w:hAnsi="Times New Roman"/>
          <w:noProof/>
          <w:lang w:val="bs-Latn-BA"/>
        </w:rPr>
        <w:br w:type="page"/>
      </w:r>
    </w:p>
    <w:p w:rsidR="00967F00" w:rsidRPr="00E621CD" w:rsidRDefault="00415CB4" w:rsidP="00566752">
      <w:pPr>
        <w:pStyle w:val="Heading1"/>
        <w:rPr>
          <w:lang w:val="sr-Cyrl-CS"/>
        </w:rPr>
      </w:pPr>
      <w:r w:rsidRPr="00E621CD">
        <w:rPr>
          <w:lang w:val="sr-Cyrl-CS"/>
        </w:rPr>
        <w:t xml:space="preserve"> </w:t>
      </w:r>
      <w:r w:rsidR="002A43F7" w:rsidRPr="00E621CD">
        <w:rPr>
          <w:lang w:val="sr-Cyrl-CS"/>
        </w:rPr>
        <w:t xml:space="preserve"> </w:t>
      </w:r>
      <w:bookmarkStart w:id="674" w:name="_Toc13590706"/>
      <w:r w:rsidR="00E621CD">
        <w:rPr>
          <w:lang w:val="sr-Cyrl-CS"/>
        </w:rPr>
        <w:t>СИСТЕМ</w:t>
      </w:r>
      <w:r w:rsidR="00BA58B2" w:rsidRPr="00E621CD">
        <w:rPr>
          <w:lang w:val="sr-Cyrl-CS"/>
        </w:rPr>
        <w:t xml:space="preserve"> </w:t>
      </w:r>
      <w:r w:rsidR="00E621CD">
        <w:rPr>
          <w:lang w:val="sr-Cyrl-CS"/>
        </w:rPr>
        <w:t>УПРАВЉАЊА</w:t>
      </w:r>
      <w:r w:rsidR="00967F00" w:rsidRPr="00E621CD">
        <w:rPr>
          <w:lang w:val="sr-Cyrl-CS"/>
        </w:rPr>
        <w:t xml:space="preserve"> (</w:t>
      </w:r>
      <w:r w:rsidR="00E621CD">
        <w:rPr>
          <w:lang w:val="sr-Cyrl-CS"/>
        </w:rPr>
        <w:t>МЕНАЏМЕНТ</w:t>
      </w:r>
      <w:r w:rsidR="00967F00" w:rsidRPr="00E621CD">
        <w:rPr>
          <w:lang w:val="sr-Cyrl-CS"/>
        </w:rPr>
        <w:t xml:space="preserve"> </w:t>
      </w:r>
      <w:r w:rsidR="00E621CD">
        <w:rPr>
          <w:lang w:val="sr-Cyrl-CS"/>
        </w:rPr>
        <w:t>СИСТЕМ</w:t>
      </w:r>
      <w:r w:rsidR="00967F00" w:rsidRPr="00E621CD">
        <w:rPr>
          <w:lang w:val="sr-Cyrl-CS"/>
        </w:rPr>
        <w:t>)</w:t>
      </w:r>
      <w:bookmarkEnd w:id="674"/>
    </w:p>
    <w:p w:rsidR="00967F00" w:rsidRPr="00E621CD" w:rsidRDefault="00967F00" w:rsidP="0095504D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15CB4" w:rsidRPr="00E621CD" w:rsidRDefault="00E621CD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основу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анализе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циљу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унапређења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планирано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увођење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досадашњем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имала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заокружен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тога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аплицирала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реализацији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увођења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интегрисаног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415CB4" w:rsidRPr="00E621CD" w:rsidRDefault="00415CB4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15CB4" w:rsidRPr="00E621CD" w:rsidRDefault="00E621CD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Основа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увођење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15CB4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Руковођење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“ – </w:t>
      </w:r>
      <w:r>
        <w:rPr>
          <w:rFonts w:ascii="Times New Roman" w:hAnsi="Times New Roman"/>
          <w:noProof/>
          <w:lang w:val="sr-Latn-CS" w:eastAsia="bs-Latn-BA"/>
        </w:rPr>
        <w:t>GSR</w:t>
      </w:r>
      <w:r w:rsidR="00415CB4" w:rsidRPr="00E621CD">
        <w:rPr>
          <w:rFonts w:ascii="Times New Roman" w:hAnsi="Times New Roman"/>
          <w:noProof/>
          <w:lang w:val="sr-Latn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Дио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2.</w:t>
      </w:r>
    </w:p>
    <w:p w:rsidR="00415CB4" w:rsidRPr="00E621CD" w:rsidRDefault="00415CB4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15CB4" w:rsidRPr="00E621CD" w:rsidRDefault="00E621CD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аплицирала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добила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15CB4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насловом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>: „</w:t>
      </w:r>
      <w:r>
        <w:rPr>
          <w:rFonts w:ascii="Times New Roman" w:hAnsi="Times New Roman"/>
          <w:noProof/>
          <w:lang w:val="sr-Cyrl-CS" w:eastAsia="bs-Latn-BA"/>
        </w:rPr>
        <w:t>Имплементација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интегрисаног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способности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регулаторног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“. </w:t>
      </w:r>
    </w:p>
    <w:p w:rsidR="00415CB4" w:rsidRPr="00E621CD" w:rsidRDefault="00415CB4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15CB4" w:rsidRPr="00E621CD" w:rsidRDefault="00E621CD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ИПА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2011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Даље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капацитета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органа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Албанији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Бившој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Југословенској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Републици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Македонији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Косову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Црној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Србији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“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састоји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седам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задатака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предвиђено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оквиру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задатка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ознаком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2.3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омогући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стандардних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процедура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поједине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пословника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415CB4" w:rsidRPr="00E621CD" w:rsidRDefault="00415CB4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15CB4" w:rsidRPr="00E621CD" w:rsidRDefault="00E621CD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завршила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пословник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обухватио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подијељени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кључних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два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кључне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спадају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доношење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ауторизација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одобравање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инспекција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државна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извјештавањем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ситуацијама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животној</w:t>
      </w:r>
      <w:r w:rsidR="00BD190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Помоћни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процеси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менаџмент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интегрисаним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менаџмент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финансијским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ресурсима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инфраструктура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окружењем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укључује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базу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података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информационо</w:t>
      </w:r>
      <w:r w:rsidR="00415CB4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технолошки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менаџмент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415CB4" w:rsidRPr="00E621CD" w:rsidRDefault="00415CB4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415CB4" w:rsidRPr="00E621CD" w:rsidRDefault="00E621CD" w:rsidP="00415CB4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Државни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15CB4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одобрен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период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2018–2019.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планира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финансирати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независна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мисија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415CB4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направити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поднијети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Вијећу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захтјевима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сугестијама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добром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праксом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мјеродаван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даље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очекује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реализацијом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моћи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737D9C">
        <w:rPr>
          <w:rFonts w:ascii="Times New Roman" w:hAnsi="Times New Roman"/>
          <w:noProof/>
          <w:lang w:eastAsia="bs-Latn-BA"/>
        </w:rPr>
        <w:t xml:space="preserve">да </w:t>
      </w:r>
      <w:r>
        <w:rPr>
          <w:rFonts w:ascii="Times New Roman" w:hAnsi="Times New Roman"/>
          <w:noProof/>
          <w:lang w:val="sr-Cyrl-CS" w:eastAsia="bs-Latn-BA"/>
        </w:rPr>
        <w:t>успостави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квалитетан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интегрисани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јачању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негативних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утицаја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15CB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415CB4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415CB4" w:rsidRPr="004B3959" w:rsidRDefault="00415CB4" w:rsidP="00415CB4">
      <w:pPr>
        <w:rPr>
          <w:lang w:val="bs-Latn-BA"/>
        </w:rPr>
      </w:pPr>
    </w:p>
    <w:p w:rsidR="00967F00" w:rsidRPr="004B3959" w:rsidRDefault="00967F00" w:rsidP="0095504D">
      <w:pPr>
        <w:spacing w:line="240" w:lineRule="auto"/>
        <w:rPr>
          <w:rFonts w:ascii="Times New Roman" w:hAnsi="Times New Roman"/>
          <w:lang w:val="bs-Latn-BA" w:eastAsia="bs-Latn-BA"/>
        </w:rPr>
      </w:pPr>
    </w:p>
    <w:p w:rsidR="004D21E8" w:rsidRDefault="004D21E8" w:rsidP="004D21E8">
      <w:pPr>
        <w:spacing w:after="240"/>
        <w:rPr>
          <w:rFonts w:ascii="Times New Roman" w:hAnsi="Times New Roman"/>
          <w:lang w:val="bs-Latn-BA" w:eastAsia="bs-Latn-BA"/>
        </w:rPr>
      </w:pPr>
    </w:p>
    <w:p w:rsidR="004D21E8" w:rsidRDefault="004D21E8" w:rsidP="004D21E8">
      <w:pPr>
        <w:spacing w:after="240"/>
        <w:rPr>
          <w:rFonts w:ascii="Times New Roman" w:hAnsi="Times New Roman"/>
          <w:lang w:val="bs-Latn-BA" w:eastAsia="bs-Latn-BA"/>
        </w:rPr>
      </w:pPr>
    </w:p>
    <w:p w:rsidR="004D21E8" w:rsidRPr="004D21E8" w:rsidRDefault="004D21E8" w:rsidP="004D21E8">
      <w:pPr>
        <w:spacing w:after="240"/>
        <w:rPr>
          <w:rFonts w:ascii="Times New Roman" w:hAnsi="Times New Roman"/>
          <w:lang w:val="bs-Latn-BA" w:eastAsia="bs-Latn-BA"/>
        </w:rPr>
      </w:pPr>
    </w:p>
    <w:p w:rsidR="002F35C3" w:rsidRPr="004B3959" w:rsidRDefault="002F35C3">
      <w:pPr>
        <w:spacing w:after="240"/>
        <w:rPr>
          <w:rFonts w:ascii="Times New Roman" w:hAnsi="Times New Roman"/>
          <w:lang w:val="bs-Latn-BA" w:eastAsia="bs-Latn-BA"/>
        </w:rPr>
      </w:pPr>
      <w:r w:rsidRPr="004B3959">
        <w:rPr>
          <w:rFonts w:ascii="Times New Roman" w:hAnsi="Times New Roman"/>
          <w:lang w:val="bs-Latn-BA" w:eastAsia="bs-Latn-BA"/>
        </w:rPr>
        <w:br w:type="page"/>
      </w:r>
    </w:p>
    <w:p w:rsidR="00B675A3" w:rsidRPr="00E621CD" w:rsidRDefault="00F32E2B" w:rsidP="00566752">
      <w:pPr>
        <w:pStyle w:val="Heading1"/>
        <w:rPr>
          <w:lang w:val="sr-Cyrl-CS"/>
        </w:rPr>
      </w:pPr>
      <w:r w:rsidRPr="00E621CD">
        <w:rPr>
          <w:lang w:val="sr-Cyrl-CS"/>
        </w:rPr>
        <w:t xml:space="preserve"> </w:t>
      </w:r>
      <w:bookmarkStart w:id="675" w:name="_Toc13590707"/>
      <w:r w:rsidR="00E621CD">
        <w:rPr>
          <w:lang w:val="sr-Cyrl-CS"/>
        </w:rPr>
        <w:t>ЗАКЉУЧАК</w:t>
      </w:r>
      <w:bookmarkEnd w:id="675"/>
    </w:p>
    <w:p w:rsidR="00CB1594" w:rsidRPr="00E621CD" w:rsidRDefault="00CB1594" w:rsidP="00CB1594">
      <w:pPr>
        <w:spacing w:line="240" w:lineRule="auto"/>
        <w:rPr>
          <w:rFonts w:ascii="Times New Roman" w:hAnsi="Times New Roman"/>
          <w:noProof/>
          <w:color w:val="FF0000"/>
          <w:lang w:val="sr-Cyrl-CS"/>
        </w:rPr>
      </w:pPr>
    </w:p>
    <w:p w:rsidR="008F39F6" w:rsidRPr="00E621CD" w:rsidRDefault="008F39F6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76" w:name="_Toc518545438"/>
      <w:bookmarkStart w:id="677" w:name="_Toc518545538"/>
      <w:bookmarkStart w:id="678" w:name="_Toc518546446"/>
      <w:bookmarkStart w:id="679" w:name="_Toc518546546"/>
      <w:bookmarkStart w:id="680" w:name="_Toc518927123"/>
      <w:bookmarkStart w:id="681" w:name="_Toc519510431"/>
      <w:bookmarkStart w:id="682" w:name="_Toc12642984"/>
      <w:bookmarkStart w:id="683" w:name="_Toc12643067"/>
      <w:bookmarkStart w:id="684" w:name="_Toc12643152"/>
      <w:bookmarkStart w:id="685" w:name="_Toc13133728"/>
      <w:bookmarkStart w:id="686" w:name="_Toc13141356"/>
      <w:bookmarkStart w:id="687" w:name="_Toc13417625"/>
      <w:bookmarkStart w:id="688" w:name="_Toc13426613"/>
      <w:bookmarkStart w:id="689" w:name="_Toc13590708"/>
      <w:bookmarkEnd w:id="676"/>
      <w:bookmarkEnd w:id="677"/>
      <w:bookmarkEnd w:id="678"/>
      <w:bookmarkEnd w:id="679"/>
      <w:bookmarkEnd w:id="680"/>
      <w:bookmarkEnd w:id="681"/>
      <w:bookmarkEnd w:id="682"/>
      <w:bookmarkEnd w:id="683"/>
      <w:bookmarkEnd w:id="684"/>
      <w:bookmarkEnd w:id="685"/>
      <w:bookmarkEnd w:id="686"/>
      <w:bookmarkEnd w:id="687"/>
      <w:bookmarkEnd w:id="688"/>
      <w:bookmarkEnd w:id="689"/>
    </w:p>
    <w:p w:rsidR="008F39F6" w:rsidRPr="00E621CD" w:rsidRDefault="008F39F6" w:rsidP="00D421E7">
      <w:pPr>
        <w:pStyle w:val="ListParagraph"/>
        <w:keepNext/>
        <w:numPr>
          <w:ilvl w:val="0"/>
          <w:numId w:val="18"/>
        </w:numPr>
        <w:spacing w:line="240" w:lineRule="auto"/>
        <w:contextualSpacing w:val="0"/>
        <w:outlineLvl w:val="1"/>
        <w:rPr>
          <w:rFonts w:eastAsia="Calibr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690" w:name="_Toc518545439"/>
      <w:bookmarkStart w:id="691" w:name="_Toc518545539"/>
      <w:bookmarkStart w:id="692" w:name="_Toc518546447"/>
      <w:bookmarkStart w:id="693" w:name="_Toc518546547"/>
      <w:bookmarkStart w:id="694" w:name="_Toc518927124"/>
      <w:bookmarkStart w:id="695" w:name="_Toc519510432"/>
      <w:bookmarkStart w:id="696" w:name="_Toc12642985"/>
      <w:bookmarkStart w:id="697" w:name="_Toc12643068"/>
      <w:bookmarkStart w:id="698" w:name="_Toc12643153"/>
      <w:bookmarkStart w:id="699" w:name="_Toc13133729"/>
      <w:bookmarkStart w:id="700" w:name="_Toc13141357"/>
      <w:bookmarkStart w:id="701" w:name="_Toc13417626"/>
      <w:bookmarkStart w:id="702" w:name="_Toc13426614"/>
      <w:bookmarkStart w:id="703" w:name="_Toc13590709"/>
      <w:bookmarkEnd w:id="690"/>
      <w:bookmarkEnd w:id="691"/>
      <w:bookmarkEnd w:id="692"/>
      <w:bookmarkEnd w:id="693"/>
      <w:bookmarkEnd w:id="694"/>
      <w:bookmarkEnd w:id="695"/>
      <w:bookmarkEnd w:id="696"/>
      <w:bookmarkEnd w:id="697"/>
      <w:bookmarkEnd w:id="698"/>
      <w:bookmarkEnd w:id="699"/>
      <w:bookmarkEnd w:id="700"/>
      <w:bookmarkEnd w:id="701"/>
      <w:bookmarkEnd w:id="702"/>
      <w:bookmarkEnd w:id="703"/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поред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недостатка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људства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извршавала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обавезе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ратификованим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споразумима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прихватила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депозитар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имплементирала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објављене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подзаконске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усклађивала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законодавством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домену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Наставила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свакодневним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ажурирањем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регистра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инспекцијским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надзором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спровођењем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инспектора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ослабила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погледу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људских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ресурса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одласка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једне</w:t>
      </w:r>
      <w:r w:rsidR="003007C9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физичарке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породиљско</w:t>
      </w:r>
      <w:r w:rsidR="0066260B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боловање</w:t>
      </w:r>
      <w:r w:rsidR="0066260B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замрзавања</w:t>
      </w:r>
      <w:r w:rsidR="00B50FBC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радног</w:t>
      </w:r>
      <w:r w:rsidR="00B50FBC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статуса</w:t>
      </w:r>
      <w:r w:rsidR="00B50FBC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ИТ</w:t>
      </w:r>
      <w:r w:rsidR="00B50FBC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инжењера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Због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забране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запошљавања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одобрења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успјела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D1550C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упражњена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</w:t>
      </w:r>
      <w:r w:rsidR="00BD0844" w:rsidRPr="00E621CD">
        <w:rPr>
          <w:rFonts w:ascii="Times New Roman" w:hAnsi="Times New Roman"/>
          <w:noProof/>
          <w:lang w:val="sr-Cyrl-CS" w:eastAsia="bs-Latn-BA"/>
        </w:rPr>
        <w:t>.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Почела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конкурсна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процедура</w:t>
      </w:r>
      <w:r w:rsidR="00B50FBC" w:rsidRPr="00E621CD">
        <w:rPr>
          <w:rFonts w:ascii="Times New Roman" w:hAnsi="Times New Roman"/>
          <w:noProof/>
          <w:lang w:val="sr-Cyrl-CS" w:eastAsia="bs-Latn-BA"/>
        </w:rPr>
        <w:t>,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окончана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</w:t>
      </w:r>
      <w:r w:rsidR="00BD0844" w:rsidRPr="00E621CD">
        <w:rPr>
          <w:rFonts w:ascii="Times New Roman" w:hAnsi="Times New Roman"/>
          <w:noProof/>
          <w:lang w:val="sr-Cyrl-CS" w:eastAsia="bs-Latn-BA"/>
        </w:rPr>
        <w:t>.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B00BA8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0640BD">
      <w:pPr>
        <w:pStyle w:val="ListParagraph"/>
        <w:ind w:left="432"/>
        <w:rPr>
          <w:noProof/>
          <w:szCs w:val="22"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полицијским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индиректно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опорезивање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упосленици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6D3611" w:rsidRPr="00E621CD">
        <w:rPr>
          <w:rFonts w:ascii="Times New Roman" w:hAnsi="Times New Roman"/>
          <w:noProof/>
          <w:lang w:val="sr-Cyrl-CS" w:eastAsia="bs-Latn-BA"/>
        </w:rPr>
        <w:t>,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али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дођу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додир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Настављено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коришћење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информационих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технологија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софтверима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наведене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доприносе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бољем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нивоу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Ојачавањем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свијести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кадра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ауторизованих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едукације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помоћ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0640BD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виду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регионалних</w:t>
      </w:r>
      <w:r w:rsidR="006D3611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међурегионалних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пројеката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претприступне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стављањем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функцију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тражење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7129CB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опремљена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стање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крајем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вишем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него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претходне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Ауторизовани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сервиси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службе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клиничким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2014.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кроз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0640BD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опремљене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додатном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калибрационом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опремом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додатним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едукацијама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познатим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центрима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вршили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редовну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13/11),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прописан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експозиције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становништва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(„</w:t>
      </w:r>
      <w:r>
        <w:rPr>
          <w:rFonts w:ascii="Times New Roman" w:hAnsi="Times New Roman"/>
          <w:noProof/>
          <w:lang w:val="sr-Cyrl-CS" w:eastAsia="bs-Latn-BA"/>
        </w:rPr>
        <w:t>Службени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гласник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102/11).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допринијеле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пацијенти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подвргнути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дијагностичким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претрагама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користе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као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приме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принципу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толико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колико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разумно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могуће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“.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</w:t>
      </w:r>
      <w:r w:rsidR="00BD0844" w:rsidRPr="00E621CD">
        <w:rPr>
          <w:rFonts w:ascii="Times New Roman" w:hAnsi="Times New Roman"/>
          <w:noProof/>
          <w:lang w:val="sr-Cyrl-CS" w:eastAsia="bs-Latn-BA"/>
        </w:rPr>
        <w:t>.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настављено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8005A4" w:rsidRPr="00E621CD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Правилником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обуци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8005A4" w:rsidRPr="00E621CD">
        <w:rPr>
          <w:rFonts w:ascii="Times New Roman" w:hAnsi="Times New Roman"/>
          <w:noProof/>
          <w:lang w:val="sr-Cyrl-CS" w:eastAsia="bs-Latn-BA"/>
        </w:rPr>
        <w:t>“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доста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урадила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ревизији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постојеће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регулативе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њеног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усклађивања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законодавством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Овдје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желимо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нагласити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државном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вршен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мониторинг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животне</w:t>
      </w:r>
      <w:r w:rsidR="00BD190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расположивим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финансијским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средствима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0640BD">
      <w:pPr>
        <w:pStyle w:val="ListParagraph"/>
        <w:ind w:left="432"/>
        <w:rPr>
          <w:noProof/>
          <w:szCs w:val="22"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Такође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настављене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ће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смјештен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објекат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највећим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дијелом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историјски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јер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важећа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регулатива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дефинише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поврат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истрошених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произвођачу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ствара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нови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Законом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забрањен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увоз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Локација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добијена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стране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реновирана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минималне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количине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потрошених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минималне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количине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веома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објекат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углавном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служио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случају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ситуација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обзиром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радиолошке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може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деконтаминирати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угрожен</w:t>
      </w:r>
      <w:r w:rsidR="00332D96">
        <w:rPr>
          <w:rFonts w:ascii="Times New Roman" w:hAnsi="Times New Roman"/>
          <w:noProof/>
          <w:lang w:val="sr-Cyrl-CS" w:eastAsia="bs-Latn-BA"/>
        </w:rPr>
        <w:t>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</w:t>
      </w:r>
      <w:r w:rsidR="00332D96">
        <w:rPr>
          <w:rFonts w:ascii="Times New Roman" w:hAnsi="Times New Roman"/>
          <w:noProof/>
          <w:lang w:val="sr-Cyrl-CS" w:eastAsia="bs-Latn-BA"/>
        </w:rPr>
        <w:t>а</w:t>
      </w:r>
      <w:r w:rsidR="00BD190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</w:t>
      </w:r>
      <w:r w:rsidR="00332D96">
        <w:rPr>
          <w:rFonts w:ascii="Times New Roman" w:hAnsi="Times New Roman"/>
          <w:noProof/>
          <w:lang w:val="sr-Cyrl-CS" w:eastAsia="bs-Latn-BA"/>
        </w:rPr>
        <w:t>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склонити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контаминирани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фундаменталне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важности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Савјет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министара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додијели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одговарајућу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успостави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споменути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објекат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Тренутно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имамо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одабрану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потенцијалну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локацију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могла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одговарати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изградњу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овакве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врсте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објекта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успјешно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настављена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посебно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0640BD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што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резултирало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посјетом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директора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42115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42115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Надаље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настављена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израда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„</w:t>
      </w:r>
      <w:r>
        <w:rPr>
          <w:rFonts w:ascii="Times New Roman" w:hAnsi="Times New Roman"/>
          <w:noProof/>
          <w:lang w:val="sr-Cyrl-CS" w:eastAsia="bs-Latn-BA"/>
        </w:rPr>
        <w:t>Интегрисаног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подршке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“,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објављен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Одлуци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0640BD" w:rsidRPr="004B3959">
        <w:rPr>
          <w:rFonts w:ascii="Times New Roman" w:hAnsi="Times New Roman"/>
          <w:lang w:val="bs-Latn-BA" w:eastAsia="bs-Latn-BA"/>
        </w:rPr>
        <w:t xml:space="preserve">2013/517/CFSP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21.10.2013. </w:t>
      </w:r>
      <w:r>
        <w:rPr>
          <w:rFonts w:ascii="Times New Roman" w:hAnsi="Times New Roman"/>
          <w:noProof/>
          <w:lang w:val="sr-Cyrl-CS" w:eastAsia="bs-Latn-BA"/>
        </w:rPr>
        <w:t>године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овај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план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332D96">
        <w:rPr>
          <w:rFonts w:ascii="Times New Roman" w:hAnsi="Times New Roman"/>
          <w:noProof/>
          <w:lang w:val="sr-Cyrl-CS" w:eastAsia="bs-Latn-BA"/>
        </w:rPr>
        <w:t>укључене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задужене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Све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обавезе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произлазе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ратификованих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уговора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уредно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вријеме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испуњене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2018.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6D3611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учествовала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Шестом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састанку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6D3611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Бечу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8005A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вези</w:t>
      </w:r>
      <w:r w:rsidR="008005A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8005A4" w:rsidRPr="00E621CD">
        <w:rPr>
          <w:rFonts w:ascii="Times New Roman" w:hAnsi="Times New Roman"/>
          <w:noProof/>
          <w:lang w:val="sr-Cyrl-CS" w:eastAsia="bs-Latn-BA"/>
        </w:rPr>
        <w:t>„</w:t>
      </w:r>
      <w:r>
        <w:rPr>
          <w:rFonts w:ascii="Times New Roman" w:hAnsi="Times New Roman"/>
          <w:noProof/>
          <w:lang w:val="sr-Cyrl-CS" w:eastAsia="bs-Latn-BA"/>
        </w:rPr>
        <w:t>Заједничком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конвенцијом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истрошеним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горивом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управљање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отпадом</w:t>
      </w:r>
      <w:r w:rsidR="008005A4" w:rsidRPr="00E621CD">
        <w:rPr>
          <w:rFonts w:ascii="Times New Roman" w:hAnsi="Times New Roman"/>
          <w:noProof/>
          <w:lang w:val="sr-Cyrl-CS" w:eastAsia="bs-Latn-BA"/>
        </w:rPr>
        <w:t>“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Посебну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пажњу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посветили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смо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праћењу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Републике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Хрватске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односе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намјеру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изградње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објекта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Трговској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гори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непосредној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близини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наше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границе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поводом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тога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предузимали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самостално</w:t>
      </w:r>
      <w:r w:rsidR="006D3611" w:rsidRPr="00E621CD">
        <w:rPr>
          <w:rFonts w:ascii="Times New Roman" w:hAnsi="Times New Roman"/>
          <w:noProof/>
          <w:lang w:val="sr-Cyrl-CS" w:eastAsia="bs-Latn-BA"/>
        </w:rPr>
        <w:t>,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тако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другим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надлежним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институцијама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. 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Активности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питању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детаљније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објашњене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Поглављу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10 </w:t>
      </w:r>
      <w:r>
        <w:rPr>
          <w:rFonts w:ascii="Times New Roman" w:hAnsi="Times New Roman"/>
          <w:noProof/>
          <w:lang w:val="sr-Cyrl-CS" w:eastAsia="bs-Latn-BA"/>
        </w:rPr>
        <w:t>овог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Још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једном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желимо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нагласити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упркос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чињеници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попуњених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17 </w:t>
      </w:r>
      <w:r>
        <w:rPr>
          <w:rFonts w:ascii="Times New Roman" w:hAnsi="Times New Roman"/>
          <w:noProof/>
          <w:lang w:val="sr-Cyrl-CS" w:eastAsia="bs-Latn-BA"/>
        </w:rPr>
        <w:t>радних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мјеста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Агенцији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систематизованих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34, </w:t>
      </w:r>
      <w:r>
        <w:rPr>
          <w:rFonts w:ascii="Times New Roman" w:hAnsi="Times New Roman"/>
          <w:noProof/>
          <w:lang w:val="sr-Cyrl-CS" w:eastAsia="bs-Latn-BA"/>
        </w:rPr>
        <w:t>улажемо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напоре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безбједност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БиХ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буду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задовољавајућем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нивоу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пратећи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прописе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складу</w:t>
      </w:r>
      <w:r w:rsidR="003B735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међународним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стандардима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ове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области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E621CD" w:rsidRDefault="00E621C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noProof/>
          <w:lang w:val="sr-Cyrl-CS" w:eastAsia="bs-Latn-BA"/>
        </w:rPr>
        <w:t>Агенција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дала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свој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допринос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Упитник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комисије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одговорима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додатна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питања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именована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особа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контакт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Дирекцијом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европске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интеграције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поставила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релевантну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софтверску</w:t>
      </w:r>
      <w:r w:rsidR="000640B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платформу</w:t>
      </w:r>
      <w:r w:rsidR="000640BD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0640BD" w:rsidRPr="00E621CD" w:rsidRDefault="000640BD" w:rsidP="00B00BA8">
      <w:pPr>
        <w:spacing w:line="240" w:lineRule="auto"/>
        <w:rPr>
          <w:rFonts w:ascii="Times New Roman" w:hAnsi="Times New Roman"/>
          <w:noProof/>
          <w:lang w:val="sr-Cyrl-CS" w:eastAsia="bs-Latn-BA"/>
        </w:rPr>
      </w:pPr>
    </w:p>
    <w:p w:rsidR="000640BD" w:rsidRPr="004B3959" w:rsidRDefault="000640BD" w:rsidP="000433AD">
      <w:pPr>
        <w:jc w:val="center"/>
        <w:rPr>
          <w:rFonts w:ascii="Times New Roman" w:hAnsi="Times New Roman"/>
          <w:b/>
          <w:lang w:val="bs-Latn-BA"/>
        </w:rPr>
      </w:pPr>
    </w:p>
    <w:p w:rsidR="006D3611" w:rsidRDefault="006D3611">
      <w:pPr>
        <w:spacing w:after="240"/>
        <w:rPr>
          <w:rFonts w:ascii="Times New Roman" w:hAnsi="Times New Roman"/>
          <w:b/>
          <w:lang w:val="bs-Latn-BA"/>
        </w:rPr>
      </w:pPr>
      <w:r>
        <w:rPr>
          <w:rFonts w:ascii="Times New Roman" w:hAnsi="Times New Roman"/>
          <w:b/>
          <w:lang w:val="bs-Latn-BA"/>
        </w:rPr>
        <w:br w:type="page"/>
      </w:r>
    </w:p>
    <w:p w:rsidR="00DA6BE9" w:rsidRPr="00E621CD" w:rsidRDefault="00E621CD" w:rsidP="000433AD">
      <w:pPr>
        <w:jc w:val="center"/>
        <w:rPr>
          <w:rFonts w:ascii="Times New Roman" w:hAnsi="Times New Roman"/>
          <w:b/>
          <w:noProof/>
          <w:highlight w:val="lightGray"/>
          <w:lang w:val="sr-Cyrl-CS"/>
        </w:rPr>
      </w:pPr>
      <w:r>
        <w:rPr>
          <w:rFonts w:ascii="Times New Roman" w:hAnsi="Times New Roman"/>
          <w:b/>
          <w:noProof/>
          <w:lang w:val="sr-Cyrl-CS"/>
        </w:rPr>
        <w:t>АНЕКС</w:t>
      </w:r>
      <w:r w:rsidR="00B51771" w:rsidRPr="00E621CD">
        <w:rPr>
          <w:rFonts w:ascii="Times New Roman" w:hAnsi="Times New Roman"/>
          <w:b/>
          <w:noProof/>
          <w:lang w:val="sr-Cyrl-CS"/>
        </w:rPr>
        <w:t xml:space="preserve"> 1: </w:t>
      </w:r>
      <w:r>
        <w:rPr>
          <w:rFonts w:ascii="Times New Roman" w:hAnsi="Times New Roman"/>
          <w:b/>
          <w:noProof/>
          <w:lang w:val="sr-Cyrl-CS"/>
        </w:rPr>
        <w:t>РЕЗУЛТАТИ</w:t>
      </w:r>
      <w:r w:rsidR="00B51771" w:rsidRPr="00E621CD">
        <w:rPr>
          <w:rFonts w:ascii="Times New Roman" w:hAnsi="Times New Roman"/>
          <w:b/>
          <w:noProof/>
          <w:lang w:val="sr-Cyrl-CS"/>
        </w:rPr>
        <w:t xml:space="preserve"> </w:t>
      </w:r>
      <w:r>
        <w:rPr>
          <w:rFonts w:ascii="Times New Roman" w:hAnsi="Times New Roman"/>
          <w:b/>
          <w:noProof/>
          <w:lang w:val="sr-Cyrl-CS"/>
        </w:rPr>
        <w:t>МОНИТОРИНГА</w:t>
      </w:r>
      <w:r w:rsidR="00B51771" w:rsidRPr="00E621CD">
        <w:rPr>
          <w:rFonts w:ascii="Times New Roman" w:hAnsi="Times New Roman"/>
          <w:b/>
          <w:noProof/>
          <w:lang w:val="sr-Cyrl-CS"/>
        </w:rPr>
        <w:t xml:space="preserve"> </w:t>
      </w:r>
      <w:r>
        <w:rPr>
          <w:rFonts w:ascii="Times New Roman" w:hAnsi="Times New Roman"/>
          <w:b/>
          <w:noProof/>
          <w:lang w:val="sr-Cyrl-CS"/>
        </w:rPr>
        <w:t>ЖИВОТНЕ</w:t>
      </w:r>
      <w:r w:rsidR="00BD190A" w:rsidRPr="00E621CD">
        <w:rPr>
          <w:rFonts w:ascii="Times New Roman" w:hAnsi="Times New Roman"/>
          <w:b/>
          <w:noProof/>
          <w:lang w:val="sr-Cyrl-CS"/>
        </w:rPr>
        <w:t xml:space="preserve"> </w:t>
      </w:r>
      <w:r>
        <w:rPr>
          <w:rFonts w:ascii="Times New Roman" w:hAnsi="Times New Roman"/>
          <w:b/>
          <w:noProof/>
          <w:lang w:val="sr-Cyrl-CS"/>
        </w:rPr>
        <w:t>СРЕДИНЕ</w:t>
      </w:r>
    </w:p>
    <w:p w:rsidR="00DA6BE9" w:rsidRPr="00E621CD" w:rsidRDefault="00DA6BE9" w:rsidP="00860DA6">
      <w:pPr>
        <w:spacing w:line="240" w:lineRule="auto"/>
        <w:ind w:firstLine="720"/>
        <w:rPr>
          <w:rFonts w:ascii="Times New Roman" w:hAnsi="Times New Roman"/>
          <w:noProof/>
          <w:color w:val="FF0000"/>
          <w:szCs w:val="24"/>
          <w:highlight w:val="lightGray"/>
          <w:lang w:val="sr-Cyrl-CS"/>
        </w:rPr>
      </w:pPr>
    </w:p>
    <w:p w:rsidR="007D703E" w:rsidRPr="00E621CD" w:rsidRDefault="00E621CD" w:rsidP="007D703E">
      <w:pPr>
        <w:spacing w:line="240" w:lineRule="auto"/>
        <w:rPr>
          <w:rFonts w:ascii="Times New Roman" w:hAnsi="Times New Roman"/>
          <w:noProof/>
          <w:szCs w:val="24"/>
          <w:highlight w:val="lightGray"/>
          <w:lang w:val="sr-Cyrl-CS"/>
        </w:rPr>
      </w:pPr>
      <w:r>
        <w:rPr>
          <w:rFonts w:ascii="Times New Roman" w:hAnsi="Times New Roman"/>
          <w:noProof/>
          <w:szCs w:val="24"/>
          <w:lang w:val="sr-Cyrl-CS"/>
        </w:rPr>
        <w:t>У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Поглављу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6 </w:t>
      </w:r>
      <w:r>
        <w:rPr>
          <w:rFonts w:ascii="Times New Roman" w:hAnsi="Times New Roman"/>
          <w:noProof/>
          <w:szCs w:val="24"/>
          <w:lang w:val="sr-Cyrl-CS"/>
        </w:rPr>
        <w:t>је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описана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активност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по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питању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имплементације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 w:rsidR="007D703E" w:rsidRPr="00E621CD">
        <w:rPr>
          <w:rFonts w:ascii="Times New Roman" w:hAnsi="Times New Roman"/>
          <w:noProof/>
          <w:szCs w:val="24"/>
          <w:lang w:val="sr-Cyrl-CS" w:eastAsia="bs-Latn-BA"/>
        </w:rPr>
        <w:t>„</w:t>
      </w:r>
      <w:r>
        <w:rPr>
          <w:rFonts w:ascii="Times New Roman" w:hAnsi="Times New Roman"/>
          <w:noProof/>
          <w:szCs w:val="24"/>
          <w:lang w:val="sr-Cyrl-CS"/>
        </w:rPr>
        <w:t>Правилника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мониторингу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радиоактивности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животној</w:t>
      </w:r>
      <w:r w:rsidR="00BD190A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средини</w:t>
      </w:r>
      <w:r w:rsidR="007D703E" w:rsidRPr="00E621CD">
        <w:rPr>
          <w:rFonts w:ascii="Times New Roman" w:hAnsi="Times New Roman"/>
          <w:noProof/>
          <w:szCs w:val="24"/>
          <w:lang w:val="sr-Cyrl-CS" w:eastAsia="bs-Latn-BA"/>
        </w:rPr>
        <w:t>“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за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годину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. </w:t>
      </w:r>
      <w:r>
        <w:rPr>
          <w:rFonts w:ascii="Times New Roman" w:hAnsi="Times New Roman"/>
          <w:noProof/>
          <w:szCs w:val="24"/>
          <w:lang w:val="sr-Cyrl-CS"/>
        </w:rPr>
        <w:t>Цијели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процес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јавних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набавки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као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резултати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обављеног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мониторинга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Cs w:val="24"/>
          <w:lang w:val="sr-Cyrl-CS"/>
        </w:rPr>
        <w:t>налазе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на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службеној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интернет</w:t>
      </w:r>
      <w:r w:rsidR="0006741F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страници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Агенције</w:t>
      </w:r>
      <w:r w:rsidR="007D703E" w:rsidRPr="00E621CD">
        <w:rPr>
          <w:rFonts w:ascii="Times New Roman" w:hAnsi="Times New Roman"/>
          <w:noProof/>
          <w:szCs w:val="24"/>
          <w:lang w:val="sr-Cyrl-CS"/>
        </w:rPr>
        <w:t>:</w:t>
      </w:r>
    </w:p>
    <w:p w:rsidR="007D703E" w:rsidRPr="00E621CD" w:rsidRDefault="007D703E" w:rsidP="007D703E">
      <w:pPr>
        <w:spacing w:line="240" w:lineRule="auto"/>
        <w:rPr>
          <w:rFonts w:ascii="Times New Roman" w:hAnsi="Times New Roman"/>
          <w:noProof/>
          <w:szCs w:val="24"/>
          <w:highlight w:val="lightGray"/>
          <w:lang w:val="sr-Cyrl-CS"/>
        </w:rPr>
      </w:pPr>
    </w:p>
    <w:p w:rsidR="007D703E" w:rsidRPr="004B3959" w:rsidRDefault="00405CF2" w:rsidP="007D703E">
      <w:pPr>
        <w:spacing w:line="240" w:lineRule="auto"/>
        <w:rPr>
          <w:rStyle w:val="Hyperlink"/>
          <w:rFonts w:ascii="Times New Roman" w:eastAsiaTheme="majorEastAsia" w:hAnsi="Times New Roman"/>
          <w:lang w:val="bs-Latn-BA"/>
        </w:rPr>
      </w:pPr>
      <w:hyperlink r:id="rId35" w:history="1">
        <w:r w:rsidR="007D703E" w:rsidRPr="004B3959">
          <w:rPr>
            <w:rStyle w:val="Hyperlink"/>
            <w:rFonts w:ascii="Times New Roman" w:eastAsiaTheme="majorEastAsia" w:hAnsi="Times New Roman"/>
            <w:lang w:val="bs-Latn-BA"/>
          </w:rPr>
          <w:t xml:space="preserve">http://www.darns.gov.ba/ru/InformacijeZaKorisnike/TenderiJavniOglasi </w:t>
        </w:r>
      </w:hyperlink>
    </w:p>
    <w:p w:rsidR="007D703E" w:rsidRPr="004B3959" w:rsidRDefault="007D703E" w:rsidP="007D703E">
      <w:pPr>
        <w:spacing w:line="240" w:lineRule="auto"/>
        <w:rPr>
          <w:rStyle w:val="Hyperlink"/>
          <w:rFonts w:ascii="Times New Roman" w:eastAsiaTheme="majorEastAsia" w:hAnsi="Times New Roman"/>
          <w:highlight w:val="lightGray"/>
          <w:lang w:val="bs-Latn-BA"/>
        </w:rPr>
      </w:pPr>
    </w:p>
    <w:p w:rsidR="007D703E" w:rsidRPr="00E621CD" w:rsidRDefault="00E621CD" w:rsidP="007D703E">
      <w:pPr>
        <w:spacing w:line="240" w:lineRule="auto"/>
        <w:rPr>
          <w:rFonts w:ascii="Times New Roman" w:hAnsi="Times New Roman"/>
          <w:noProof/>
          <w:lang w:val="sr-Cyrl-CS"/>
        </w:rPr>
      </w:pPr>
      <w:r>
        <w:rPr>
          <w:rFonts w:ascii="Times New Roman" w:hAnsi="Times New Roman"/>
          <w:noProof/>
          <w:lang w:val="sr-Cyrl-CS"/>
        </w:rPr>
        <w:t>Аналитички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извјештаји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за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поједине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медије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узорковања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доступни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су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на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службеној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интернет</w:t>
      </w:r>
      <w:r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страници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Агенције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у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дијелу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i/>
          <w:noProof/>
          <w:lang w:val="sr-Cyrl-CS"/>
        </w:rPr>
        <w:t>Мониторинг</w:t>
      </w:r>
      <w:r w:rsidR="007D703E" w:rsidRPr="00E621CD">
        <w:rPr>
          <w:rFonts w:ascii="Times New Roman" w:hAnsi="Times New Roman"/>
          <w:i/>
          <w:noProof/>
          <w:lang w:val="sr-Cyrl-CS"/>
        </w:rPr>
        <w:t xml:space="preserve"> </w:t>
      </w:r>
      <w:r>
        <w:rPr>
          <w:rFonts w:ascii="Times New Roman" w:hAnsi="Times New Roman"/>
          <w:i/>
          <w:noProof/>
          <w:lang w:val="sr-Cyrl-CS"/>
        </w:rPr>
        <w:t>радиоактивности</w:t>
      </w:r>
      <w:r w:rsidR="007D703E" w:rsidRPr="00E621CD">
        <w:rPr>
          <w:rFonts w:ascii="Times New Roman" w:hAnsi="Times New Roman"/>
          <w:i/>
          <w:noProof/>
          <w:lang w:val="sr-Cyrl-CS"/>
        </w:rPr>
        <w:t>-</w:t>
      </w:r>
      <w:r>
        <w:rPr>
          <w:rFonts w:ascii="Times New Roman" w:hAnsi="Times New Roman"/>
          <w:i/>
          <w:noProof/>
          <w:lang w:val="sr-Cyrl-CS"/>
        </w:rPr>
        <w:t>извјештаји</w:t>
      </w:r>
      <w:r w:rsidR="007D703E" w:rsidRPr="00E621CD">
        <w:rPr>
          <w:rFonts w:ascii="Times New Roman" w:hAnsi="Times New Roman"/>
          <w:noProof/>
          <w:lang w:val="sr-Cyrl-CS"/>
        </w:rPr>
        <w:t xml:space="preserve">, </w:t>
      </w:r>
      <w:r>
        <w:rPr>
          <w:rFonts w:ascii="Times New Roman" w:hAnsi="Times New Roman"/>
          <w:noProof/>
          <w:lang w:val="sr-Cyrl-CS"/>
        </w:rPr>
        <w:t>тј</w:t>
      </w:r>
      <w:r w:rsidR="007D703E" w:rsidRPr="00E621CD">
        <w:rPr>
          <w:rFonts w:ascii="Times New Roman" w:hAnsi="Times New Roman"/>
          <w:noProof/>
          <w:lang w:val="sr-Cyrl-CS"/>
        </w:rPr>
        <w:t xml:space="preserve">. </w:t>
      </w:r>
      <w:r>
        <w:rPr>
          <w:rFonts w:ascii="Times New Roman" w:hAnsi="Times New Roman"/>
          <w:noProof/>
          <w:lang w:val="sr-Cyrl-CS"/>
        </w:rPr>
        <w:t>путем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сљедећег</w:t>
      </w:r>
      <w:r w:rsidR="007D703E" w:rsidRPr="00E621CD">
        <w:rPr>
          <w:rFonts w:ascii="Times New Roman" w:hAnsi="Times New Roman"/>
          <w:noProof/>
          <w:lang w:val="sr-Cyrl-CS"/>
        </w:rPr>
        <w:t xml:space="preserve"> </w:t>
      </w:r>
      <w:r>
        <w:rPr>
          <w:rFonts w:ascii="Times New Roman" w:hAnsi="Times New Roman"/>
          <w:noProof/>
          <w:lang w:val="sr-Cyrl-CS"/>
        </w:rPr>
        <w:t>линка</w:t>
      </w:r>
      <w:r w:rsidR="007D703E" w:rsidRPr="00E621CD">
        <w:rPr>
          <w:rFonts w:ascii="Times New Roman" w:hAnsi="Times New Roman"/>
          <w:noProof/>
          <w:lang w:val="sr-Cyrl-CS"/>
        </w:rPr>
        <w:t>:</w:t>
      </w:r>
    </w:p>
    <w:p w:rsidR="007D703E" w:rsidRPr="00E621CD" w:rsidRDefault="007D703E" w:rsidP="007D703E">
      <w:pPr>
        <w:spacing w:line="240" w:lineRule="auto"/>
        <w:rPr>
          <w:rFonts w:ascii="Times New Roman" w:hAnsi="Times New Roman"/>
          <w:highlight w:val="lightGray"/>
          <w:lang w:val="sr-Cyrl-CS"/>
        </w:rPr>
      </w:pPr>
    </w:p>
    <w:p w:rsidR="007D703E" w:rsidRPr="004B3959" w:rsidRDefault="00405CF2" w:rsidP="007D703E">
      <w:pPr>
        <w:spacing w:line="240" w:lineRule="auto"/>
        <w:rPr>
          <w:rFonts w:ascii="Times New Roman" w:hAnsi="Times New Roman"/>
          <w:szCs w:val="24"/>
          <w:lang w:val="bs-Latn-BA"/>
        </w:rPr>
      </w:pPr>
      <w:hyperlink r:id="rId36" w:history="1">
        <w:r w:rsidR="007D703E" w:rsidRPr="004B3959">
          <w:rPr>
            <w:rStyle w:val="Hyperlink"/>
            <w:rFonts w:ascii="Times New Roman" w:eastAsiaTheme="majorEastAsia" w:hAnsi="Times New Roman"/>
            <w:lang w:val="bs-Latn-BA"/>
          </w:rPr>
          <w:t>http://www.darns.gov.ba/ru/InformacijeZaKorisnike/MonitoringRadioaktivnosti</w:t>
        </w:r>
      </w:hyperlink>
      <w:r w:rsidR="007D703E" w:rsidRPr="004B3959">
        <w:rPr>
          <w:rFonts w:ascii="Times New Roman" w:hAnsi="Times New Roman"/>
          <w:lang w:val="bs-Latn-BA"/>
        </w:rPr>
        <w:t xml:space="preserve"> </w:t>
      </w:r>
    </w:p>
    <w:p w:rsidR="00920492" w:rsidRPr="004B3959" w:rsidRDefault="00920492">
      <w:pPr>
        <w:spacing w:after="240"/>
        <w:rPr>
          <w:rFonts w:ascii="Times New Roman" w:hAnsi="Times New Roman"/>
          <w:b/>
          <w:bCs/>
          <w:iCs/>
          <w:noProof/>
          <w:sz w:val="26"/>
          <w:lang w:val="bs-Latn-BA" w:eastAsia="bs-Latn-BA"/>
        </w:rPr>
      </w:pPr>
      <w:r w:rsidRPr="004B3959">
        <w:rPr>
          <w:rFonts w:ascii="Times New Roman" w:hAnsi="Times New Roman"/>
          <w:lang w:val="bs-Latn-BA"/>
        </w:rPr>
        <w:br w:type="page"/>
      </w:r>
    </w:p>
    <w:p w:rsidR="00B2454C" w:rsidRPr="00E621CD" w:rsidRDefault="007919B0" w:rsidP="00566752">
      <w:pPr>
        <w:pStyle w:val="Heading1"/>
        <w:rPr>
          <w:lang w:val="sr-Cyrl-CS"/>
        </w:rPr>
      </w:pPr>
      <w:r>
        <w:t xml:space="preserve"> </w:t>
      </w:r>
      <w:bookmarkStart w:id="704" w:name="_Toc13590710"/>
      <w:r w:rsidR="00E621CD">
        <w:rPr>
          <w:lang w:val="sr-Cyrl-CS"/>
        </w:rPr>
        <w:t>ЛИСТЕ</w:t>
      </w:r>
      <w:bookmarkEnd w:id="704"/>
    </w:p>
    <w:p w:rsidR="00F13CC0" w:rsidRPr="00E621CD" w:rsidRDefault="00F13CC0" w:rsidP="00F13CC0">
      <w:pPr>
        <w:rPr>
          <w:rFonts w:ascii="Times New Roman" w:hAnsi="Times New Roman"/>
          <w:noProof/>
          <w:lang w:val="sr-Cyrl-CS"/>
        </w:rPr>
      </w:pPr>
    </w:p>
    <w:p w:rsidR="00EA5965" w:rsidRPr="00E621CD" w:rsidRDefault="00EA5965" w:rsidP="00F13CC0">
      <w:pPr>
        <w:rPr>
          <w:rFonts w:ascii="Times New Roman" w:hAnsi="Times New Roman"/>
          <w:noProof/>
          <w:lang w:val="sr-Cyrl-CS"/>
        </w:rPr>
      </w:pPr>
    </w:p>
    <w:p w:rsidR="0052683D" w:rsidRPr="00E621CD" w:rsidRDefault="00E621CD" w:rsidP="001E6EA3">
      <w:pPr>
        <w:pStyle w:val="Heading3"/>
        <w:rPr>
          <w:lang w:val="sr-Cyrl-CS"/>
        </w:rPr>
      </w:pPr>
      <w:bookmarkStart w:id="705" w:name="_Toc13590711"/>
      <w:r>
        <w:rPr>
          <w:lang w:val="sr-Cyrl-CS"/>
        </w:rPr>
        <w:t>Листа</w:t>
      </w:r>
      <w:r w:rsidR="0052683D" w:rsidRPr="00E621CD">
        <w:rPr>
          <w:lang w:val="sr-Cyrl-CS"/>
        </w:rPr>
        <w:t xml:space="preserve"> </w:t>
      </w:r>
      <w:r>
        <w:rPr>
          <w:lang w:val="sr-Cyrl-CS"/>
        </w:rPr>
        <w:t>чешћих</w:t>
      </w:r>
      <w:r w:rsidR="004C23D5" w:rsidRPr="00E621CD">
        <w:rPr>
          <w:lang w:val="sr-Cyrl-CS"/>
        </w:rPr>
        <w:t xml:space="preserve"> </w:t>
      </w:r>
      <w:r>
        <w:rPr>
          <w:lang w:val="sr-Cyrl-CS"/>
        </w:rPr>
        <w:t>скраћеница</w:t>
      </w:r>
      <w:bookmarkEnd w:id="705"/>
    </w:p>
    <w:p w:rsidR="00F13CC0" w:rsidRPr="004B3959" w:rsidRDefault="00F13CC0" w:rsidP="0052683D">
      <w:pPr>
        <w:spacing w:line="240" w:lineRule="auto"/>
        <w:rPr>
          <w:rFonts w:ascii="Times New Roman" w:hAnsi="Times New Roman"/>
          <w:bCs/>
          <w:iCs/>
          <w:noProof/>
          <w:lang w:val="bs-Latn-BA"/>
        </w:rPr>
      </w:pPr>
    </w:p>
    <w:p w:rsidR="0058618F" w:rsidRPr="00E621CD" w:rsidRDefault="0058618F" w:rsidP="00CA700D">
      <w:pPr>
        <w:spacing w:before="120" w:after="120" w:line="240" w:lineRule="auto"/>
        <w:rPr>
          <w:rFonts w:ascii="Times New Roman" w:hAnsi="Times New Roman"/>
          <w:b/>
          <w:noProof/>
          <w:lang w:val="sr-Cyrl-CS" w:eastAsia="bs-Latn-BA"/>
        </w:rPr>
      </w:pPr>
      <w:r w:rsidRPr="004B3959">
        <w:rPr>
          <w:rFonts w:ascii="Times New Roman" w:hAnsi="Times New Roman"/>
          <w:b/>
          <w:noProof/>
          <w:lang w:val="bs-Latn-BA" w:eastAsia="bs-Latn-BA"/>
        </w:rPr>
        <w:t xml:space="preserve">DG DEVCO </w:t>
      </w:r>
      <w:r w:rsidR="00E621CD" w:rsidRPr="00E621CD">
        <w:rPr>
          <w:rFonts w:ascii="Times New Roman" w:hAnsi="Times New Roman"/>
          <w:noProof/>
          <w:lang w:val="bs-Latn-BA" w:eastAsia="bs-Latn-BA"/>
        </w:rPr>
        <w:t>(</w:t>
      </w:r>
      <w:r w:rsidR="00E621CD" w:rsidRPr="004B3959">
        <w:rPr>
          <w:rFonts w:ascii="Times New Roman" w:hAnsi="Times New Roman"/>
          <w:noProof/>
          <w:lang w:val="bs-Latn-BA" w:eastAsia="bs-Latn-BA"/>
        </w:rPr>
        <w:t>Directorate-General for International Cooperation and Development</w:t>
      </w:r>
      <w:r w:rsidR="00E621CD">
        <w:rPr>
          <w:rFonts w:ascii="Times New Roman" w:hAnsi="Times New Roman"/>
          <w:noProof/>
          <w:lang w:val="bs-Latn-BA" w:eastAsia="bs-Latn-BA"/>
        </w:rPr>
        <w:t>)</w:t>
      </w:r>
      <w:r w:rsidR="00E621CD" w:rsidRPr="004B3959">
        <w:rPr>
          <w:rFonts w:ascii="Times New Roman" w:hAnsi="Times New Roman"/>
          <w:b/>
          <w:noProof/>
          <w:lang w:val="bs-Latn-BA" w:eastAsia="bs-Latn-BA"/>
        </w:rPr>
        <w:t xml:space="preserve"> </w:t>
      </w:r>
      <w:r w:rsidRPr="004B3959">
        <w:rPr>
          <w:rFonts w:ascii="Times New Roman" w:hAnsi="Times New Roman"/>
          <w:b/>
          <w:noProof/>
          <w:lang w:val="bs-Latn-BA" w:eastAsia="bs-Latn-BA"/>
        </w:rPr>
        <w:t xml:space="preserve">– </w:t>
      </w:r>
      <w:r w:rsidR="00E621CD">
        <w:rPr>
          <w:rFonts w:ascii="Times New Roman" w:hAnsi="Times New Roman"/>
          <w:noProof/>
          <w:lang w:val="sr-Cyrl-CS" w:eastAsia="bs-Latn-BA"/>
        </w:rPr>
        <w:t>Генерална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дирекција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Европске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комисије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за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међународну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сарадњу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и</w:t>
      </w:r>
      <w:r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hAnsi="Times New Roman"/>
          <w:noProof/>
          <w:lang w:val="sr-Cyrl-CS" w:eastAsia="bs-Latn-BA"/>
        </w:rPr>
        <w:t>развој</w:t>
      </w:r>
    </w:p>
    <w:p w:rsidR="0052683D" w:rsidRPr="004B3959" w:rsidRDefault="00E621CD" w:rsidP="00CA700D">
      <w:pPr>
        <w:spacing w:before="120" w:after="120" w:line="240" w:lineRule="auto"/>
        <w:rPr>
          <w:rFonts w:ascii="Times New Roman" w:hAnsi="Times New Roman"/>
          <w:bCs/>
          <w:iCs/>
          <w:noProof/>
          <w:lang w:val="bs-Latn-BA"/>
        </w:rPr>
      </w:pPr>
      <w:r>
        <w:rPr>
          <w:rFonts w:ascii="Times New Roman" w:hAnsi="Times New Roman"/>
          <w:b/>
          <w:bCs/>
          <w:iCs/>
          <w:noProof/>
          <w:lang w:val="sr-Cyrl-CS"/>
        </w:rPr>
        <w:t>ЕУ</w:t>
      </w:r>
      <w:r w:rsidR="0052683D" w:rsidRPr="004B3959">
        <w:rPr>
          <w:rFonts w:ascii="Times New Roman" w:hAnsi="Times New Roman"/>
          <w:bCs/>
          <w:iCs/>
          <w:noProof/>
          <w:lang w:val="bs-Latn-BA"/>
        </w:rPr>
        <w:t xml:space="preserve"> (European Union) – </w:t>
      </w:r>
      <w:r>
        <w:rPr>
          <w:rFonts w:ascii="Times New Roman" w:hAnsi="Times New Roman"/>
          <w:bCs/>
          <w:iCs/>
          <w:noProof/>
          <w:lang w:val="sr-Cyrl-CS"/>
        </w:rPr>
        <w:t>Европска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унија</w:t>
      </w:r>
    </w:p>
    <w:p w:rsidR="0052683D" w:rsidRPr="00E621CD" w:rsidRDefault="0052683D" w:rsidP="00CA700D">
      <w:pPr>
        <w:tabs>
          <w:tab w:val="left" w:pos="426"/>
        </w:tabs>
        <w:spacing w:before="120" w:after="120" w:line="240" w:lineRule="auto"/>
        <w:rPr>
          <w:rFonts w:ascii="Times New Roman" w:hAnsi="Times New Roman"/>
          <w:bCs/>
          <w:iCs/>
          <w:noProof/>
          <w:lang w:val="sr-Cyrl-CS"/>
        </w:rPr>
      </w:pPr>
      <w:r w:rsidRPr="004B3959">
        <w:rPr>
          <w:rFonts w:ascii="Times New Roman" w:hAnsi="Times New Roman"/>
          <w:b/>
          <w:bCs/>
          <w:iCs/>
          <w:noProof/>
          <w:lang w:val="bs-Latn-BA"/>
        </w:rPr>
        <w:t>EURDEP</w:t>
      </w:r>
      <w:r w:rsidRPr="004B3959">
        <w:rPr>
          <w:rFonts w:ascii="Times New Roman" w:hAnsi="Times New Roman"/>
          <w:bCs/>
          <w:iCs/>
          <w:noProof/>
          <w:lang w:val="bs-Latn-BA"/>
        </w:rPr>
        <w:t xml:space="preserve"> (European Radiological Data Exchange Platform) – </w:t>
      </w:r>
      <w:r w:rsidR="00E621CD">
        <w:rPr>
          <w:rFonts w:ascii="Times New Roman" w:hAnsi="Times New Roman"/>
          <w:bCs/>
          <w:iCs/>
          <w:noProof/>
          <w:lang w:val="sr-Cyrl-CS"/>
        </w:rPr>
        <w:t>Европска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платформа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за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размјену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радиолошких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података</w:t>
      </w:r>
    </w:p>
    <w:p w:rsidR="0052683D" w:rsidRPr="00E621CD" w:rsidRDefault="00E621CD" w:rsidP="00CA700D">
      <w:pPr>
        <w:spacing w:before="120" w:after="120" w:line="240" w:lineRule="auto"/>
        <w:rPr>
          <w:rFonts w:ascii="Times New Roman" w:hAnsi="Times New Roman"/>
          <w:bCs/>
          <w:iCs/>
          <w:noProof/>
          <w:lang w:val="sr-Cyrl-CS"/>
        </w:rPr>
      </w:pPr>
      <w:r>
        <w:rPr>
          <w:rFonts w:ascii="Times New Roman" w:hAnsi="Times New Roman"/>
          <w:b/>
          <w:bCs/>
          <w:iCs/>
          <w:noProof/>
          <w:lang w:val="sr-Cyrl-CS"/>
        </w:rPr>
        <w:t>ИАЕА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52683D" w:rsidRPr="004B3959">
        <w:rPr>
          <w:rFonts w:ascii="Times New Roman" w:hAnsi="Times New Roman"/>
          <w:bCs/>
          <w:iCs/>
          <w:noProof/>
          <w:lang w:val="bs-Latn-BA"/>
        </w:rPr>
        <w:t xml:space="preserve">(International Atomic Energy Agency) – </w:t>
      </w:r>
      <w:r>
        <w:rPr>
          <w:rFonts w:ascii="Times New Roman" w:hAnsi="Times New Roman"/>
          <w:bCs/>
          <w:iCs/>
          <w:noProof/>
          <w:lang w:val="sr-Cyrl-CS"/>
        </w:rPr>
        <w:t>Међународна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агенција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атомску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енергију</w:t>
      </w:r>
    </w:p>
    <w:p w:rsidR="000F1474" w:rsidRPr="00E621CD" w:rsidRDefault="000F1474" w:rsidP="000F1474">
      <w:pPr>
        <w:spacing w:before="120" w:after="120" w:line="240" w:lineRule="auto"/>
        <w:rPr>
          <w:rFonts w:ascii="Times New Roman" w:hAnsi="Times New Roman"/>
          <w:bCs/>
          <w:iCs/>
          <w:noProof/>
          <w:lang w:val="sr-Cyrl-CS"/>
        </w:rPr>
      </w:pPr>
      <w:r w:rsidRPr="004B3959">
        <w:rPr>
          <w:rFonts w:ascii="Times New Roman" w:hAnsi="Times New Roman"/>
          <w:b/>
          <w:bCs/>
          <w:iCs/>
          <w:noProof/>
          <w:lang w:val="bs-Latn-BA"/>
        </w:rPr>
        <w:t>ITDB</w:t>
      </w:r>
      <w:r w:rsidRPr="004B3959">
        <w:rPr>
          <w:rFonts w:ascii="Times New Roman" w:hAnsi="Times New Roman"/>
          <w:bCs/>
          <w:iCs/>
          <w:noProof/>
          <w:lang w:val="bs-Latn-BA"/>
        </w:rPr>
        <w:t xml:space="preserve"> (Illicit Trafficking Data Base) – </w:t>
      </w:r>
      <w:r w:rsidR="00E621CD">
        <w:rPr>
          <w:rFonts w:ascii="Times New Roman" w:hAnsi="Times New Roman"/>
          <w:bCs/>
          <w:iCs/>
          <w:noProof/>
          <w:lang w:val="sr-Cyrl-CS"/>
        </w:rPr>
        <w:t>База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података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о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недозвољеном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промету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радиоактивних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материјала</w:t>
      </w:r>
    </w:p>
    <w:p w:rsidR="0052683D" w:rsidRPr="004B3959" w:rsidRDefault="00E621CD" w:rsidP="00CA700D">
      <w:pPr>
        <w:spacing w:before="120" w:after="120" w:line="240" w:lineRule="auto"/>
        <w:rPr>
          <w:rFonts w:ascii="Times New Roman" w:hAnsi="Times New Roman"/>
          <w:bCs/>
          <w:iCs/>
          <w:noProof/>
          <w:lang w:val="bs-Latn-BA"/>
        </w:rPr>
      </w:pPr>
      <w:r>
        <w:rPr>
          <w:rFonts w:ascii="Times New Roman" w:hAnsi="Times New Roman"/>
          <w:b/>
          <w:bCs/>
          <w:iCs/>
          <w:noProof/>
          <w:lang w:val="sr-Cyrl-CS"/>
        </w:rPr>
        <w:t>ИПА</w:t>
      </w:r>
      <w:r w:rsidR="0052683D" w:rsidRPr="004B3959">
        <w:rPr>
          <w:rFonts w:ascii="Times New Roman" w:hAnsi="Times New Roman"/>
          <w:bCs/>
          <w:iCs/>
          <w:noProof/>
          <w:lang w:val="bs-Latn-BA"/>
        </w:rPr>
        <w:t xml:space="preserve"> (Instrument for Pre-Accession) – </w:t>
      </w:r>
      <w:r>
        <w:rPr>
          <w:rFonts w:ascii="Times New Roman" w:hAnsi="Times New Roman"/>
          <w:bCs/>
          <w:iCs/>
          <w:noProof/>
          <w:lang w:val="sr-Cyrl-CS"/>
        </w:rPr>
        <w:t>Инструмент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за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претприступну</w:t>
      </w:r>
      <w:r w:rsidR="0052683D"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>
        <w:rPr>
          <w:rFonts w:ascii="Times New Roman" w:hAnsi="Times New Roman"/>
          <w:bCs/>
          <w:iCs/>
          <w:noProof/>
          <w:lang w:val="sr-Cyrl-CS"/>
        </w:rPr>
        <w:t>помоћ</w:t>
      </w:r>
    </w:p>
    <w:p w:rsidR="0052683D" w:rsidRPr="00E621CD" w:rsidRDefault="0052683D" w:rsidP="00BD79BF">
      <w:pPr>
        <w:spacing w:before="120" w:after="120" w:line="240" w:lineRule="auto"/>
        <w:rPr>
          <w:rFonts w:ascii="Times New Roman" w:hAnsi="Times New Roman"/>
          <w:bCs/>
          <w:iCs/>
          <w:noProof/>
          <w:lang w:val="sr-Cyrl-CS"/>
        </w:rPr>
      </w:pPr>
      <w:r w:rsidRPr="004B3959">
        <w:rPr>
          <w:rFonts w:ascii="Times New Roman" w:hAnsi="Times New Roman"/>
          <w:b/>
          <w:bCs/>
          <w:iCs/>
          <w:noProof/>
          <w:lang w:val="bs-Latn-BA"/>
        </w:rPr>
        <w:t>OWIS</w:t>
      </w:r>
      <w:r w:rsidRPr="004B3959">
        <w:rPr>
          <w:rFonts w:ascii="Times New Roman" w:hAnsi="Times New Roman"/>
          <w:bCs/>
          <w:iCs/>
          <w:noProof/>
          <w:lang w:val="bs-Latn-BA"/>
        </w:rPr>
        <w:t xml:space="preserve"> (Office Workflow Information System) – </w:t>
      </w:r>
      <w:r w:rsidR="00E621CD">
        <w:rPr>
          <w:rFonts w:ascii="Times New Roman" w:hAnsi="Times New Roman"/>
          <w:bCs/>
          <w:iCs/>
          <w:noProof/>
          <w:lang w:val="sr-Cyrl-CS"/>
        </w:rPr>
        <w:t>Информациони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систем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за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канцеларијско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пословање</w:t>
      </w:r>
    </w:p>
    <w:p w:rsidR="0052683D" w:rsidRPr="00E621CD" w:rsidRDefault="0052683D" w:rsidP="00CA700D">
      <w:pPr>
        <w:spacing w:before="120" w:after="120" w:line="240" w:lineRule="auto"/>
        <w:rPr>
          <w:rFonts w:ascii="Times New Roman" w:hAnsi="Times New Roman"/>
          <w:bCs/>
          <w:iCs/>
          <w:noProof/>
          <w:lang w:val="sr-Cyrl-CS"/>
        </w:rPr>
      </w:pPr>
      <w:r w:rsidRPr="004B3959">
        <w:rPr>
          <w:rFonts w:ascii="Times New Roman" w:hAnsi="Times New Roman"/>
          <w:b/>
          <w:bCs/>
          <w:iCs/>
          <w:noProof/>
          <w:lang w:val="bs-Latn-BA"/>
        </w:rPr>
        <w:t>RAIS</w:t>
      </w:r>
      <w:r w:rsidRPr="004B3959">
        <w:rPr>
          <w:rFonts w:ascii="Times New Roman" w:hAnsi="Times New Roman"/>
          <w:bCs/>
          <w:iCs/>
          <w:noProof/>
          <w:lang w:val="bs-Latn-BA"/>
        </w:rPr>
        <w:t xml:space="preserve"> (Regulatory Authority Information System) – </w:t>
      </w:r>
      <w:r w:rsidR="00E621CD">
        <w:rPr>
          <w:rFonts w:ascii="Times New Roman" w:hAnsi="Times New Roman"/>
          <w:bCs/>
          <w:iCs/>
          <w:noProof/>
          <w:lang w:val="sr-Cyrl-CS"/>
        </w:rPr>
        <w:t>Информациони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систем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регулаторног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органа</w:t>
      </w:r>
    </w:p>
    <w:p w:rsidR="0052683D" w:rsidRPr="00E621CD" w:rsidRDefault="004B3B55" w:rsidP="00CA700D">
      <w:pPr>
        <w:spacing w:before="120" w:after="120" w:line="240" w:lineRule="auto"/>
        <w:rPr>
          <w:rFonts w:ascii="Times New Roman" w:eastAsia="Calibri" w:hAnsi="Times New Roman"/>
          <w:noProof/>
          <w:lang w:val="sr-Cyrl-CS"/>
        </w:rPr>
      </w:pPr>
      <w:r w:rsidRPr="004B3959">
        <w:rPr>
          <w:rFonts w:ascii="Times New Roman" w:eastAsia="Calibri" w:hAnsi="Times New Roman"/>
          <w:b/>
          <w:noProof/>
          <w:lang w:val="bs-Latn-BA"/>
        </w:rPr>
        <w:t>RASIMS</w:t>
      </w:r>
      <w:r w:rsidRPr="004B3959">
        <w:rPr>
          <w:rFonts w:ascii="Times New Roman" w:eastAsia="Calibri" w:hAnsi="Times New Roman"/>
          <w:noProof/>
          <w:lang w:val="bs-Latn-BA"/>
        </w:rPr>
        <w:t xml:space="preserve"> (R</w:t>
      </w:r>
      <w:r w:rsidR="009C675B" w:rsidRPr="004B3959">
        <w:rPr>
          <w:rFonts w:ascii="Times New Roman" w:eastAsia="Calibri" w:hAnsi="Times New Roman"/>
          <w:noProof/>
          <w:lang w:val="bs-Latn-BA"/>
        </w:rPr>
        <w:t>a</w:t>
      </w:r>
      <w:r w:rsidRPr="004B3959">
        <w:rPr>
          <w:rFonts w:ascii="Times New Roman" w:eastAsia="Calibri" w:hAnsi="Times New Roman"/>
          <w:noProof/>
          <w:lang w:val="bs-Latn-BA"/>
        </w:rPr>
        <w:t>diation Safety Information Management System)</w:t>
      </w:r>
      <w:r w:rsidR="009C675B" w:rsidRPr="004B3959">
        <w:rPr>
          <w:rFonts w:ascii="Times New Roman" w:eastAsia="Calibri" w:hAnsi="Times New Roman"/>
          <w:noProof/>
          <w:lang w:val="bs-Latn-BA"/>
        </w:rPr>
        <w:t xml:space="preserve"> </w:t>
      </w:r>
      <w:r w:rsidRPr="004B3959">
        <w:rPr>
          <w:rFonts w:ascii="Times New Roman" w:eastAsia="Calibri" w:hAnsi="Times New Roman"/>
          <w:noProof/>
          <w:lang w:val="bs-Latn-BA"/>
        </w:rPr>
        <w:t xml:space="preserve">– </w:t>
      </w:r>
      <w:r w:rsidR="00E621CD">
        <w:rPr>
          <w:rFonts w:ascii="Times New Roman" w:eastAsia="Calibri" w:hAnsi="Times New Roman"/>
          <w:noProof/>
          <w:lang w:val="sr-Cyrl-CS"/>
        </w:rPr>
        <w:t>Систем</w:t>
      </w:r>
      <w:r w:rsidRPr="00E621CD">
        <w:rPr>
          <w:rFonts w:ascii="Times New Roman" w:eastAsia="Calibri" w:hAnsi="Times New Roman"/>
          <w:noProof/>
          <w:lang w:val="sr-Cyrl-CS"/>
        </w:rPr>
        <w:t xml:space="preserve"> </w:t>
      </w:r>
      <w:r w:rsidR="00E621CD">
        <w:rPr>
          <w:rFonts w:ascii="Times New Roman" w:eastAsia="Calibri" w:hAnsi="Times New Roman"/>
          <w:noProof/>
          <w:lang w:val="sr-Cyrl-CS"/>
        </w:rPr>
        <w:t>управљања</w:t>
      </w:r>
      <w:r w:rsidRPr="00E621CD">
        <w:rPr>
          <w:rFonts w:ascii="Times New Roman" w:eastAsia="Calibri" w:hAnsi="Times New Roman"/>
          <w:noProof/>
          <w:lang w:val="sr-Cyrl-CS"/>
        </w:rPr>
        <w:t xml:space="preserve"> </w:t>
      </w:r>
      <w:r w:rsidR="00E621CD">
        <w:rPr>
          <w:rFonts w:ascii="Times New Roman" w:eastAsia="Calibri" w:hAnsi="Times New Roman"/>
          <w:noProof/>
          <w:lang w:val="sr-Cyrl-CS"/>
        </w:rPr>
        <w:t>информацијама</w:t>
      </w:r>
      <w:r w:rsidRPr="00E621CD">
        <w:rPr>
          <w:rFonts w:ascii="Times New Roman" w:eastAsia="Calibri" w:hAnsi="Times New Roman"/>
          <w:noProof/>
          <w:lang w:val="sr-Cyrl-CS"/>
        </w:rPr>
        <w:t xml:space="preserve"> </w:t>
      </w:r>
      <w:r w:rsidR="00E621CD">
        <w:rPr>
          <w:rFonts w:ascii="Times New Roman" w:eastAsia="Calibri" w:hAnsi="Times New Roman"/>
          <w:noProof/>
          <w:lang w:val="sr-Cyrl-CS"/>
        </w:rPr>
        <w:t>о</w:t>
      </w:r>
      <w:r w:rsidRPr="00E621CD">
        <w:rPr>
          <w:rFonts w:ascii="Times New Roman" w:eastAsia="Calibri" w:hAnsi="Times New Roman"/>
          <w:noProof/>
          <w:lang w:val="sr-Cyrl-CS"/>
        </w:rPr>
        <w:t xml:space="preserve"> </w:t>
      </w:r>
      <w:r w:rsidR="00E621CD">
        <w:rPr>
          <w:rFonts w:ascii="Times New Roman" w:eastAsia="Calibri" w:hAnsi="Times New Roman"/>
          <w:noProof/>
          <w:lang w:val="sr-Cyrl-CS"/>
        </w:rPr>
        <w:t>радијационој</w:t>
      </w:r>
      <w:r w:rsidRPr="00E621CD">
        <w:rPr>
          <w:rFonts w:ascii="Times New Roman" w:eastAsia="Calibri" w:hAnsi="Times New Roman"/>
          <w:noProof/>
          <w:lang w:val="sr-Cyrl-CS"/>
        </w:rPr>
        <w:t xml:space="preserve"> </w:t>
      </w:r>
      <w:r w:rsidR="00E621CD">
        <w:rPr>
          <w:rFonts w:ascii="Times New Roman" w:eastAsia="Calibri" w:hAnsi="Times New Roman"/>
          <w:noProof/>
          <w:lang w:val="sr-Cyrl-CS"/>
        </w:rPr>
        <w:t>сигурности</w:t>
      </w:r>
      <w:r w:rsidRPr="00E621CD">
        <w:rPr>
          <w:rFonts w:ascii="Times New Roman" w:eastAsia="Calibri" w:hAnsi="Times New Roman"/>
          <w:noProof/>
          <w:lang w:val="sr-Cyrl-CS"/>
        </w:rPr>
        <w:t xml:space="preserve"> </w:t>
      </w:r>
    </w:p>
    <w:p w:rsidR="004B3B55" w:rsidRPr="00E621CD" w:rsidRDefault="004B3B55" w:rsidP="00CA700D">
      <w:pPr>
        <w:spacing w:before="120" w:after="120" w:line="240" w:lineRule="auto"/>
        <w:rPr>
          <w:rFonts w:ascii="Times New Roman" w:hAnsi="Times New Roman"/>
          <w:bCs/>
          <w:iCs/>
          <w:noProof/>
          <w:lang w:val="sr-Cyrl-CS"/>
        </w:rPr>
      </w:pPr>
      <w:r w:rsidRPr="004B3959">
        <w:rPr>
          <w:rFonts w:ascii="Times New Roman" w:hAnsi="Times New Roman"/>
          <w:b/>
          <w:bCs/>
          <w:iCs/>
          <w:noProof/>
          <w:lang w:val="bs-Latn-BA"/>
        </w:rPr>
        <w:t>SARIS</w:t>
      </w:r>
      <w:r w:rsidRPr="004B3959">
        <w:rPr>
          <w:rFonts w:ascii="Times New Roman" w:hAnsi="Times New Roman"/>
          <w:bCs/>
          <w:iCs/>
          <w:noProof/>
          <w:lang w:val="bs-Latn-BA"/>
        </w:rPr>
        <w:t xml:space="preserve"> </w:t>
      </w:r>
      <w:r w:rsidRPr="004B3959">
        <w:rPr>
          <w:rFonts w:ascii="Times New Roman" w:eastAsia="Calibri" w:hAnsi="Times New Roman"/>
          <w:noProof/>
          <w:lang w:val="bs-Latn-BA"/>
        </w:rPr>
        <w:t xml:space="preserve">(Self-Assessment of Regulatory Infrastructure for Safety) </w:t>
      </w:r>
      <w:r w:rsidRPr="004B3959">
        <w:rPr>
          <w:rFonts w:ascii="Times New Roman" w:hAnsi="Times New Roman"/>
          <w:bCs/>
          <w:iCs/>
          <w:noProof/>
          <w:lang w:val="bs-Latn-BA"/>
        </w:rPr>
        <w:t xml:space="preserve">– </w:t>
      </w:r>
      <w:r w:rsidR="00E621CD">
        <w:rPr>
          <w:rFonts w:ascii="Times New Roman" w:hAnsi="Times New Roman"/>
          <w:bCs/>
          <w:iCs/>
          <w:noProof/>
          <w:lang w:val="sr-Cyrl-CS"/>
        </w:rPr>
        <w:t>Самопроцјена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регулаторне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инфраструктуре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у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циљу</w:t>
      </w:r>
      <w:r w:rsidRPr="00E621CD">
        <w:rPr>
          <w:rFonts w:ascii="Times New Roman" w:hAnsi="Times New Roman"/>
          <w:bCs/>
          <w:iCs/>
          <w:noProof/>
          <w:lang w:val="sr-Cyrl-CS"/>
        </w:rPr>
        <w:t xml:space="preserve"> </w:t>
      </w:r>
      <w:r w:rsidR="00E621CD">
        <w:rPr>
          <w:rFonts w:ascii="Times New Roman" w:hAnsi="Times New Roman"/>
          <w:bCs/>
          <w:iCs/>
          <w:noProof/>
          <w:lang w:val="sr-Cyrl-CS"/>
        </w:rPr>
        <w:t>сигурности</w:t>
      </w:r>
      <w:r w:rsidRPr="00E621CD">
        <w:rPr>
          <w:rFonts w:ascii="Times New Roman" w:hAnsi="Times New Roman"/>
          <w:bCs/>
          <w:iCs/>
          <w:noProof/>
          <w:lang w:val="sr-Cyrl-CS"/>
        </w:rPr>
        <w:t>)</w:t>
      </w:r>
    </w:p>
    <w:p w:rsidR="00D1752B" w:rsidRPr="004B3959" w:rsidRDefault="00D1752B" w:rsidP="00D1752B">
      <w:pPr>
        <w:rPr>
          <w:rFonts w:ascii="Times New Roman" w:hAnsi="Times New Roman"/>
          <w:lang w:val="bs-Latn-BA" w:eastAsia="bs-Latn-BA"/>
        </w:rPr>
      </w:pPr>
    </w:p>
    <w:p w:rsidR="0052683D" w:rsidRPr="00E621CD" w:rsidRDefault="00E621CD" w:rsidP="001E6EA3">
      <w:pPr>
        <w:pStyle w:val="Heading3"/>
        <w:rPr>
          <w:lang w:val="sr-Cyrl-CS"/>
        </w:rPr>
      </w:pPr>
      <w:bookmarkStart w:id="706" w:name="_Toc13590712"/>
      <w:r>
        <w:rPr>
          <w:lang w:val="sr-Cyrl-CS"/>
        </w:rPr>
        <w:t>Листа</w:t>
      </w:r>
      <w:r w:rsidR="0052683D" w:rsidRPr="00E621CD">
        <w:rPr>
          <w:lang w:val="sr-Cyrl-CS"/>
        </w:rPr>
        <w:t xml:space="preserve"> </w:t>
      </w:r>
      <w:r>
        <w:rPr>
          <w:lang w:val="sr-Cyrl-CS"/>
        </w:rPr>
        <w:t>табела</w:t>
      </w:r>
      <w:bookmarkEnd w:id="706"/>
    </w:p>
    <w:p w:rsidR="00F13CC0" w:rsidRPr="00E621CD" w:rsidRDefault="00F13CC0" w:rsidP="001A6BF5">
      <w:pPr>
        <w:rPr>
          <w:rFonts w:ascii="Times New Roman" w:hAnsi="Times New Roman"/>
          <w:noProof/>
          <w:lang w:val="sr-Cyrl-CS" w:eastAsia="bs-Latn-BA"/>
        </w:rPr>
      </w:pPr>
    </w:p>
    <w:p w:rsidR="0052683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52683D" w:rsidRPr="00E621CD">
        <w:rPr>
          <w:rFonts w:ascii="Times New Roman" w:hAnsi="Times New Roman"/>
          <w:b/>
          <w:noProof/>
          <w:lang w:val="sr-Cyrl-CS" w:eastAsia="bs-Latn-BA"/>
        </w:rPr>
        <w:t xml:space="preserve"> 3.1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Подаци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вриједностима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ЗЗЈЗ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</w:p>
    <w:p w:rsidR="0052683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52683D" w:rsidRPr="00E621CD">
        <w:rPr>
          <w:rFonts w:ascii="Times New Roman" w:hAnsi="Times New Roman"/>
          <w:b/>
          <w:noProof/>
          <w:lang w:val="sr-Cyrl-CS" w:eastAsia="bs-Latn-BA"/>
        </w:rPr>
        <w:t xml:space="preserve"> 3.2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радника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интервалима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Pr="004B3959">
        <w:rPr>
          <w:rFonts w:ascii="Times New Roman" w:hAnsi="Times New Roman"/>
          <w:noProof/>
          <w:lang w:val="bs-Latn-BA" w:eastAsia="bs-Latn-BA"/>
        </w:rPr>
        <w:t>mSv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ЗЗЈЗ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ФБиХ</w:t>
      </w:r>
    </w:p>
    <w:p w:rsidR="0052683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 xml:space="preserve"> 3.3.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примили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радници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ИЗЈЗ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</w:p>
    <w:p w:rsidR="0052683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52683D" w:rsidRPr="00E621CD">
        <w:rPr>
          <w:rFonts w:ascii="Times New Roman" w:hAnsi="Times New Roman"/>
          <w:b/>
          <w:noProof/>
          <w:lang w:val="sr-Cyrl-CS" w:eastAsia="bs-Latn-BA"/>
        </w:rPr>
        <w:t xml:space="preserve"> 3.4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радника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интервалима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52683D" w:rsidRPr="004B3959">
        <w:rPr>
          <w:rFonts w:ascii="Times New Roman" w:hAnsi="Times New Roman"/>
          <w:noProof/>
          <w:lang w:val="bs-Latn-BA" w:eastAsia="bs-Latn-BA"/>
        </w:rPr>
        <w:t xml:space="preserve"> mSv, </w:t>
      </w:r>
      <w:r>
        <w:rPr>
          <w:rFonts w:ascii="Times New Roman" w:hAnsi="Times New Roman"/>
          <w:noProof/>
          <w:lang w:val="sr-Cyrl-CS" w:eastAsia="bs-Latn-BA"/>
        </w:rPr>
        <w:t>ИЗЈЗ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РС</w:t>
      </w:r>
    </w:p>
    <w:p w:rsidR="004B3B55" w:rsidRPr="00E621CD" w:rsidRDefault="00E621CD" w:rsidP="00BD79BF">
      <w:pPr>
        <w:spacing w:before="120" w:after="120" w:line="240" w:lineRule="auto"/>
        <w:rPr>
          <w:rFonts w:ascii="Times New Roman" w:hAnsi="Times New Roman"/>
          <w:i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52683D" w:rsidRPr="00E621CD">
        <w:rPr>
          <w:rFonts w:ascii="Times New Roman" w:hAnsi="Times New Roman"/>
          <w:b/>
          <w:noProof/>
          <w:lang w:val="sr-Cyrl-CS" w:eastAsia="bs-Latn-BA"/>
        </w:rPr>
        <w:t xml:space="preserve"> 3.5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Дозе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примили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радници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Екотех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</w:t>
      </w:r>
      <w:r w:rsidR="004B3B55" w:rsidRPr="00E621CD">
        <w:rPr>
          <w:rFonts w:ascii="Times New Roman" w:hAnsi="Times New Roman"/>
          <w:noProof/>
          <w:lang w:val="sr-Cyrl-CS" w:eastAsia="bs-Latn-BA"/>
        </w:rPr>
        <w:t>.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B3B55" w:rsidRPr="00E621CD">
        <w:rPr>
          <w:rFonts w:ascii="Times New Roman" w:hAnsi="Times New Roman"/>
          <w:noProof/>
          <w:lang w:val="sr-Cyrl-CS" w:eastAsia="bs-Latn-BA"/>
        </w:rPr>
        <w:t>.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B3B55" w:rsidRPr="00E621CD">
        <w:rPr>
          <w:rFonts w:ascii="Times New Roman" w:hAnsi="Times New Roman"/>
          <w:noProof/>
          <w:lang w:val="sr-Cyrl-CS" w:eastAsia="bs-Latn-BA"/>
        </w:rPr>
        <w:t>.</w:t>
      </w:r>
    </w:p>
    <w:p w:rsidR="004B3B55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4B3B55" w:rsidRPr="00E621CD">
        <w:rPr>
          <w:rFonts w:ascii="Times New Roman" w:hAnsi="Times New Roman"/>
          <w:b/>
          <w:noProof/>
          <w:lang w:val="sr-Cyrl-CS" w:eastAsia="bs-Latn-BA"/>
        </w:rPr>
        <w:t xml:space="preserve"> 3.6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радника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према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интервалима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7C5C26" w:rsidRPr="004B3959">
        <w:rPr>
          <w:rFonts w:ascii="Times New Roman" w:hAnsi="Times New Roman"/>
          <w:noProof/>
          <w:lang w:val="bs-Latn-BA" w:eastAsia="bs-Latn-BA"/>
        </w:rPr>
        <w:t>mSv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, </w:t>
      </w:r>
      <w:r>
        <w:rPr>
          <w:rFonts w:ascii="Times New Roman" w:hAnsi="Times New Roman"/>
          <w:noProof/>
          <w:lang w:val="sr-Cyrl-CS" w:eastAsia="bs-Latn-BA"/>
        </w:rPr>
        <w:t>Екотех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</w:t>
      </w:r>
      <w:r w:rsidR="004B3B55" w:rsidRPr="00E621CD">
        <w:rPr>
          <w:rFonts w:ascii="Times New Roman" w:hAnsi="Times New Roman"/>
          <w:noProof/>
          <w:lang w:val="sr-Cyrl-CS" w:eastAsia="bs-Latn-BA"/>
        </w:rPr>
        <w:t>.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B3B55" w:rsidRPr="00E621CD">
        <w:rPr>
          <w:rFonts w:ascii="Times New Roman" w:hAnsi="Times New Roman"/>
          <w:noProof/>
          <w:lang w:val="sr-Cyrl-CS" w:eastAsia="bs-Latn-BA"/>
        </w:rPr>
        <w:t>.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15463C" w:rsidRPr="00E621CD">
        <w:rPr>
          <w:rFonts w:ascii="Times New Roman" w:hAnsi="Times New Roman"/>
          <w:noProof/>
          <w:lang w:val="sr-Cyrl-CS" w:eastAsia="bs-Latn-BA"/>
        </w:rPr>
        <w:t>.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</w:p>
    <w:p w:rsidR="0052683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4B3B55" w:rsidRPr="00E621CD">
        <w:rPr>
          <w:rFonts w:ascii="Times New Roman" w:hAnsi="Times New Roman"/>
          <w:b/>
          <w:noProof/>
          <w:lang w:val="sr-Cyrl-CS" w:eastAsia="bs-Latn-BA"/>
        </w:rPr>
        <w:t xml:space="preserve"> 3.7</w:t>
      </w:r>
      <w:r w:rsidR="00B84D36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Здравствени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4B3B55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</w:p>
    <w:p w:rsidR="00B00BA8" w:rsidRPr="00E621CD" w:rsidRDefault="00E621CD" w:rsidP="00BD79BF">
      <w:pPr>
        <w:spacing w:before="120" w:after="120" w:line="240" w:lineRule="auto"/>
        <w:rPr>
          <w:rFonts w:ascii="Times New Roman" w:hAnsi="Times New Roman"/>
          <w:i/>
          <w:noProof/>
          <w:szCs w:val="24"/>
          <w:lang w:val="sr-Cyrl-CS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6530BA" w:rsidRPr="00E621CD">
        <w:rPr>
          <w:rFonts w:ascii="Times New Roman" w:hAnsi="Times New Roman"/>
          <w:b/>
          <w:noProof/>
          <w:lang w:val="sr-Cyrl-CS" w:eastAsia="bs-Latn-BA"/>
        </w:rPr>
        <w:t xml:space="preserve"> 4.1.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Број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обављених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контрола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квалитета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извора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јонизујућег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зрачења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који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се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користе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медицини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у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2018. </w:t>
      </w:r>
      <w:r>
        <w:rPr>
          <w:rFonts w:ascii="Times New Roman" w:hAnsi="Times New Roman"/>
          <w:noProof/>
          <w:szCs w:val="24"/>
          <w:lang w:val="sr-Cyrl-CS"/>
        </w:rPr>
        <w:t>години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(</w:t>
      </w:r>
      <w:r>
        <w:rPr>
          <w:rFonts w:ascii="Times New Roman" w:hAnsi="Times New Roman"/>
          <w:noProof/>
          <w:szCs w:val="24"/>
          <w:lang w:val="sr-Cyrl-CS"/>
        </w:rPr>
        <w:t>потврда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о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контроли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Cs w:val="24"/>
          <w:lang w:val="sr-Cyrl-CS"/>
        </w:rPr>
        <w:t>квалитета</w:t>
      </w:r>
      <w:r w:rsidR="00B00BA8" w:rsidRPr="00E621CD">
        <w:rPr>
          <w:rFonts w:ascii="Times New Roman" w:hAnsi="Times New Roman"/>
          <w:noProof/>
          <w:szCs w:val="24"/>
          <w:lang w:val="sr-Cyrl-CS"/>
        </w:rPr>
        <w:t xml:space="preserve">) </w:t>
      </w:r>
      <w:r w:rsidR="00B00BA8" w:rsidRPr="00E621CD">
        <w:rPr>
          <w:rFonts w:ascii="Times New Roman" w:hAnsi="Times New Roman"/>
          <w:i/>
          <w:noProof/>
          <w:szCs w:val="24"/>
          <w:lang w:val="sr-Cyrl-CS"/>
        </w:rPr>
        <w:t xml:space="preserve"> </w:t>
      </w:r>
    </w:p>
    <w:p w:rsidR="0052683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6530BA" w:rsidRPr="00E621CD">
        <w:rPr>
          <w:rFonts w:ascii="Times New Roman" w:hAnsi="Times New Roman"/>
          <w:b/>
          <w:noProof/>
          <w:lang w:val="sr-Cyrl-CS" w:eastAsia="bs-Latn-BA"/>
        </w:rPr>
        <w:t xml:space="preserve"> 4.2.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контролисаних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садрже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AC1F63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потврда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6530BA" w:rsidRPr="00E621CD">
        <w:rPr>
          <w:rFonts w:ascii="Times New Roman" w:hAnsi="Times New Roman"/>
          <w:noProof/>
          <w:lang w:val="sr-Cyrl-CS" w:eastAsia="bs-Latn-BA"/>
        </w:rPr>
        <w:t>)</w:t>
      </w:r>
    </w:p>
    <w:p w:rsidR="000E4DE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0E4DED" w:rsidRPr="00E621CD">
        <w:rPr>
          <w:rFonts w:ascii="Times New Roman" w:hAnsi="Times New Roman"/>
          <w:b/>
          <w:noProof/>
          <w:lang w:val="sr-Cyrl-CS" w:eastAsia="bs-Latn-BA"/>
        </w:rPr>
        <w:t xml:space="preserve"> 4.3.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контролисаних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уређаја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производе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(</w:t>
      </w:r>
      <w:r>
        <w:rPr>
          <w:rFonts w:ascii="Times New Roman" w:hAnsi="Times New Roman"/>
          <w:noProof/>
          <w:lang w:val="sr-Cyrl-CS" w:eastAsia="bs-Latn-BA"/>
        </w:rPr>
        <w:t>потврда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0E4DED" w:rsidRPr="00E621CD">
        <w:rPr>
          <w:rFonts w:ascii="Times New Roman" w:hAnsi="Times New Roman"/>
          <w:noProof/>
          <w:lang w:val="sr-Cyrl-CS" w:eastAsia="bs-Latn-BA"/>
        </w:rPr>
        <w:t>)</w:t>
      </w:r>
    </w:p>
    <w:p w:rsidR="00105395" w:rsidRPr="00105395" w:rsidRDefault="00E621CD" w:rsidP="00105395">
      <w:pPr>
        <w:spacing w:before="120" w:after="120" w:line="240" w:lineRule="auto"/>
        <w:rPr>
          <w:rFonts w:ascii="Times New Roman" w:hAnsi="Times New Roman"/>
          <w:noProof/>
          <w:lang w:val="bs-Latn-BA" w:eastAsia="bs-Latn-BA"/>
        </w:rPr>
      </w:pPr>
      <w:r w:rsidRPr="00E621CD">
        <w:rPr>
          <w:rFonts w:ascii="Times New Roman" w:hAnsi="Times New Roman"/>
          <w:b/>
          <w:noProof/>
          <w:lang w:val="sr-Cyrl-CS" w:eastAsia="bs-Latn-BA"/>
        </w:rPr>
        <w:t>Табела</w:t>
      </w:r>
      <w:r w:rsidR="00015148" w:rsidRPr="00E621CD">
        <w:rPr>
          <w:rFonts w:ascii="Times New Roman" w:hAnsi="Times New Roman"/>
          <w:b/>
          <w:noProof/>
          <w:lang w:val="sr-Cyrl-CS" w:eastAsia="bs-Latn-BA"/>
        </w:rPr>
        <w:t xml:space="preserve"> 11.</w:t>
      </w:r>
      <w:r w:rsidR="00C56795" w:rsidRPr="00E621CD">
        <w:rPr>
          <w:rFonts w:ascii="Times New Roman" w:hAnsi="Times New Roman"/>
          <w:b/>
          <w:noProof/>
          <w:lang w:val="sr-Cyrl-CS" w:eastAsia="bs-Latn-BA"/>
        </w:rPr>
        <w:t>1:</w:t>
      </w:r>
      <w:r w:rsidR="00015148" w:rsidRPr="00E621CD">
        <w:rPr>
          <w:rFonts w:ascii="Times New Roman" w:hAnsi="Times New Roman"/>
          <w:b/>
          <w:noProof/>
          <w:lang w:val="sr-Cyrl-CS" w:eastAsia="bs-Latn-BA"/>
        </w:rPr>
        <w:t xml:space="preserve"> </w:t>
      </w:r>
      <w:r w:rsidRPr="00E621CD">
        <w:rPr>
          <w:rFonts w:ascii="Times New Roman" w:hAnsi="Times New Roman"/>
          <w:noProof/>
          <w:lang w:val="sr-Cyrl-CS" w:eastAsia="bs-Latn-BA"/>
        </w:rPr>
        <w:t>Листа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Pr="00E621CD">
        <w:rPr>
          <w:rFonts w:ascii="Times New Roman" w:hAnsi="Times New Roman"/>
          <w:noProof/>
          <w:lang w:val="sr-Cyrl-CS" w:eastAsia="bs-Latn-BA"/>
        </w:rPr>
        <w:t>пројеката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Pr="00E621CD">
        <w:rPr>
          <w:rFonts w:ascii="Times New Roman" w:hAnsi="Times New Roman"/>
          <w:noProof/>
          <w:lang w:val="sr-Cyrl-CS" w:eastAsia="bs-Latn-BA"/>
        </w:rPr>
        <w:t>техничке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Pr="00E621CD">
        <w:rPr>
          <w:rFonts w:ascii="Times New Roman" w:hAnsi="Times New Roman"/>
          <w:noProof/>
          <w:lang w:val="sr-Cyrl-CS" w:eastAsia="bs-Latn-BA"/>
        </w:rPr>
        <w:t>сарадње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Pr="00E621CD">
        <w:rPr>
          <w:rFonts w:ascii="Times New Roman" w:hAnsi="Times New Roman"/>
          <w:noProof/>
          <w:lang w:val="sr-Cyrl-CS" w:eastAsia="bs-Latn-BA"/>
        </w:rPr>
        <w:t>за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Pr="00E621CD">
        <w:rPr>
          <w:rFonts w:ascii="Times New Roman" w:hAnsi="Times New Roman"/>
          <w:noProof/>
          <w:lang w:val="sr-Cyrl-CS" w:eastAsia="bs-Latn-BA"/>
        </w:rPr>
        <w:t>циклус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2018–2019</w:t>
      </w:r>
    </w:p>
    <w:p w:rsidR="00015148" w:rsidRPr="00E621CD" w:rsidRDefault="00E621CD" w:rsidP="00015148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015148" w:rsidRPr="00E621CD">
        <w:rPr>
          <w:rFonts w:ascii="Times New Roman" w:hAnsi="Times New Roman"/>
          <w:b/>
          <w:noProof/>
          <w:lang w:val="sr-Cyrl-CS" w:eastAsia="bs-Latn-BA"/>
        </w:rPr>
        <w:t xml:space="preserve"> 11.</w:t>
      </w:r>
      <w:r w:rsidR="00C56795" w:rsidRPr="00E621CD">
        <w:rPr>
          <w:rFonts w:ascii="Times New Roman" w:hAnsi="Times New Roman"/>
          <w:b/>
          <w:noProof/>
          <w:lang w:val="sr-Cyrl-CS" w:eastAsia="bs-Latn-BA"/>
        </w:rPr>
        <w:t>2</w:t>
      </w:r>
      <w:r w:rsidR="00015148" w:rsidRPr="00E621CD">
        <w:rPr>
          <w:rFonts w:ascii="Times New Roman" w:hAnsi="Times New Roman"/>
          <w:b/>
          <w:noProof/>
          <w:lang w:val="sr-Cyrl-CS" w:eastAsia="bs-Latn-BA"/>
        </w:rPr>
        <w:t xml:space="preserve">: </w:t>
      </w:r>
      <w:r>
        <w:rPr>
          <w:rFonts w:ascii="Times New Roman" w:hAnsi="Times New Roman"/>
          <w:noProof/>
          <w:lang w:val="sr-Cyrl-CS" w:eastAsia="bs-Latn-BA"/>
        </w:rPr>
        <w:t>Додатна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финансирања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ИАЕА</w:t>
      </w:r>
      <w:r w:rsidR="00015148" w:rsidRPr="00E621CD">
        <w:rPr>
          <w:rFonts w:ascii="Times New Roman" w:hAnsi="Times New Roman"/>
          <w:noProof/>
          <w:lang w:val="sr-Cyrl-CS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е</w:t>
      </w:r>
    </w:p>
    <w:p w:rsidR="00015148" w:rsidRDefault="00E621CD" w:rsidP="00015148">
      <w:pPr>
        <w:spacing w:before="120" w:after="120" w:line="240" w:lineRule="auto"/>
        <w:rPr>
          <w:rFonts w:ascii="Times New Roman" w:hAnsi="Times New Roman"/>
          <w:noProof/>
          <w:lang w:val="bs-Latn-BA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Табела</w:t>
      </w:r>
      <w:r w:rsidR="00015148" w:rsidRPr="00E621CD">
        <w:rPr>
          <w:rFonts w:ascii="Times New Roman" w:hAnsi="Times New Roman"/>
          <w:b/>
          <w:noProof/>
          <w:lang w:val="sr-Cyrl-CS" w:eastAsia="bs-Latn-BA"/>
        </w:rPr>
        <w:t xml:space="preserve"> 11.3: </w:t>
      </w:r>
      <w:r>
        <w:rPr>
          <w:rFonts w:ascii="Times New Roman" w:hAnsi="Times New Roman"/>
          <w:noProof/>
          <w:lang w:val="sr-Cyrl-CS" w:eastAsia="bs-Latn-BA"/>
        </w:rPr>
        <w:t>Листа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пројеката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техничке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сарадње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циклус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2020–2021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које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је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поднесена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пријава</w:t>
      </w:r>
      <w:r w:rsidR="0001514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015148" w:rsidRPr="00015148">
        <w:rPr>
          <w:rFonts w:ascii="Times New Roman" w:hAnsi="Times New Roman"/>
          <w:noProof/>
          <w:lang w:val="bs-Latn-BA" w:eastAsia="bs-Latn-BA"/>
        </w:rPr>
        <w:t>(BOH2018)</w:t>
      </w:r>
    </w:p>
    <w:p w:rsidR="00E621CD" w:rsidRPr="00015148" w:rsidRDefault="00E621CD" w:rsidP="00015148">
      <w:pPr>
        <w:spacing w:before="120" w:after="120" w:line="240" w:lineRule="auto"/>
        <w:rPr>
          <w:rFonts w:ascii="Times New Roman" w:hAnsi="Times New Roman"/>
          <w:noProof/>
          <w:lang w:val="bs-Latn-BA" w:eastAsia="bs-Latn-BA"/>
        </w:rPr>
      </w:pPr>
    </w:p>
    <w:p w:rsidR="0052683D" w:rsidRPr="004B3959" w:rsidRDefault="00887086" w:rsidP="001E6EA3">
      <w:pPr>
        <w:pStyle w:val="Heading3"/>
      </w:pPr>
      <w:bookmarkStart w:id="707" w:name="_Toc13590713"/>
      <w:r>
        <w:rPr>
          <w:lang w:val="sr-Cyrl-CS"/>
        </w:rPr>
        <w:t>Листа</w:t>
      </w:r>
      <w:r w:rsidR="0052683D" w:rsidRPr="00887086">
        <w:rPr>
          <w:lang w:val="sr-Cyrl-CS"/>
        </w:rPr>
        <w:t xml:space="preserve"> </w:t>
      </w:r>
      <w:r>
        <w:rPr>
          <w:lang w:val="sr-Cyrl-CS"/>
        </w:rPr>
        <w:t>графика</w:t>
      </w:r>
      <w:bookmarkEnd w:id="707"/>
      <w:r w:rsidR="0052683D" w:rsidRPr="004B3959">
        <w:t xml:space="preserve"> </w:t>
      </w:r>
    </w:p>
    <w:p w:rsidR="00F13CC0" w:rsidRPr="004B3959" w:rsidRDefault="00F13CC0" w:rsidP="00F13CC0">
      <w:pPr>
        <w:rPr>
          <w:rFonts w:ascii="Times New Roman" w:hAnsi="Times New Roman"/>
          <w:lang w:val="bs-Latn-BA" w:eastAsia="bs-Latn-BA"/>
        </w:rPr>
      </w:pPr>
    </w:p>
    <w:p w:rsidR="00CA700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 xml:space="preserve"> 2.1</w:t>
      </w:r>
      <w:r w:rsidR="00CB302A" w:rsidRPr="00E621CD">
        <w:rPr>
          <w:rFonts w:ascii="Times New Roman" w:hAnsi="Times New Roman"/>
          <w:b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уређаја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</w:p>
    <w:p w:rsidR="00CB302A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B302A" w:rsidRPr="00E621CD">
        <w:rPr>
          <w:rFonts w:ascii="Times New Roman" w:hAnsi="Times New Roman"/>
          <w:b/>
          <w:noProof/>
          <w:lang w:val="sr-Cyrl-CS" w:eastAsia="bs-Latn-BA"/>
        </w:rPr>
        <w:t xml:space="preserve"> 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>2.</w:t>
      </w:r>
      <w:r w:rsidR="00CB302A" w:rsidRPr="00E621CD">
        <w:rPr>
          <w:rFonts w:ascii="Times New Roman" w:hAnsi="Times New Roman"/>
          <w:b/>
          <w:noProof/>
          <w:lang w:val="sr-Cyrl-CS" w:eastAsia="bs-Latn-BA"/>
        </w:rPr>
        <w:t>2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CB302A" w:rsidRPr="00E621CD">
        <w:rPr>
          <w:rFonts w:ascii="Times New Roman" w:hAnsi="Times New Roman"/>
          <w:b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ауторизација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годинама</w:t>
      </w:r>
    </w:p>
    <w:p w:rsidR="00CA700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 xml:space="preserve"> 2.3</w:t>
      </w:r>
      <w:r w:rsidR="00CB302A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CB302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обрађених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предмета</w:t>
      </w:r>
    </w:p>
    <w:p w:rsidR="00CB302A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 xml:space="preserve"> 2.4.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Детаљан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приказ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признатих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експерата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квалификованих</w:t>
      </w:r>
      <w:r w:rsidR="00A33DBB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обављање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послова</w:t>
      </w:r>
      <w:r w:rsidR="006F777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специјалисте</w:t>
      </w:r>
      <w:r w:rsidR="00CB302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медицинске</w:t>
      </w:r>
      <w:r w:rsidR="00CB302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физике</w:t>
      </w:r>
    </w:p>
    <w:p w:rsidR="00430F10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 xml:space="preserve"> 2.5.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Детаљан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приказ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су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прошла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обуку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заштите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од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 xml:space="preserve"> 2.6.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инспекцијских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годинама</w:t>
      </w:r>
    </w:p>
    <w:p w:rsidR="00CA700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2.7.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предузетих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мјера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b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2.8. </w:t>
      </w:r>
      <w:r>
        <w:rPr>
          <w:rFonts w:ascii="Times New Roman" w:hAnsi="Times New Roman"/>
          <w:noProof/>
          <w:lang w:val="sr-Cyrl-CS" w:eastAsia="bs-Latn-BA"/>
        </w:rPr>
        <w:t>Рјешења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отклањању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недостатака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2.9. </w:t>
      </w:r>
      <w:r>
        <w:rPr>
          <w:rFonts w:ascii="Times New Roman" w:hAnsi="Times New Roman"/>
          <w:noProof/>
          <w:lang w:val="sr-Cyrl-CS" w:eastAsia="bs-Latn-BA"/>
        </w:rPr>
        <w:t>Рјешења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забрани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рада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2.10</w:t>
      </w:r>
      <w:r w:rsidR="005E08BE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Рјешења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код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опасности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здравље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животну</w:t>
      </w:r>
      <w:r w:rsidR="00BD190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средину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2.11.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контроли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2.12.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извршеним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љекарским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прегледима</w:t>
      </w:r>
    </w:p>
    <w:p w:rsidR="00430F10" w:rsidRPr="00E621CD" w:rsidRDefault="00E621CD" w:rsidP="00430F10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 xml:space="preserve"> 2.13.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430F10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извјештаја</w:t>
      </w:r>
      <w:r w:rsidR="00CA66C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</w:t>
      </w:r>
      <w:r w:rsidR="00430F10" w:rsidRPr="00E621CD">
        <w:rPr>
          <w:rFonts w:ascii="Times New Roman" w:hAnsi="Times New Roman"/>
          <w:lang w:val="sr-Cyrl-CS" w:eastAsia="bs-Latn-BA"/>
        </w:rPr>
        <w:t xml:space="preserve"> </w:t>
      </w:r>
      <w:r w:rsidR="00430F10" w:rsidRPr="004B3959">
        <w:rPr>
          <w:rFonts w:ascii="Times New Roman" w:hAnsi="Times New Roman"/>
          <w:lang w:val="bs-Latn-BA" w:eastAsia="bs-Latn-BA"/>
        </w:rPr>
        <w:t>ITDB</w:t>
      </w:r>
      <w:r w:rsidR="00CA66CD" w:rsidRPr="004B3959">
        <w:rPr>
          <w:rFonts w:ascii="Times New Roman" w:hAnsi="Times New Roman"/>
          <w:lang w:val="bs-Latn-BA" w:eastAsia="bs-Latn-BA"/>
        </w:rPr>
        <w:t>-</w:t>
      </w:r>
      <w:r>
        <w:rPr>
          <w:rFonts w:ascii="Times New Roman" w:hAnsi="Times New Roman"/>
          <w:noProof/>
          <w:lang w:val="sr-Cyrl-CS" w:eastAsia="bs-Latn-BA"/>
        </w:rPr>
        <w:t>а</w:t>
      </w:r>
    </w:p>
    <w:p w:rsidR="00CA700D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 xml:space="preserve"> 2.</w:t>
      </w:r>
      <w:r w:rsidR="00430F10" w:rsidRPr="00E621CD">
        <w:rPr>
          <w:rFonts w:ascii="Times New Roman" w:hAnsi="Times New Roman"/>
          <w:b/>
          <w:noProof/>
          <w:lang w:val="sr-Cyrl-CS" w:eastAsia="bs-Latn-BA"/>
        </w:rPr>
        <w:t>14</w:t>
      </w:r>
      <w:r w:rsidR="00CA700D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осталих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инспекцијских</w:t>
      </w:r>
      <w:r w:rsidR="00CA700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активности</w:t>
      </w:r>
    </w:p>
    <w:p w:rsidR="00B86F04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B86F04" w:rsidRPr="00E621CD">
        <w:rPr>
          <w:rFonts w:ascii="Times New Roman" w:hAnsi="Times New Roman"/>
          <w:b/>
          <w:noProof/>
          <w:lang w:val="sr-Cyrl-CS" w:eastAsia="bs-Latn-BA"/>
        </w:rPr>
        <w:t xml:space="preserve"> 3.1.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Преглед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доза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</w:p>
    <w:p w:rsidR="00B86F04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B86F04" w:rsidRPr="00E621CD">
        <w:rPr>
          <w:rFonts w:ascii="Times New Roman" w:hAnsi="Times New Roman"/>
          <w:b/>
          <w:noProof/>
          <w:lang w:val="sr-Cyrl-CS" w:eastAsia="bs-Latn-BA"/>
        </w:rPr>
        <w:t xml:space="preserve"> 3.2.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Здравствена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способност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професионално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изложених</w:t>
      </w:r>
      <w:r w:rsidR="00B86F0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лица</w:t>
      </w:r>
    </w:p>
    <w:p w:rsidR="00AE699A" w:rsidRPr="00E621CD" w:rsidRDefault="00E621CD" w:rsidP="00AE699A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6530BA" w:rsidRPr="00E621CD">
        <w:rPr>
          <w:rFonts w:ascii="Times New Roman" w:hAnsi="Times New Roman"/>
          <w:b/>
          <w:noProof/>
          <w:lang w:val="sr-Cyrl-CS" w:eastAsia="bs-Latn-BA"/>
        </w:rPr>
        <w:t xml:space="preserve"> 4.1.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Контрола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квалитета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специфичним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медицинским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</w:p>
    <w:p w:rsidR="006530BA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6530BA" w:rsidRPr="00E621CD">
        <w:rPr>
          <w:rFonts w:ascii="Times New Roman" w:hAnsi="Times New Roman"/>
          <w:b/>
          <w:noProof/>
          <w:lang w:val="sr-Cyrl-CS" w:eastAsia="bs-Latn-BA"/>
        </w:rPr>
        <w:t xml:space="preserve"> 4.2.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Потврда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уређаје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садрже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AC1F63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5E08BE" w:rsidRPr="00E621CD">
        <w:rPr>
          <w:rFonts w:ascii="Times New Roman" w:hAnsi="Times New Roman"/>
          <w:noProof/>
          <w:lang w:val="sr-Cyrl-CS" w:eastAsia="bs-Latn-BA"/>
        </w:rPr>
        <w:t>8</w:t>
      </w:r>
      <w:r w:rsidR="006530BA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</w:p>
    <w:p w:rsidR="00BD79BF" w:rsidRPr="00E621CD" w:rsidRDefault="00E621CD" w:rsidP="00BD79BF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BD79BF" w:rsidRPr="00E621CD">
        <w:rPr>
          <w:rFonts w:ascii="Times New Roman" w:hAnsi="Times New Roman"/>
          <w:b/>
          <w:noProof/>
          <w:lang w:val="sr-Cyrl-CS" w:eastAsia="bs-Latn-BA"/>
        </w:rPr>
        <w:t xml:space="preserve"> 4.3.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Потврда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уређаја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који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производе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зрачење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BD79BF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</w:p>
    <w:p w:rsidR="00AE699A" w:rsidRPr="00E621CD" w:rsidRDefault="00E621CD" w:rsidP="00AE699A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График</w:t>
      </w:r>
      <w:r w:rsidR="000E4DED" w:rsidRPr="00E621CD">
        <w:rPr>
          <w:rFonts w:ascii="Times New Roman" w:hAnsi="Times New Roman"/>
          <w:b/>
          <w:noProof/>
          <w:lang w:val="sr-Cyrl-CS" w:eastAsia="bs-Latn-BA"/>
        </w:rPr>
        <w:t xml:space="preserve"> 4.4.</w:t>
      </w:r>
      <w:r w:rsidR="000E4DE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Потврда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о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радијационој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сигурности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јонизујућег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зрачења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специфичним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медицинским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дјелатностима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у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 201</w:t>
      </w:r>
      <w:r w:rsidR="00B00BA8" w:rsidRPr="00E621CD">
        <w:rPr>
          <w:rFonts w:ascii="Times New Roman" w:hAnsi="Times New Roman"/>
          <w:noProof/>
          <w:lang w:val="sr-Cyrl-CS" w:eastAsia="bs-Latn-BA"/>
        </w:rPr>
        <w:t>8</w:t>
      </w:r>
      <w:r w:rsidR="00AE699A" w:rsidRPr="00E621CD">
        <w:rPr>
          <w:rFonts w:ascii="Times New Roman" w:hAnsi="Times New Roman"/>
          <w:noProof/>
          <w:lang w:val="sr-Cyrl-CS" w:eastAsia="bs-Latn-BA"/>
        </w:rPr>
        <w:t xml:space="preserve">. </w:t>
      </w:r>
      <w:r>
        <w:rPr>
          <w:rFonts w:ascii="Times New Roman" w:hAnsi="Times New Roman"/>
          <w:noProof/>
          <w:lang w:val="sr-Cyrl-CS" w:eastAsia="bs-Latn-BA"/>
        </w:rPr>
        <w:t>години</w:t>
      </w:r>
    </w:p>
    <w:p w:rsidR="00E15D52" w:rsidRPr="00E621CD" w:rsidRDefault="00E15D52" w:rsidP="00AE699A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</w:p>
    <w:p w:rsidR="00E15D52" w:rsidRPr="00E621CD" w:rsidRDefault="00E621CD" w:rsidP="001E6EA3">
      <w:pPr>
        <w:pStyle w:val="Heading3"/>
        <w:rPr>
          <w:lang w:val="sr-Cyrl-CS"/>
        </w:rPr>
      </w:pPr>
      <w:bookmarkStart w:id="708" w:name="_Toc13590714"/>
      <w:r>
        <w:rPr>
          <w:lang w:val="sr-Cyrl-CS"/>
        </w:rPr>
        <w:t>Листа</w:t>
      </w:r>
      <w:r w:rsidR="00E15D52" w:rsidRPr="00E621CD">
        <w:rPr>
          <w:lang w:val="sr-Cyrl-CS"/>
        </w:rPr>
        <w:t xml:space="preserve"> </w:t>
      </w:r>
      <w:r>
        <w:rPr>
          <w:lang w:val="sr-Cyrl-CS"/>
        </w:rPr>
        <w:t>слика</w:t>
      </w:r>
      <w:bookmarkEnd w:id="708"/>
      <w:r w:rsidR="00E15D52" w:rsidRPr="00E621CD">
        <w:rPr>
          <w:lang w:val="sr-Cyrl-CS"/>
        </w:rPr>
        <w:t xml:space="preserve"> </w:t>
      </w:r>
    </w:p>
    <w:p w:rsidR="00E15D52" w:rsidRPr="00E621CD" w:rsidRDefault="00E15D52" w:rsidP="00F13CC0">
      <w:pPr>
        <w:rPr>
          <w:rFonts w:ascii="Times New Roman" w:hAnsi="Times New Roman"/>
          <w:noProof/>
          <w:lang w:val="sr-Cyrl-CS" w:eastAsia="bs-Latn-BA"/>
        </w:rPr>
      </w:pPr>
    </w:p>
    <w:p w:rsidR="0052683D" w:rsidRPr="00E621CD" w:rsidRDefault="00E621CD" w:rsidP="00E15D52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Слика</w:t>
      </w:r>
      <w:r w:rsidR="0052683D" w:rsidRPr="00E621CD">
        <w:rPr>
          <w:rFonts w:ascii="Times New Roman" w:hAnsi="Times New Roman"/>
          <w:b/>
          <w:noProof/>
          <w:lang w:val="sr-Cyrl-CS" w:eastAsia="bs-Latn-BA"/>
        </w:rPr>
        <w:t xml:space="preserve"> 6.1</w:t>
      </w:r>
      <w:r w:rsidR="00BB590E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BB590E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Приказ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система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за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рану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најаву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ванредног</w:t>
      </w:r>
      <w:r w:rsidR="0052683D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догађаја</w:t>
      </w:r>
    </w:p>
    <w:p w:rsidR="00DD6AE8" w:rsidRPr="00E621CD" w:rsidRDefault="00E621CD" w:rsidP="00DD6AE8">
      <w:pPr>
        <w:spacing w:line="240" w:lineRule="auto"/>
        <w:rPr>
          <w:rFonts w:ascii="Times New Roman" w:eastAsiaTheme="minorHAnsi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szCs w:val="24"/>
          <w:lang w:val="sr-Cyrl-CS"/>
        </w:rPr>
        <w:t>Слика</w:t>
      </w:r>
      <w:r w:rsidR="00DD6AE8" w:rsidRPr="00E621CD">
        <w:rPr>
          <w:rFonts w:ascii="Times New Roman" w:hAnsi="Times New Roman"/>
          <w:b/>
          <w:noProof/>
          <w:szCs w:val="24"/>
          <w:lang w:val="sr-Cyrl-CS"/>
        </w:rPr>
        <w:t xml:space="preserve"> 6.2. </w:t>
      </w:r>
      <w:r>
        <w:rPr>
          <w:rFonts w:ascii="Times New Roman" w:hAnsi="Times New Roman"/>
          <w:noProof/>
          <w:szCs w:val="24"/>
          <w:lang w:val="sr-Cyrl-CS"/>
        </w:rPr>
        <w:t>Приједлог</w:t>
      </w:r>
      <w:r w:rsidR="00DD6AE8" w:rsidRPr="00E621CD">
        <w:rPr>
          <w:rFonts w:ascii="Times New Roman" w:hAnsi="Times New Roman"/>
          <w:noProof/>
          <w:szCs w:val="24"/>
          <w:lang w:val="sr-Cyrl-CS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проширеног</w:t>
      </w:r>
      <w:r w:rsidR="00DD6AE8" w:rsidRPr="004B3959">
        <w:rPr>
          <w:rFonts w:ascii="Times New Roman" w:eastAsiaTheme="minorHAnsi" w:hAnsi="Times New Roman"/>
          <w:noProof/>
          <w:lang w:val="bs-Latn-BA" w:eastAsia="bs-Latn-BA"/>
        </w:rPr>
        <w:t xml:space="preserve"> </w:t>
      </w:r>
      <w:r w:rsidR="00C263BC" w:rsidRPr="00C263BC">
        <w:rPr>
          <w:rFonts w:ascii="Times New Roman" w:eastAsiaTheme="minorHAnsi" w:hAnsi="Times New Roman"/>
          <w:noProof/>
          <w:lang w:val="bs-Latn-BA" w:eastAsia="bs-Latn-BA"/>
        </w:rPr>
        <w:t>онлајн</w:t>
      </w:r>
      <w:r w:rsidR="00DD6AE8" w:rsidRPr="003B73B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3B73BD">
        <w:rPr>
          <w:rFonts w:ascii="Times New Roman" w:eastAsiaTheme="minorHAnsi" w:hAnsi="Times New Roman"/>
          <w:noProof/>
          <w:lang w:val="sr-Cyrl-CS" w:eastAsia="bs-Latn-BA"/>
        </w:rPr>
        <w:t>система</w:t>
      </w:r>
      <w:r w:rsidR="00DD6AE8" w:rsidRPr="003B73B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3B73BD">
        <w:rPr>
          <w:rFonts w:ascii="Times New Roman" w:eastAsiaTheme="minorHAnsi" w:hAnsi="Times New Roman"/>
          <w:noProof/>
          <w:lang w:val="sr-Cyrl-CS" w:eastAsia="bs-Latn-BA"/>
        </w:rPr>
        <w:t>р</w:t>
      </w:r>
      <w:r w:rsidRPr="003B73BD">
        <w:rPr>
          <w:rFonts w:ascii="Times New Roman" w:eastAsiaTheme="minorHAnsi" w:hAnsi="Times New Roman"/>
          <w:noProof/>
          <w:lang w:val="sr-Cyrl-CS" w:eastAsia="bs-Latn-BA"/>
        </w:rPr>
        <w:t>а</w:t>
      </w:r>
      <w:r>
        <w:rPr>
          <w:rFonts w:ascii="Times New Roman" w:eastAsiaTheme="minorHAnsi" w:hAnsi="Times New Roman"/>
          <w:noProof/>
          <w:lang w:val="sr-Cyrl-CS" w:eastAsia="bs-Latn-BA"/>
        </w:rPr>
        <w:t>не</w:t>
      </w:r>
      <w:r w:rsidR="00DD6AE8"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најаве</w:t>
      </w:r>
      <w:r w:rsidR="00DD6AE8"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ванредног</w:t>
      </w:r>
      <w:r w:rsidR="00DD6AE8"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>
        <w:rPr>
          <w:rFonts w:ascii="Times New Roman" w:eastAsiaTheme="minorHAnsi" w:hAnsi="Times New Roman"/>
          <w:noProof/>
          <w:lang w:val="sr-Cyrl-CS" w:eastAsia="bs-Latn-BA"/>
        </w:rPr>
        <w:t>догађаја</w:t>
      </w:r>
    </w:p>
    <w:p w:rsidR="00DD6AE8" w:rsidRPr="00E621CD" w:rsidRDefault="00DD6AE8" w:rsidP="00DD6AE8">
      <w:pPr>
        <w:spacing w:line="240" w:lineRule="auto"/>
        <w:rPr>
          <w:rFonts w:ascii="Times New Roman" w:eastAsiaTheme="minorHAnsi" w:hAnsi="Times New Roman"/>
          <w:noProof/>
          <w:lang w:val="sr-Cyrl-CS" w:eastAsia="bs-Latn-BA"/>
        </w:rPr>
      </w:pPr>
      <w:r w:rsidRPr="00E621CD">
        <w:rPr>
          <w:rFonts w:ascii="Times New Roman" w:eastAsiaTheme="minorHAnsi" w:hAnsi="Times New Roman"/>
          <w:noProof/>
          <w:lang w:val="sr-Cyrl-CS" w:eastAsia="bs-Latn-BA"/>
        </w:rPr>
        <w:t>(</w:t>
      </w:r>
      <w:r w:rsidR="00E621CD">
        <w:rPr>
          <w:rFonts w:ascii="Times New Roman" w:eastAsiaTheme="minorHAnsi" w:hAnsi="Times New Roman"/>
          <w:noProof/>
          <w:lang w:val="sr-Cyrl-CS" w:eastAsia="bs-Latn-BA"/>
        </w:rPr>
        <w:t>плава</w:t>
      </w:r>
      <w:r w:rsidR="005E08BE"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–</w:t>
      </w:r>
      <w:r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eastAsiaTheme="minorHAnsi" w:hAnsi="Times New Roman"/>
          <w:noProof/>
          <w:lang w:val="sr-Cyrl-CS" w:eastAsia="bs-Latn-BA"/>
        </w:rPr>
        <w:t>постојеће</w:t>
      </w:r>
      <w:r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eastAsiaTheme="minorHAnsi" w:hAnsi="Times New Roman"/>
          <w:noProof/>
          <w:lang w:val="sr-Cyrl-CS" w:eastAsia="bs-Latn-BA"/>
        </w:rPr>
        <w:t>станице</w:t>
      </w:r>
      <w:r w:rsidRPr="00E621CD">
        <w:rPr>
          <w:rFonts w:ascii="Times New Roman" w:eastAsiaTheme="minorHAnsi" w:hAnsi="Times New Roman"/>
          <w:noProof/>
          <w:lang w:val="sr-Cyrl-CS" w:eastAsia="bs-Latn-BA"/>
        </w:rPr>
        <w:t>,</w:t>
      </w:r>
      <w:r w:rsidR="00E10345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eastAsiaTheme="minorHAnsi" w:hAnsi="Times New Roman"/>
          <w:noProof/>
          <w:lang w:val="sr-Cyrl-CS" w:eastAsia="bs-Latn-BA"/>
        </w:rPr>
        <w:t>црвена</w:t>
      </w:r>
      <w:r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– </w:t>
      </w:r>
      <w:r w:rsidR="00E621CD">
        <w:rPr>
          <w:rFonts w:ascii="Times New Roman" w:eastAsiaTheme="minorHAnsi" w:hAnsi="Times New Roman"/>
          <w:noProof/>
          <w:lang w:val="sr-Cyrl-CS" w:eastAsia="bs-Latn-BA"/>
        </w:rPr>
        <w:t>новоинсталиране</w:t>
      </w:r>
      <w:r w:rsidRPr="00E621CD">
        <w:rPr>
          <w:rFonts w:ascii="Times New Roman" w:eastAsiaTheme="minorHAnsi" w:hAnsi="Times New Roman"/>
          <w:noProof/>
          <w:lang w:val="sr-Cyrl-CS" w:eastAsia="bs-Latn-BA"/>
        </w:rPr>
        <w:t xml:space="preserve"> </w:t>
      </w:r>
      <w:r w:rsidR="00E621CD">
        <w:rPr>
          <w:rFonts w:ascii="Times New Roman" w:eastAsiaTheme="minorHAnsi" w:hAnsi="Times New Roman"/>
          <w:noProof/>
          <w:lang w:val="sr-Cyrl-CS" w:eastAsia="bs-Latn-BA"/>
        </w:rPr>
        <w:t>станице</w:t>
      </w:r>
      <w:r w:rsidRPr="00E621CD">
        <w:rPr>
          <w:rFonts w:ascii="Times New Roman" w:eastAsiaTheme="minorHAnsi" w:hAnsi="Times New Roman"/>
          <w:noProof/>
          <w:lang w:val="sr-Cyrl-CS" w:eastAsia="bs-Latn-BA"/>
        </w:rPr>
        <w:t>)</w:t>
      </w:r>
    </w:p>
    <w:p w:rsidR="00DD6AE8" w:rsidRPr="00E621CD" w:rsidRDefault="00E621CD" w:rsidP="00DD6AE8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Слика</w:t>
      </w:r>
      <w:r w:rsidR="00DD6AE8" w:rsidRPr="00E621CD">
        <w:rPr>
          <w:rFonts w:ascii="Times New Roman" w:hAnsi="Times New Roman"/>
          <w:b/>
          <w:noProof/>
          <w:lang w:val="sr-Cyrl-CS" w:eastAsia="bs-Latn-BA"/>
        </w:rPr>
        <w:t xml:space="preserve"> 8.1. </w:t>
      </w:r>
      <w:r>
        <w:rPr>
          <w:rFonts w:ascii="Times New Roman" w:hAnsi="Times New Roman"/>
          <w:noProof/>
          <w:lang w:val="sr-Cyrl-CS" w:eastAsia="bs-Latn-BA"/>
        </w:rPr>
        <w:t>Извор</w:t>
      </w:r>
      <w:r w:rsidR="00DD6AE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непознатог</w:t>
      </w:r>
      <w:r w:rsidR="00DD6AE8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власника</w:t>
      </w:r>
      <w:r w:rsidR="00DD6AE8" w:rsidRPr="00E621CD">
        <w:rPr>
          <w:rFonts w:ascii="Times New Roman" w:hAnsi="Times New Roman"/>
          <w:noProof/>
          <w:lang w:val="sr-Cyrl-CS" w:eastAsia="bs-Latn-BA"/>
        </w:rPr>
        <w:t xml:space="preserve"> </w:t>
      </w:r>
    </w:p>
    <w:p w:rsidR="00BB590E" w:rsidRPr="00E621CD" w:rsidRDefault="00E621CD" w:rsidP="00BB590E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Слика</w:t>
      </w:r>
      <w:r w:rsidR="00BB590E" w:rsidRPr="00E621CD">
        <w:rPr>
          <w:rFonts w:ascii="Times New Roman" w:hAnsi="Times New Roman"/>
          <w:b/>
          <w:noProof/>
          <w:lang w:val="sr-Cyrl-CS" w:eastAsia="bs-Latn-BA"/>
        </w:rPr>
        <w:t xml:space="preserve"> 8.</w:t>
      </w:r>
      <w:r w:rsidR="00DD6AE8" w:rsidRPr="00E621CD">
        <w:rPr>
          <w:rFonts w:ascii="Times New Roman" w:hAnsi="Times New Roman"/>
          <w:b/>
          <w:noProof/>
          <w:lang w:val="sr-Cyrl-CS" w:eastAsia="bs-Latn-BA"/>
        </w:rPr>
        <w:t>2</w:t>
      </w:r>
      <w:r w:rsidR="00BB590E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BB590E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Број</w:t>
      </w:r>
      <w:r w:rsidR="00BB590E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инцидената</w:t>
      </w:r>
      <w:r w:rsidR="00BB590E" w:rsidRPr="00E621CD">
        <w:rPr>
          <w:rFonts w:ascii="Times New Roman" w:hAnsi="Times New Roman"/>
          <w:noProof/>
          <w:lang w:val="sr-Cyrl-CS" w:eastAsia="bs-Latn-BA"/>
        </w:rPr>
        <w:t xml:space="preserve"> – </w:t>
      </w:r>
      <w:r w:rsidR="00BB590E" w:rsidRPr="004B3959">
        <w:rPr>
          <w:rFonts w:ascii="Times New Roman" w:hAnsi="Times New Roman"/>
          <w:noProof/>
          <w:lang w:val="bs-Latn-BA" w:eastAsia="bs-Latn-BA"/>
        </w:rPr>
        <w:t xml:space="preserve">ITDB </w:t>
      </w:r>
      <w:r>
        <w:rPr>
          <w:rFonts w:ascii="Times New Roman" w:hAnsi="Times New Roman"/>
          <w:noProof/>
          <w:lang w:val="sr-Cyrl-CS" w:eastAsia="bs-Latn-BA"/>
        </w:rPr>
        <w:t>приказ</w:t>
      </w:r>
    </w:p>
    <w:p w:rsidR="00BB590E" w:rsidRPr="00E621CD" w:rsidRDefault="00E621CD" w:rsidP="00BB590E">
      <w:pPr>
        <w:spacing w:before="120" w:after="120" w:line="240" w:lineRule="auto"/>
        <w:rPr>
          <w:rFonts w:ascii="Times New Roman" w:hAnsi="Times New Roman"/>
          <w:noProof/>
          <w:lang w:val="sr-Cyrl-CS" w:eastAsia="bs-Latn-BA"/>
        </w:rPr>
      </w:pPr>
      <w:r>
        <w:rPr>
          <w:rFonts w:ascii="Times New Roman" w:hAnsi="Times New Roman"/>
          <w:b/>
          <w:noProof/>
          <w:lang w:val="sr-Cyrl-CS" w:eastAsia="bs-Latn-BA"/>
        </w:rPr>
        <w:t>Слика</w:t>
      </w:r>
      <w:r w:rsidR="00BB590E" w:rsidRPr="00E621CD">
        <w:rPr>
          <w:rFonts w:ascii="Times New Roman" w:hAnsi="Times New Roman"/>
          <w:b/>
          <w:noProof/>
          <w:lang w:val="sr-Cyrl-CS" w:eastAsia="bs-Latn-BA"/>
        </w:rPr>
        <w:t xml:space="preserve"> 8.</w:t>
      </w:r>
      <w:r w:rsidR="00DD6AE8" w:rsidRPr="00E621CD">
        <w:rPr>
          <w:rFonts w:ascii="Times New Roman" w:hAnsi="Times New Roman"/>
          <w:b/>
          <w:noProof/>
          <w:lang w:val="sr-Cyrl-CS" w:eastAsia="bs-Latn-BA"/>
        </w:rPr>
        <w:t>3</w:t>
      </w:r>
      <w:r w:rsidR="00BB590E" w:rsidRPr="00E621CD">
        <w:rPr>
          <w:rFonts w:ascii="Times New Roman" w:hAnsi="Times New Roman"/>
          <w:b/>
          <w:noProof/>
          <w:lang w:val="sr-Cyrl-CS" w:eastAsia="bs-Latn-BA"/>
        </w:rPr>
        <w:t>.</w:t>
      </w:r>
      <w:r w:rsidR="00BB590E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Приказ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инцидената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по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врсти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радиоактивног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нуклеарног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материјала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 w:rsidR="00B776C4" w:rsidRPr="00E621CD">
        <w:rPr>
          <w:rFonts w:ascii="Times New Roman" w:hAnsi="Times New Roman"/>
          <w:noProof/>
          <w:lang w:val="sr-Cyrl-CS" w:eastAsia="bs-Latn-BA"/>
        </w:rPr>
        <w:br/>
      </w:r>
      <w:r>
        <w:rPr>
          <w:rFonts w:ascii="Times New Roman" w:hAnsi="Times New Roman"/>
          <w:noProof/>
          <w:lang w:val="sr-Cyrl-CS" w:eastAsia="bs-Latn-BA"/>
        </w:rPr>
        <w:t>и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категорији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радиоактивних</w:t>
      </w:r>
      <w:r w:rsidR="00B776C4" w:rsidRPr="00E621CD">
        <w:rPr>
          <w:rFonts w:ascii="Times New Roman" w:hAnsi="Times New Roman"/>
          <w:noProof/>
          <w:lang w:val="sr-Cyrl-CS" w:eastAsia="bs-Latn-BA"/>
        </w:rPr>
        <w:t xml:space="preserve"> </w:t>
      </w:r>
      <w:r>
        <w:rPr>
          <w:rFonts w:ascii="Times New Roman" w:hAnsi="Times New Roman"/>
          <w:noProof/>
          <w:lang w:val="sr-Cyrl-CS" w:eastAsia="bs-Latn-BA"/>
        </w:rPr>
        <w:t>извора</w:t>
      </w:r>
    </w:p>
    <w:p w:rsidR="006530BA" w:rsidRPr="004B3959" w:rsidRDefault="006530BA" w:rsidP="002637A9">
      <w:pPr>
        <w:spacing w:before="120" w:after="120" w:line="240" w:lineRule="auto"/>
        <w:rPr>
          <w:rFonts w:ascii="Times New Roman" w:eastAsia="Calibri" w:hAnsi="Times New Roman"/>
          <w:noProof/>
          <w:lang w:val="bs-Latn-BA"/>
        </w:rPr>
      </w:pPr>
    </w:p>
    <w:sectPr w:rsidR="006530BA" w:rsidRPr="004B3959" w:rsidSect="00551350">
      <w:headerReference w:type="even" r:id="rId37"/>
      <w:headerReference w:type="default" r:id="rId38"/>
      <w:footerReference w:type="even" r:id="rId39"/>
      <w:footerReference w:type="default" r:id="rId40"/>
      <w:headerReference w:type="first" r:id="rId41"/>
      <w:footerReference w:type="first" r:id="rId42"/>
      <w:pgSz w:w="11907" w:h="16839" w:code="9"/>
      <w:pgMar w:top="1276" w:right="1440" w:bottom="993" w:left="1440" w:header="17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4549" w:rsidRDefault="00CC4549" w:rsidP="00CD3263">
      <w:pPr>
        <w:spacing w:line="240" w:lineRule="auto"/>
      </w:pPr>
      <w:r>
        <w:separator/>
      </w:r>
    </w:p>
  </w:endnote>
  <w:endnote w:type="continuationSeparator" w:id="0">
    <w:p w:rsidR="00CC4549" w:rsidRDefault="00CC4549" w:rsidP="00CD32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582" w:rsidRDefault="007A35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02526048"/>
      <w:docPartObj>
        <w:docPartGallery w:val="Page Numbers (Bottom of Page)"/>
        <w:docPartUnique/>
      </w:docPartObj>
    </w:sdtPr>
    <w:sdtEndPr>
      <w:rPr>
        <w:noProof/>
        <w:sz w:val="22"/>
      </w:rPr>
    </w:sdtEndPr>
    <w:sdtContent>
      <w:p w:rsidR="00231EA6" w:rsidRPr="002F41FC" w:rsidRDefault="00C6071A">
        <w:pPr>
          <w:pStyle w:val="Footer"/>
          <w:jc w:val="right"/>
          <w:rPr>
            <w:sz w:val="22"/>
          </w:rPr>
        </w:pPr>
        <w:r w:rsidRPr="002F41FC">
          <w:rPr>
            <w:sz w:val="22"/>
          </w:rPr>
          <w:fldChar w:fldCharType="begin"/>
        </w:r>
        <w:r w:rsidR="00231EA6" w:rsidRPr="002F41FC">
          <w:rPr>
            <w:sz w:val="22"/>
          </w:rPr>
          <w:instrText xml:space="preserve"> PAGE   \* MERGEFORMAT </w:instrText>
        </w:r>
        <w:r w:rsidRPr="002F41FC">
          <w:rPr>
            <w:sz w:val="22"/>
          </w:rPr>
          <w:fldChar w:fldCharType="separate"/>
        </w:r>
        <w:r w:rsidR="00E10345" w:rsidRPr="00E10345">
          <w:rPr>
            <w:rFonts w:ascii="Cambria" w:hAnsi="Cambria"/>
            <w:noProof/>
            <w:sz w:val="22"/>
          </w:rPr>
          <w:t>58</w:t>
        </w:r>
        <w:r w:rsidRPr="002F41FC">
          <w:rPr>
            <w:noProof/>
            <w:sz w:val="22"/>
          </w:rPr>
          <w:fldChar w:fldCharType="end"/>
        </w:r>
      </w:p>
    </w:sdtContent>
  </w:sdt>
  <w:p w:rsidR="00231EA6" w:rsidRDefault="00231E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1EA6" w:rsidRDefault="00405CF2">
    <w:pPr>
      <w:pStyle w:val="Footer"/>
    </w:pPr>
    <w:r>
      <w:rPr>
        <w:noProof/>
        <w:lang w:val="bs-Latn-BA" w:eastAsia="bs-Latn-BA"/>
      </w:rPr>
      <w:pict w14:anchorId="747D7B9B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7" o:spid="_x0000_s4098" type="#_x0000_t32" style="position:absolute;left:0;text-align:left;margin-left:-27.25pt;margin-top:4.4pt;width:472.5pt;height:0;z-index:251659264;visibility:visible;mso-wrap-distance-top:-1e-4mm;mso-wrap-distance-bottom:-1e-4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" strokeweight="1pt"/>
      </w:pict>
    </w:r>
    <w:r>
      <w:rPr>
        <w:noProof/>
        <w:lang w:val="bs-Latn-BA" w:eastAsia="bs-Latn-BA"/>
      </w:rPr>
      <w:pict w14:anchorId="683CDFFC">
        <v:shapetype id="_x0000_t202" coordsize="21600,21600" o:spt="202" path="m,l,21600r21600,l21600,xe">
          <v:stroke joinstyle="miter"/>
          <v:path gradientshapeok="t" o:connecttype="rect"/>
        </v:shapetype>
        <v:shape id="Text Box 10" o:spid="_x0000_s4097" type="#_x0000_t202" style="position:absolute;left:0;text-align:left;margin-left:-6.95pt;margin-top:8.55pt;width:485.55pt;height:32.9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" stroked="f">
          <v:textbox>
            <w:txbxContent>
              <w:p w:rsidR="00231EA6" w:rsidRPr="00D46D4E" w:rsidRDefault="00231EA6" w:rsidP="006C4256">
                <w:pPr>
                  <w:spacing w:line="240" w:lineRule="auto"/>
                  <w:jc w:val="center"/>
                  <w:rPr>
                    <w:rFonts w:ascii="Cambria" w:hAnsi="Cambria"/>
                    <w:sz w:val="16"/>
                    <w:szCs w:val="16"/>
                    <w:lang w:val="hr-BA"/>
                  </w:rPr>
                </w:pPr>
                <w:r>
                  <w:rPr>
                    <w:rFonts w:ascii="Cambria" w:hAnsi="Cambria"/>
                    <w:sz w:val="16"/>
                    <w:szCs w:val="16"/>
                    <w:lang w:val="hr-BA"/>
                  </w:rPr>
                  <w:t>Sarajevo, Dubrovačka 6; tel: +387 33 726 300; fax: +387 33 726 301</w:t>
                </w:r>
              </w:p>
              <w:p w:rsidR="00231EA6" w:rsidRPr="00E04DE8" w:rsidRDefault="00231EA6" w:rsidP="006C4256">
                <w:pPr>
                  <w:spacing w:line="240" w:lineRule="auto"/>
                  <w:jc w:val="center"/>
                  <w:rPr>
                    <w:rFonts w:ascii="Cambria" w:hAnsi="Cambria"/>
                    <w:sz w:val="16"/>
                    <w:szCs w:val="16"/>
                    <w:lang w:val="bs-Latn-BA"/>
                  </w:rPr>
                </w:pPr>
                <w:r>
                  <w:rPr>
                    <w:rFonts w:ascii="Cambria" w:hAnsi="Cambria"/>
                    <w:sz w:val="16"/>
                    <w:szCs w:val="16"/>
                    <w:lang w:val="en-GB"/>
                  </w:rPr>
                  <w:t>C</w:t>
                </w:r>
                <w:r w:rsidRPr="00D46D4E">
                  <w:rPr>
                    <w:rFonts w:ascii="Cambria" w:hAnsi="Cambria"/>
                    <w:sz w:val="16"/>
                    <w:szCs w:val="16"/>
                    <w:lang w:val="en-GB"/>
                  </w:rPr>
                  <w:t>a</w:t>
                </w:r>
                <w:r>
                  <w:rPr>
                    <w:rFonts w:ascii="Cambria" w:hAnsi="Cambria"/>
                    <w:sz w:val="16"/>
                    <w:szCs w:val="16"/>
                    <w:lang w:val="sr-Cyrl-BA"/>
                  </w:rPr>
                  <w:t>рајево, Дубровачка</w:t>
                </w:r>
                <w:r>
                  <w:rPr>
                    <w:rFonts w:ascii="Cambria" w:hAnsi="Cambria"/>
                    <w:sz w:val="16"/>
                    <w:szCs w:val="16"/>
                    <w:lang w:val="hr-BA"/>
                  </w:rPr>
                  <w:t xml:space="preserve"> 6; тел: +387 33 726 300</w:t>
                </w:r>
                <w:r w:rsidRPr="00D46D4E">
                  <w:rPr>
                    <w:rFonts w:ascii="Cambria" w:hAnsi="Cambria"/>
                    <w:sz w:val="16"/>
                    <w:szCs w:val="16"/>
                  </w:rPr>
                  <w:t xml:space="preserve">; </w:t>
                </w:r>
                <w:r>
                  <w:rPr>
                    <w:rFonts w:ascii="Cambria" w:hAnsi="Cambria"/>
                    <w:sz w:val="16"/>
                    <w:szCs w:val="16"/>
                    <w:lang w:val="sr-Cyrl-BA"/>
                  </w:rPr>
                  <w:t>факс: +387 33 7</w:t>
                </w:r>
                <w:r>
                  <w:rPr>
                    <w:rFonts w:ascii="Cambria" w:hAnsi="Cambria"/>
                    <w:sz w:val="16"/>
                    <w:szCs w:val="16"/>
                    <w:lang w:val="bs-Latn-BA"/>
                  </w:rPr>
                  <w:t>26 301</w:t>
                </w:r>
              </w:p>
              <w:p w:rsidR="00231EA6" w:rsidRPr="00D46D4E" w:rsidRDefault="00231EA6" w:rsidP="000C4AFD">
                <w:pPr>
                  <w:spacing w:line="240" w:lineRule="auto"/>
                  <w:jc w:val="center"/>
                  <w:rPr>
                    <w:sz w:val="16"/>
                    <w:szCs w:val="16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4549" w:rsidRDefault="00CC4549" w:rsidP="00CD3263">
      <w:pPr>
        <w:spacing w:line="240" w:lineRule="auto"/>
      </w:pPr>
      <w:r>
        <w:separator/>
      </w:r>
    </w:p>
  </w:footnote>
  <w:footnote w:type="continuationSeparator" w:id="0">
    <w:p w:rsidR="00CC4549" w:rsidRDefault="00CC4549" w:rsidP="00CD3263">
      <w:pPr>
        <w:spacing w:line="240" w:lineRule="auto"/>
      </w:pPr>
      <w:r>
        <w:continuationSeparator/>
      </w:r>
    </w:p>
  </w:footnote>
  <w:footnote w:id="1">
    <w:p w:rsidR="00231EA6" w:rsidRDefault="00231EA6" w:rsidP="00737A7E">
      <w:pPr>
        <w:pStyle w:val="FootnoteText"/>
      </w:pPr>
      <w:r>
        <w:rPr>
          <w:rStyle w:val="FootnoteReference"/>
        </w:rPr>
        <w:footnoteRef/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Уређаји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који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производе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јонизирајуће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зрачење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електрични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уређаји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који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током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рада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могу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да</w:t>
      </w:r>
      <w:r w:rsidR="005A63D3"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производе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или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емитују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зрачење</w:t>
      </w:r>
      <w:r w:rsidRPr="000F22F6">
        <w:rPr>
          <w:lang w:val="sr-Cyrl-CS"/>
        </w:rPr>
        <w:t>.</w:t>
      </w:r>
    </w:p>
  </w:footnote>
  <w:footnote w:id="2">
    <w:p w:rsidR="00231EA6" w:rsidRPr="000F22F6" w:rsidRDefault="00231EA6" w:rsidP="006D16DD">
      <w:pPr>
        <w:pStyle w:val="FootnoteText"/>
        <w:rPr>
          <w:noProof/>
          <w:lang w:val="sr-Cyrl-CS"/>
        </w:rPr>
      </w:pPr>
      <w:r>
        <w:rPr>
          <w:rStyle w:val="FootnoteReference"/>
        </w:rPr>
        <w:footnoteRef/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Нотификација</w:t>
      </w:r>
      <w:r w:rsidRPr="000F22F6">
        <w:rPr>
          <w:noProof/>
          <w:lang w:val="sr-Cyrl-CS"/>
        </w:rPr>
        <w:t xml:space="preserve"> – </w:t>
      </w:r>
      <w:r w:rsidR="000F22F6">
        <w:rPr>
          <w:noProof/>
          <w:lang w:val="sr-Cyrl-CS"/>
        </w:rPr>
        <w:t>Документ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који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правно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лице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доставља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регулаторном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органу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га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обавијести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својој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намјери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вршења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неке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дјелатности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описане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закону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или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прописима</w:t>
      </w:r>
      <w:r w:rsidRPr="000F22F6">
        <w:rPr>
          <w:noProof/>
          <w:lang w:val="sr-Cyrl-CS"/>
        </w:rPr>
        <w:t>.</w:t>
      </w:r>
    </w:p>
  </w:footnote>
  <w:footnote w:id="3">
    <w:p w:rsidR="00231EA6" w:rsidRDefault="00231EA6" w:rsidP="006D16DD">
      <w:pPr>
        <w:pStyle w:val="FootnoteText"/>
      </w:pPr>
      <w:r w:rsidRPr="000F22F6">
        <w:rPr>
          <w:rStyle w:val="FootnoteReference"/>
          <w:noProof/>
          <w:lang w:val="sr-Cyrl-CS"/>
        </w:rPr>
        <w:footnoteRef/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Ауторизација</w:t>
      </w:r>
      <w:r w:rsidRPr="000F22F6">
        <w:rPr>
          <w:noProof/>
          <w:lang w:val="sr-Cyrl-CS"/>
        </w:rPr>
        <w:t xml:space="preserve"> – </w:t>
      </w:r>
      <w:r w:rsidR="000F22F6">
        <w:rPr>
          <w:noProof/>
          <w:lang w:val="sr-Cyrl-CS"/>
        </w:rPr>
        <w:t>Дозвола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коју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је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издао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регулаторни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орган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правном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лицу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које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је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поднијело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захтјев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обављање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дјелатности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или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неке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друге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радње</w:t>
      </w:r>
      <w:r w:rsidRPr="000F22F6">
        <w:rPr>
          <w:noProof/>
          <w:lang w:val="sr-Cyrl-CS"/>
        </w:rPr>
        <w:t xml:space="preserve">. </w:t>
      </w:r>
      <w:r w:rsidR="000F22F6">
        <w:rPr>
          <w:noProof/>
          <w:lang w:val="sr-Cyrl-CS"/>
        </w:rPr>
        <w:t>Ауторизација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може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да</w:t>
      </w:r>
      <w:r w:rsidR="005A63D3"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има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облик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регистрације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или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лиценце</w:t>
      </w:r>
      <w:r w:rsidRPr="000F22F6">
        <w:rPr>
          <w:lang w:val="sr-Cyrl-CS"/>
        </w:rPr>
        <w:t>.</w:t>
      </w:r>
    </w:p>
  </w:footnote>
  <w:footnote w:id="4">
    <w:p w:rsidR="00231EA6" w:rsidRDefault="00231EA6" w:rsidP="006D16D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0F22F6">
        <w:rPr>
          <w:noProof/>
          <w:lang w:val="sr-Cyrl-CS"/>
        </w:rPr>
        <w:t>Од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септембра</w:t>
      </w:r>
      <w:r w:rsidRPr="000F22F6">
        <w:rPr>
          <w:noProof/>
          <w:lang w:val="sr-Cyrl-CS"/>
        </w:rPr>
        <w:t xml:space="preserve"> 2015. </w:t>
      </w:r>
      <w:r w:rsidR="000F22F6">
        <w:rPr>
          <w:noProof/>
          <w:lang w:val="sr-Cyrl-CS"/>
        </w:rPr>
        <w:t>године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техничким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сервисима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издају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лиценце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или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регистрације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складу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чланом</w:t>
      </w:r>
      <w:r w:rsidRPr="000F22F6">
        <w:rPr>
          <w:noProof/>
          <w:lang w:val="sr-Cyrl-CS"/>
        </w:rPr>
        <w:t xml:space="preserve"> 25. </w:t>
      </w:r>
      <w:r w:rsidR="000F22F6">
        <w:rPr>
          <w:noProof/>
          <w:lang w:val="sr-Cyrl-CS"/>
        </w:rPr>
        <w:t>Правилника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техничким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сервисима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за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заштиту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од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јонизирајућег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зрачења</w:t>
      </w:r>
      <w:r w:rsidRPr="000F22F6">
        <w:rPr>
          <w:noProof/>
          <w:lang w:val="sr-Cyrl-CS"/>
        </w:rPr>
        <w:t xml:space="preserve"> („</w:t>
      </w:r>
      <w:r w:rsidR="000F22F6">
        <w:rPr>
          <w:noProof/>
          <w:lang w:val="sr-Cyrl-CS"/>
        </w:rPr>
        <w:t>Службени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гласник</w:t>
      </w:r>
      <w:r w:rsidRPr="000F22F6">
        <w:rPr>
          <w:noProof/>
          <w:lang w:val="sr-Cyrl-CS"/>
        </w:rPr>
        <w:t xml:space="preserve"> </w:t>
      </w:r>
      <w:r w:rsidR="000F22F6">
        <w:rPr>
          <w:noProof/>
          <w:lang w:val="sr-Cyrl-CS"/>
        </w:rPr>
        <w:t>БиХ</w:t>
      </w:r>
      <w:r w:rsidRPr="000F22F6">
        <w:rPr>
          <w:noProof/>
          <w:lang w:val="sr-Cyrl-CS"/>
        </w:rPr>
        <w:t xml:space="preserve">“, </w:t>
      </w:r>
      <w:r w:rsidR="000F22F6">
        <w:rPr>
          <w:noProof/>
          <w:lang w:val="sr-Cyrl-CS"/>
        </w:rPr>
        <w:t>број</w:t>
      </w:r>
      <w:r w:rsidRPr="000F22F6">
        <w:rPr>
          <w:noProof/>
          <w:lang w:val="sr-Cyrl-CS"/>
        </w:rPr>
        <w:t xml:space="preserve"> 68/15)</w:t>
      </w:r>
      <w:r w:rsidRPr="000F22F6">
        <w:rPr>
          <w:lang w:val="sr-Cyrl-CS"/>
        </w:rPr>
        <w:t>.</w:t>
      </w:r>
    </w:p>
  </w:footnote>
  <w:footnote w:id="5">
    <w:p w:rsidR="00231EA6" w:rsidRDefault="00231EA6" w:rsidP="007D779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C80BF1">
        <w:rPr>
          <w:noProof/>
          <w:lang w:val="sr-Cyrl-CS"/>
        </w:rPr>
        <w:t>Професионално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изложена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лица</w:t>
      </w:r>
      <w:r w:rsidRPr="00C80BF1">
        <w:rPr>
          <w:noProof/>
          <w:lang w:val="sr-Cyrl-CS"/>
        </w:rPr>
        <w:t xml:space="preserve"> – </w:t>
      </w:r>
      <w:r w:rsidR="00C80BF1">
        <w:rPr>
          <w:noProof/>
          <w:lang w:val="sr-Cyrl-CS"/>
        </w:rPr>
        <w:t>Лица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која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раде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са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изворима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зрачења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или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се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у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процесу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рада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налазе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у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пољима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зрачења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и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могу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бити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подвргнута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експозицији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која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може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да</w:t>
      </w:r>
      <w:r w:rsidR="00C80BF1"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резултира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дозама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вишим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од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вриједности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граница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доза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за</w:t>
      </w:r>
      <w:r w:rsidRPr="00C80BF1">
        <w:rPr>
          <w:noProof/>
          <w:lang w:val="sr-Cyrl-CS"/>
        </w:rPr>
        <w:t xml:space="preserve"> </w:t>
      </w:r>
      <w:r w:rsidR="00C80BF1">
        <w:rPr>
          <w:noProof/>
          <w:lang w:val="sr-Cyrl-CS"/>
        </w:rPr>
        <w:t>становништв</w:t>
      </w:r>
      <w:r w:rsidR="00C80BF1">
        <w:rPr>
          <w:lang w:val="sr-Cyrl-CS"/>
        </w:rPr>
        <w:t>о</w:t>
      </w:r>
    </w:p>
  </w:footnote>
  <w:footnote w:id="6">
    <w:p w:rsidR="00231EA6" w:rsidRPr="003B7354" w:rsidRDefault="00231EA6" w:rsidP="00515848">
      <w:pPr>
        <w:pStyle w:val="FootnoteText"/>
        <w:rPr>
          <w:noProof/>
          <w:lang w:val="sr-Cyrl-CS"/>
        </w:rPr>
      </w:pPr>
      <w:r w:rsidRPr="003B7354">
        <w:rPr>
          <w:rStyle w:val="FootnoteReference"/>
          <w:noProof/>
          <w:lang w:val="sr-Cyrl-CS"/>
        </w:rPr>
        <w:footnoteRef/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Лице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обуци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ученик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или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студент</w:t>
      </w:r>
      <w:r w:rsidRPr="003B7354">
        <w:rPr>
          <w:noProof/>
          <w:lang w:val="sr-Cyrl-CS"/>
        </w:rPr>
        <w:t xml:space="preserve"> – </w:t>
      </w:r>
      <w:r w:rsidR="003B7354">
        <w:rPr>
          <w:noProof/>
          <w:lang w:val="sr-Cyrl-CS"/>
        </w:rPr>
        <w:t>Свако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лице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обуци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или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инструкцијама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унутар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или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изван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једне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институције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би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оспособило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одређену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професију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директно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или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индиректно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везану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активности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обухватају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експозицију</w:t>
      </w:r>
    </w:p>
  </w:footnote>
  <w:footnote w:id="7">
    <w:p w:rsidR="00231EA6" w:rsidRPr="003B7354" w:rsidRDefault="00231EA6">
      <w:pPr>
        <w:pStyle w:val="FootnoteText"/>
        <w:rPr>
          <w:noProof/>
          <w:lang w:val="sr-Cyrl-CS"/>
        </w:rPr>
      </w:pPr>
      <w:r w:rsidRPr="003B7354">
        <w:rPr>
          <w:rStyle w:val="FootnoteReference"/>
          <w:noProof/>
          <w:lang w:val="sr-Cyrl-CS"/>
        </w:rPr>
        <w:footnoteRef/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Лица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помажу</w:t>
      </w:r>
      <w:r w:rsidRPr="003B7354">
        <w:rPr>
          <w:noProof/>
          <w:lang w:val="sr-Cyrl-CS"/>
        </w:rPr>
        <w:t xml:space="preserve"> – </w:t>
      </w:r>
      <w:r w:rsidR="003B7354">
        <w:rPr>
          <w:noProof/>
          <w:lang w:val="sr-Cyrl-CS"/>
        </w:rPr>
        <w:t>Лица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помажу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имобилизацији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пацијената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>/</w:t>
      </w:r>
      <w:r w:rsidR="003B7354">
        <w:rPr>
          <w:noProof/>
          <w:lang w:val="sr-Cyrl-CS"/>
        </w:rPr>
        <w:t>или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излажу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медицинској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експозицији</w:t>
      </w:r>
      <w:r w:rsidRPr="003B7354">
        <w:rPr>
          <w:noProof/>
          <w:lang w:val="sr-Cyrl-CS"/>
        </w:rPr>
        <w:t xml:space="preserve">  </w:t>
      </w:r>
      <w:r w:rsidR="003B7354">
        <w:rPr>
          <w:noProof/>
          <w:lang w:val="sr-Cyrl-CS"/>
        </w:rPr>
        <w:t>уколико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није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могуће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примијенити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механичку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имобилизацију</w:t>
      </w:r>
      <w:r w:rsidRPr="003B7354">
        <w:rPr>
          <w:noProof/>
          <w:lang w:val="sr-Cyrl-CS"/>
        </w:rPr>
        <w:t xml:space="preserve">  (</w:t>
      </w:r>
      <w:r w:rsidR="003B7354">
        <w:rPr>
          <w:noProof/>
          <w:lang w:val="sr-Cyrl-CS"/>
        </w:rPr>
        <w:t>нпр</w:t>
      </w:r>
      <w:r w:rsidRPr="003B7354">
        <w:rPr>
          <w:noProof/>
          <w:lang w:val="sr-Cyrl-CS"/>
        </w:rPr>
        <w:t xml:space="preserve">. </w:t>
      </w:r>
      <w:r w:rsidR="003B7354">
        <w:rPr>
          <w:noProof/>
          <w:lang w:val="sr-Cyrl-CS"/>
        </w:rPr>
        <w:t>мајка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придржава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дијете</w:t>
      </w:r>
      <w:r w:rsidRPr="003B7354">
        <w:rPr>
          <w:noProof/>
          <w:lang w:val="sr-Cyrl-CS"/>
        </w:rPr>
        <w:t>)</w:t>
      </w:r>
    </w:p>
  </w:footnote>
  <w:footnote w:id="8">
    <w:p w:rsidR="00231EA6" w:rsidRPr="003B7354" w:rsidRDefault="00231EA6">
      <w:pPr>
        <w:pStyle w:val="FootnoteText"/>
        <w:rPr>
          <w:noProof/>
          <w:lang w:val="sr-Cyrl-CS"/>
        </w:rPr>
      </w:pPr>
      <w:r w:rsidRPr="003B7354">
        <w:rPr>
          <w:rStyle w:val="FootnoteReference"/>
          <w:noProof/>
          <w:lang w:val="sr-Cyrl-CS"/>
        </w:rPr>
        <w:footnoteRef/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Специјалиста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физике</w:t>
      </w:r>
      <w:r w:rsidRPr="003B7354">
        <w:rPr>
          <w:noProof/>
          <w:lang w:val="sr-Cyrl-CS"/>
        </w:rPr>
        <w:t xml:space="preserve"> – </w:t>
      </w:r>
      <w:r w:rsidR="003B7354">
        <w:rPr>
          <w:noProof/>
          <w:lang w:val="sr-Cyrl-CS"/>
        </w:rPr>
        <w:t>Експерт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медицинској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радијационој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физици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односи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експозиције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унутар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подручја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правилника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чија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обученост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компетентност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обавља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свој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посао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призната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стране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ентитетских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министарстава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здравства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</w:t>
      </w:r>
      <w:r w:rsidR="003B7354"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складу</w:t>
      </w:r>
      <w:r w:rsidR="003B7354"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важећим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прописима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који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кад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неопходно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обавезно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дјелује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или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даје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савјет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дозиметрији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вези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пацијентом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развоју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употреби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комплексних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техника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опреме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оптимизацији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осигурању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квалитета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укључујући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контролу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квалитета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друге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аспекте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вези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заштитом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зрачења</w:t>
      </w:r>
      <w:r w:rsidRPr="003B7354">
        <w:rPr>
          <w:noProof/>
          <w:lang w:val="sr-Cyrl-CS"/>
        </w:rPr>
        <w:t xml:space="preserve">, </w:t>
      </w:r>
      <w:r w:rsidR="003B7354">
        <w:rPr>
          <w:noProof/>
          <w:lang w:val="sr-Cyrl-CS"/>
        </w:rPr>
        <w:t>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вези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експозицијом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унутар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одредби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правилника</w:t>
      </w:r>
    </w:p>
  </w:footnote>
  <w:footnote w:id="9">
    <w:p w:rsidR="00231EA6" w:rsidRDefault="00231EA6">
      <w:pPr>
        <w:pStyle w:val="FootnoteText"/>
      </w:pPr>
      <w:r w:rsidRPr="003B7354">
        <w:rPr>
          <w:rStyle w:val="FootnoteReference"/>
          <w:noProof/>
          <w:lang w:val="sr-Cyrl-CS"/>
        </w:rPr>
        <w:footnoteRef/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Служба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заштиту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зрачења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физику</w:t>
      </w:r>
      <w:r w:rsidRPr="003B7354">
        <w:rPr>
          <w:noProof/>
          <w:lang w:val="sr-Cyrl-CS"/>
        </w:rPr>
        <w:t xml:space="preserve"> –</w:t>
      </w:r>
      <w:r w:rsidR="00B03AE4"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Организациона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јединица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носиоца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ауторизације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обавља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послове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заштите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зрачења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самостална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односу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друге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организационе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јединице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укључују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коришћење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извора</w:t>
      </w:r>
      <w:r w:rsidRPr="003B7354">
        <w:rPr>
          <w:noProof/>
          <w:lang w:val="sr-Cyrl-CS"/>
        </w:rPr>
        <w:t xml:space="preserve">. </w:t>
      </w:r>
      <w:r w:rsidR="003B7354">
        <w:rPr>
          <w:noProof/>
          <w:lang w:val="sr-Cyrl-CS"/>
        </w:rPr>
        <w:t>Служба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мора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посједовати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одговарајуће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ресурсе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бити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оспособљена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обавља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послове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заштите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зрачења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потребне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функционирање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радиолошких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одјела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објекта</w:t>
      </w:r>
      <w:r w:rsidRPr="003B7354">
        <w:rPr>
          <w:noProof/>
          <w:lang w:val="sr-Cyrl-CS"/>
        </w:rPr>
        <w:t xml:space="preserve">. </w:t>
      </w:r>
      <w:r w:rsidR="003B7354">
        <w:rPr>
          <w:noProof/>
          <w:lang w:val="sr-Cyrl-CS"/>
        </w:rPr>
        <w:t>Служба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мора</w:t>
      </w:r>
      <w:r w:rsidRPr="003B7354">
        <w:rPr>
          <w:noProof/>
          <w:lang w:val="sr-Cyrl-CS"/>
        </w:rPr>
        <w:t xml:space="preserve"> </w:t>
      </w:r>
      <w:r w:rsidR="003B7354" w:rsidRPr="003B7354">
        <w:rPr>
          <w:noProof/>
          <w:lang w:val="sr-Cyrl-CS"/>
        </w:rPr>
        <w:t xml:space="preserve">да </w:t>
      </w:r>
      <w:r w:rsidR="003B7354">
        <w:rPr>
          <w:noProof/>
          <w:lang w:val="sr-Cyrl-CS"/>
        </w:rPr>
        <w:t>обавља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послове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да</w:t>
      </w:r>
      <w:r w:rsidR="003B7354" w:rsidRPr="003B7354">
        <w:rPr>
          <w:noProof/>
          <w:lang w:val="sr-Cyrl-CS"/>
        </w:rPr>
        <w:t>је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стручне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савјете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из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области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заштите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зрачења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физике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складу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одредбама</w:t>
      </w:r>
      <w:r w:rsidRPr="003B7354">
        <w:rPr>
          <w:noProof/>
          <w:lang w:val="sr-Cyrl-CS"/>
        </w:rPr>
        <w:t xml:space="preserve"> „</w:t>
      </w:r>
      <w:r w:rsidR="003B7354">
        <w:rPr>
          <w:noProof/>
          <w:lang w:val="sr-Cyrl-CS"/>
        </w:rPr>
        <w:t>Правилника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Служби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заштиту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од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зрачења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медицинску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физику</w:t>
      </w:r>
      <w:r w:rsidRPr="003B7354">
        <w:rPr>
          <w:noProof/>
          <w:lang w:val="sr-Cyrl-CS"/>
        </w:rPr>
        <w:t xml:space="preserve">“ </w:t>
      </w:r>
      <w:r w:rsidR="003B7354">
        <w:rPr>
          <w:noProof/>
          <w:lang w:val="sr-Cyrl-CS"/>
        </w:rPr>
        <w:t>и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другим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важећим</w:t>
      </w:r>
      <w:r w:rsidRPr="003B7354">
        <w:rPr>
          <w:noProof/>
          <w:lang w:val="sr-Cyrl-CS"/>
        </w:rPr>
        <w:t xml:space="preserve"> </w:t>
      </w:r>
      <w:r w:rsidR="003B7354">
        <w:rPr>
          <w:noProof/>
          <w:lang w:val="sr-Cyrl-CS"/>
        </w:rPr>
        <w:t>прописима</w:t>
      </w:r>
      <w:r w:rsidRPr="003B7354">
        <w:rPr>
          <w:lang w:val="sr-Cyrl-CS"/>
        </w:rPr>
        <w:t>.</w:t>
      </w:r>
    </w:p>
  </w:footnote>
  <w:footnote w:id="10">
    <w:p w:rsidR="00231EA6" w:rsidRPr="008005A4" w:rsidRDefault="00231EA6" w:rsidP="00515848">
      <w:pPr>
        <w:pStyle w:val="FootnoteText"/>
        <w:rPr>
          <w:lang w:val="bs-Latn-BA"/>
        </w:rPr>
      </w:pPr>
      <w:r w:rsidRPr="008005A4">
        <w:rPr>
          <w:rStyle w:val="FootnoteReference"/>
        </w:rPr>
        <w:footnoteRef/>
      </w:r>
      <w:r w:rsidRPr="008005A4">
        <w:t xml:space="preserve"> </w:t>
      </w:r>
      <w:r w:rsidR="0014517C">
        <w:rPr>
          <w:noProof/>
          <w:lang w:val="sr-Cyrl-CS"/>
        </w:rPr>
        <w:t>Радон</w:t>
      </w:r>
      <w:r w:rsidRPr="0014517C">
        <w:rPr>
          <w:noProof/>
          <w:lang w:val="sr-Cyrl-CS"/>
        </w:rPr>
        <w:t xml:space="preserve"> – </w:t>
      </w:r>
      <w:r w:rsidR="0014517C">
        <w:rPr>
          <w:noProof/>
          <w:lang w:val="sr-Cyrl-CS"/>
        </w:rPr>
        <w:t>радиоактивни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земни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гас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који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долази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из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стијена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земљишта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те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концентрише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затвореном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простору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попут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подземних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рудника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или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стамбеним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објектима</w:t>
      </w:r>
      <w:r w:rsidRPr="0014517C">
        <w:rPr>
          <w:noProof/>
          <w:lang w:val="sr-Cyrl-CS"/>
        </w:rPr>
        <w:t xml:space="preserve">. </w:t>
      </w:r>
      <w:r w:rsidR="0014517C">
        <w:rPr>
          <w:noProof/>
          <w:lang w:val="sr-Cyrl-CS"/>
        </w:rPr>
        <w:t>Инфилтрација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земног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гаса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сматра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најважнијим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извором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радона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стамбеним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објектима</w:t>
      </w:r>
      <w:r w:rsidRPr="0014517C">
        <w:rPr>
          <w:noProof/>
          <w:lang w:val="sr-Cyrl-CS"/>
        </w:rPr>
        <w:t xml:space="preserve">. </w:t>
      </w:r>
      <w:r w:rsidR="0014517C">
        <w:rPr>
          <w:noProof/>
          <w:lang w:val="sr-Cyrl-CS"/>
        </w:rPr>
        <w:t>Остали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извори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укључују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грађевинске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материјале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воду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добијену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из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бунара</w:t>
      </w:r>
      <w:r w:rsidRPr="0014517C">
        <w:rPr>
          <w:noProof/>
          <w:lang w:val="sr-Cyrl-CS"/>
        </w:rPr>
        <w:t xml:space="preserve">, </w:t>
      </w:r>
      <w:r w:rsidR="0014517C">
        <w:rPr>
          <w:noProof/>
          <w:lang w:val="sr-Cyrl-CS"/>
        </w:rPr>
        <w:t>чији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допринос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сматра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мање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важним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већини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случајева</w:t>
      </w:r>
      <w:r w:rsidRPr="0014517C">
        <w:rPr>
          <w:noProof/>
          <w:lang w:val="sr-Cyrl-CS"/>
        </w:rPr>
        <w:t xml:space="preserve">. </w:t>
      </w:r>
      <w:r w:rsidR="0014517C">
        <w:rPr>
          <w:noProof/>
          <w:lang w:val="sr-Cyrl-CS"/>
        </w:rPr>
        <w:t>Радон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сматра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кључним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фактором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који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доприноси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дози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јонизирајућег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зрачења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коју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прими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становништво</w:t>
      </w:r>
      <w:r w:rsidRPr="0014517C">
        <w:rPr>
          <w:noProof/>
          <w:lang w:val="sr-Cyrl-CS"/>
        </w:rPr>
        <w:t>.</w:t>
      </w:r>
      <w:r w:rsidRPr="0014517C">
        <w:rPr>
          <w:lang w:val="sr-Cyrl-CS"/>
        </w:rPr>
        <w:t xml:space="preserve"> </w:t>
      </w:r>
      <w:r w:rsidRPr="008005A4">
        <w:t>(WHO Ha</w:t>
      </w:r>
      <w:r w:rsidR="00A2144F">
        <w:t>n</w:t>
      </w:r>
      <w:r w:rsidRPr="008005A4">
        <w:t>d</w:t>
      </w:r>
      <w:r w:rsidR="004E4D1F">
        <w:t>b</w:t>
      </w:r>
      <w:r w:rsidRPr="008005A4">
        <w:t>ook on Indoor Radon – A public health perspective, 2009)</w:t>
      </w:r>
    </w:p>
  </w:footnote>
  <w:footnote w:id="11">
    <w:p w:rsidR="00231EA6" w:rsidRPr="0014517C" w:rsidRDefault="00231EA6" w:rsidP="00515848">
      <w:pPr>
        <w:pStyle w:val="FootnoteText"/>
        <w:rPr>
          <w:noProof/>
          <w:lang w:val="sr-Cyrl-CS"/>
        </w:rPr>
      </w:pPr>
      <w:r w:rsidRPr="00D1550C">
        <w:rPr>
          <w:vertAlign w:val="superscript"/>
        </w:rPr>
        <w:footnoteRef/>
      </w:r>
      <w:r w:rsidRPr="00D1550C">
        <w:rPr>
          <w:vertAlign w:val="superscript"/>
        </w:rPr>
        <w:t xml:space="preserve"> </w:t>
      </w:r>
      <w:r w:rsidR="0014517C">
        <w:rPr>
          <w:noProof/>
          <w:lang w:val="sr-Cyrl-CS"/>
        </w:rPr>
        <w:t>Медији</w:t>
      </w:r>
      <w:r w:rsidRPr="0014517C">
        <w:rPr>
          <w:noProof/>
          <w:lang w:val="sr-Cyrl-CS"/>
        </w:rPr>
        <w:t xml:space="preserve"> (</w:t>
      </w:r>
      <w:r w:rsidR="0014517C">
        <w:rPr>
          <w:noProof/>
          <w:lang w:val="sr-Cyrl-CS"/>
        </w:rPr>
        <w:t>представници</w:t>
      </w:r>
      <w:r w:rsidRPr="0014517C">
        <w:rPr>
          <w:noProof/>
          <w:lang w:val="sr-Cyrl-CS"/>
        </w:rPr>
        <w:t xml:space="preserve">) </w:t>
      </w:r>
      <w:r w:rsidR="0014517C">
        <w:rPr>
          <w:noProof/>
          <w:lang w:val="sr-Cyrl-CS"/>
        </w:rPr>
        <w:t>спољног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озрачења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материје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које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налазе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животној</w:t>
      </w:r>
      <w:r w:rsidR="00BD190A"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средини</w:t>
      </w:r>
      <w:r w:rsidRPr="0014517C">
        <w:rPr>
          <w:noProof/>
          <w:lang w:val="sr-Cyrl-CS"/>
        </w:rPr>
        <w:t xml:space="preserve">, </w:t>
      </w:r>
      <w:r w:rsidR="0014517C">
        <w:rPr>
          <w:noProof/>
          <w:lang w:val="sr-Cyrl-CS"/>
        </w:rPr>
        <w:t>попут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грађевинског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материјала</w:t>
      </w:r>
      <w:r w:rsidRPr="0014517C">
        <w:rPr>
          <w:noProof/>
          <w:lang w:val="sr-Cyrl-CS"/>
        </w:rPr>
        <w:t>,</w:t>
      </w:r>
      <w:r w:rsidR="00BD190A"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површинских</w:t>
      </w:r>
      <w:r w:rsidR="00BD190A"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вода</w:t>
      </w:r>
      <w:r w:rsidR="00BD190A"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и</w:t>
      </w:r>
      <w:r w:rsidR="00BD190A"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предмета</w:t>
      </w:r>
      <w:r w:rsidR="00BD190A"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опште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употребе</w:t>
      </w:r>
      <w:r w:rsidRPr="0014517C">
        <w:rPr>
          <w:noProof/>
          <w:lang w:val="sr-Cyrl-CS"/>
        </w:rPr>
        <w:t xml:space="preserve">. </w:t>
      </w:r>
      <w:r w:rsidR="0014517C">
        <w:rPr>
          <w:noProof/>
          <w:lang w:val="sr-Cyrl-CS"/>
        </w:rPr>
        <w:t>С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друге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стране</w:t>
      </w:r>
      <w:r w:rsidRPr="0014517C">
        <w:rPr>
          <w:noProof/>
          <w:lang w:val="sr-Cyrl-CS"/>
        </w:rPr>
        <w:t xml:space="preserve">, </w:t>
      </w:r>
      <w:r w:rsidR="0014517C">
        <w:rPr>
          <w:noProof/>
          <w:lang w:val="sr-Cyrl-CS"/>
        </w:rPr>
        <w:t>медији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који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представљају</w:t>
      </w:r>
      <w:r w:rsidRPr="0014517C">
        <w:rPr>
          <w:noProof/>
          <w:lang w:val="sr-Cyrl-CS"/>
        </w:rPr>
        <w:t xml:space="preserve"> </w:t>
      </w:r>
      <w:r w:rsidR="0014517C">
        <w:rPr>
          <w:noProof/>
          <w:lang w:val="sr-Cyrl-CS"/>
        </w:rPr>
        <w:t>унутрашње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озрачивање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су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ваздух</w:t>
      </w:r>
      <w:r w:rsidRPr="0014517C">
        <w:rPr>
          <w:noProof/>
          <w:lang w:val="sr-Cyrl-CS"/>
        </w:rPr>
        <w:t xml:space="preserve">, </w:t>
      </w:r>
      <w:r w:rsidR="0014517C" w:rsidRPr="0014517C">
        <w:rPr>
          <w:noProof/>
          <w:lang w:val="sr-Cyrl-CS"/>
        </w:rPr>
        <w:t>храна</w:t>
      </w:r>
      <w:r w:rsidRPr="0014517C">
        <w:rPr>
          <w:noProof/>
          <w:lang w:val="sr-Cyrl-CS"/>
        </w:rPr>
        <w:t xml:space="preserve">, </w:t>
      </w:r>
      <w:r w:rsidR="0014517C" w:rsidRPr="0014517C">
        <w:rPr>
          <w:noProof/>
          <w:lang w:val="sr-Cyrl-CS"/>
        </w:rPr>
        <w:t>млијеко</w:t>
      </w:r>
      <w:r w:rsidRPr="0014517C">
        <w:rPr>
          <w:noProof/>
          <w:lang w:val="sr-Cyrl-CS"/>
        </w:rPr>
        <w:t xml:space="preserve">, </w:t>
      </w:r>
      <w:r w:rsidR="0014517C" w:rsidRPr="0014517C">
        <w:rPr>
          <w:noProof/>
          <w:lang w:val="sr-Cyrl-CS"/>
        </w:rPr>
        <w:t>вода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за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пиће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и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сточна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храна</w:t>
      </w:r>
      <w:r w:rsidRPr="0014517C">
        <w:rPr>
          <w:noProof/>
          <w:lang w:val="sr-Cyrl-CS"/>
        </w:rPr>
        <w:t xml:space="preserve">. </w:t>
      </w:r>
      <w:r w:rsidR="0014517C" w:rsidRPr="0014517C">
        <w:rPr>
          <w:noProof/>
          <w:lang w:val="sr-Cyrl-CS"/>
        </w:rPr>
        <w:t>Падавине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и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земљиште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могу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бити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заступљени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као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медији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како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спољног</w:t>
      </w:r>
      <w:r w:rsidRPr="0014517C">
        <w:rPr>
          <w:noProof/>
          <w:lang w:val="sr-Cyrl-CS"/>
        </w:rPr>
        <w:t xml:space="preserve">, </w:t>
      </w:r>
      <w:r w:rsidR="0014517C" w:rsidRPr="0014517C">
        <w:rPr>
          <w:noProof/>
          <w:lang w:val="sr-Cyrl-CS"/>
        </w:rPr>
        <w:t>тако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и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унутрашњег</w:t>
      </w:r>
      <w:r w:rsidRPr="0014517C">
        <w:rPr>
          <w:noProof/>
          <w:lang w:val="sr-Cyrl-CS"/>
        </w:rPr>
        <w:t xml:space="preserve"> </w:t>
      </w:r>
      <w:r w:rsidR="0014517C" w:rsidRPr="0014517C">
        <w:rPr>
          <w:noProof/>
          <w:lang w:val="sr-Cyrl-CS"/>
        </w:rPr>
        <w:t>озрачивања</w:t>
      </w:r>
      <w:r w:rsidRPr="0014517C">
        <w:rPr>
          <w:noProof/>
          <w:lang w:val="sr-Cyrl-CS"/>
        </w:rPr>
        <w:t>.</w:t>
      </w:r>
    </w:p>
  </w:footnote>
  <w:footnote w:id="12">
    <w:p w:rsidR="00C47D1C" w:rsidRDefault="00C47D1C" w:rsidP="00C47D1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6F5AB3">
        <w:rPr>
          <w:noProof/>
          <w:sz w:val="16"/>
          <w:szCs w:val="16"/>
          <w:lang w:val="sr-Cyrl-CS"/>
        </w:rPr>
        <w:t>Више</w:t>
      </w:r>
      <w:r w:rsidRPr="006F5AB3">
        <w:rPr>
          <w:noProof/>
          <w:sz w:val="16"/>
          <w:szCs w:val="16"/>
          <w:lang w:val="sr-Cyrl-CS"/>
        </w:rPr>
        <w:t xml:space="preserve"> </w:t>
      </w:r>
      <w:r w:rsidR="006F5AB3">
        <w:rPr>
          <w:noProof/>
          <w:sz w:val="16"/>
          <w:szCs w:val="16"/>
          <w:lang w:val="sr-Cyrl-CS"/>
        </w:rPr>
        <w:t>информација</w:t>
      </w:r>
      <w:r w:rsidRPr="006F5AB3">
        <w:rPr>
          <w:noProof/>
          <w:sz w:val="16"/>
          <w:szCs w:val="16"/>
          <w:lang w:val="sr-Cyrl-CS"/>
        </w:rPr>
        <w:t xml:space="preserve"> </w:t>
      </w:r>
      <w:r w:rsidR="006F5AB3">
        <w:rPr>
          <w:noProof/>
          <w:sz w:val="16"/>
          <w:szCs w:val="16"/>
          <w:lang w:val="sr-Cyrl-CS"/>
        </w:rPr>
        <w:t>на</w:t>
      </w:r>
      <w:r w:rsidRPr="006F5AB3">
        <w:rPr>
          <w:noProof/>
          <w:sz w:val="16"/>
          <w:szCs w:val="16"/>
          <w:lang w:val="sr-Cyrl-CS"/>
        </w:rPr>
        <w:t xml:space="preserve"> </w:t>
      </w:r>
      <w:r w:rsidR="006F5AB3">
        <w:rPr>
          <w:noProof/>
          <w:sz w:val="16"/>
          <w:szCs w:val="16"/>
          <w:lang w:val="sr-Cyrl-CS"/>
        </w:rPr>
        <w:t>линку</w:t>
      </w:r>
      <w:r w:rsidRPr="006F5AB3">
        <w:rPr>
          <w:lang w:val="sr-Cyrl-CS"/>
        </w:rPr>
        <w:t xml:space="preserve"> </w:t>
      </w:r>
      <w:hyperlink r:id="rId1" w:history="1">
        <w:r w:rsidRPr="005174FA">
          <w:rPr>
            <w:sz w:val="16"/>
            <w:szCs w:val="16"/>
          </w:rPr>
          <w:t>https://www.iaea.org/services/review-missions/occupational-radiation-protection-appraisals-orpas</w:t>
        </w:r>
      </w:hyperlink>
      <w:r>
        <w:rPr>
          <w:sz w:val="16"/>
          <w:szCs w:val="16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582" w:rsidRDefault="007A35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1EA6" w:rsidRDefault="00231EA6">
    <w:pPr>
      <w:pStyle w:val="Header"/>
      <w:jc w:val="right"/>
    </w:pPr>
  </w:p>
  <w:p w:rsidR="00231EA6" w:rsidRDefault="00231E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1EA6" w:rsidRPr="00C4356A" w:rsidRDefault="00231EA6" w:rsidP="00C4356A">
    <w:pPr>
      <w:pStyle w:val="Header"/>
      <w:jc w:val="center"/>
      <w:rPr>
        <w:b/>
        <w:i/>
        <w:sz w:val="16"/>
        <w:szCs w:val="16"/>
        <w:lang w:val="hr-BA"/>
      </w:rPr>
    </w:pPr>
  </w:p>
  <w:p w:rsidR="00231EA6" w:rsidRPr="00EF6F4D" w:rsidRDefault="00405CF2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  <w:r>
      <w:rPr>
        <w:b/>
        <w:i/>
        <w:noProof/>
        <w:lang w:val="bs-Latn-BA" w:eastAsia="bs-Latn-BA"/>
      </w:rPr>
      <w:pict w14:anchorId="423B3C90">
        <v:shapetype id="_x0000_t202" coordsize="21600,21600" o:spt="202" path="m,l,21600r21600,l21600,xe">
          <v:stroke joinstyle="miter"/>
          <v:path gradientshapeok="t" o:connecttype="rect"/>
        </v:shapetype>
        <v:shape id="Text Box 9" o:spid="_x0000_s4101" type="#_x0000_t202" style="position:absolute;left:0;text-align:left;margin-left:267.8pt;margin-top:5.9pt;width:190.5pt;height:61.1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" stroked="f">
          <v:textbox>
            <w:txbxContent>
              <w:p w:rsidR="00231EA6" w:rsidRPr="002F1AEA" w:rsidRDefault="00231EA6" w:rsidP="00EF6F4D">
                <w:pPr>
                  <w:pStyle w:val="Header"/>
                  <w:tabs>
                    <w:tab w:val="clear" w:pos="4680"/>
                    <w:tab w:val="clear" w:pos="9360"/>
                    <w:tab w:val="left" w:pos="6282"/>
                  </w:tabs>
                  <w:jc w:val="center"/>
                  <w:rPr>
                    <w:b/>
                    <w:szCs w:val="24"/>
                    <w:lang w:val="hr-BA"/>
                  </w:rPr>
                </w:pPr>
                <w:r w:rsidRPr="002F1AEA">
                  <w:rPr>
                    <w:b/>
                    <w:szCs w:val="24"/>
                    <w:lang w:val="hr-BA"/>
                  </w:rPr>
                  <w:t>БОСНА И ХЕРЦЕГОВИНА</w:t>
                </w:r>
              </w:p>
              <w:p w:rsidR="00231EA6" w:rsidRPr="002F1AEA" w:rsidRDefault="00231EA6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 w:rsidRPr="002F1AEA">
                  <w:rPr>
                    <w:b/>
                    <w:sz w:val="20"/>
                    <w:szCs w:val="20"/>
                    <w:lang w:val="hr-BA"/>
                  </w:rPr>
                  <w:t>Државна регулаторна</w:t>
                </w:r>
              </w:p>
              <w:p w:rsidR="00231EA6" w:rsidRPr="002F1AEA" w:rsidRDefault="00231EA6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>
                  <w:rPr>
                    <w:b/>
                    <w:sz w:val="20"/>
                    <w:szCs w:val="20"/>
                    <w:lang w:val="hr-BA"/>
                  </w:rPr>
                  <w:t xml:space="preserve">aгенција за радијациону </w:t>
                </w:r>
                <w:r>
                  <w:rPr>
                    <w:b/>
                    <w:sz w:val="20"/>
                    <w:szCs w:val="20"/>
                    <w:lang w:val="sr-Cyrl-BA"/>
                  </w:rPr>
                  <w:t>и</w:t>
                </w:r>
              </w:p>
              <w:p w:rsidR="00231EA6" w:rsidRPr="002F1AEA" w:rsidRDefault="00231EA6" w:rsidP="00EF6F4D">
                <w:pPr>
                  <w:pStyle w:val="Header"/>
                  <w:jc w:val="center"/>
                  <w:rPr>
                    <w:b/>
                    <w:szCs w:val="24"/>
                    <w:lang w:val="hr-BA"/>
                  </w:rPr>
                </w:pPr>
                <w:r w:rsidRPr="002F1AEA">
                  <w:rPr>
                    <w:b/>
                    <w:sz w:val="20"/>
                    <w:szCs w:val="20"/>
                    <w:lang w:val="hr-BA"/>
                  </w:rPr>
                  <w:t>нуклеарну безбједност</w:t>
                </w:r>
              </w:p>
              <w:p w:rsidR="00231EA6" w:rsidRPr="002F1AEA" w:rsidRDefault="00231EA6" w:rsidP="00EF6F4D">
                <w:pPr>
                  <w:jc w:val="center"/>
                  <w:rPr>
                    <w:szCs w:val="24"/>
                  </w:rPr>
                </w:pPr>
              </w:p>
            </w:txbxContent>
          </v:textbox>
        </v:shape>
      </w:pict>
    </w:r>
    <w:r>
      <w:rPr>
        <w:b/>
        <w:i/>
        <w:noProof/>
        <w:lang w:val="bs-Latn-BA" w:eastAsia="bs-Latn-BA"/>
      </w:rPr>
      <w:pict w14:anchorId="23D42555">
        <v:shape id="Text Box 11" o:spid="_x0000_s4100" type="#_x0000_t202" style="position:absolute;left:0;text-align:left;margin-left:-.65pt;margin-top:5.9pt;width:187.45pt;height:55.4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" stroked="f">
          <v:textbox>
            <w:txbxContent>
              <w:p w:rsidR="00231EA6" w:rsidRPr="00D46D4E" w:rsidRDefault="00231EA6" w:rsidP="00EF6F4D">
                <w:pPr>
                  <w:pStyle w:val="Header"/>
                  <w:tabs>
                    <w:tab w:val="clear" w:pos="4680"/>
                    <w:tab w:val="clear" w:pos="9360"/>
                    <w:tab w:val="left" w:pos="6282"/>
                  </w:tabs>
                  <w:jc w:val="center"/>
                  <w:rPr>
                    <w:b/>
                    <w:szCs w:val="24"/>
                    <w:lang w:val="hr-BA"/>
                  </w:rPr>
                </w:pPr>
                <w:r w:rsidRPr="00D46D4E">
                  <w:rPr>
                    <w:b/>
                    <w:szCs w:val="24"/>
                    <w:lang w:val="hr-BA"/>
                  </w:rPr>
                  <w:t>BOSNA I HERCEGOVINA</w:t>
                </w:r>
              </w:p>
              <w:p w:rsidR="00231EA6" w:rsidRPr="00D46D4E" w:rsidRDefault="00231EA6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 w:rsidRPr="00D46D4E">
                  <w:rPr>
                    <w:b/>
                    <w:sz w:val="20"/>
                    <w:szCs w:val="20"/>
                    <w:lang w:val="hr-BA"/>
                  </w:rPr>
                  <w:t xml:space="preserve">Državna regulatorna/regulativna </w:t>
                </w:r>
              </w:p>
              <w:p w:rsidR="00231EA6" w:rsidRPr="00D46D4E" w:rsidRDefault="00231EA6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 w:rsidRPr="00D46D4E">
                  <w:rPr>
                    <w:b/>
                    <w:sz w:val="20"/>
                    <w:szCs w:val="20"/>
                    <w:lang w:val="hr-BA"/>
                  </w:rPr>
                  <w:t xml:space="preserve">agencija  za radijacijsku i </w:t>
                </w:r>
              </w:p>
              <w:p w:rsidR="00231EA6" w:rsidRPr="00D46D4E" w:rsidRDefault="00231EA6" w:rsidP="00EF6F4D">
                <w:pPr>
                  <w:pStyle w:val="Header"/>
                  <w:jc w:val="center"/>
                  <w:rPr>
                    <w:sz w:val="20"/>
                    <w:szCs w:val="20"/>
                  </w:rPr>
                </w:pPr>
                <w:r w:rsidRPr="00D46D4E">
                  <w:rPr>
                    <w:b/>
                    <w:sz w:val="20"/>
                    <w:szCs w:val="20"/>
                    <w:lang w:val="hr-BA"/>
                  </w:rPr>
                  <w:t>nuklearnu sigurnost</w:t>
                </w:r>
              </w:p>
            </w:txbxContent>
          </v:textbox>
        </v:shape>
      </w:pict>
    </w:r>
    <w:r w:rsidR="00231EA6" w:rsidRPr="00EF6F4D">
      <w:rPr>
        <w:b/>
        <w:i/>
        <w:noProof/>
        <w:lang w:val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0" t="0" r="8890" b="0"/>
          <wp:wrapNone/>
          <wp:docPr id="20" name="Picture 1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31EA6" w:rsidRPr="00EF6F4D">
      <w:rPr>
        <w:b/>
        <w:i/>
        <w:lang w:val="hr-BA"/>
      </w:rPr>
      <w:tab/>
    </w:r>
  </w:p>
  <w:p w:rsidR="00231EA6" w:rsidRPr="00EF6F4D" w:rsidRDefault="00231EA6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</w:p>
  <w:p w:rsidR="00231EA6" w:rsidRPr="00EF6F4D" w:rsidRDefault="00231EA6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</w:p>
  <w:p w:rsidR="00231EA6" w:rsidRPr="00EF6F4D" w:rsidRDefault="00231EA6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</w:p>
  <w:p w:rsidR="00231EA6" w:rsidRPr="00EF6F4D" w:rsidRDefault="00231EA6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sz w:val="16"/>
        <w:szCs w:val="16"/>
        <w:lang w:val="hr-BA"/>
      </w:rPr>
    </w:pPr>
  </w:p>
  <w:p w:rsidR="00231EA6" w:rsidRPr="00EF6F4D" w:rsidRDefault="00405CF2" w:rsidP="00EF6F4D">
    <w:pPr>
      <w:tabs>
        <w:tab w:val="center" w:pos="4680"/>
        <w:tab w:val="right" w:pos="9360"/>
      </w:tabs>
      <w:spacing w:line="240" w:lineRule="auto"/>
      <w:jc w:val="center"/>
      <w:rPr>
        <w:sz w:val="20"/>
        <w:szCs w:val="20"/>
      </w:rPr>
    </w:pPr>
    <w:r>
      <w:rPr>
        <w:b/>
        <w:i/>
        <w:noProof/>
        <w:lang w:val="bs-Latn-BA" w:eastAsia="bs-Latn-BA"/>
      </w:rPr>
      <w:pict w14:anchorId="609CC568"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Arrow Connector 37" o:spid="_x0000_s4099" type="#_x0000_t32" style="position:absolute;left:0;text-align:left;margin-left:-9.7pt;margin-top:10.15pt;width:468pt;height:0;z-index:251665408;visibility:visible;mso-wrap-distance-top:-1e-4mm;mso-wrap-distance-bottom:-1e-4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" adj="-2875,-1,-2875"/>
      </w:pict>
    </w:r>
    <w:r w:rsidR="00231EA6" w:rsidRPr="00EF6F4D">
      <w:rPr>
        <w:b/>
        <w:sz w:val="20"/>
        <w:szCs w:val="20"/>
        <w:lang w:val="hr-BA"/>
      </w:rPr>
      <w:t>State Regulatory Agency for Radiation and Nuclear Safety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56B35"/>
    <w:multiLevelType w:val="hybridMultilevel"/>
    <w:tmpl w:val="3A3A4AA8"/>
    <w:lvl w:ilvl="0" w:tplc="AB1CC2F4">
      <w:start w:val="1"/>
      <w:numFmt w:val="decimal"/>
      <w:lvlText w:val="%1)"/>
      <w:lvlJc w:val="left"/>
      <w:pPr>
        <w:ind w:left="77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94" w:hanging="360"/>
      </w:pPr>
    </w:lvl>
    <w:lvl w:ilvl="2" w:tplc="141A001B" w:tentative="1">
      <w:start w:val="1"/>
      <w:numFmt w:val="lowerRoman"/>
      <w:lvlText w:val="%3."/>
      <w:lvlJc w:val="right"/>
      <w:pPr>
        <w:ind w:left="2214" w:hanging="180"/>
      </w:pPr>
    </w:lvl>
    <w:lvl w:ilvl="3" w:tplc="141A000F" w:tentative="1">
      <w:start w:val="1"/>
      <w:numFmt w:val="decimal"/>
      <w:lvlText w:val="%4."/>
      <w:lvlJc w:val="left"/>
      <w:pPr>
        <w:ind w:left="2934" w:hanging="360"/>
      </w:pPr>
    </w:lvl>
    <w:lvl w:ilvl="4" w:tplc="141A0019" w:tentative="1">
      <w:start w:val="1"/>
      <w:numFmt w:val="lowerLetter"/>
      <w:lvlText w:val="%5."/>
      <w:lvlJc w:val="left"/>
      <w:pPr>
        <w:ind w:left="3654" w:hanging="360"/>
      </w:pPr>
    </w:lvl>
    <w:lvl w:ilvl="5" w:tplc="141A001B" w:tentative="1">
      <w:start w:val="1"/>
      <w:numFmt w:val="lowerRoman"/>
      <w:lvlText w:val="%6."/>
      <w:lvlJc w:val="right"/>
      <w:pPr>
        <w:ind w:left="4374" w:hanging="180"/>
      </w:pPr>
    </w:lvl>
    <w:lvl w:ilvl="6" w:tplc="141A000F" w:tentative="1">
      <w:start w:val="1"/>
      <w:numFmt w:val="decimal"/>
      <w:lvlText w:val="%7."/>
      <w:lvlJc w:val="left"/>
      <w:pPr>
        <w:ind w:left="5094" w:hanging="360"/>
      </w:pPr>
    </w:lvl>
    <w:lvl w:ilvl="7" w:tplc="141A0019" w:tentative="1">
      <w:start w:val="1"/>
      <w:numFmt w:val="lowerLetter"/>
      <w:lvlText w:val="%8."/>
      <w:lvlJc w:val="left"/>
      <w:pPr>
        <w:ind w:left="5814" w:hanging="360"/>
      </w:pPr>
    </w:lvl>
    <w:lvl w:ilvl="8" w:tplc="141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116F7723"/>
    <w:multiLevelType w:val="hybridMultilevel"/>
    <w:tmpl w:val="3A3A4AA8"/>
    <w:lvl w:ilvl="0" w:tplc="AB1CC2F4">
      <w:start w:val="1"/>
      <w:numFmt w:val="decimal"/>
      <w:lvlText w:val="%1)"/>
      <w:lvlJc w:val="left"/>
      <w:pPr>
        <w:ind w:left="77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94" w:hanging="360"/>
      </w:pPr>
    </w:lvl>
    <w:lvl w:ilvl="2" w:tplc="141A001B" w:tentative="1">
      <w:start w:val="1"/>
      <w:numFmt w:val="lowerRoman"/>
      <w:lvlText w:val="%3."/>
      <w:lvlJc w:val="right"/>
      <w:pPr>
        <w:ind w:left="2214" w:hanging="180"/>
      </w:pPr>
    </w:lvl>
    <w:lvl w:ilvl="3" w:tplc="141A000F" w:tentative="1">
      <w:start w:val="1"/>
      <w:numFmt w:val="decimal"/>
      <w:lvlText w:val="%4."/>
      <w:lvlJc w:val="left"/>
      <w:pPr>
        <w:ind w:left="2934" w:hanging="360"/>
      </w:pPr>
    </w:lvl>
    <w:lvl w:ilvl="4" w:tplc="141A0019" w:tentative="1">
      <w:start w:val="1"/>
      <w:numFmt w:val="lowerLetter"/>
      <w:lvlText w:val="%5."/>
      <w:lvlJc w:val="left"/>
      <w:pPr>
        <w:ind w:left="3654" w:hanging="360"/>
      </w:pPr>
    </w:lvl>
    <w:lvl w:ilvl="5" w:tplc="141A001B" w:tentative="1">
      <w:start w:val="1"/>
      <w:numFmt w:val="lowerRoman"/>
      <w:lvlText w:val="%6."/>
      <w:lvlJc w:val="right"/>
      <w:pPr>
        <w:ind w:left="4374" w:hanging="180"/>
      </w:pPr>
    </w:lvl>
    <w:lvl w:ilvl="6" w:tplc="141A000F" w:tentative="1">
      <w:start w:val="1"/>
      <w:numFmt w:val="decimal"/>
      <w:lvlText w:val="%7."/>
      <w:lvlJc w:val="left"/>
      <w:pPr>
        <w:ind w:left="5094" w:hanging="360"/>
      </w:pPr>
    </w:lvl>
    <w:lvl w:ilvl="7" w:tplc="141A0019" w:tentative="1">
      <w:start w:val="1"/>
      <w:numFmt w:val="lowerLetter"/>
      <w:lvlText w:val="%8."/>
      <w:lvlJc w:val="left"/>
      <w:pPr>
        <w:ind w:left="5814" w:hanging="360"/>
      </w:pPr>
    </w:lvl>
    <w:lvl w:ilvl="8" w:tplc="141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" w15:restartNumberingAfterBreak="0">
    <w:nsid w:val="13C93DA9"/>
    <w:multiLevelType w:val="hybridMultilevel"/>
    <w:tmpl w:val="A882EF58"/>
    <w:lvl w:ilvl="0" w:tplc="19F05138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A7CA5"/>
    <w:multiLevelType w:val="hybridMultilevel"/>
    <w:tmpl w:val="3968AA7C"/>
    <w:lvl w:ilvl="0" w:tplc="19F05138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00B0E"/>
    <w:multiLevelType w:val="hybridMultilevel"/>
    <w:tmpl w:val="22C8A1C6"/>
    <w:lvl w:ilvl="0" w:tplc="2BE091A6">
      <w:start w:val="1"/>
      <w:numFmt w:val="decimal"/>
      <w:pStyle w:val="Heading4"/>
      <w:lvlText w:val="3.1.%1"/>
      <w:lvlJc w:val="left"/>
      <w:pPr>
        <w:ind w:left="720" w:hanging="360"/>
      </w:pPr>
      <w:rPr>
        <w:rFonts w:hint="default"/>
      </w:rPr>
    </w:lvl>
    <w:lvl w:ilvl="1" w:tplc="141A0003" w:tentative="1">
      <w:start w:val="1"/>
      <w:numFmt w:val="lowerLetter"/>
      <w:lvlText w:val="%2."/>
      <w:lvlJc w:val="left"/>
      <w:pPr>
        <w:ind w:left="1440" w:hanging="360"/>
      </w:pPr>
    </w:lvl>
    <w:lvl w:ilvl="2" w:tplc="141A0005" w:tentative="1">
      <w:start w:val="1"/>
      <w:numFmt w:val="lowerRoman"/>
      <w:lvlText w:val="%3."/>
      <w:lvlJc w:val="right"/>
      <w:pPr>
        <w:ind w:left="2160" w:hanging="180"/>
      </w:pPr>
    </w:lvl>
    <w:lvl w:ilvl="3" w:tplc="141A0001" w:tentative="1">
      <w:start w:val="1"/>
      <w:numFmt w:val="decimal"/>
      <w:lvlText w:val="%4."/>
      <w:lvlJc w:val="left"/>
      <w:pPr>
        <w:ind w:left="2880" w:hanging="360"/>
      </w:pPr>
    </w:lvl>
    <w:lvl w:ilvl="4" w:tplc="141A0003" w:tentative="1">
      <w:start w:val="1"/>
      <w:numFmt w:val="lowerLetter"/>
      <w:lvlText w:val="%5."/>
      <w:lvlJc w:val="left"/>
      <w:pPr>
        <w:ind w:left="3600" w:hanging="360"/>
      </w:pPr>
    </w:lvl>
    <w:lvl w:ilvl="5" w:tplc="141A0005" w:tentative="1">
      <w:start w:val="1"/>
      <w:numFmt w:val="lowerRoman"/>
      <w:lvlText w:val="%6."/>
      <w:lvlJc w:val="right"/>
      <w:pPr>
        <w:ind w:left="4320" w:hanging="180"/>
      </w:pPr>
    </w:lvl>
    <w:lvl w:ilvl="6" w:tplc="141A0001" w:tentative="1">
      <w:start w:val="1"/>
      <w:numFmt w:val="decimal"/>
      <w:lvlText w:val="%7."/>
      <w:lvlJc w:val="left"/>
      <w:pPr>
        <w:ind w:left="5040" w:hanging="360"/>
      </w:pPr>
    </w:lvl>
    <w:lvl w:ilvl="7" w:tplc="141A0003" w:tentative="1">
      <w:start w:val="1"/>
      <w:numFmt w:val="lowerLetter"/>
      <w:lvlText w:val="%8."/>
      <w:lvlJc w:val="left"/>
      <w:pPr>
        <w:ind w:left="5760" w:hanging="360"/>
      </w:pPr>
    </w:lvl>
    <w:lvl w:ilvl="8" w:tplc="141A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B2CF8"/>
    <w:multiLevelType w:val="hybridMultilevel"/>
    <w:tmpl w:val="D624A5E8"/>
    <w:lvl w:ilvl="0" w:tplc="19F05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760F9F"/>
    <w:multiLevelType w:val="hybridMultilevel"/>
    <w:tmpl w:val="454A8E84"/>
    <w:lvl w:ilvl="0" w:tplc="141A001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1A0019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141A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9004C"/>
    <w:multiLevelType w:val="hybridMultilevel"/>
    <w:tmpl w:val="8E944F3A"/>
    <w:lvl w:ilvl="0" w:tplc="2BE091A6">
      <w:start w:val="1"/>
      <w:numFmt w:val="decimal"/>
      <w:lvlText w:val="%1)"/>
      <w:lvlJc w:val="left"/>
      <w:pPr>
        <w:ind w:left="720" w:hanging="360"/>
      </w:pPr>
    </w:lvl>
    <w:lvl w:ilvl="1" w:tplc="141A0003" w:tentative="1">
      <w:start w:val="1"/>
      <w:numFmt w:val="lowerLetter"/>
      <w:lvlText w:val="%2."/>
      <w:lvlJc w:val="left"/>
      <w:pPr>
        <w:ind w:left="1440" w:hanging="360"/>
      </w:pPr>
    </w:lvl>
    <w:lvl w:ilvl="2" w:tplc="141A0005" w:tentative="1">
      <w:start w:val="1"/>
      <w:numFmt w:val="lowerRoman"/>
      <w:lvlText w:val="%3."/>
      <w:lvlJc w:val="right"/>
      <w:pPr>
        <w:ind w:left="2160" w:hanging="180"/>
      </w:pPr>
    </w:lvl>
    <w:lvl w:ilvl="3" w:tplc="141A0001" w:tentative="1">
      <w:start w:val="1"/>
      <w:numFmt w:val="decimal"/>
      <w:lvlText w:val="%4."/>
      <w:lvlJc w:val="left"/>
      <w:pPr>
        <w:ind w:left="2880" w:hanging="360"/>
      </w:pPr>
    </w:lvl>
    <w:lvl w:ilvl="4" w:tplc="141A0003" w:tentative="1">
      <w:start w:val="1"/>
      <w:numFmt w:val="lowerLetter"/>
      <w:lvlText w:val="%5."/>
      <w:lvlJc w:val="left"/>
      <w:pPr>
        <w:ind w:left="3600" w:hanging="360"/>
      </w:pPr>
    </w:lvl>
    <w:lvl w:ilvl="5" w:tplc="141A0005" w:tentative="1">
      <w:start w:val="1"/>
      <w:numFmt w:val="lowerRoman"/>
      <w:lvlText w:val="%6."/>
      <w:lvlJc w:val="right"/>
      <w:pPr>
        <w:ind w:left="4320" w:hanging="180"/>
      </w:pPr>
    </w:lvl>
    <w:lvl w:ilvl="6" w:tplc="141A0001" w:tentative="1">
      <w:start w:val="1"/>
      <w:numFmt w:val="decimal"/>
      <w:lvlText w:val="%7."/>
      <w:lvlJc w:val="left"/>
      <w:pPr>
        <w:ind w:left="5040" w:hanging="360"/>
      </w:pPr>
    </w:lvl>
    <w:lvl w:ilvl="7" w:tplc="141A0003" w:tentative="1">
      <w:start w:val="1"/>
      <w:numFmt w:val="lowerLetter"/>
      <w:lvlText w:val="%8."/>
      <w:lvlJc w:val="left"/>
      <w:pPr>
        <w:ind w:left="5760" w:hanging="360"/>
      </w:pPr>
    </w:lvl>
    <w:lvl w:ilvl="8" w:tplc="141A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3F6E1D"/>
    <w:multiLevelType w:val="hybridMultilevel"/>
    <w:tmpl w:val="E820D598"/>
    <w:lvl w:ilvl="0" w:tplc="EF123B7A">
      <w:start w:val="1"/>
      <w:numFmt w:val="decimal"/>
      <w:lvlText w:val="%1."/>
      <w:lvlJc w:val="left"/>
      <w:pPr>
        <w:ind w:left="720" w:hanging="360"/>
      </w:p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>
      <w:start w:val="1"/>
      <w:numFmt w:val="lowerRoman"/>
      <w:lvlText w:val="%3."/>
      <w:lvlJc w:val="right"/>
      <w:pPr>
        <w:ind w:left="2160" w:hanging="180"/>
      </w:pPr>
    </w:lvl>
    <w:lvl w:ilvl="3" w:tplc="141A000F">
      <w:start w:val="1"/>
      <w:numFmt w:val="decimal"/>
      <w:lvlText w:val="%4."/>
      <w:lvlJc w:val="left"/>
      <w:pPr>
        <w:ind w:left="2880" w:hanging="360"/>
      </w:pPr>
    </w:lvl>
    <w:lvl w:ilvl="4" w:tplc="141A0019">
      <w:start w:val="1"/>
      <w:numFmt w:val="lowerLetter"/>
      <w:lvlText w:val="%5."/>
      <w:lvlJc w:val="left"/>
      <w:pPr>
        <w:ind w:left="3600" w:hanging="360"/>
      </w:pPr>
    </w:lvl>
    <w:lvl w:ilvl="5" w:tplc="141A001B">
      <w:start w:val="1"/>
      <w:numFmt w:val="lowerRoman"/>
      <w:lvlText w:val="%6."/>
      <w:lvlJc w:val="right"/>
      <w:pPr>
        <w:ind w:left="4320" w:hanging="180"/>
      </w:pPr>
    </w:lvl>
    <w:lvl w:ilvl="6" w:tplc="141A000F">
      <w:start w:val="1"/>
      <w:numFmt w:val="decimal"/>
      <w:lvlText w:val="%7."/>
      <w:lvlJc w:val="left"/>
      <w:pPr>
        <w:ind w:left="5040" w:hanging="360"/>
      </w:pPr>
    </w:lvl>
    <w:lvl w:ilvl="7" w:tplc="141A0019">
      <w:start w:val="1"/>
      <w:numFmt w:val="lowerLetter"/>
      <w:lvlText w:val="%8."/>
      <w:lvlJc w:val="left"/>
      <w:pPr>
        <w:ind w:left="5760" w:hanging="360"/>
      </w:pPr>
    </w:lvl>
    <w:lvl w:ilvl="8" w:tplc="1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053556"/>
    <w:multiLevelType w:val="hybridMultilevel"/>
    <w:tmpl w:val="B46ABE56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07E8E"/>
    <w:multiLevelType w:val="hybridMultilevel"/>
    <w:tmpl w:val="C38C67A2"/>
    <w:lvl w:ilvl="0" w:tplc="ADF06960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D70A41BE">
      <w:numFmt w:val="bullet"/>
      <w:lvlText w:val="•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8958C1"/>
    <w:multiLevelType w:val="hybridMultilevel"/>
    <w:tmpl w:val="5D56368E"/>
    <w:lvl w:ilvl="0" w:tplc="A98836E6">
      <w:start w:val="1"/>
      <w:numFmt w:val="decimal"/>
      <w:lvlText w:val="%1)"/>
      <w:lvlJc w:val="left"/>
      <w:pPr>
        <w:ind w:left="720" w:hanging="360"/>
      </w:pPr>
    </w:lvl>
    <w:lvl w:ilvl="1" w:tplc="2BE091A6">
      <w:start w:val="1"/>
      <w:numFmt w:val="lowerLetter"/>
      <w:lvlText w:val="%2."/>
      <w:lvlJc w:val="left"/>
      <w:pPr>
        <w:ind w:left="1440" w:hanging="360"/>
      </w:pPr>
    </w:lvl>
    <w:lvl w:ilvl="2" w:tplc="141A0005">
      <w:start w:val="1"/>
      <w:numFmt w:val="lowerRoman"/>
      <w:lvlText w:val="%3."/>
      <w:lvlJc w:val="right"/>
      <w:pPr>
        <w:ind w:left="2160" w:hanging="180"/>
      </w:pPr>
    </w:lvl>
    <w:lvl w:ilvl="3" w:tplc="141A0001">
      <w:start w:val="1"/>
      <w:numFmt w:val="decimal"/>
      <w:lvlText w:val="%4."/>
      <w:lvlJc w:val="left"/>
      <w:pPr>
        <w:ind w:left="2880" w:hanging="360"/>
      </w:pPr>
    </w:lvl>
    <w:lvl w:ilvl="4" w:tplc="141A0003">
      <w:start w:val="1"/>
      <w:numFmt w:val="lowerLetter"/>
      <w:lvlText w:val="%5."/>
      <w:lvlJc w:val="left"/>
      <w:pPr>
        <w:ind w:left="3600" w:hanging="360"/>
      </w:pPr>
    </w:lvl>
    <w:lvl w:ilvl="5" w:tplc="141A0005">
      <w:start w:val="1"/>
      <w:numFmt w:val="lowerRoman"/>
      <w:lvlText w:val="%6."/>
      <w:lvlJc w:val="right"/>
      <w:pPr>
        <w:ind w:left="4320" w:hanging="180"/>
      </w:pPr>
    </w:lvl>
    <w:lvl w:ilvl="6" w:tplc="141A0001">
      <w:start w:val="1"/>
      <w:numFmt w:val="decimal"/>
      <w:lvlText w:val="%7."/>
      <w:lvlJc w:val="left"/>
      <w:pPr>
        <w:ind w:left="5040" w:hanging="360"/>
      </w:pPr>
    </w:lvl>
    <w:lvl w:ilvl="7" w:tplc="141A0003">
      <w:start w:val="1"/>
      <w:numFmt w:val="lowerLetter"/>
      <w:lvlText w:val="%8."/>
      <w:lvlJc w:val="left"/>
      <w:pPr>
        <w:ind w:left="5760" w:hanging="360"/>
      </w:pPr>
    </w:lvl>
    <w:lvl w:ilvl="8" w:tplc="141A0005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27D52"/>
    <w:multiLevelType w:val="multilevel"/>
    <w:tmpl w:val="528088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9650782"/>
    <w:multiLevelType w:val="multilevel"/>
    <w:tmpl w:val="D6562A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BF27F80"/>
    <w:multiLevelType w:val="hybridMultilevel"/>
    <w:tmpl w:val="14765C56"/>
    <w:lvl w:ilvl="0" w:tplc="B0B21E94">
      <w:start w:val="1"/>
      <w:numFmt w:val="decimal"/>
      <w:lvlText w:val="%1)"/>
      <w:lvlJc w:val="left"/>
      <w:pPr>
        <w:ind w:left="720" w:hanging="360"/>
      </w:pPr>
    </w:lvl>
    <w:lvl w:ilvl="1" w:tplc="6ED8D52A" w:tentative="1">
      <w:start w:val="1"/>
      <w:numFmt w:val="lowerLetter"/>
      <w:lvlText w:val="%2."/>
      <w:lvlJc w:val="left"/>
      <w:pPr>
        <w:ind w:left="1440" w:hanging="360"/>
      </w:pPr>
    </w:lvl>
    <w:lvl w:ilvl="2" w:tplc="62C6C2AA" w:tentative="1">
      <w:start w:val="1"/>
      <w:numFmt w:val="lowerRoman"/>
      <w:lvlText w:val="%3."/>
      <w:lvlJc w:val="right"/>
      <w:pPr>
        <w:ind w:left="2160" w:hanging="180"/>
      </w:pPr>
    </w:lvl>
    <w:lvl w:ilvl="3" w:tplc="9A287C04" w:tentative="1">
      <w:start w:val="1"/>
      <w:numFmt w:val="decimal"/>
      <w:lvlText w:val="%4."/>
      <w:lvlJc w:val="left"/>
      <w:pPr>
        <w:ind w:left="2880" w:hanging="360"/>
      </w:pPr>
    </w:lvl>
    <w:lvl w:ilvl="4" w:tplc="0A62BA12" w:tentative="1">
      <w:start w:val="1"/>
      <w:numFmt w:val="lowerLetter"/>
      <w:lvlText w:val="%5."/>
      <w:lvlJc w:val="left"/>
      <w:pPr>
        <w:ind w:left="3600" w:hanging="360"/>
      </w:pPr>
    </w:lvl>
    <w:lvl w:ilvl="5" w:tplc="C67E8594" w:tentative="1">
      <w:start w:val="1"/>
      <w:numFmt w:val="lowerRoman"/>
      <w:lvlText w:val="%6."/>
      <w:lvlJc w:val="right"/>
      <w:pPr>
        <w:ind w:left="4320" w:hanging="180"/>
      </w:pPr>
    </w:lvl>
    <w:lvl w:ilvl="6" w:tplc="FBF0EDA0" w:tentative="1">
      <w:start w:val="1"/>
      <w:numFmt w:val="decimal"/>
      <w:lvlText w:val="%7."/>
      <w:lvlJc w:val="left"/>
      <w:pPr>
        <w:ind w:left="5040" w:hanging="360"/>
      </w:pPr>
    </w:lvl>
    <w:lvl w:ilvl="7" w:tplc="C3202014" w:tentative="1">
      <w:start w:val="1"/>
      <w:numFmt w:val="lowerLetter"/>
      <w:lvlText w:val="%8."/>
      <w:lvlJc w:val="left"/>
      <w:pPr>
        <w:ind w:left="5760" w:hanging="360"/>
      </w:pPr>
    </w:lvl>
    <w:lvl w:ilvl="8" w:tplc="FFCAAF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22174B"/>
    <w:multiLevelType w:val="hybridMultilevel"/>
    <w:tmpl w:val="8EBC639A"/>
    <w:lvl w:ilvl="0" w:tplc="13E498F2">
      <w:start w:val="1"/>
      <w:numFmt w:val="decimal"/>
      <w:lvlText w:val="%1)"/>
      <w:lvlJc w:val="left"/>
      <w:pPr>
        <w:ind w:left="720" w:hanging="360"/>
      </w:pPr>
    </w:lvl>
    <w:lvl w:ilvl="1" w:tplc="FA901BB6" w:tentative="1">
      <w:start w:val="1"/>
      <w:numFmt w:val="lowerLetter"/>
      <w:lvlText w:val="%2."/>
      <w:lvlJc w:val="left"/>
      <w:pPr>
        <w:ind w:left="1440" w:hanging="360"/>
      </w:pPr>
    </w:lvl>
    <w:lvl w:ilvl="2" w:tplc="9A5C61EA" w:tentative="1">
      <w:start w:val="1"/>
      <w:numFmt w:val="lowerRoman"/>
      <w:lvlText w:val="%3."/>
      <w:lvlJc w:val="right"/>
      <w:pPr>
        <w:ind w:left="2160" w:hanging="180"/>
      </w:pPr>
    </w:lvl>
    <w:lvl w:ilvl="3" w:tplc="E42627FA" w:tentative="1">
      <w:start w:val="1"/>
      <w:numFmt w:val="decimal"/>
      <w:lvlText w:val="%4."/>
      <w:lvlJc w:val="left"/>
      <w:pPr>
        <w:ind w:left="2880" w:hanging="360"/>
      </w:pPr>
    </w:lvl>
    <w:lvl w:ilvl="4" w:tplc="1318D960" w:tentative="1">
      <w:start w:val="1"/>
      <w:numFmt w:val="lowerLetter"/>
      <w:lvlText w:val="%5."/>
      <w:lvlJc w:val="left"/>
      <w:pPr>
        <w:ind w:left="3600" w:hanging="360"/>
      </w:pPr>
    </w:lvl>
    <w:lvl w:ilvl="5" w:tplc="C43CCB10" w:tentative="1">
      <w:start w:val="1"/>
      <w:numFmt w:val="lowerRoman"/>
      <w:lvlText w:val="%6."/>
      <w:lvlJc w:val="right"/>
      <w:pPr>
        <w:ind w:left="4320" w:hanging="180"/>
      </w:pPr>
    </w:lvl>
    <w:lvl w:ilvl="6" w:tplc="C7B295E0" w:tentative="1">
      <w:start w:val="1"/>
      <w:numFmt w:val="decimal"/>
      <w:lvlText w:val="%7."/>
      <w:lvlJc w:val="left"/>
      <w:pPr>
        <w:ind w:left="5040" w:hanging="360"/>
      </w:pPr>
    </w:lvl>
    <w:lvl w:ilvl="7" w:tplc="52E20CAA" w:tentative="1">
      <w:start w:val="1"/>
      <w:numFmt w:val="lowerLetter"/>
      <w:lvlText w:val="%8."/>
      <w:lvlJc w:val="left"/>
      <w:pPr>
        <w:ind w:left="5760" w:hanging="360"/>
      </w:pPr>
    </w:lvl>
    <w:lvl w:ilvl="8" w:tplc="1654FB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EE3DD0"/>
    <w:multiLevelType w:val="hybridMultilevel"/>
    <w:tmpl w:val="0A246444"/>
    <w:lvl w:ilvl="0" w:tplc="CB9EE01A">
      <w:start w:val="1"/>
      <w:numFmt w:val="decimal"/>
      <w:lvlText w:val="%1)"/>
      <w:lvlJc w:val="left"/>
      <w:pPr>
        <w:ind w:left="720" w:hanging="360"/>
      </w:pPr>
    </w:lvl>
    <w:lvl w:ilvl="1" w:tplc="C268C60C" w:tentative="1">
      <w:start w:val="1"/>
      <w:numFmt w:val="lowerLetter"/>
      <w:lvlText w:val="%2."/>
      <w:lvlJc w:val="left"/>
      <w:pPr>
        <w:ind w:left="1440" w:hanging="360"/>
      </w:pPr>
    </w:lvl>
    <w:lvl w:ilvl="2" w:tplc="4CB631E0" w:tentative="1">
      <w:start w:val="1"/>
      <w:numFmt w:val="lowerRoman"/>
      <w:lvlText w:val="%3."/>
      <w:lvlJc w:val="right"/>
      <w:pPr>
        <w:ind w:left="2160" w:hanging="180"/>
      </w:pPr>
    </w:lvl>
    <w:lvl w:ilvl="3" w:tplc="D64A7B44" w:tentative="1">
      <w:start w:val="1"/>
      <w:numFmt w:val="decimal"/>
      <w:lvlText w:val="%4."/>
      <w:lvlJc w:val="left"/>
      <w:pPr>
        <w:ind w:left="2880" w:hanging="360"/>
      </w:pPr>
    </w:lvl>
    <w:lvl w:ilvl="4" w:tplc="834EE876" w:tentative="1">
      <w:start w:val="1"/>
      <w:numFmt w:val="lowerLetter"/>
      <w:lvlText w:val="%5."/>
      <w:lvlJc w:val="left"/>
      <w:pPr>
        <w:ind w:left="3600" w:hanging="360"/>
      </w:pPr>
    </w:lvl>
    <w:lvl w:ilvl="5" w:tplc="98BE3F9E" w:tentative="1">
      <w:start w:val="1"/>
      <w:numFmt w:val="lowerRoman"/>
      <w:lvlText w:val="%6."/>
      <w:lvlJc w:val="right"/>
      <w:pPr>
        <w:ind w:left="4320" w:hanging="180"/>
      </w:pPr>
    </w:lvl>
    <w:lvl w:ilvl="6" w:tplc="1486B5CE" w:tentative="1">
      <w:start w:val="1"/>
      <w:numFmt w:val="decimal"/>
      <w:lvlText w:val="%7."/>
      <w:lvlJc w:val="left"/>
      <w:pPr>
        <w:ind w:left="5040" w:hanging="360"/>
      </w:pPr>
    </w:lvl>
    <w:lvl w:ilvl="7" w:tplc="16BED7F6" w:tentative="1">
      <w:start w:val="1"/>
      <w:numFmt w:val="lowerLetter"/>
      <w:lvlText w:val="%8."/>
      <w:lvlJc w:val="left"/>
      <w:pPr>
        <w:ind w:left="5760" w:hanging="360"/>
      </w:pPr>
    </w:lvl>
    <w:lvl w:ilvl="8" w:tplc="72FA5E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D90526"/>
    <w:multiLevelType w:val="hybridMultilevel"/>
    <w:tmpl w:val="073CE9E2"/>
    <w:lvl w:ilvl="0" w:tplc="A9743554">
      <w:start w:val="1"/>
      <w:numFmt w:val="decimal"/>
      <w:lvlText w:val="%1)"/>
      <w:lvlJc w:val="left"/>
      <w:pPr>
        <w:ind w:left="720" w:hanging="360"/>
      </w:pPr>
    </w:lvl>
    <w:lvl w:ilvl="1" w:tplc="2C2037BC" w:tentative="1">
      <w:start w:val="1"/>
      <w:numFmt w:val="lowerLetter"/>
      <w:lvlText w:val="%2."/>
      <w:lvlJc w:val="left"/>
      <w:pPr>
        <w:ind w:left="1440" w:hanging="360"/>
      </w:pPr>
    </w:lvl>
    <w:lvl w:ilvl="2" w:tplc="90E2D2A0" w:tentative="1">
      <w:start w:val="1"/>
      <w:numFmt w:val="lowerRoman"/>
      <w:lvlText w:val="%3."/>
      <w:lvlJc w:val="right"/>
      <w:pPr>
        <w:ind w:left="2160" w:hanging="180"/>
      </w:pPr>
    </w:lvl>
    <w:lvl w:ilvl="3" w:tplc="C2B2AA9C" w:tentative="1">
      <w:start w:val="1"/>
      <w:numFmt w:val="decimal"/>
      <w:lvlText w:val="%4."/>
      <w:lvlJc w:val="left"/>
      <w:pPr>
        <w:ind w:left="2880" w:hanging="360"/>
      </w:pPr>
    </w:lvl>
    <w:lvl w:ilvl="4" w:tplc="C47C6870" w:tentative="1">
      <w:start w:val="1"/>
      <w:numFmt w:val="lowerLetter"/>
      <w:lvlText w:val="%5."/>
      <w:lvlJc w:val="left"/>
      <w:pPr>
        <w:ind w:left="3600" w:hanging="360"/>
      </w:pPr>
    </w:lvl>
    <w:lvl w:ilvl="5" w:tplc="F2A8A45C" w:tentative="1">
      <w:start w:val="1"/>
      <w:numFmt w:val="lowerRoman"/>
      <w:lvlText w:val="%6."/>
      <w:lvlJc w:val="right"/>
      <w:pPr>
        <w:ind w:left="4320" w:hanging="180"/>
      </w:pPr>
    </w:lvl>
    <w:lvl w:ilvl="6" w:tplc="0B58993C" w:tentative="1">
      <w:start w:val="1"/>
      <w:numFmt w:val="decimal"/>
      <w:lvlText w:val="%7."/>
      <w:lvlJc w:val="left"/>
      <w:pPr>
        <w:ind w:left="5040" w:hanging="360"/>
      </w:pPr>
    </w:lvl>
    <w:lvl w:ilvl="7" w:tplc="0A0CBB98" w:tentative="1">
      <w:start w:val="1"/>
      <w:numFmt w:val="lowerLetter"/>
      <w:lvlText w:val="%8."/>
      <w:lvlJc w:val="left"/>
      <w:pPr>
        <w:ind w:left="5760" w:hanging="360"/>
      </w:pPr>
    </w:lvl>
    <w:lvl w:ilvl="8" w:tplc="27322B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8230F5"/>
    <w:multiLevelType w:val="multilevel"/>
    <w:tmpl w:val="55C61A0C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3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47053DFF"/>
    <w:multiLevelType w:val="hybridMultilevel"/>
    <w:tmpl w:val="2E3C3F1A"/>
    <w:lvl w:ilvl="0" w:tplc="2CE6D9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26691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1ED3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A6C8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CEE5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4E11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26D7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7882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70BE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6E0DF7"/>
    <w:multiLevelType w:val="hybridMultilevel"/>
    <w:tmpl w:val="85964100"/>
    <w:lvl w:ilvl="0" w:tplc="141A001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1A0019">
      <w:numFmt w:val="bullet"/>
      <w:lvlText w:val="•"/>
      <w:lvlJc w:val="left"/>
      <w:pPr>
        <w:ind w:left="1800" w:hanging="720"/>
      </w:pPr>
      <w:rPr>
        <w:rFonts w:ascii="Calibri" w:eastAsia="Times New Roman" w:hAnsi="Calibri" w:cs="Times New Roman" w:hint="default"/>
      </w:rPr>
    </w:lvl>
    <w:lvl w:ilvl="2" w:tplc="141A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BC1BDC"/>
    <w:multiLevelType w:val="hybridMultilevel"/>
    <w:tmpl w:val="073CE9E2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781DC9"/>
    <w:multiLevelType w:val="hybridMultilevel"/>
    <w:tmpl w:val="D0446428"/>
    <w:lvl w:ilvl="0" w:tplc="FEB4FF50">
      <w:start w:val="1"/>
      <w:numFmt w:val="decimal"/>
      <w:pStyle w:val="NumberedParagraph"/>
      <w:lvlText w:val="(%1)"/>
      <w:lvlJc w:val="left"/>
      <w:pPr>
        <w:ind w:left="360" w:hanging="360"/>
      </w:pPr>
      <w:rPr>
        <w:rFonts w:ascii="Times New Roman" w:eastAsia="Times New Roman" w:hAnsi="Times New Roman"/>
      </w:rPr>
    </w:lvl>
    <w:lvl w:ilvl="1" w:tplc="6882BF50">
      <w:start w:val="1"/>
      <w:numFmt w:val="lowerLetter"/>
      <w:lvlText w:val="%2)"/>
      <w:lvlJc w:val="left"/>
      <w:pPr>
        <w:ind w:left="1080" w:hanging="360"/>
      </w:pPr>
      <w:rPr>
        <w:rFonts w:ascii="Times New Roman" w:eastAsia="Times New Roman" w:hAnsi="Times New Roman"/>
      </w:rPr>
    </w:lvl>
    <w:lvl w:ilvl="2" w:tplc="18282410">
      <w:start w:val="1"/>
      <w:numFmt w:val="lowerRoman"/>
      <w:lvlText w:val="%3."/>
      <w:lvlJc w:val="right"/>
      <w:pPr>
        <w:ind w:left="1800" w:hanging="180"/>
      </w:pPr>
    </w:lvl>
    <w:lvl w:ilvl="3" w:tplc="E2243EF8">
      <w:start w:val="1"/>
      <w:numFmt w:val="decimal"/>
      <w:lvlText w:val="%4."/>
      <w:lvlJc w:val="left"/>
      <w:pPr>
        <w:ind w:left="2520" w:hanging="360"/>
      </w:pPr>
    </w:lvl>
    <w:lvl w:ilvl="4" w:tplc="302C69C8">
      <w:start w:val="1"/>
      <w:numFmt w:val="lowerLetter"/>
      <w:lvlText w:val="%5."/>
      <w:lvlJc w:val="left"/>
      <w:pPr>
        <w:ind w:left="3240" w:hanging="360"/>
      </w:pPr>
    </w:lvl>
    <w:lvl w:ilvl="5" w:tplc="87F08A8A">
      <w:start w:val="1"/>
      <w:numFmt w:val="lowerRoman"/>
      <w:lvlText w:val="%6."/>
      <w:lvlJc w:val="right"/>
      <w:pPr>
        <w:ind w:left="3960" w:hanging="180"/>
      </w:pPr>
    </w:lvl>
    <w:lvl w:ilvl="6" w:tplc="59D602C2">
      <w:start w:val="1"/>
      <w:numFmt w:val="decimal"/>
      <w:lvlText w:val="%7."/>
      <w:lvlJc w:val="left"/>
      <w:pPr>
        <w:ind w:left="4680" w:hanging="360"/>
      </w:pPr>
    </w:lvl>
    <w:lvl w:ilvl="7" w:tplc="24AA0600">
      <w:start w:val="1"/>
      <w:numFmt w:val="lowerLetter"/>
      <w:lvlText w:val="%8."/>
      <w:lvlJc w:val="left"/>
      <w:pPr>
        <w:ind w:left="5400" w:hanging="360"/>
      </w:pPr>
    </w:lvl>
    <w:lvl w:ilvl="8" w:tplc="7F84787C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EBF4D8F"/>
    <w:multiLevelType w:val="hybridMultilevel"/>
    <w:tmpl w:val="26968EA4"/>
    <w:lvl w:ilvl="0" w:tplc="417467A6">
      <w:start w:val="1"/>
      <w:numFmt w:val="decimal"/>
      <w:lvlText w:val="%1)"/>
      <w:lvlJc w:val="left"/>
      <w:pPr>
        <w:ind w:left="720" w:hanging="360"/>
      </w:pPr>
    </w:lvl>
    <w:lvl w:ilvl="1" w:tplc="04090003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348A5"/>
    <w:multiLevelType w:val="hybridMultilevel"/>
    <w:tmpl w:val="FCA03938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5E19C4"/>
    <w:multiLevelType w:val="hybridMultilevel"/>
    <w:tmpl w:val="55FAEEE6"/>
    <w:lvl w:ilvl="0" w:tplc="ADF0696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BE091A6" w:tentative="1">
      <w:start w:val="1"/>
      <w:numFmt w:val="lowerLetter"/>
      <w:lvlText w:val="%2."/>
      <w:lvlJc w:val="left"/>
      <w:pPr>
        <w:ind w:left="1440" w:hanging="360"/>
      </w:pPr>
    </w:lvl>
    <w:lvl w:ilvl="2" w:tplc="141A0005" w:tentative="1">
      <w:start w:val="1"/>
      <w:numFmt w:val="lowerRoman"/>
      <w:lvlText w:val="%3."/>
      <w:lvlJc w:val="right"/>
      <w:pPr>
        <w:ind w:left="2160" w:hanging="180"/>
      </w:pPr>
    </w:lvl>
    <w:lvl w:ilvl="3" w:tplc="141A0001" w:tentative="1">
      <w:start w:val="1"/>
      <w:numFmt w:val="decimal"/>
      <w:lvlText w:val="%4."/>
      <w:lvlJc w:val="left"/>
      <w:pPr>
        <w:ind w:left="2880" w:hanging="360"/>
      </w:pPr>
    </w:lvl>
    <w:lvl w:ilvl="4" w:tplc="141A0003" w:tentative="1">
      <w:start w:val="1"/>
      <w:numFmt w:val="lowerLetter"/>
      <w:lvlText w:val="%5."/>
      <w:lvlJc w:val="left"/>
      <w:pPr>
        <w:ind w:left="3600" w:hanging="360"/>
      </w:pPr>
    </w:lvl>
    <w:lvl w:ilvl="5" w:tplc="141A0005" w:tentative="1">
      <w:start w:val="1"/>
      <w:numFmt w:val="lowerRoman"/>
      <w:lvlText w:val="%6."/>
      <w:lvlJc w:val="right"/>
      <w:pPr>
        <w:ind w:left="4320" w:hanging="180"/>
      </w:pPr>
    </w:lvl>
    <w:lvl w:ilvl="6" w:tplc="141A0001" w:tentative="1">
      <w:start w:val="1"/>
      <w:numFmt w:val="decimal"/>
      <w:lvlText w:val="%7."/>
      <w:lvlJc w:val="left"/>
      <w:pPr>
        <w:ind w:left="5040" w:hanging="360"/>
      </w:pPr>
    </w:lvl>
    <w:lvl w:ilvl="7" w:tplc="141A0003" w:tentative="1">
      <w:start w:val="1"/>
      <w:numFmt w:val="lowerLetter"/>
      <w:lvlText w:val="%8."/>
      <w:lvlJc w:val="left"/>
      <w:pPr>
        <w:ind w:left="5760" w:hanging="360"/>
      </w:pPr>
    </w:lvl>
    <w:lvl w:ilvl="8" w:tplc="141A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B914F6"/>
    <w:multiLevelType w:val="hybridMultilevel"/>
    <w:tmpl w:val="1FC2CCF2"/>
    <w:lvl w:ilvl="0" w:tplc="23060A96">
      <w:start w:val="1"/>
      <w:numFmt w:val="decimal"/>
      <w:lvlText w:val="%1)"/>
      <w:lvlJc w:val="left"/>
      <w:pPr>
        <w:ind w:left="720" w:hanging="360"/>
      </w:pPr>
    </w:lvl>
    <w:lvl w:ilvl="1" w:tplc="5CDE2E8C" w:tentative="1">
      <w:start w:val="1"/>
      <w:numFmt w:val="lowerLetter"/>
      <w:lvlText w:val="%2."/>
      <w:lvlJc w:val="left"/>
      <w:pPr>
        <w:ind w:left="1440" w:hanging="360"/>
      </w:pPr>
    </w:lvl>
    <w:lvl w:ilvl="2" w:tplc="FF08960A" w:tentative="1">
      <w:start w:val="1"/>
      <w:numFmt w:val="lowerRoman"/>
      <w:lvlText w:val="%3."/>
      <w:lvlJc w:val="right"/>
      <w:pPr>
        <w:ind w:left="2160" w:hanging="180"/>
      </w:pPr>
    </w:lvl>
    <w:lvl w:ilvl="3" w:tplc="A4340DA0" w:tentative="1">
      <w:start w:val="1"/>
      <w:numFmt w:val="decimal"/>
      <w:lvlText w:val="%4."/>
      <w:lvlJc w:val="left"/>
      <w:pPr>
        <w:ind w:left="2880" w:hanging="360"/>
      </w:pPr>
    </w:lvl>
    <w:lvl w:ilvl="4" w:tplc="33AE1AAC" w:tentative="1">
      <w:start w:val="1"/>
      <w:numFmt w:val="lowerLetter"/>
      <w:lvlText w:val="%5."/>
      <w:lvlJc w:val="left"/>
      <w:pPr>
        <w:ind w:left="3600" w:hanging="360"/>
      </w:pPr>
    </w:lvl>
    <w:lvl w:ilvl="5" w:tplc="917812D6" w:tentative="1">
      <w:start w:val="1"/>
      <w:numFmt w:val="lowerRoman"/>
      <w:lvlText w:val="%6."/>
      <w:lvlJc w:val="right"/>
      <w:pPr>
        <w:ind w:left="4320" w:hanging="180"/>
      </w:pPr>
    </w:lvl>
    <w:lvl w:ilvl="6" w:tplc="14A67C56" w:tentative="1">
      <w:start w:val="1"/>
      <w:numFmt w:val="decimal"/>
      <w:lvlText w:val="%7."/>
      <w:lvlJc w:val="left"/>
      <w:pPr>
        <w:ind w:left="5040" w:hanging="360"/>
      </w:pPr>
    </w:lvl>
    <w:lvl w:ilvl="7" w:tplc="546AE40C" w:tentative="1">
      <w:start w:val="1"/>
      <w:numFmt w:val="lowerLetter"/>
      <w:lvlText w:val="%8."/>
      <w:lvlJc w:val="left"/>
      <w:pPr>
        <w:ind w:left="5760" w:hanging="360"/>
      </w:pPr>
    </w:lvl>
    <w:lvl w:ilvl="8" w:tplc="40A2FE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9C1711"/>
    <w:multiLevelType w:val="hybridMultilevel"/>
    <w:tmpl w:val="2B527780"/>
    <w:lvl w:ilvl="0" w:tplc="EA1CD31A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926E9D"/>
    <w:multiLevelType w:val="hybridMultilevel"/>
    <w:tmpl w:val="AEEC3FAE"/>
    <w:lvl w:ilvl="0" w:tplc="141A0011">
      <w:start w:val="1"/>
      <w:numFmt w:val="lowerLetter"/>
      <w:lvlText w:val="%1)"/>
      <w:lvlJc w:val="left"/>
      <w:pPr>
        <w:ind w:left="720" w:hanging="360"/>
      </w:pPr>
    </w:lvl>
    <w:lvl w:ilvl="1" w:tplc="A906FF5C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F46BBA"/>
    <w:multiLevelType w:val="hybridMultilevel"/>
    <w:tmpl w:val="E10E78C2"/>
    <w:lvl w:ilvl="0" w:tplc="141A001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4564C8"/>
    <w:multiLevelType w:val="multilevel"/>
    <w:tmpl w:val="4B7672EA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04" w:hanging="576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1" w15:restartNumberingAfterBreak="0">
    <w:nsid w:val="59183BDC"/>
    <w:multiLevelType w:val="hybridMultilevel"/>
    <w:tmpl w:val="0BA2C47C"/>
    <w:lvl w:ilvl="0" w:tplc="C3E4B044">
      <w:start w:val="1"/>
      <w:numFmt w:val="decimal"/>
      <w:lvlText w:val="%1."/>
      <w:lvlJc w:val="left"/>
      <w:pPr>
        <w:ind w:left="720" w:hanging="360"/>
      </w:pPr>
    </w:lvl>
    <w:lvl w:ilvl="1" w:tplc="A62C64B2">
      <w:start w:val="1"/>
      <w:numFmt w:val="decimal"/>
      <w:lvlText w:val="%2."/>
      <w:lvlJc w:val="left"/>
      <w:pPr>
        <w:ind w:left="1440" w:hanging="360"/>
      </w:pPr>
    </w:lvl>
    <w:lvl w:ilvl="2" w:tplc="9DCAE5E4" w:tentative="1">
      <w:start w:val="1"/>
      <w:numFmt w:val="lowerRoman"/>
      <w:lvlText w:val="%3."/>
      <w:lvlJc w:val="right"/>
      <w:pPr>
        <w:ind w:left="2160" w:hanging="180"/>
      </w:pPr>
    </w:lvl>
    <w:lvl w:ilvl="3" w:tplc="EF9E49D8" w:tentative="1">
      <w:start w:val="1"/>
      <w:numFmt w:val="decimal"/>
      <w:lvlText w:val="%4."/>
      <w:lvlJc w:val="left"/>
      <w:pPr>
        <w:ind w:left="2880" w:hanging="360"/>
      </w:pPr>
    </w:lvl>
    <w:lvl w:ilvl="4" w:tplc="393C05FC" w:tentative="1">
      <w:start w:val="1"/>
      <w:numFmt w:val="lowerLetter"/>
      <w:lvlText w:val="%5."/>
      <w:lvlJc w:val="left"/>
      <w:pPr>
        <w:ind w:left="3600" w:hanging="360"/>
      </w:pPr>
    </w:lvl>
    <w:lvl w:ilvl="5" w:tplc="042673FA" w:tentative="1">
      <w:start w:val="1"/>
      <w:numFmt w:val="lowerRoman"/>
      <w:lvlText w:val="%6."/>
      <w:lvlJc w:val="right"/>
      <w:pPr>
        <w:ind w:left="4320" w:hanging="180"/>
      </w:pPr>
    </w:lvl>
    <w:lvl w:ilvl="6" w:tplc="AD228746" w:tentative="1">
      <w:start w:val="1"/>
      <w:numFmt w:val="decimal"/>
      <w:lvlText w:val="%7."/>
      <w:lvlJc w:val="left"/>
      <w:pPr>
        <w:ind w:left="5040" w:hanging="360"/>
      </w:pPr>
    </w:lvl>
    <w:lvl w:ilvl="7" w:tplc="19BC9C1C" w:tentative="1">
      <w:start w:val="1"/>
      <w:numFmt w:val="lowerLetter"/>
      <w:lvlText w:val="%8."/>
      <w:lvlJc w:val="left"/>
      <w:pPr>
        <w:ind w:left="5760" w:hanging="360"/>
      </w:pPr>
    </w:lvl>
    <w:lvl w:ilvl="8" w:tplc="7F1CC5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2B775A"/>
    <w:multiLevelType w:val="hybridMultilevel"/>
    <w:tmpl w:val="FDB6D80C"/>
    <w:lvl w:ilvl="0" w:tplc="141A0017">
      <w:start w:val="1"/>
      <w:numFmt w:val="decimal"/>
      <w:lvlText w:val="%1)"/>
      <w:lvlJc w:val="left"/>
      <w:pPr>
        <w:ind w:left="720" w:hanging="360"/>
      </w:p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0F1DCB"/>
    <w:multiLevelType w:val="hybridMultilevel"/>
    <w:tmpl w:val="55FAEEE6"/>
    <w:lvl w:ilvl="0" w:tplc="969A11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CC2DCCA" w:tentative="1">
      <w:start w:val="1"/>
      <w:numFmt w:val="lowerLetter"/>
      <w:lvlText w:val="%2."/>
      <w:lvlJc w:val="left"/>
      <w:pPr>
        <w:ind w:left="1440" w:hanging="360"/>
      </w:pPr>
    </w:lvl>
    <w:lvl w:ilvl="2" w:tplc="DB6AF4B8" w:tentative="1">
      <w:start w:val="1"/>
      <w:numFmt w:val="lowerRoman"/>
      <w:lvlText w:val="%3."/>
      <w:lvlJc w:val="right"/>
      <w:pPr>
        <w:ind w:left="2160" w:hanging="180"/>
      </w:pPr>
    </w:lvl>
    <w:lvl w:ilvl="3" w:tplc="D346DFD0" w:tentative="1">
      <w:start w:val="1"/>
      <w:numFmt w:val="decimal"/>
      <w:lvlText w:val="%4."/>
      <w:lvlJc w:val="left"/>
      <w:pPr>
        <w:ind w:left="2880" w:hanging="360"/>
      </w:pPr>
    </w:lvl>
    <w:lvl w:ilvl="4" w:tplc="B38A5370" w:tentative="1">
      <w:start w:val="1"/>
      <w:numFmt w:val="lowerLetter"/>
      <w:lvlText w:val="%5."/>
      <w:lvlJc w:val="left"/>
      <w:pPr>
        <w:ind w:left="3600" w:hanging="360"/>
      </w:pPr>
    </w:lvl>
    <w:lvl w:ilvl="5" w:tplc="8558E7FE" w:tentative="1">
      <w:start w:val="1"/>
      <w:numFmt w:val="lowerRoman"/>
      <w:lvlText w:val="%6."/>
      <w:lvlJc w:val="right"/>
      <w:pPr>
        <w:ind w:left="4320" w:hanging="180"/>
      </w:pPr>
    </w:lvl>
    <w:lvl w:ilvl="6" w:tplc="7D360174" w:tentative="1">
      <w:start w:val="1"/>
      <w:numFmt w:val="decimal"/>
      <w:lvlText w:val="%7."/>
      <w:lvlJc w:val="left"/>
      <w:pPr>
        <w:ind w:left="5040" w:hanging="360"/>
      </w:pPr>
    </w:lvl>
    <w:lvl w:ilvl="7" w:tplc="20FA870E" w:tentative="1">
      <w:start w:val="1"/>
      <w:numFmt w:val="lowerLetter"/>
      <w:lvlText w:val="%8."/>
      <w:lvlJc w:val="left"/>
      <w:pPr>
        <w:ind w:left="5760" w:hanging="360"/>
      </w:pPr>
    </w:lvl>
    <w:lvl w:ilvl="8" w:tplc="98322F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4C73BC"/>
    <w:multiLevelType w:val="hybridMultilevel"/>
    <w:tmpl w:val="3B6CEC48"/>
    <w:lvl w:ilvl="0" w:tplc="23060A96">
      <w:start w:val="1"/>
      <w:numFmt w:val="decimal"/>
      <w:lvlText w:val="%1)"/>
      <w:lvlJc w:val="left"/>
      <w:pPr>
        <w:ind w:left="720" w:hanging="360"/>
      </w:pPr>
    </w:lvl>
    <w:lvl w:ilvl="1" w:tplc="5CDE2E8C" w:tentative="1">
      <w:start w:val="1"/>
      <w:numFmt w:val="lowerLetter"/>
      <w:lvlText w:val="%2."/>
      <w:lvlJc w:val="left"/>
      <w:pPr>
        <w:ind w:left="1440" w:hanging="360"/>
      </w:pPr>
    </w:lvl>
    <w:lvl w:ilvl="2" w:tplc="FF08960A" w:tentative="1">
      <w:start w:val="1"/>
      <w:numFmt w:val="lowerRoman"/>
      <w:lvlText w:val="%3."/>
      <w:lvlJc w:val="right"/>
      <w:pPr>
        <w:ind w:left="2160" w:hanging="180"/>
      </w:pPr>
    </w:lvl>
    <w:lvl w:ilvl="3" w:tplc="A4340DA0" w:tentative="1">
      <w:start w:val="1"/>
      <w:numFmt w:val="decimal"/>
      <w:lvlText w:val="%4."/>
      <w:lvlJc w:val="left"/>
      <w:pPr>
        <w:ind w:left="2880" w:hanging="360"/>
      </w:pPr>
    </w:lvl>
    <w:lvl w:ilvl="4" w:tplc="33AE1AAC" w:tentative="1">
      <w:start w:val="1"/>
      <w:numFmt w:val="lowerLetter"/>
      <w:lvlText w:val="%5."/>
      <w:lvlJc w:val="left"/>
      <w:pPr>
        <w:ind w:left="3600" w:hanging="360"/>
      </w:pPr>
    </w:lvl>
    <w:lvl w:ilvl="5" w:tplc="917812D6" w:tentative="1">
      <w:start w:val="1"/>
      <w:numFmt w:val="lowerRoman"/>
      <w:lvlText w:val="%6."/>
      <w:lvlJc w:val="right"/>
      <w:pPr>
        <w:ind w:left="4320" w:hanging="180"/>
      </w:pPr>
    </w:lvl>
    <w:lvl w:ilvl="6" w:tplc="14A67C56" w:tentative="1">
      <w:start w:val="1"/>
      <w:numFmt w:val="decimal"/>
      <w:lvlText w:val="%7."/>
      <w:lvlJc w:val="left"/>
      <w:pPr>
        <w:ind w:left="5040" w:hanging="360"/>
      </w:pPr>
    </w:lvl>
    <w:lvl w:ilvl="7" w:tplc="546AE40C" w:tentative="1">
      <w:start w:val="1"/>
      <w:numFmt w:val="lowerLetter"/>
      <w:lvlText w:val="%8."/>
      <w:lvlJc w:val="left"/>
      <w:pPr>
        <w:ind w:left="5760" w:hanging="360"/>
      </w:pPr>
    </w:lvl>
    <w:lvl w:ilvl="8" w:tplc="40A2FE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7F4F99"/>
    <w:multiLevelType w:val="hybridMultilevel"/>
    <w:tmpl w:val="58F87B46"/>
    <w:lvl w:ilvl="0" w:tplc="0409000F">
      <w:start w:val="1"/>
      <w:numFmt w:val="decimal"/>
      <w:lvlText w:val="%1)"/>
      <w:lvlJc w:val="left"/>
      <w:pPr>
        <w:ind w:left="720" w:hanging="360"/>
      </w:pPr>
    </w:lvl>
    <w:lvl w:ilvl="1" w:tplc="0409000F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35314B"/>
    <w:multiLevelType w:val="hybridMultilevel"/>
    <w:tmpl w:val="F19E04B6"/>
    <w:lvl w:ilvl="0" w:tplc="141A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4960AF"/>
    <w:multiLevelType w:val="hybridMultilevel"/>
    <w:tmpl w:val="FCEEF064"/>
    <w:lvl w:ilvl="0" w:tplc="AB1CC2F4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4D63CD"/>
    <w:multiLevelType w:val="hybridMultilevel"/>
    <w:tmpl w:val="DCE28788"/>
    <w:lvl w:ilvl="0" w:tplc="141A001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100363"/>
    <w:multiLevelType w:val="hybridMultilevel"/>
    <w:tmpl w:val="C8447E66"/>
    <w:lvl w:ilvl="0" w:tplc="141A0011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141A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2A59B9"/>
    <w:multiLevelType w:val="hybridMultilevel"/>
    <w:tmpl w:val="CBE81A4E"/>
    <w:lvl w:ilvl="0" w:tplc="917A69D6">
      <w:start w:val="1"/>
      <w:numFmt w:val="decimal"/>
      <w:lvlText w:val="%1)"/>
      <w:lvlJc w:val="left"/>
      <w:pPr>
        <w:ind w:left="720" w:hanging="360"/>
      </w:pPr>
    </w:lvl>
    <w:lvl w:ilvl="1" w:tplc="141A0003" w:tentative="1">
      <w:start w:val="1"/>
      <w:numFmt w:val="lowerLetter"/>
      <w:lvlText w:val="%2."/>
      <w:lvlJc w:val="left"/>
      <w:pPr>
        <w:ind w:left="1440" w:hanging="360"/>
      </w:pPr>
    </w:lvl>
    <w:lvl w:ilvl="2" w:tplc="141A0005" w:tentative="1">
      <w:start w:val="1"/>
      <w:numFmt w:val="lowerRoman"/>
      <w:lvlText w:val="%3."/>
      <w:lvlJc w:val="right"/>
      <w:pPr>
        <w:ind w:left="2160" w:hanging="180"/>
      </w:pPr>
    </w:lvl>
    <w:lvl w:ilvl="3" w:tplc="141A0001" w:tentative="1">
      <w:start w:val="1"/>
      <w:numFmt w:val="decimal"/>
      <w:lvlText w:val="%4."/>
      <w:lvlJc w:val="left"/>
      <w:pPr>
        <w:ind w:left="2880" w:hanging="360"/>
      </w:pPr>
    </w:lvl>
    <w:lvl w:ilvl="4" w:tplc="141A0003" w:tentative="1">
      <w:start w:val="1"/>
      <w:numFmt w:val="lowerLetter"/>
      <w:lvlText w:val="%5."/>
      <w:lvlJc w:val="left"/>
      <w:pPr>
        <w:ind w:left="3600" w:hanging="360"/>
      </w:pPr>
    </w:lvl>
    <w:lvl w:ilvl="5" w:tplc="141A0005" w:tentative="1">
      <w:start w:val="1"/>
      <w:numFmt w:val="lowerRoman"/>
      <w:lvlText w:val="%6."/>
      <w:lvlJc w:val="right"/>
      <w:pPr>
        <w:ind w:left="4320" w:hanging="180"/>
      </w:pPr>
    </w:lvl>
    <w:lvl w:ilvl="6" w:tplc="141A0001" w:tentative="1">
      <w:start w:val="1"/>
      <w:numFmt w:val="decimal"/>
      <w:lvlText w:val="%7."/>
      <w:lvlJc w:val="left"/>
      <w:pPr>
        <w:ind w:left="5040" w:hanging="360"/>
      </w:pPr>
    </w:lvl>
    <w:lvl w:ilvl="7" w:tplc="141A0003" w:tentative="1">
      <w:start w:val="1"/>
      <w:numFmt w:val="lowerLetter"/>
      <w:lvlText w:val="%8."/>
      <w:lvlJc w:val="left"/>
      <w:pPr>
        <w:ind w:left="5760" w:hanging="360"/>
      </w:pPr>
    </w:lvl>
    <w:lvl w:ilvl="8" w:tplc="141A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3E4FA1"/>
    <w:multiLevelType w:val="multilevel"/>
    <w:tmpl w:val="8E607344"/>
    <w:styleLink w:val="Style1"/>
    <w:lvl w:ilvl="0">
      <w:start w:val="1"/>
      <w:numFmt w:val="none"/>
      <w:lvlText w:val="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77E00A5"/>
    <w:multiLevelType w:val="hybridMultilevel"/>
    <w:tmpl w:val="74C29F4E"/>
    <w:lvl w:ilvl="0" w:tplc="B0B48B98">
      <w:start w:val="1"/>
      <w:numFmt w:val="decimal"/>
      <w:lvlText w:val="%1)"/>
      <w:lvlJc w:val="left"/>
      <w:pPr>
        <w:ind w:left="720" w:hanging="360"/>
      </w:pPr>
    </w:lvl>
    <w:lvl w:ilvl="1" w:tplc="CF36FF5E">
      <w:start w:val="1"/>
      <w:numFmt w:val="decimal"/>
      <w:lvlText w:val="%2."/>
      <w:lvlJc w:val="left"/>
      <w:pPr>
        <w:ind w:left="1080" w:firstLine="0"/>
      </w:pPr>
      <w:rPr>
        <w:rFonts w:hint="default"/>
      </w:rPr>
    </w:lvl>
    <w:lvl w:ilvl="2" w:tplc="41FCDB0A" w:tentative="1">
      <w:start w:val="1"/>
      <w:numFmt w:val="lowerRoman"/>
      <w:lvlText w:val="%3."/>
      <w:lvlJc w:val="right"/>
      <w:pPr>
        <w:ind w:left="2160" w:hanging="180"/>
      </w:pPr>
    </w:lvl>
    <w:lvl w:ilvl="3" w:tplc="C3FE87C8" w:tentative="1">
      <w:start w:val="1"/>
      <w:numFmt w:val="decimal"/>
      <w:lvlText w:val="%4."/>
      <w:lvlJc w:val="left"/>
      <w:pPr>
        <w:ind w:left="2880" w:hanging="360"/>
      </w:pPr>
    </w:lvl>
    <w:lvl w:ilvl="4" w:tplc="8EAE373E" w:tentative="1">
      <w:start w:val="1"/>
      <w:numFmt w:val="lowerLetter"/>
      <w:lvlText w:val="%5."/>
      <w:lvlJc w:val="left"/>
      <w:pPr>
        <w:ind w:left="3600" w:hanging="360"/>
      </w:pPr>
    </w:lvl>
    <w:lvl w:ilvl="5" w:tplc="D6F65640" w:tentative="1">
      <w:start w:val="1"/>
      <w:numFmt w:val="lowerRoman"/>
      <w:lvlText w:val="%6."/>
      <w:lvlJc w:val="right"/>
      <w:pPr>
        <w:ind w:left="4320" w:hanging="180"/>
      </w:pPr>
    </w:lvl>
    <w:lvl w:ilvl="6" w:tplc="4F9801C2" w:tentative="1">
      <w:start w:val="1"/>
      <w:numFmt w:val="decimal"/>
      <w:lvlText w:val="%7."/>
      <w:lvlJc w:val="left"/>
      <w:pPr>
        <w:ind w:left="5040" w:hanging="360"/>
      </w:pPr>
    </w:lvl>
    <w:lvl w:ilvl="7" w:tplc="DC2C3F26" w:tentative="1">
      <w:start w:val="1"/>
      <w:numFmt w:val="lowerLetter"/>
      <w:lvlText w:val="%8."/>
      <w:lvlJc w:val="left"/>
      <w:pPr>
        <w:ind w:left="5760" w:hanging="360"/>
      </w:pPr>
    </w:lvl>
    <w:lvl w:ilvl="8" w:tplc="FA0653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4276F4"/>
    <w:multiLevelType w:val="multilevel"/>
    <w:tmpl w:val="86E46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4" w15:restartNumberingAfterBreak="0">
    <w:nsid w:val="7D91068C"/>
    <w:multiLevelType w:val="hybridMultilevel"/>
    <w:tmpl w:val="ECA6373C"/>
    <w:lvl w:ilvl="0" w:tplc="123E4990">
      <w:start w:val="1"/>
      <w:numFmt w:val="decimal"/>
      <w:lvlText w:val="%1)"/>
      <w:lvlJc w:val="left"/>
      <w:pPr>
        <w:ind w:left="720" w:hanging="360"/>
      </w:pPr>
    </w:lvl>
    <w:lvl w:ilvl="1" w:tplc="7C2C0918" w:tentative="1">
      <w:start w:val="1"/>
      <w:numFmt w:val="lowerLetter"/>
      <w:lvlText w:val="%2."/>
      <w:lvlJc w:val="left"/>
      <w:pPr>
        <w:ind w:left="1440" w:hanging="360"/>
      </w:pPr>
    </w:lvl>
    <w:lvl w:ilvl="2" w:tplc="19D2ECBC" w:tentative="1">
      <w:start w:val="1"/>
      <w:numFmt w:val="lowerRoman"/>
      <w:lvlText w:val="%3."/>
      <w:lvlJc w:val="right"/>
      <w:pPr>
        <w:ind w:left="2160" w:hanging="180"/>
      </w:pPr>
    </w:lvl>
    <w:lvl w:ilvl="3" w:tplc="9A8C6DF8" w:tentative="1">
      <w:start w:val="1"/>
      <w:numFmt w:val="decimal"/>
      <w:lvlText w:val="%4."/>
      <w:lvlJc w:val="left"/>
      <w:pPr>
        <w:ind w:left="2880" w:hanging="360"/>
      </w:pPr>
    </w:lvl>
    <w:lvl w:ilvl="4" w:tplc="636211DE" w:tentative="1">
      <w:start w:val="1"/>
      <w:numFmt w:val="lowerLetter"/>
      <w:lvlText w:val="%5."/>
      <w:lvlJc w:val="left"/>
      <w:pPr>
        <w:ind w:left="3600" w:hanging="360"/>
      </w:pPr>
    </w:lvl>
    <w:lvl w:ilvl="5" w:tplc="F954D1CC" w:tentative="1">
      <w:start w:val="1"/>
      <w:numFmt w:val="lowerRoman"/>
      <w:lvlText w:val="%6."/>
      <w:lvlJc w:val="right"/>
      <w:pPr>
        <w:ind w:left="4320" w:hanging="180"/>
      </w:pPr>
    </w:lvl>
    <w:lvl w:ilvl="6" w:tplc="33E422FC" w:tentative="1">
      <w:start w:val="1"/>
      <w:numFmt w:val="decimal"/>
      <w:lvlText w:val="%7."/>
      <w:lvlJc w:val="left"/>
      <w:pPr>
        <w:ind w:left="5040" w:hanging="360"/>
      </w:pPr>
    </w:lvl>
    <w:lvl w:ilvl="7" w:tplc="A1EA31B4" w:tentative="1">
      <w:start w:val="1"/>
      <w:numFmt w:val="lowerLetter"/>
      <w:lvlText w:val="%8."/>
      <w:lvlJc w:val="left"/>
      <w:pPr>
        <w:ind w:left="5760" w:hanging="360"/>
      </w:pPr>
    </w:lvl>
    <w:lvl w:ilvl="8" w:tplc="2C8C4B3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3"/>
  </w:num>
  <w:num w:numId="3">
    <w:abstractNumId w:val="2"/>
  </w:num>
  <w:num w:numId="4">
    <w:abstractNumId w:val="11"/>
  </w:num>
  <w:num w:numId="5">
    <w:abstractNumId w:val="40"/>
  </w:num>
  <w:num w:numId="6">
    <w:abstractNumId w:val="37"/>
  </w:num>
  <w:num w:numId="7">
    <w:abstractNumId w:val="18"/>
  </w:num>
  <w:num w:numId="8">
    <w:abstractNumId w:val="6"/>
  </w:num>
  <w:num w:numId="9">
    <w:abstractNumId w:val="20"/>
  </w:num>
  <w:num w:numId="10">
    <w:abstractNumId w:val="38"/>
  </w:num>
  <w:num w:numId="11">
    <w:abstractNumId w:val="14"/>
  </w:num>
  <w:num w:numId="12">
    <w:abstractNumId w:val="16"/>
  </w:num>
  <w:num w:numId="13">
    <w:abstractNumId w:val="0"/>
  </w:num>
  <w:num w:numId="14">
    <w:abstractNumId w:val="36"/>
  </w:num>
  <w:num w:numId="15">
    <w:abstractNumId w:val="35"/>
  </w:num>
  <w:num w:numId="16">
    <w:abstractNumId w:val="24"/>
  </w:num>
  <w:num w:numId="17">
    <w:abstractNumId w:val="9"/>
  </w:num>
  <w:num w:numId="18">
    <w:abstractNumId w:val="30"/>
  </w:num>
  <w:num w:numId="19">
    <w:abstractNumId w:val="32"/>
  </w:num>
  <w:num w:numId="20">
    <w:abstractNumId w:val="26"/>
  </w:num>
  <w:num w:numId="21">
    <w:abstractNumId w:val="23"/>
  </w:num>
  <w:num w:numId="22">
    <w:abstractNumId w:val="17"/>
  </w:num>
  <w:num w:numId="23">
    <w:abstractNumId w:val="5"/>
  </w:num>
  <w:num w:numId="24">
    <w:abstractNumId w:val="34"/>
  </w:num>
  <w:num w:numId="25">
    <w:abstractNumId w:val="41"/>
  </w:num>
  <w:num w:numId="26">
    <w:abstractNumId w:val="13"/>
  </w:num>
  <w:num w:numId="27">
    <w:abstractNumId w:val="12"/>
  </w:num>
  <w:num w:numId="28">
    <w:abstractNumId w:val="15"/>
  </w:num>
  <w:num w:numId="29">
    <w:abstractNumId w:val="29"/>
  </w:num>
  <w:num w:numId="30">
    <w:abstractNumId w:val="7"/>
  </w:num>
  <w:num w:numId="31">
    <w:abstractNumId w:val="18"/>
    <w:lvlOverride w:ilvl="0">
      <w:startOverride w:val="2"/>
    </w:lvlOverride>
  </w:num>
  <w:num w:numId="32">
    <w:abstractNumId w:val="43"/>
  </w:num>
  <w:num w:numId="33">
    <w:abstractNumId w:val="4"/>
  </w:num>
  <w:num w:numId="34">
    <w:abstractNumId w:val="19"/>
  </w:num>
  <w:num w:numId="35">
    <w:abstractNumId w:val="31"/>
  </w:num>
  <w:num w:numId="36">
    <w:abstractNumId w:val="27"/>
  </w:num>
  <w:num w:numId="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44"/>
  </w:num>
  <w:num w:numId="40">
    <w:abstractNumId w:val="42"/>
  </w:num>
  <w:num w:numId="41">
    <w:abstractNumId w:val="10"/>
  </w:num>
  <w:num w:numId="42">
    <w:abstractNumId w:val="3"/>
  </w:num>
  <w:num w:numId="43">
    <w:abstractNumId w:val="39"/>
  </w:num>
  <w:num w:numId="44">
    <w:abstractNumId w:val="28"/>
  </w:num>
  <w:num w:numId="45">
    <w:abstractNumId w:val="21"/>
  </w:num>
  <w:num w:numId="46">
    <w:abstractNumId w:val="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ttachedTemplate r:id="rId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104"/>
    <o:shapelayout v:ext="edit">
      <o:idmap v:ext="edit" data="4"/>
      <o:rules v:ext="edit">
        <o:r id="V:Rule3" type="connector" idref="#Straight Arrow Connector 37"/>
        <o:r id="V:Rule4" type="connector" idref="#AutoShape 7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A4A"/>
    <w:rsid w:val="00000046"/>
    <w:rsid w:val="000000D3"/>
    <w:rsid w:val="000005CE"/>
    <w:rsid w:val="000008ED"/>
    <w:rsid w:val="000009F0"/>
    <w:rsid w:val="00000DDF"/>
    <w:rsid w:val="00001B9B"/>
    <w:rsid w:val="00001CD8"/>
    <w:rsid w:val="00001D3F"/>
    <w:rsid w:val="00002162"/>
    <w:rsid w:val="00002726"/>
    <w:rsid w:val="000027EA"/>
    <w:rsid w:val="0000300C"/>
    <w:rsid w:val="00004AA6"/>
    <w:rsid w:val="00005520"/>
    <w:rsid w:val="00005558"/>
    <w:rsid w:val="00005745"/>
    <w:rsid w:val="00005CB3"/>
    <w:rsid w:val="00007389"/>
    <w:rsid w:val="000102C3"/>
    <w:rsid w:val="000103EA"/>
    <w:rsid w:val="00010709"/>
    <w:rsid w:val="0001121B"/>
    <w:rsid w:val="00011299"/>
    <w:rsid w:val="000118E2"/>
    <w:rsid w:val="000119C3"/>
    <w:rsid w:val="00011BF3"/>
    <w:rsid w:val="0001218F"/>
    <w:rsid w:val="0001265B"/>
    <w:rsid w:val="000127D1"/>
    <w:rsid w:val="000127F6"/>
    <w:rsid w:val="00012B2F"/>
    <w:rsid w:val="00012E1F"/>
    <w:rsid w:val="00012FE0"/>
    <w:rsid w:val="0001363A"/>
    <w:rsid w:val="000138A2"/>
    <w:rsid w:val="000139D1"/>
    <w:rsid w:val="00013D08"/>
    <w:rsid w:val="00014297"/>
    <w:rsid w:val="00014463"/>
    <w:rsid w:val="000148DA"/>
    <w:rsid w:val="00014F74"/>
    <w:rsid w:val="00014F91"/>
    <w:rsid w:val="00015148"/>
    <w:rsid w:val="0001544C"/>
    <w:rsid w:val="0001565F"/>
    <w:rsid w:val="000161B4"/>
    <w:rsid w:val="000161BD"/>
    <w:rsid w:val="000163A2"/>
    <w:rsid w:val="00016501"/>
    <w:rsid w:val="00016FD1"/>
    <w:rsid w:val="00017780"/>
    <w:rsid w:val="00017FC1"/>
    <w:rsid w:val="000211A6"/>
    <w:rsid w:val="00021210"/>
    <w:rsid w:val="00021241"/>
    <w:rsid w:val="00021CC9"/>
    <w:rsid w:val="000225B3"/>
    <w:rsid w:val="000225E7"/>
    <w:rsid w:val="00022683"/>
    <w:rsid w:val="00022870"/>
    <w:rsid w:val="00022FAC"/>
    <w:rsid w:val="0002316A"/>
    <w:rsid w:val="000232BC"/>
    <w:rsid w:val="000234CD"/>
    <w:rsid w:val="00023BC6"/>
    <w:rsid w:val="00023FE9"/>
    <w:rsid w:val="000242C1"/>
    <w:rsid w:val="000246CF"/>
    <w:rsid w:val="0002471B"/>
    <w:rsid w:val="00024728"/>
    <w:rsid w:val="00024B08"/>
    <w:rsid w:val="00024C60"/>
    <w:rsid w:val="0002526B"/>
    <w:rsid w:val="000253B8"/>
    <w:rsid w:val="00025849"/>
    <w:rsid w:val="00026769"/>
    <w:rsid w:val="00026D27"/>
    <w:rsid w:val="00027EED"/>
    <w:rsid w:val="00030425"/>
    <w:rsid w:val="00030831"/>
    <w:rsid w:val="000311B4"/>
    <w:rsid w:val="00031EEA"/>
    <w:rsid w:val="00031FDB"/>
    <w:rsid w:val="00032084"/>
    <w:rsid w:val="000327D3"/>
    <w:rsid w:val="0003283B"/>
    <w:rsid w:val="00033E8C"/>
    <w:rsid w:val="00033FBE"/>
    <w:rsid w:val="00034BC6"/>
    <w:rsid w:val="00035F0D"/>
    <w:rsid w:val="00035FA1"/>
    <w:rsid w:val="00036CC0"/>
    <w:rsid w:val="00037510"/>
    <w:rsid w:val="000378DD"/>
    <w:rsid w:val="00037A2D"/>
    <w:rsid w:val="00037C1F"/>
    <w:rsid w:val="00037DD0"/>
    <w:rsid w:val="00040003"/>
    <w:rsid w:val="00040806"/>
    <w:rsid w:val="00041398"/>
    <w:rsid w:val="00041F75"/>
    <w:rsid w:val="000421D7"/>
    <w:rsid w:val="000433AD"/>
    <w:rsid w:val="00043474"/>
    <w:rsid w:val="00043A35"/>
    <w:rsid w:val="000447D6"/>
    <w:rsid w:val="00044B37"/>
    <w:rsid w:val="00045125"/>
    <w:rsid w:val="00045345"/>
    <w:rsid w:val="00045438"/>
    <w:rsid w:val="00045D45"/>
    <w:rsid w:val="00045E44"/>
    <w:rsid w:val="000462BE"/>
    <w:rsid w:val="000464CD"/>
    <w:rsid w:val="0004653E"/>
    <w:rsid w:val="00046BBA"/>
    <w:rsid w:val="000472AA"/>
    <w:rsid w:val="00047EB1"/>
    <w:rsid w:val="000500A0"/>
    <w:rsid w:val="000503F3"/>
    <w:rsid w:val="00050680"/>
    <w:rsid w:val="0005088C"/>
    <w:rsid w:val="00050F0C"/>
    <w:rsid w:val="000521CD"/>
    <w:rsid w:val="00052525"/>
    <w:rsid w:val="0005285A"/>
    <w:rsid w:val="00053790"/>
    <w:rsid w:val="0005386C"/>
    <w:rsid w:val="00053FF8"/>
    <w:rsid w:val="000544DD"/>
    <w:rsid w:val="00054AA7"/>
    <w:rsid w:val="00054B67"/>
    <w:rsid w:val="00054BF3"/>
    <w:rsid w:val="00055191"/>
    <w:rsid w:val="00055209"/>
    <w:rsid w:val="000554C4"/>
    <w:rsid w:val="00055750"/>
    <w:rsid w:val="00055A95"/>
    <w:rsid w:val="00055BBE"/>
    <w:rsid w:val="00055F19"/>
    <w:rsid w:val="000561DB"/>
    <w:rsid w:val="00056656"/>
    <w:rsid w:val="000567DE"/>
    <w:rsid w:val="00056B1F"/>
    <w:rsid w:val="00056E26"/>
    <w:rsid w:val="000570F1"/>
    <w:rsid w:val="00060118"/>
    <w:rsid w:val="00060432"/>
    <w:rsid w:val="00060D24"/>
    <w:rsid w:val="00060F25"/>
    <w:rsid w:val="000611D1"/>
    <w:rsid w:val="000611E0"/>
    <w:rsid w:val="00061DFC"/>
    <w:rsid w:val="000622C4"/>
    <w:rsid w:val="0006258E"/>
    <w:rsid w:val="000640BD"/>
    <w:rsid w:val="000645B8"/>
    <w:rsid w:val="000648BA"/>
    <w:rsid w:val="000660A2"/>
    <w:rsid w:val="0006631D"/>
    <w:rsid w:val="0006651E"/>
    <w:rsid w:val="0006741F"/>
    <w:rsid w:val="0006792D"/>
    <w:rsid w:val="00067AC1"/>
    <w:rsid w:val="00067E46"/>
    <w:rsid w:val="0007074D"/>
    <w:rsid w:val="00070D87"/>
    <w:rsid w:val="000717CD"/>
    <w:rsid w:val="00071F6D"/>
    <w:rsid w:val="0007216B"/>
    <w:rsid w:val="000721B3"/>
    <w:rsid w:val="000726FA"/>
    <w:rsid w:val="00072B15"/>
    <w:rsid w:val="00072F3F"/>
    <w:rsid w:val="000737B2"/>
    <w:rsid w:val="00073BB7"/>
    <w:rsid w:val="00074CB0"/>
    <w:rsid w:val="0007527E"/>
    <w:rsid w:val="00075296"/>
    <w:rsid w:val="00075306"/>
    <w:rsid w:val="0007549E"/>
    <w:rsid w:val="00075B8F"/>
    <w:rsid w:val="00076161"/>
    <w:rsid w:val="00076987"/>
    <w:rsid w:val="0007711A"/>
    <w:rsid w:val="0007741A"/>
    <w:rsid w:val="00077A7F"/>
    <w:rsid w:val="0008048D"/>
    <w:rsid w:val="000811D7"/>
    <w:rsid w:val="000814CF"/>
    <w:rsid w:val="00081DC1"/>
    <w:rsid w:val="00082242"/>
    <w:rsid w:val="00083456"/>
    <w:rsid w:val="0008354E"/>
    <w:rsid w:val="00084147"/>
    <w:rsid w:val="00085459"/>
    <w:rsid w:val="000854E9"/>
    <w:rsid w:val="000856D9"/>
    <w:rsid w:val="000856F1"/>
    <w:rsid w:val="000857B3"/>
    <w:rsid w:val="00087293"/>
    <w:rsid w:val="000877FD"/>
    <w:rsid w:val="00090237"/>
    <w:rsid w:val="0009058A"/>
    <w:rsid w:val="00091326"/>
    <w:rsid w:val="00091BF6"/>
    <w:rsid w:val="00091FB8"/>
    <w:rsid w:val="00092214"/>
    <w:rsid w:val="00092501"/>
    <w:rsid w:val="000935D7"/>
    <w:rsid w:val="000937F5"/>
    <w:rsid w:val="000939B6"/>
    <w:rsid w:val="00093ED1"/>
    <w:rsid w:val="00094682"/>
    <w:rsid w:val="000948B1"/>
    <w:rsid w:val="0009512F"/>
    <w:rsid w:val="0009554A"/>
    <w:rsid w:val="00095A89"/>
    <w:rsid w:val="00095CE3"/>
    <w:rsid w:val="00095D6F"/>
    <w:rsid w:val="00095F26"/>
    <w:rsid w:val="00096F9D"/>
    <w:rsid w:val="00097B3F"/>
    <w:rsid w:val="00097ED8"/>
    <w:rsid w:val="00097F12"/>
    <w:rsid w:val="000A06CC"/>
    <w:rsid w:val="000A0826"/>
    <w:rsid w:val="000A32E2"/>
    <w:rsid w:val="000A34FA"/>
    <w:rsid w:val="000A3A91"/>
    <w:rsid w:val="000A4873"/>
    <w:rsid w:val="000A534C"/>
    <w:rsid w:val="000A579E"/>
    <w:rsid w:val="000A5E82"/>
    <w:rsid w:val="000A6052"/>
    <w:rsid w:val="000A6447"/>
    <w:rsid w:val="000A6963"/>
    <w:rsid w:val="000A6FC0"/>
    <w:rsid w:val="000A7BD4"/>
    <w:rsid w:val="000B0995"/>
    <w:rsid w:val="000B0A63"/>
    <w:rsid w:val="000B12F2"/>
    <w:rsid w:val="000B1432"/>
    <w:rsid w:val="000B18DD"/>
    <w:rsid w:val="000B1A98"/>
    <w:rsid w:val="000B1D2A"/>
    <w:rsid w:val="000B1DFE"/>
    <w:rsid w:val="000B2047"/>
    <w:rsid w:val="000B20FF"/>
    <w:rsid w:val="000B215A"/>
    <w:rsid w:val="000B3B5C"/>
    <w:rsid w:val="000B4279"/>
    <w:rsid w:val="000B446B"/>
    <w:rsid w:val="000B4575"/>
    <w:rsid w:val="000B4A8F"/>
    <w:rsid w:val="000B4D8A"/>
    <w:rsid w:val="000B4DEA"/>
    <w:rsid w:val="000B6378"/>
    <w:rsid w:val="000B65D1"/>
    <w:rsid w:val="000B6D5E"/>
    <w:rsid w:val="000B6F16"/>
    <w:rsid w:val="000B7845"/>
    <w:rsid w:val="000B7E72"/>
    <w:rsid w:val="000C020E"/>
    <w:rsid w:val="000C0557"/>
    <w:rsid w:val="000C0804"/>
    <w:rsid w:val="000C0AA8"/>
    <w:rsid w:val="000C0B77"/>
    <w:rsid w:val="000C1496"/>
    <w:rsid w:val="000C174A"/>
    <w:rsid w:val="000C1A45"/>
    <w:rsid w:val="000C1A53"/>
    <w:rsid w:val="000C1B49"/>
    <w:rsid w:val="000C1E52"/>
    <w:rsid w:val="000C25DC"/>
    <w:rsid w:val="000C2BCB"/>
    <w:rsid w:val="000C2CB2"/>
    <w:rsid w:val="000C2F74"/>
    <w:rsid w:val="000C305A"/>
    <w:rsid w:val="000C31CA"/>
    <w:rsid w:val="000C4AFD"/>
    <w:rsid w:val="000C67C4"/>
    <w:rsid w:val="000C683D"/>
    <w:rsid w:val="000C6F51"/>
    <w:rsid w:val="000C72FD"/>
    <w:rsid w:val="000C75AA"/>
    <w:rsid w:val="000C7DBC"/>
    <w:rsid w:val="000D0809"/>
    <w:rsid w:val="000D0BAB"/>
    <w:rsid w:val="000D391F"/>
    <w:rsid w:val="000D3E73"/>
    <w:rsid w:val="000D4DF6"/>
    <w:rsid w:val="000D5179"/>
    <w:rsid w:val="000D5625"/>
    <w:rsid w:val="000D5A03"/>
    <w:rsid w:val="000D5DEE"/>
    <w:rsid w:val="000D7370"/>
    <w:rsid w:val="000D7588"/>
    <w:rsid w:val="000D7798"/>
    <w:rsid w:val="000E068E"/>
    <w:rsid w:val="000E0890"/>
    <w:rsid w:val="000E09A2"/>
    <w:rsid w:val="000E09EE"/>
    <w:rsid w:val="000E0D2A"/>
    <w:rsid w:val="000E0F2D"/>
    <w:rsid w:val="000E1A13"/>
    <w:rsid w:val="000E20A3"/>
    <w:rsid w:val="000E24FF"/>
    <w:rsid w:val="000E4BCE"/>
    <w:rsid w:val="000E4C9D"/>
    <w:rsid w:val="000E4DED"/>
    <w:rsid w:val="000E50E9"/>
    <w:rsid w:val="000E5DC6"/>
    <w:rsid w:val="000E6AA9"/>
    <w:rsid w:val="000E7574"/>
    <w:rsid w:val="000E75B5"/>
    <w:rsid w:val="000E7FF8"/>
    <w:rsid w:val="000F0086"/>
    <w:rsid w:val="000F0D41"/>
    <w:rsid w:val="000F0E93"/>
    <w:rsid w:val="000F1474"/>
    <w:rsid w:val="000F1520"/>
    <w:rsid w:val="000F15F4"/>
    <w:rsid w:val="000F1BE6"/>
    <w:rsid w:val="000F2098"/>
    <w:rsid w:val="000F22F6"/>
    <w:rsid w:val="000F2E9D"/>
    <w:rsid w:val="000F34A9"/>
    <w:rsid w:val="000F3AFB"/>
    <w:rsid w:val="000F3EF5"/>
    <w:rsid w:val="000F41A9"/>
    <w:rsid w:val="000F49D6"/>
    <w:rsid w:val="000F4BF1"/>
    <w:rsid w:val="000F4D0B"/>
    <w:rsid w:val="000F4F15"/>
    <w:rsid w:val="000F50C1"/>
    <w:rsid w:val="000F57DD"/>
    <w:rsid w:val="000F62CA"/>
    <w:rsid w:val="000F6365"/>
    <w:rsid w:val="000F6377"/>
    <w:rsid w:val="000F7236"/>
    <w:rsid w:val="000F7679"/>
    <w:rsid w:val="000F7C84"/>
    <w:rsid w:val="00100590"/>
    <w:rsid w:val="00100936"/>
    <w:rsid w:val="00100AA2"/>
    <w:rsid w:val="00100FD8"/>
    <w:rsid w:val="00101416"/>
    <w:rsid w:val="001018FE"/>
    <w:rsid w:val="00101921"/>
    <w:rsid w:val="00102571"/>
    <w:rsid w:val="00102674"/>
    <w:rsid w:val="00102A88"/>
    <w:rsid w:val="00103270"/>
    <w:rsid w:val="001038DF"/>
    <w:rsid w:val="00103BD0"/>
    <w:rsid w:val="001040C5"/>
    <w:rsid w:val="001044E2"/>
    <w:rsid w:val="00104FAE"/>
    <w:rsid w:val="00105395"/>
    <w:rsid w:val="001054E8"/>
    <w:rsid w:val="00106CEF"/>
    <w:rsid w:val="00106F89"/>
    <w:rsid w:val="00107655"/>
    <w:rsid w:val="001078A1"/>
    <w:rsid w:val="00107973"/>
    <w:rsid w:val="00110CEF"/>
    <w:rsid w:val="001114CD"/>
    <w:rsid w:val="00112052"/>
    <w:rsid w:val="001122D5"/>
    <w:rsid w:val="00112999"/>
    <w:rsid w:val="00112B71"/>
    <w:rsid w:val="001142A3"/>
    <w:rsid w:val="001147DE"/>
    <w:rsid w:val="00115900"/>
    <w:rsid w:val="0011682E"/>
    <w:rsid w:val="00116A77"/>
    <w:rsid w:val="001170AD"/>
    <w:rsid w:val="0011737A"/>
    <w:rsid w:val="00117951"/>
    <w:rsid w:val="00117B71"/>
    <w:rsid w:val="00120570"/>
    <w:rsid w:val="001206B3"/>
    <w:rsid w:val="001209B5"/>
    <w:rsid w:val="00121146"/>
    <w:rsid w:val="00121DC7"/>
    <w:rsid w:val="00121F58"/>
    <w:rsid w:val="00122AAF"/>
    <w:rsid w:val="00122E40"/>
    <w:rsid w:val="00122EA1"/>
    <w:rsid w:val="00123116"/>
    <w:rsid w:val="001236B5"/>
    <w:rsid w:val="00123DE8"/>
    <w:rsid w:val="001245FF"/>
    <w:rsid w:val="00124860"/>
    <w:rsid w:val="0012579B"/>
    <w:rsid w:val="00126443"/>
    <w:rsid w:val="0012711F"/>
    <w:rsid w:val="0012725D"/>
    <w:rsid w:val="00127600"/>
    <w:rsid w:val="00127B36"/>
    <w:rsid w:val="001304C7"/>
    <w:rsid w:val="0013107A"/>
    <w:rsid w:val="00131BC4"/>
    <w:rsid w:val="00131C2B"/>
    <w:rsid w:val="00133A5E"/>
    <w:rsid w:val="00133F62"/>
    <w:rsid w:val="0013449F"/>
    <w:rsid w:val="0013489F"/>
    <w:rsid w:val="00134CD5"/>
    <w:rsid w:val="00135671"/>
    <w:rsid w:val="00135DB5"/>
    <w:rsid w:val="00135FD5"/>
    <w:rsid w:val="001360A6"/>
    <w:rsid w:val="00136A49"/>
    <w:rsid w:val="00136BD1"/>
    <w:rsid w:val="00136C15"/>
    <w:rsid w:val="00137731"/>
    <w:rsid w:val="00137A26"/>
    <w:rsid w:val="00140B7D"/>
    <w:rsid w:val="001411B8"/>
    <w:rsid w:val="00141726"/>
    <w:rsid w:val="00141904"/>
    <w:rsid w:val="00141BD5"/>
    <w:rsid w:val="00141CE4"/>
    <w:rsid w:val="00142390"/>
    <w:rsid w:val="001424D3"/>
    <w:rsid w:val="0014273C"/>
    <w:rsid w:val="00142A73"/>
    <w:rsid w:val="00142D80"/>
    <w:rsid w:val="00143261"/>
    <w:rsid w:val="0014327E"/>
    <w:rsid w:val="00143AD8"/>
    <w:rsid w:val="00144486"/>
    <w:rsid w:val="001448EE"/>
    <w:rsid w:val="00144E40"/>
    <w:rsid w:val="0014517C"/>
    <w:rsid w:val="00145183"/>
    <w:rsid w:val="00146A63"/>
    <w:rsid w:val="00146D30"/>
    <w:rsid w:val="001471D3"/>
    <w:rsid w:val="0014725F"/>
    <w:rsid w:val="0014748C"/>
    <w:rsid w:val="00147984"/>
    <w:rsid w:val="00147C25"/>
    <w:rsid w:val="001514AB"/>
    <w:rsid w:val="00151813"/>
    <w:rsid w:val="00151A43"/>
    <w:rsid w:val="0015350B"/>
    <w:rsid w:val="00153D61"/>
    <w:rsid w:val="00153E33"/>
    <w:rsid w:val="0015463C"/>
    <w:rsid w:val="00154B75"/>
    <w:rsid w:val="00154BA0"/>
    <w:rsid w:val="00155A32"/>
    <w:rsid w:val="0015630E"/>
    <w:rsid w:val="00156483"/>
    <w:rsid w:val="00156B73"/>
    <w:rsid w:val="00157761"/>
    <w:rsid w:val="00157B99"/>
    <w:rsid w:val="00157C3F"/>
    <w:rsid w:val="00157F5C"/>
    <w:rsid w:val="00160CF6"/>
    <w:rsid w:val="001612F1"/>
    <w:rsid w:val="00161583"/>
    <w:rsid w:val="00162C12"/>
    <w:rsid w:val="00162EBF"/>
    <w:rsid w:val="001630C9"/>
    <w:rsid w:val="001632C5"/>
    <w:rsid w:val="001654BB"/>
    <w:rsid w:val="00166349"/>
    <w:rsid w:val="00166994"/>
    <w:rsid w:val="00166BBC"/>
    <w:rsid w:val="00167075"/>
    <w:rsid w:val="001677D6"/>
    <w:rsid w:val="001704F9"/>
    <w:rsid w:val="001707CF"/>
    <w:rsid w:val="00170C86"/>
    <w:rsid w:val="0017121E"/>
    <w:rsid w:val="00171FCC"/>
    <w:rsid w:val="00172A6C"/>
    <w:rsid w:val="00172A97"/>
    <w:rsid w:val="00172BD7"/>
    <w:rsid w:val="00174708"/>
    <w:rsid w:val="00174F7B"/>
    <w:rsid w:val="0017539F"/>
    <w:rsid w:val="00175550"/>
    <w:rsid w:val="0017570D"/>
    <w:rsid w:val="00175736"/>
    <w:rsid w:val="00175924"/>
    <w:rsid w:val="00175D65"/>
    <w:rsid w:val="001763AD"/>
    <w:rsid w:val="0017672A"/>
    <w:rsid w:val="00176BB7"/>
    <w:rsid w:val="00176DA5"/>
    <w:rsid w:val="00176EFE"/>
    <w:rsid w:val="001774AE"/>
    <w:rsid w:val="0017758F"/>
    <w:rsid w:val="00177666"/>
    <w:rsid w:val="00180088"/>
    <w:rsid w:val="00180638"/>
    <w:rsid w:val="00180DB9"/>
    <w:rsid w:val="001811E7"/>
    <w:rsid w:val="001815B8"/>
    <w:rsid w:val="00181B6B"/>
    <w:rsid w:val="00181DC7"/>
    <w:rsid w:val="00182B5A"/>
    <w:rsid w:val="0018303E"/>
    <w:rsid w:val="0018341B"/>
    <w:rsid w:val="0018342A"/>
    <w:rsid w:val="00183AE0"/>
    <w:rsid w:val="00183BD6"/>
    <w:rsid w:val="00184C16"/>
    <w:rsid w:val="00185226"/>
    <w:rsid w:val="00186059"/>
    <w:rsid w:val="001866C8"/>
    <w:rsid w:val="00186C7B"/>
    <w:rsid w:val="00186F33"/>
    <w:rsid w:val="00187074"/>
    <w:rsid w:val="0018722C"/>
    <w:rsid w:val="00187629"/>
    <w:rsid w:val="00187A4E"/>
    <w:rsid w:val="00187CE4"/>
    <w:rsid w:val="00190418"/>
    <w:rsid w:val="001907CE"/>
    <w:rsid w:val="001913F6"/>
    <w:rsid w:val="0019191D"/>
    <w:rsid w:val="00193364"/>
    <w:rsid w:val="001942A8"/>
    <w:rsid w:val="001946C1"/>
    <w:rsid w:val="00195889"/>
    <w:rsid w:val="00195DF4"/>
    <w:rsid w:val="00196170"/>
    <w:rsid w:val="00196FD1"/>
    <w:rsid w:val="00197477"/>
    <w:rsid w:val="00197E75"/>
    <w:rsid w:val="00197F06"/>
    <w:rsid w:val="001A0065"/>
    <w:rsid w:val="001A0080"/>
    <w:rsid w:val="001A10EC"/>
    <w:rsid w:val="001A20A1"/>
    <w:rsid w:val="001A214C"/>
    <w:rsid w:val="001A2B88"/>
    <w:rsid w:val="001A3D7E"/>
    <w:rsid w:val="001A3FCC"/>
    <w:rsid w:val="001A5CCE"/>
    <w:rsid w:val="001A6BF5"/>
    <w:rsid w:val="001A6C70"/>
    <w:rsid w:val="001A6D3E"/>
    <w:rsid w:val="001A7282"/>
    <w:rsid w:val="001A7BCB"/>
    <w:rsid w:val="001A7C24"/>
    <w:rsid w:val="001B065B"/>
    <w:rsid w:val="001B0967"/>
    <w:rsid w:val="001B0A0A"/>
    <w:rsid w:val="001B0C4D"/>
    <w:rsid w:val="001B13AF"/>
    <w:rsid w:val="001B190D"/>
    <w:rsid w:val="001B205E"/>
    <w:rsid w:val="001B22DA"/>
    <w:rsid w:val="001B3B2B"/>
    <w:rsid w:val="001B3C0A"/>
    <w:rsid w:val="001B3F23"/>
    <w:rsid w:val="001B446D"/>
    <w:rsid w:val="001B487D"/>
    <w:rsid w:val="001B50A2"/>
    <w:rsid w:val="001B51CC"/>
    <w:rsid w:val="001B580A"/>
    <w:rsid w:val="001B585A"/>
    <w:rsid w:val="001B5AB6"/>
    <w:rsid w:val="001B61B2"/>
    <w:rsid w:val="001B686A"/>
    <w:rsid w:val="001B6EA7"/>
    <w:rsid w:val="001B702C"/>
    <w:rsid w:val="001C0157"/>
    <w:rsid w:val="001C056C"/>
    <w:rsid w:val="001C05AB"/>
    <w:rsid w:val="001C0BD4"/>
    <w:rsid w:val="001C180F"/>
    <w:rsid w:val="001C1E07"/>
    <w:rsid w:val="001C20FB"/>
    <w:rsid w:val="001C2192"/>
    <w:rsid w:val="001C2240"/>
    <w:rsid w:val="001C256F"/>
    <w:rsid w:val="001C3450"/>
    <w:rsid w:val="001C34C9"/>
    <w:rsid w:val="001C4344"/>
    <w:rsid w:val="001C45A8"/>
    <w:rsid w:val="001C4BF2"/>
    <w:rsid w:val="001C51A4"/>
    <w:rsid w:val="001C5780"/>
    <w:rsid w:val="001C671E"/>
    <w:rsid w:val="001C678B"/>
    <w:rsid w:val="001C687A"/>
    <w:rsid w:val="001C6E23"/>
    <w:rsid w:val="001C7955"/>
    <w:rsid w:val="001C7A74"/>
    <w:rsid w:val="001C7B4E"/>
    <w:rsid w:val="001C7D9F"/>
    <w:rsid w:val="001D096D"/>
    <w:rsid w:val="001D0B32"/>
    <w:rsid w:val="001D10D9"/>
    <w:rsid w:val="001D1C2A"/>
    <w:rsid w:val="001D1CE5"/>
    <w:rsid w:val="001D2E10"/>
    <w:rsid w:val="001D3E90"/>
    <w:rsid w:val="001D42FC"/>
    <w:rsid w:val="001D437C"/>
    <w:rsid w:val="001D4E34"/>
    <w:rsid w:val="001D4E7F"/>
    <w:rsid w:val="001D515C"/>
    <w:rsid w:val="001D6285"/>
    <w:rsid w:val="001D7CEF"/>
    <w:rsid w:val="001D7F75"/>
    <w:rsid w:val="001E01A8"/>
    <w:rsid w:val="001E0731"/>
    <w:rsid w:val="001E08B0"/>
    <w:rsid w:val="001E0FFE"/>
    <w:rsid w:val="001E1008"/>
    <w:rsid w:val="001E11A2"/>
    <w:rsid w:val="001E25F1"/>
    <w:rsid w:val="001E2BBD"/>
    <w:rsid w:val="001E337A"/>
    <w:rsid w:val="001E3F57"/>
    <w:rsid w:val="001E42A0"/>
    <w:rsid w:val="001E4DBC"/>
    <w:rsid w:val="001E53AA"/>
    <w:rsid w:val="001E53D7"/>
    <w:rsid w:val="001E5935"/>
    <w:rsid w:val="001E655D"/>
    <w:rsid w:val="001E6962"/>
    <w:rsid w:val="001E6C4D"/>
    <w:rsid w:val="001E6C76"/>
    <w:rsid w:val="001E6E96"/>
    <w:rsid w:val="001E6EA3"/>
    <w:rsid w:val="001E6FE3"/>
    <w:rsid w:val="001E7017"/>
    <w:rsid w:val="001E7D1D"/>
    <w:rsid w:val="001E7DB0"/>
    <w:rsid w:val="001F007E"/>
    <w:rsid w:val="001F14E2"/>
    <w:rsid w:val="001F2CF0"/>
    <w:rsid w:val="001F3684"/>
    <w:rsid w:val="001F40E4"/>
    <w:rsid w:val="001F4C79"/>
    <w:rsid w:val="001F56B2"/>
    <w:rsid w:val="001F5A78"/>
    <w:rsid w:val="001F5BF7"/>
    <w:rsid w:val="001F5C61"/>
    <w:rsid w:val="001F6354"/>
    <w:rsid w:val="001F65C3"/>
    <w:rsid w:val="001F7942"/>
    <w:rsid w:val="0020026A"/>
    <w:rsid w:val="00200ACE"/>
    <w:rsid w:val="00200E42"/>
    <w:rsid w:val="002013CC"/>
    <w:rsid w:val="002022EA"/>
    <w:rsid w:val="00202DD1"/>
    <w:rsid w:val="002041B9"/>
    <w:rsid w:val="002042BD"/>
    <w:rsid w:val="002050D3"/>
    <w:rsid w:val="00205406"/>
    <w:rsid w:val="00205490"/>
    <w:rsid w:val="00206E25"/>
    <w:rsid w:val="002077AA"/>
    <w:rsid w:val="00210196"/>
    <w:rsid w:val="00210595"/>
    <w:rsid w:val="00210B80"/>
    <w:rsid w:val="00210F2E"/>
    <w:rsid w:val="00211178"/>
    <w:rsid w:val="002111C9"/>
    <w:rsid w:val="00212437"/>
    <w:rsid w:val="00213165"/>
    <w:rsid w:val="002131CF"/>
    <w:rsid w:val="00213C86"/>
    <w:rsid w:val="00214A48"/>
    <w:rsid w:val="00214C32"/>
    <w:rsid w:val="00214C48"/>
    <w:rsid w:val="002151B3"/>
    <w:rsid w:val="00215B0A"/>
    <w:rsid w:val="00215B16"/>
    <w:rsid w:val="00215FE7"/>
    <w:rsid w:val="0021678C"/>
    <w:rsid w:val="00216D32"/>
    <w:rsid w:val="0021725A"/>
    <w:rsid w:val="00217DBD"/>
    <w:rsid w:val="00221162"/>
    <w:rsid w:val="002216CA"/>
    <w:rsid w:val="002217AA"/>
    <w:rsid w:val="00221BF7"/>
    <w:rsid w:val="00222569"/>
    <w:rsid w:val="002227F4"/>
    <w:rsid w:val="00222A3C"/>
    <w:rsid w:val="00222F86"/>
    <w:rsid w:val="002233D8"/>
    <w:rsid w:val="002246CE"/>
    <w:rsid w:val="002251E7"/>
    <w:rsid w:val="00225B48"/>
    <w:rsid w:val="00225C44"/>
    <w:rsid w:val="00225E59"/>
    <w:rsid w:val="00225FEE"/>
    <w:rsid w:val="00226764"/>
    <w:rsid w:val="00226A9A"/>
    <w:rsid w:val="00226EFE"/>
    <w:rsid w:val="0022705D"/>
    <w:rsid w:val="00227DC2"/>
    <w:rsid w:val="00230039"/>
    <w:rsid w:val="00230225"/>
    <w:rsid w:val="002314E4"/>
    <w:rsid w:val="002318FA"/>
    <w:rsid w:val="00231BCB"/>
    <w:rsid w:val="00231D7E"/>
    <w:rsid w:val="00231EA6"/>
    <w:rsid w:val="0023216A"/>
    <w:rsid w:val="00232594"/>
    <w:rsid w:val="00232B97"/>
    <w:rsid w:val="002338BB"/>
    <w:rsid w:val="00233C1A"/>
    <w:rsid w:val="00234C50"/>
    <w:rsid w:val="002353FD"/>
    <w:rsid w:val="00235622"/>
    <w:rsid w:val="00235E9A"/>
    <w:rsid w:val="002360A0"/>
    <w:rsid w:val="002367C7"/>
    <w:rsid w:val="00236A2A"/>
    <w:rsid w:val="00236ABC"/>
    <w:rsid w:val="00237734"/>
    <w:rsid w:val="002400C3"/>
    <w:rsid w:val="00240210"/>
    <w:rsid w:val="0024029E"/>
    <w:rsid w:val="0024042C"/>
    <w:rsid w:val="00240624"/>
    <w:rsid w:val="00240AA7"/>
    <w:rsid w:val="002412B3"/>
    <w:rsid w:val="00241665"/>
    <w:rsid w:val="00242CE3"/>
    <w:rsid w:val="00242D30"/>
    <w:rsid w:val="00242EDE"/>
    <w:rsid w:val="002439FE"/>
    <w:rsid w:val="00243CBA"/>
    <w:rsid w:val="00244304"/>
    <w:rsid w:val="0024433C"/>
    <w:rsid w:val="002448DE"/>
    <w:rsid w:val="00244A8C"/>
    <w:rsid w:val="00244C63"/>
    <w:rsid w:val="002453ED"/>
    <w:rsid w:val="002459D0"/>
    <w:rsid w:val="00245CD9"/>
    <w:rsid w:val="00245DEF"/>
    <w:rsid w:val="00246544"/>
    <w:rsid w:val="00246782"/>
    <w:rsid w:val="00246AB7"/>
    <w:rsid w:val="00246BF8"/>
    <w:rsid w:val="002473B1"/>
    <w:rsid w:val="002475A8"/>
    <w:rsid w:val="00247C1E"/>
    <w:rsid w:val="00247FCE"/>
    <w:rsid w:val="002504AC"/>
    <w:rsid w:val="0025280A"/>
    <w:rsid w:val="00253258"/>
    <w:rsid w:val="00253477"/>
    <w:rsid w:val="0025349E"/>
    <w:rsid w:val="00253E68"/>
    <w:rsid w:val="002540D0"/>
    <w:rsid w:val="0025524D"/>
    <w:rsid w:val="00256929"/>
    <w:rsid w:val="00257160"/>
    <w:rsid w:val="00257CA7"/>
    <w:rsid w:val="00260117"/>
    <w:rsid w:val="0026095E"/>
    <w:rsid w:val="0026181E"/>
    <w:rsid w:val="00261CAB"/>
    <w:rsid w:val="00262164"/>
    <w:rsid w:val="002628DF"/>
    <w:rsid w:val="00263116"/>
    <w:rsid w:val="002637A9"/>
    <w:rsid w:val="002640F9"/>
    <w:rsid w:val="00264725"/>
    <w:rsid w:val="00265BCF"/>
    <w:rsid w:val="00266015"/>
    <w:rsid w:val="00266D31"/>
    <w:rsid w:val="002674ED"/>
    <w:rsid w:val="002677ED"/>
    <w:rsid w:val="00267DA1"/>
    <w:rsid w:val="00267EE3"/>
    <w:rsid w:val="00270167"/>
    <w:rsid w:val="00271904"/>
    <w:rsid w:val="00271912"/>
    <w:rsid w:val="00271A63"/>
    <w:rsid w:val="00272A17"/>
    <w:rsid w:val="00272F57"/>
    <w:rsid w:val="00273188"/>
    <w:rsid w:val="0027346C"/>
    <w:rsid w:val="00273F1A"/>
    <w:rsid w:val="00273FB9"/>
    <w:rsid w:val="002740C9"/>
    <w:rsid w:val="0027419B"/>
    <w:rsid w:val="00274C48"/>
    <w:rsid w:val="00275344"/>
    <w:rsid w:val="00276B84"/>
    <w:rsid w:val="00276BF7"/>
    <w:rsid w:val="00276D44"/>
    <w:rsid w:val="0027774D"/>
    <w:rsid w:val="002779CA"/>
    <w:rsid w:val="00277A51"/>
    <w:rsid w:val="00277E13"/>
    <w:rsid w:val="00280413"/>
    <w:rsid w:val="00280568"/>
    <w:rsid w:val="00280BCF"/>
    <w:rsid w:val="0028109D"/>
    <w:rsid w:val="0028191E"/>
    <w:rsid w:val="00281B15"/>
    <w:rsid w:val="00281C2C"/>
    <w:rsid w:val="00281C5C"/>
    <w:rsid w:val="00282692"/>
    <w:rsid w:val="00282F62"/>
    <w:rsid w:val="00283712"/>
    <w:rsid w:val="00284A1C"/>
    <w:rsid w:val="00285F13"/>
    <w:rsid w:val="00285F19"/>
    <w:rsid w:val="002861D2"/>
    <w:rsid w:val="00286247"/>
    <w:rsid w:val="002862CC"/>
    <w:rsid w:val="00287479"/>
    <w:rsid w:val="0028796B"/>
    <w:rsid w:val="00287A6F"/>
    <w:rsid w:val="00287CB0"/>
    <w:rsid w:val="002902BA"/>
    <w:rsid w:val="0029035C"/>
    <w:rsid w:val="002905AC"/>
    <w:rsid w:val="0029108A"/>
    <w:rsid w:val="0029178B"/>
    <w:rsid w:val="00291B7C"/>
    <w:rsid w:val="00292AA9"/>
    <w:rsid w:val="00292DDA"/>
    <w:rsid w:val="00293523"/>
    <w:rsid w:val="002940AB"/>
    <w:rsid w:val="002951D0"/>
    <w:rsid w:val="002958D3"/>
    <w:rsid w:val="00295A11"/>
    <w:rsid w:val="00295EC3"/>
    <w:rsid w:val="002964D1"/>
    <w:rsid w:val="002A004F"/>
    <w:rsid w:val="002A00C1"/>
    <w:rsid w:val="002A0A23"/>
    <w:rsid w:val="002A0FED"/>
    <w:rsid w:val="002A11A5"/>
    <w:rsid w:val="002A17EF"/>
    <w:rsid w:val="002A3368"/>
    <w:rsid w:val="002A37EC"/>
    <w:rsid w:val="002A41D3"/>
    <w:rsid w:val="002A43F7"/>
    <w:rsid w:val="002A4CA0"/>
    <w:rsid w:val="002A51E1"/>
    <w:rsid w:val="002A5BAC"/>
    <w:rsid w:val="002A5E21"/>
    <w:rsid w:val="002A75E6"/>
    <w:rsid w:val="002A7B0A"/>
    <w:rsid w:val="002A7F47"/>
    <w:rsid w:val="002B0584"/>
    <w:rsid w:val="002B0A7D"/>
    <w:rsid w:val="002B0F04"/>
    <w:rsid w:val="002B13E3"/>
    <w:rsid w:val="002B19E3"/>
    <w:rsid w:val="002B23F2"/>
    <w:rsid w:val="002B2645"/>
    <w:rsid w:val="002B2E63"/>
    <w:rsid w:val="002B3AAC"/>
    <w:rsid w:val="002B3BC8"/>
    <w:rsid w:val="002B462E"/>
    <w:rsid w:val="002B4F2A"/>
    <w:rsid w:val="002B5428"/>
    <w:rsid w:val="002B5A20"/>
    <w:rsid w:val="002B68F0"/>
    <w:rsid w:val="002B6B62"/>
    <w:rsid w:val="002B6FFE"/>
    <w:rsid w:val="002B73B9"/>
    <w:rsid w:val="002B774E"/>
    <w:rsid w:val="002B78BC"/>
    <w:rsid w:val="002B7B61"/>
    <w:rsid w:val="002B7FD3"/>
    <w:rsid w:val="002C0864"/>
    <w:rsid w:val="002C0A42"/>
    <w:rsid w:val="002C144C"/>
    <w:rsid w:val="002C19F7"/>
    <w:rsid w:val="002C38F9"/>
    <w:rsid w:val="002C3C73"/>
    <w:rsid w:val="002C486D"/>
    <w:rsid w:val="002C4B45"/>
    <w:rsid w:val="002C509C"/>
    <w:rsid w:val="002C511F"/>
    <w:rsid w:val="002C5AF1"/>
    <w:rsid w:val="002C716E"/>
    <w:rsid w:val="002C7803"/>
    <w:rsid w:val="002C790E"/>
    <w:rsid w:val="002C7EC7"/>
    <w:rsid w:val="002C7F88"/>
    <w:rsid w:val="002D001F"/>
    <w:rsid w:val="002D0CAE"/>
    <w:rsid w:val="002D0CDF"/>
    <w:rsid w:val="002D1C96"/>
    <w:rsid w:val="002D1D1B"/>
    <w:rsid w:val="002D201C"/>
    <w:rsid w:val="002D2A18"/>
    <w:rsid w:val="002D3076"/>
    <w:rsid w:val="002D3B09"/>
    <w:rsid w:val="002D41E8"/>
    <w:rsid w:val="002D4769"/>
    <w:rsid w:val="002D4D71"/>
    <w:rsid w:val="002D6114"/>
    <w:rsid w:val="002D62EB"/>
    <w:rsid w:val="002D6731"/>
    <w:rsid w:val="002D778C"/>
    <w:rsid w:val="002D799A"/>
    <w:rsid w:val="002E057A"/>
    <w:rsid w:val="002E0B38"/>
    <w:rsid w:val="002E0D58"/>
    <w:rsid w:val="002E1FCB"/>
    <w:rsid w:val="002E202E"/>
    <w:rsid w:val="002E2528"/>
    <w:rsid w:val="002E2CD6"/>
    <w:rsid w:val="002E2D2E"/>
    <w:rsid w:val="002E2DD2"/>
    <w:rsid w:val="002E2EFE"/>
    <w:rsid w:val="002E34A1"/>
    <w:rsid w:val="002E3E58"/>
    <w:rsid w:val="002E644C"/>
    <w:rsid w:val="002E6EF0"/>
    <w:rsid w:val="002E6FC8"/>
    <w:rsid w:val="002E73EE"/>
    <w:rsid w:val="002F0904"/>
    <w:rsid w:val="002F0AEA"/>
    <w:rsid w:val="002F1AEA"/>
    <w:rsid w:val="002F20DD"/>
    <w:rsid w:val="002F2F92"/>
    <w:rsid w:val="002F311C"/>
    <w:rsid w:val="002F35C3"/>
    <w:rsid w:val="002F41FC"/>
    <w:rsid w:val="002F42FF"/>
    <w:rsid w:val="002F44B9"/>
    <w:rsid w:val="002F4FEC"/>
    <w:rsid w:val="002F539B"/>
    <w:rsid w:val="002F61D4"/>
    <w:rsid w:val="002F6DC2"/>
    <w:rsid w:val="002F6DDF"/>
    <w:rsid w:val="002F74C0"/>
    <w:rsid w:val="002F796B"/>
    <w:rsid w:val="003000CD"/>
    <w:rsid w:val="003003C5"/>
    <w:rsid w:val="003007C9"/>
    <w:rsid w:val="00300A8D"/>
    <w:rsid w:val="00300CAA"/>
    <w:rsid w:val="00300FE5"/>
    <w:rsid w:val="003010A4"/>
    <w:rsid w:val="003010EC"/>
    <w:rsid w:val="00301644"/>
    <w:rsid w:val="00301AF2"/>
    <w:rsid w:val="00301F3C"/>
    <w:rsid w:val="00302296"/>
    <w:rsid w:val="00302588"/>
    <w:rsid w:val="003028EC"/>
    <w:rsid w:val="0030373C"/>
    <w:rsid w:val="003050B4"/>
    <w:rsid w:val="00305ECD"/>
    <w:rsid w:val="0030660F"/>
    <w:rsid w:val="003066EA"/>
    <w:rsid w:val="0030787F"/>
    <w:rsid w:val="00307C66"/>
    <w:rsid w:val="00310304"/>
    <w:rsid w:val="00310706"/>
    <w:rsid w:val="00310845"/>
    <w:rsid w:val="00310D1F"/>
    <w:rsid w:val="0031157A"/>
    <w:rsid w:val="00311621"/>
    <w:rsid w:val="003118F7"/>
    <w:rsid w:val="00311A5A"/>
    <w:rsid w:val="00311D37"/>
    <w:rsid w:val="00312E01"/>
    <w:rsid w:val="0031347D"/>
    <w:rsid w:val="00313CA1"/>
    <w:rsid w:val="00314402"/>
    <w:rsid w:val="0031478E"/>
    <w:rsid w:val="00315889"/>
    <w:rsid w:val="003161FB"/>
    <w:rsid w:val="00317160"/>
    <w:rsid w:val="00317BC6"/>
    <w:rsid w:val="003204F1"/>
    <w:rsid w:val="0032063B"/>
    <w:rsid w:val="003208F1"/>
    <w:rsid w:val="00320F54"/>
    <w:rsid w:val="00322022"/>
    <w:rsid w:val="00322826"/>
    <w:rsid w:val="0032334A"/>
    <w:rsid w:val="00324136"/>
    <w:rsid w:val="003245E1"/>
    <w:rsid w:val="00324EC8"/>
    <w:rsid w:val="00324FB7"/>
    <w:rsid w:val="00325314"/>
    <w:rsid w:val="003255D2"/>
    <w:rsid w:val="00326CE3"/>
    <w:rsid w:val="00330459"/>
    <w:rsid w:val="003308F0"/>
    <w:rsid w:val="00330DDE"/>
    <w:rsid w:val="003317F5"/>
    <w:rsid w:val="00332196"/>
    <w:rsid w:val="003329D3"/>
    <w:rsid w:val="00332D96"/>
    <w:rsid w:val="00332E85"/>
    <w:rsid w:val="003330A3"/>
    <w:rsid w:val="00333600"/>
    <w:rsid w:val="00334706"/>
    <w:rsid w:val="00334750"/>
    <w:rsid w:val="00334873"/>
    <w:rsid w:val="003357AF"/>
    <w:rsid w:val="00335ACE"/>
    <w:rsid w:val="00335AF5"/>
    <w:rsid w:val="00336A7F"/>
    <w:rsid w:val="00336DCB"/>
    <w:rsid w:val="0033702F"/>
    <w:rsid w:val="0033737D"/>
    <w:rsid w:val="0033784B"/>
    <w:rsid w:val="003401DA"/>
    <w:rsid w:val="00340369"/>
    <w:rsid w:val="0034049D"/>
    <w:rsid w:val="00340FD4"/>
    <w:rsid w:val="00341BCE"/>
    <w:rsid w:val="003422D9"/>
    <w:rsid w:val="00342A21"/>
    <w:rsid w:val="00342CD9"/>
    <w:rsid w:val="003433AD"/>
    <w:rsid w:val="00343978"/>
    <w:rsid w:val="00344113"/>
    <w:rsid w:val="00344707"/>
    <w:rsid w:val="00344FCB"/>
    <w:rsid w:val="00345CF4"/>
    <w:rsid w:val="00345F8E"/>
    <w:rsid w:val="003460F0"/>
    <w:rsid w:val="00346197"/>
    <w:rsid w:val="0034641A"/>
    <w:rsid w:val="0034667C"/>
    <w:rsid w:val="003467BF"/>
    <w:rsid w:val="003476DD"/>
    <w:rsid w:val="00347806"/>
    <w:rsid w:val="00347947"/>
    <w:rsid w:val="00347CD7"/>
    <w:rsid w:val="00347D26"/>
    <w:rsid w:val="0035007D"/>
    <w:rsid w:val="003514A5"/>
    <w:rsid w:val="00351C9E"/>
    <w:rsid w:val="00351ECF"/>
    <w:rsid w:val="0035274D"/>
    <w:rsid w:val="0035285B"/>
    <w:rsid w:val="00353932"/>
    <w:rsid w:val="00354222"/>
    <w:rsid w:val="00354B5C"/>
    <w:rsid w:val="00354C07"/>
    <w:rsid w:val="00354F23"/>
    <w:rsid w:val="003558BF"/>
    <w:rsid w:val="0035621C"/>
    <w:rsid w:val="00357ADD"/>
    <w:rsid w:val="003607A9"/>
    <w:rsid w:val="00361029"/>
    <w:rsid w:val="0036112D"/>
    <w:rsid w:val="0036142A"/>
    <w:rsid w:val="00361BDF"/>
    <w:rsid w:val="00361D19"/>
    <w:rsid w:val="00361F83"/>
    <w:rsid w:val="003629A1"/>
    <w:rsid w:val="00362C31"/>
    <w:rsid w:val="003637E0"/>
    <w:rsid w:val="00363D20"/>
    <w:rsid w:val="00364191"/>
    <w:rsid w:val="00364DC6"/>
    <w:rsid w:val="00365ED9"/>
    <w:rsid w:val="003661C3"/>
    <w:rsid w:val="003666D8"/>
    <w:rsid w:val="0036757C"/>
    <w:rsid w:val="003704B6"/>
    <w:rsid w:val="00370575"/>
    <w:rsid w:val="00370964"/>
    <w:rsid w:val="00370E60"/>
    <w:rsid w:val="0037143C"/>
    <w:rsid w:val="00371D9E"/>
    <w:rsid w:val="003725A6"/>
    <w:rsid w:val="003732F5"/>
    <w:rsid w:val="003738E0"/>
    <w:rsid w:val="00373DB9"/>
    <w:rsid w:val="00374126"/>
    <w:rsid w:val="003743CD"/>
    <w:rsid w:val="00374507"/>
    <w:rsid w:val="00374DE6"/>
    <w:rsid w:val="003750AB"/>
    <w:rsid w:val="00375492"/>
    <w:rsid w:val="003756B3"/>
    <w:rsid w:val="00375AA9"/>
    <w:rsid w:val="00375E0B"/>
    <w:rsid w:val="00376A5F"/>
    <w:rsid w:val="003770DF"/>
    <w:rsid w:val="00377D85"/>
    <w:rsid w:val="0038019D"/>
    <w:rsid w:val="00381231"/>
    <w:rsid w:val="00381A85"/>
    <w:rsid w:val="00382A0F"/>
    <w:rsid w:val="00383862"/>
    <w:rsid w:val="0038423E"/>
    <w:rsid w:val="0038439B"/>
    <w:rsid w:val="0038453E"/>
    <w:rsid w:val="00384938"/>
    <w:rsid w:val="0038675B"/>
    <w:rsid w:val="00386872"/>
    <w:rsid w:val="00386B19"/>
    <w:rsid w:val="00386C9C"/>
    <w:rsid w:val="00386CE3"/>
    <w:rsid w:val="00386D37"/>
    <w:rsid w:val="00386E74"/>
    <w:rsid w:val="00390943"/>
    <w:rsid w:val="00391C04"/>
    <w:rsid w:val="00391E4E"/>
    <w:rsid w:val="00392321"/>
    <w:rsid w:val="00392FB2"/>
    <w:rsid w:val="0039362B"/>
    <w:rsid w:val="00393BBA"/>
    <w:rsid w:val="00393CAD"/>
    <w:rsid w:val="00394830"/>
    <w:rsid w:val="0039504C"/>
    <w:rsid w:val="003959CB"/>
    <w:rsid w:val="00395BBD"/>
    <w:rsid w:val="0039601B"/>
    <w:rsid w:val="00396487"/>
    <w:rsid w:val="00396999"/>
    <w:rsid w:val="003978BB"/>
    <w:rsid w:val="003A0213"/>
    <w:rsid w:val="003A08C9"/>
    <w:rsid w:val="003A0988"/>
    <w:rsid w:val="003A1130"/>
    <w:rsid w:val="003A1F24"/>
    <w:rsid w:val="003A1FA9"/>
    <w:rsid w:val="003A2F73"/>
    <w:rsid w:val="003A359E"/>
    <w:rsid w:val="003A3761"/>
    <w:rsid w:val="003A3E65"/>
    <w:rsid w:val="003A4A32"/>
    <w:rsid w:val="003A4F57"/>
    <w:rsid w:val="003A5739"/>
    <w:rsid w:val="003A5937"/>
    <w:rsid w:val="003A6491"/>
    <w:rsid w:val="003A6730"/>
    <w:rsid w:val="003A67B4"/>
    <w:rsid w:val="003A68D4"/>
    <w:rsid w:val="003A70B7"/>
    <w:rsid w:val="003A72D9"/>
    <w:rsid w:val="003A7798"/>
    <w:rsid w:val="003B0E2D"/>
    <w:rsid w:val="003B0F6D"/>
    <w:rsid w:val="003B10A0"/>
    <w:rsid w:val="003B1956"/>
    <w:rsid w:val="003B288C"/>
    <w:rsid w:val="003B2A58"/>
    <w:rsid w:val="003B2E5E"/>
    <w:rsid w:val="003B3FED"/>
    <w:rsid w:val="003B47D4"/>
    <w:rsid w:val="003B5700"/>
    <w:rsid w:val="003B5859"/>
    <w:rsid w:val="003B5A1C"/>
    <w:rsid w:val="003B66B6"/>
    <w:rsid w:val="003B6B5B"/>
    <w:rsid w:val="003B6C68"/>
    <w:rsid w:val="003B70C1"/>
    <w:rsid w:val="003B7354"/>
    <w:rsid w:val="003B73BD"/>
    <w:rsid w:val="003B7A62"/>
    <w:rsid w:val="003B7D41"/>
    <w:rsid w:val="003C0211"/>
    <w:rsid w:val="003C02D2"/>
    <w:rsid w:val="003C039E"/>
    <w:rsid w:val="003C04EC"/>
    <w:rsid w:val="003C07FF"/>
    <w:rsid w:val="003C09F7"/>
    <w:rsid w:val="003C1271"/>
    <w:rsid w:val="003C1BF7"/>
    <w:rsid w:val="003C286D"/>
    <w:rsid w:val="003C32A2"/>
    <w:rsid w:val="003C4844"/>
    <w:rsid w:val="003C4881"/>
    <w:rsid w:val="003C567A"/>
    <w:rsid w:val="003C5FD4"/>
    <w:rsid w:val="003C6302"/>
    <w:rsid w:val="003C6342"/>
    <w:rsid w:val="003C7693"/>
    <w:rsid w:val="003C7CAA"/>
    <w:rsid w:val="003C7E5D"/>
    <w:rsid w:val="003D00E4"/>
    <w:rsid w:val="003D0EC0"/>
    <w:rsid w:val="003D1303"/>
    <w:rsid w:val="003D1847"/>
    <w:rsid w:val="003D1F2A"/>
    <w:rsid w:val="003D22B6"/>
    <w:rsid w:val="003D3B4B"/>
    <w:rsid w:val="003D3D1E"/>
    <w:rsid w:val="003D3D84"/>
    <w:rsid w:val="003D440C"/>
    <w:rsid w:val="003D4D2A"/>
    <w:rsid w:val="003D4FB5"/>
    <w:rsid w:val="003D586F"/>
    <w:rsid w:val="003D5F43"/>
    <w:rsid w:val="003D6031"/>
    <w:rsid w:val="003D6321"/>
    <w:rsid w:val="003D687F"/>
    <w:rsid w:val="003D6AF0"/>
    <w:rsid w:val="003D6C91"/>
    <w:rsid w:val="003D73E9"/>
    <w:rsid w:val="003D7B71"/>
    <w:rsid w:val="003E0F5C"/>
    <w:rsid w:val="003E1867"/>
    <w:rsid w:val="003E265A"/>
    <w:rsid w:val="003E274A"/>
    <w:rsid w:val="003E2C81"/>
    <w:rsid w:val="003E3265"/>
    <w:rsid w:val="003E3C31"/>
    <w:rsid w:val="003E40E9"/>
    <w:rsid w:val="003E41E1"/>
    <w:rsid w:val="003E4A31"/>
    <w:rsid w:val="003E5314"/>
    <w:rsid w:val="003E56DE"/>
    <w:rsid w:val="003E5E55"/>
    <w:rsid w:val="003E5EF2"/>
    <w:rsid w:val="003E60C1"/>
    <w:rsid w:val="003E610F"/>
    <w:rsid w:val="003E6AB3"/>
    <w:rsid w:val="003E6F04"/>
    <w:rsid w:val="003E73E8"/>
    <w:rsid w:val="003E7CDF"/>
    <w:rsid w:val="003E7E09"/>
    <w:rsid w:val="003F0814"/>
    <w:rsid w:val="003F10A3"/>
    <w:rsid w:val="003F10B4"/>
    <w:rsid w:val="003F1A3E"/>
    <w:rsid w:val="003F1BA0"/>
    <w:rsid w:val="003F1E19"/>
    <w:rsid w:val="003F2BA0"/>
    <w:rsid w:val="003F3B07"/>
    <w:rsid w:val="003F3ED8"/>
    <w:rsid w:val="003F4B21"/>
    <w:rsid w:val="003F5444"/>
    <w:rsid w:val="003F5838"/>
    <w:rsid w:val="003F5DF6"/>
    <w:rsid w:val="003F604F"/>
    <w:rsid w:val="003F636D"/>
    <w:rsid w:val="003F6E2D"/>
    <w:rsid w:val="00400941"/>
    <w:rsid w:val="00400BA9"/>
    <w:rsid w:val="00401243"/>
    <w:rsid w:val="0040144E"/>
    <w:rsid w:val="00401559"/>
    <w:rsid w:val="00401BE5"/>
    <w:rsid w:val="00401DC1"/>
    <w:rsid w:val="0040263E"/>
    <w:rsid w:val="00402948"/>
    <w:rsid w:val="00402FE7"/>
    <w:rsid w:val="00403B2D"/>
    <w:rsid w:val="0040456F"/>
    <w:rsid w:val="004045EB"/>
    <w:rsid w:val="00404DD1"/>
    <w:rsid w:val="004050B8"/>
    <w:rsid w:val="004051AB"/>
    <w:rsid w:val="004059A6"/>
    <w:rsid w:val="00405CC3"/>
    <w:rsid w:val="00405CF2"/>
    <w:rsid w:val="0040610A"/>
    <w:rsid w:val="00406630"/>
    <w:rsid w:val="0040694A"/>
    <w:rsid w:val="00406DB9"/>
    <w:rsid w:val="00406E95"/>
    <w:rsid w:val="00406FEB"/>
    <w:rsid w:val="004070AA"/>
    <w:rsid w:val="004078B8"/>
    <w:rsid w:val="00407943"/>
    <w:rsid w:val="00407A2B"/>
    <w:rsid w:val="00410873"/>
    <w:rsid w:val="00411749"/>
    <w:rsid w:val="0041208D"/>
    <w:rsid w:val="004130F6"/>
    <w:rsid w:val="00413521"/>
    <w:rsid w:val="00413B90"/>
    <w:rsid w:val="00413F71"/>
    <w:rsid w:val="00414358"/>
    <w:rsid w:val="004143FB"/>
    <w:rsid w:val="00415279"/>
    <w:rsid w:val="00415CB4"/>
    <w:rsid w:val="00416018"/>
    <w:rsid w:val="00416962"/>
    <w:rsid w:val="004176B9"/>
    <w:rsid w:val="00417877"/>
    <w:rsid w:val="00420146"/>
    <w:rsid w:val="004201F8"/>
    <w:rsid w:val="00420902"/>
    <w:rsid w:val="00421150"/>
    <w:rsid w:val="0042175C"/>
    <w:rsid w:val="00421B16"/>
    <w:rsid w:val="00421D25"/>
    <w:rsid w:val="00422C41"/>
    <w:rsid w:val="00424793"/>
    <w:rsid w:val="00425088"/>
    <w:rsid w:val="0042599D"/>
    <w:rsid w:val="00425F05"/>
    <w:rsid w:val="00426823"/>
    <w:rsid w:val="00426A0A"/>
    <w:rsid w:val="00426C2A"/>
    <w:rsid w:val="00430AF5"/>
    <w:rsid w:val="00430C00"/>
    <w:rsid w:val="00430F10"/>
    <w:rsid w:val="00430FA0"/>
    <w:rsid w:val="0043134A"/>
    <w:rsid w:val="004314FB"/>
    <w:rsid w:val="00431DD8"/>
    <w:rsid w:val="00432850"/>
    <w:rsid w:val="00432A74"/>
    <w:rsid w:val="00432DB0"/>
    <w:rsid w:val="00433DE9"/>
    <w:rsid w:val="00433EDD"/>
    <w:rsid w:val="00433F32"/>
    <w:rsid w:val="00434AEE"/>
    <w:rsid w:val="00436409"/>
    <w:rsid w:val="00436A01"/>
    <w:rsid w:val="00437D31"/>
    <w:rsid w:val="0044005F"/>
    <w:rsid w:val="00441016"/>
    <w:rsid w:val="00441820"/>
    <w:rsid w:val="0044239B"/>
    <w:rsid w:val="004427DA"/>
    <w:rsid w:val="00442829"/>
    <w:rsid w:val="004428A2"/>
    <w:rsid w:val="00442C80"/>
    <w:rsid w:val="004434FD"/>
    <w:rsid w:val="00443979"/>
    <w:rsid w:val="00444F01"/>
    <w:rsid w:val="0044552B"/>
    <w:rsid w:val="00445882"/>
    <w:rsid w:val="00445CAC"/>
    <w:rsid w:val="00445F8C"/>
    <w:rsid w:val="00446009"/>
    <w:rsid w:val="0044666A"/>
    <w:rsid w:val="00450869"/>
    <w:rsid w:val="00450EE1"/>
    <w:rsid w:val="00450FC6"/>
    <w:rsid w:val="00450FEE"/>
    <w:rsid w:val="0045126B"/>
    <w:rsid w:val="0045175F"/>
    <w:rsid w:val="0045241F"/>
    <w:rsid w:val="004525F0"/>
    <w:rsid w:val="0045260E"/>
    <w:rsid w:val="00453BCB"/>
    <w:rsid w:val="004542C5"/>
    <w:rsid w:val="00455643"/>
    <w:rsid w:val="004557D8"/>
    <w:rsid w:val="00456492"/>
    <w:rsid w:val="00456552"/>
    <w:rsid w:val="004569C7"/>
    <w:rsid w:val="00456D95"/>
    <w:rsid w:val="004573FE"/>
    <w:rsid w:val="00457473"/>
    <w:rsid w:val="00457C1B"/>
    <w:rsid w:val="00457DEA"/>
    <w:rsid w:val="00460303"/>
    <w:rsid w:val="00460A0E"/>
    <w:rsid w:val="00460C24"/>
    <w:rsid w:val="00461615"/>
    <w:rsid w:val="00461AE5"/>
    <w:rsid w:val="00461C1F"/>
    <w:rsid w:val="0046362D"/>
    <w:rsid w:val="00463BA6"/>
    <w:rsid w:val="0046412E"/>
    <w:rsid w:val="00464C56"/>
    <w:rsid w:val="004651BE"/>
    <w:rsid w:val="004653B6"/>
    <w:rsid w:val="004675D3"/>
    <w:rsid w:val="00467C9A"/>
    <w:rsid w:val="00467CD3"/>
    <w:rsid w:val="00470493"/>
    <w:rsid w:val="0047124A"/>
    <w:rsid w:val="0047156D"/>
    <w:rsid w:val="00471B7D"/>
    <w:rsid w:val="004725CC"/>
    <w:rsid w:val="004729D5"/>
    <w:rsid w:val="00472F0D"/>
    <w:rsid w:val="00472FE1"/>
    <w:rsid w:val="00473003"/>
    <w:rsid w:val="0047300A"/>
    <w:rsid w:val="0047399B"/>
    <w:rsid w:val="00474872"/>
    <w:rsid w:val="00474BFF"/>
    <w:rsid w:val="00474C6D"/>
    <w:rsid w:val="00475EBD"/>
    <w:rsid w:val="00476571"/>
    <w:rsid w:val="00476648"/>
    <w:rsid w:val="00476BE6"/>
    <w:rsid w:val="004776A0"/>
    <w:rsid w:val="00477B31"/>
    <w:rsid w:val="0048051E"/>
    <w:rsid w:val="00480542"/>
    <w:rsid w:val="00480FDB"/>
    <w:rsid w:val="0048171A"/>
    <w:rsid w:val="0048189A"/>
    <w:rsid w:val="00481E54"/>
    <w:rsid w:val="00482C88"/>
    <w:rsid w:val="00482EA7"/>
    <w:rsid w:val="00482FA6"/>
    <w:rsid w:val="00483785"/>
    <w:rsid w:val="004842C6"/>
    <w:rsid w:val="00484BE8"/>
    <w:rsid w:val="00485399"/>
    <w:rsid w:val="004853AE"/>
    <w:rsid w:val="004857FA"/>
    <w:rsid w:val="00486893"/>
    <w:rsid w:val="004869DB"/>
    <w:rsid w:val="00486D3E"/>
    <w:rsid w:val="00487240"/>
    <w:rsid w:val="004873D9"/>
    <w:rsid w:val="00487BB5"/>
    <w:rsid w:val="00490265"/>
    <w:rsid w:val="00491BF8"/>
    <w:rsid w:val="0049222B"/>
    <w:rsid w:val="0049229A"/>
    <w:rsid w:val="004928BB"/>
    <w:rsid w:val="004936B8"/>
    <w:rsid w:val="00493DEE"/>
    <w:rsid w:val="00494DCC"/>
    <w:rsid w:val="00494F2B"/>
    <w:rsid w:val="004954F2"/>
    <w:rsid w:val="00495CA0"/>
    <w:rsid w:val="00495D2A"/>
    <w:rsid w:val="00495DAA"/>
    <w:rsid w:val="004962F1"/>
    <w:rsid w:val="004969B9"/>
    <w:rsid w:val="00496EED"/>
    <w:rsid w:val="00497516"/>
    <w:rsid w:val="004977B0"/>
    <w:rsid w:val="00497ADF"/>
    <w:rsid w:val="00497C6D"/>
    <w:rsid w:val="004A0E11"/>
    <w:rsid w:val="004A1087"/>
    <w:rsid w:val="004A1161"/>
    <w:rsid w:val="004A1676"/>
    <w:rsid w:val="004A30AC"/>
    <w:rsid w:val="004A3366"/>
    <w:rsid w:val="004A3476"/>
    <w:rsid w:val="004A3A2A"/>
    <w:rsid w:val="004A4134"/>
    <w:rsid w:val="004A49D5"/>
    <w:rsid w:val="004A4C54"/>
    <w:rsid w:val="004A509F"/>
    <w:rsid w:val="004A50EE"/>
    <w:rsid w:val="004A5A77"/>
    <w:rsid w:val="004A5F3E"/>
    <w:rsid w:val="004A774D"/>
    <w:rsid w:val="004A7F64"/>
    <w:rsid w:val="004B08C7"/>
    <w:rsid w:val="004B09EA"/>
    <w:rsid w:val="004B0A7B"/>
    <w:rsid w:val="004B0AF6"/>
    <w:rsid w:val="004B1750"/>
    <w:rsid w:val="004B2A56"/>
    <w:rsid w:val="004B2AC1"/>
    <w:rsid w:val="004B2D84"/>
    <w:rsid w:val="004B31B4"/>
    <w:rsid w:val="004B31DC"/>
    <w:rsid w:val="004B388E"/>
    <w:rsid w:val="004B3959"/>
    <w:rsid w:val="004B3B55"/>
    <w:rsid w:val="004B42BE"/>
    <w:rsid w:val="004B472D"/>
    <w:rsid w:val="004B4CF1"/>
    <w:rsid w:val="004B5BB9"/>
    <w:rsid w:val="004B6107"/>
    <w:rsid w:val="004B675E"/>
    <w:rsid w:val="004B6904"/>
    <w:rsid w:val="004B6944"/>
    <w:rsid w:val="004B6A1C"/>
    <w:rsid w:val="004B6F9D"/>
    <w:rsid w:val="004B746D"/>
    <w:rsid w:val="004B7711"/>
    <w:rsid w:val="004C010D"/>
    <w:rsid w:val="004C03F1"/>
    <w:rsid w:val="004C0CB0"/>
    <w:rsid w:val="004C1103"/>
    <w:rsid w:val="004C127A"/>
    <w:rsid w:val="004C23D5"/>
    <w:rsid w:val="004C3064"/>
    <w:rsid w:val="004C395C"/>
    <w:rsid w:val="004C40CC"/>
    <w:rsid w:val="004C426E"/>
    <w:rsid w:val="004C4547"/>
    <w:rsid w:val="004C4CE8"/>
    <w:rsid w:val="004C5141"/>
    <w:rsid w:val="004C5C6D"/>
    <w:rsid w:val="004C5D25"/>
    <w:rsid w:val="004C6221"/>
    <w:rsid w:val="004C6AD9"/>
    <w:rsid w:val="004C6EB7"/>
    <w:rsid w:val="004C7781"/>
    <w:rsid w:val="004C7CB3"/>
    <w:rsid w:val="004D0D79"/>
    <w:rsid w:val="004D1503"/>
    <w:rsid w:val="004D1C2D"/>
    <w:rsid w:val="004D21E8"/>
    <w:rsid w:val="004D26CD"/>
    <w:rsid w:val="004D29F9"/>
    <w:rsid w:val="004D2D79"/>
    <w:rsid w:val="004D30E7"/>
    <w:rsid w:val="004D3A02"/>
    <w:rsid w:val="004D3B51"/>
    <w:rsid w:val="004D3EB1"/>
    <w:rsid w:val="004D40F7"/>
    <w:rsid w:val="004D414F"/>
    <w:rsid w:val="004D4688"/>
    <w:rsid w:val="004D4BB3"/>
    <w:rsid w:val="004D4F2D"/>
    <w:rsid w:val="004D6059"/>
    <w:rsid w:val="004D64C7"/>
    <w:rsid w:val="004D6876"/>
    <w:rsid w:val="004D6D46"/>
    <w:rsid w:val="004D7055"/>
    <w:rsid w:val="004D7313"/>
    <w:rsid w:val="004D7472"/>
    <w:rsid w:val="004D74F0"/>
    <w:rsid w:val="004D78C9"/>
    <w:rsid w:val="004D7A99"/>
    <w:rsid w:val="004D7D0C"/>
    <w:rsid w:val="004E03C5"/>
    <w:rsid w:val="004E0896"/>
    <w:rsid w:val="004E1091"/>
    <w:rsid w:val="004E227F"/>
    <w:rsid w:val="004E2886"/>
    <w:rsid w:val="004E2B88"/>
    <w:rsid w:val="004E2D92"/>
    <w:rsid w:val="004E30AD"/>
    <w:rsid w:val="004E3271"/>
    <w:rsid w:val="004E3323"/>
    <w:rsid w:val="004E3545"/>
    <w:rsid w:val="004E3B54"/>
    <w:rsid w:val="004E40E8"/>
    <w:rsid w:val="004E456D"/>
    <w:rsid w:val="004E4D1F"/>
    <w:rsid w:val="004E4E10"/>
    <w:rsid w:val="004E5639"/>
    <w:rsid w:val="004E56A2"/>
    <w:rsid w:val="004E65A4"/>
    <w:rsid w:val="004E6F23"/>
    <w:rsid w:val="004E7150"/>
    <w:rsid w:val="004E73CE"/>
    <w:rsid w:val="004E744B"/>
    <w:rsid w:val="004E749C"/>
    <w:rsid w:val="004E75A2"/>
    <w:rsid w:val="004F1011"/>
    <w:rsid w:val="004F1159"/>
    <w:rsid w:val="004F260C"/>
    <w:rsid w:val="004F2A5A"/>
    <w:rsid w:val="004F2ADD"/>
    <w:rsid w:val="004F3640"/>
    <w:rsid w:val="004F3793"/>
    <w:rsid w:val="004F37BE"/>
    <w:rsid w:val="004F482A"/>
    <w:rsid w:val="004F4D87"/>
    <w:rsid w:val="004F52FB"/>
    <w:rsid w:val="004F5EF4"/>
    <w:rsid w:val="004F61E8"/>
    <w:rsid w:val="004F63E5"/>
    <w:rsid w:val="004F66EF"/>
    <w:rsid w:val="004F66F9"/>
    <w:rsid w:val="004F7720"/>
    <w:rsid w:val="004F7820"/>
    <w:rsid w:val="00500357"/>
    <w:rsid w:val="00500AD0"/>
    <w:rsid w:val="00500D17"/>
    <w:rsid w:val="00501732"/>
    <w:rsid w:val="0050395E"/>
    <w:rsid w:val="00503E6D"/>
    <w:rsid w:val="0050462A"/>
    <w:rsid w:val="00505697"/>
    <w:rsid w:val="00505CC7"/>
    <w:rsid w:val="00505DCD"/>
    <w:rsid w:val="00505E07"/>
    <w:rsid w:val="00506092"/>
    <w:rsid w:val="00506142"/>
    <w:rsid w:val="00506A08"/>
    <w:rsid w:val="005071FF"/>
    <w:rsid w:val="00507218"/>
    <w:rsid w:val="005072CF"/>
    <w:rsid w:val="00507379"/>
    <w:rsid w:val="00507C5C"/>
    <w:rsid w:val="005102F4"/>
    <w:rsid w:val="00510E0E"/>
    <w:rsid w:val="00510FCD"/>
    <w:rsid w:val="0051355B"/>
    <w:rsid w:val="005138EE"/>
    <w:rsid w:val="00513915"/>
    <w:rsid w:val="0051391C"/>
    <w:rsid w:val="0051490F"/>
    <w:rsid w:val="005155C9"/>
    <w:rsid w:val="00515848"/>
    <w:rsid w:val="00515BC6"/>
    <w:rsid w:val="005160AD"/>
    <w:rsid w:val="00516244"/>
    <w:rsid w:val="00516482"/>
    <w:rsid w:val="00516C71"/>
    <w:rsid w:val="00516E70"/>
    <w:rsid w:val="005174B1"/>
    <w:rsid w:val="0051782D"/>
    <w:rsid w:val="00517DB6"/>
    <w:rsid w:val="00517F28"/>
    <w:rsid w:val="00520107"/>
    <w:rsid w:val="00520B4F"/>
    <w:rsid w:val="00520C19"/>
    <w:rsid w:val="00520E22"/>
    <w:rsid w:val="00521039"/>
    <w:rsid w:val="005229E0"/>
    <w:rsid w:val="00522C57"/>
    <w:rsid w:val="0052317E"/>
    <w:rsid w:val="00523447"/>
    <w:rsid w:val="00524413"/>
    <w:rsid w:val="005255D5"/>
    <w:rsid w:val="00525FC7"/>
    <w:rsid w:val="0052683D"/>
    <w:rsid w:val="00526941"/>
    <w:rsid w:val="00526E0F"/>
    <w:rsid w:val="00526E95"/>
    <w:rsid w:val="005277C9"/>
    <w:rsid w:val="005277E2"/>
    <w:rsid w:val="00527CDD"/>
    <w:rsid w:val="0053074F"/>
    <w:rsid w:val="005307C1"/>
    <w:rsid w:val="00530EA5"/>
    <w:rsid w:val="005310FB"/>
    <w:rsid w:val="00531605"/>
    <w:rsid w:val="0053169B"/>
    <w:rsid w:val="00531740"/>
    <w:rsid w:val="00531C84"/>
    <w:rsid w:val="00532492"/>
    <w:rsid w:val="0053269D"/>
    <w:rsid w:val="00533817"/>
    <w:rsid w:val="00533B10"/>
    <w:rsid w:val="005344A3"/>
    <w:rsid w:val="00534866"/>
    <w:rsid w:val="005348D8"/>
    <w:rsid w:val="005371FA"/>
    <w:rsid w:val="005373E9"/>
    <w:rsid w:val="00537960"/>
    <w:rsid w:val="005404B2"/>
    <w:rsid w:val="00540F34"/>
    <w:rsid w:val="00541115"/>
    <w:rsid w:val="00541558"/>
    <w:rsid w:val="00541D1D"/>
    <w:rsid w:val="005427ED"/>
    <w:rsid w:val="005436BB"/>
    <w:rsid w:val="00544C35"/>
    <w:rsid w:val="005451E2"/>
    <w:rsid w:val="00545430"/>
    <w:rsid w:val="0054560E"/>
    <w:rsid w:val="00545777"/>
    <w:rsid w:val="005457B5"/>
    <w:rsid w:val="005458C2"/>
    <w:rsid w:val="00545C34"/>
    <w:rsid w:val="00545EA5"/>
    <w:rsid w:val="00545EDE"/>
    <w:rsid w:val="005460E9"/>
    <w:rsid w:val="00546D99"/>
    <w:rsid w:val="00547102"/>
    <w:rsid w:val="005500C2"/>
    <w:rsid w:val="00550101"/>
    <w:rsid w:val="005501C5"/>
    <w:rsid w:val="005502BD"/>
    <w:rsid w:val="00550659"/>
    <w:rsid w:val="00550A6A"/>
    <w:rsid w:val="005510E7"/>
    <w:rsid w:val="00551296"/>
    <w:rsid w:val="00551350"/>
    <w:rsid w:val="005515FD"/>
    <w:rsid w:val="00552616"/>
    <w:rsid w:val="00553DA1"/>
    <w:rsid w:val="00553EDA"/>
    <w:rsid w:val="00553F31"/>
    <w:rsid w:val="00554C2C"/>
    <w:rsid w:val="00554F2D"/>
    <w:rsid w:val="00555E8D"/>
    <w:rsid w:val="005567B7"/>
    <w:rsid w:val="00556B74"/>
    <w:rsid w:val="00556FCC"/>
    <w:rsid w:val="00556FE9"/>
    <w:rsid w:val="00557177"/>
    <w:rsid w:val="00557390"/>
    <w:rsid w:val="005573C1"/>
    <w:rsid w:val="00557CA4"/>
    <w:rsid w:val="00561911"/>
    <w:rsid w:val="0056205A"/>
    <w:rsid w:val="005625D7"/>
    <w:rsid w:val="005626B4"/>
    <w:rsid w:val="00562A3A"/>
    <w:rsid w:val="00562F5F"/>
    <w:rsid w:val="005635A8"/>
    <w:rsid w:val="00564929"/>
    <w:rsid w:val="005655C2"/>
    <w:rsid w:val="00565A73"/>
    <w:rsid w:val="00566438"/>
    <w:rsid w:val="00566528"/>
    <w:rsid w:val="00566752"/>
    <w:rsid w:val="005667DE"/>
    <w:rsid w:val="0056688D"/>
    <w:rsid w:val="0056792D"/>
    <w:rsid w:val="00567C44"/>
    <w:rsid w:val="00570B8E"/>
    <w:rsid w:val="00570C66"/>
    <w:rsid w:val="005714C5"/>
    <w:rsid w:val="005714D1"/>
    <w:rsid w:val="00571D31"/>
    <w:rsid w:val="00573476"/>
    <w:rsid w:val="005737BC"/>
    <w:rsid w:val="00573BFD"/>
    <w:rsid w:val="005741FC"/>
    <w:rsid w:val="005745CF"/>
    <w:rsid w:val="0057491B"/>
    <w:rsid w:val="00574C0F"/>
    <w:rsid w:val="0057581A"/>
    <w:rsid w:val="00575E9A"/>
    <w:rsid w:val="00576A90"/>
    <w:rsid w:val="005800FC"/>
    <w:rsid w:val="00580533"/>
    <w:rsid w:val="00580D4B"/>
    <w:rsid w:val="00582A44"/>
    <w:rsid w:val="00582B01"/>
    <w:rsid w:val="00582EE1"/>
    <w:rsid w:val="00583B8B"/>
    <w:rsid w:val="005842B4"/>
    <w:rsid w:val="00585409"/>
    <w:rsid w:val="0058553F"/>
    <w:rsid w:val="00585CB1"/>
    <w:rsid w:val="00585EFA"/>
    <w:rsid w:val="0058618F"/>
    <w:rsid w:val="0058625D"/>
    <w:rsid w:val="0058658B"/>
    <w:rsid w:val="0058692E"/>
    <w:rsid w:val="0058693C"/>
    <w:rsid w:val="0058720D"/>
    <w:rsid w:val="00587469"/>
    <w:rsid w:val="005876EA"/>
    <w:rsid w:val="00587B2E"/>
    <w:rsid w:val="005902A3"/>
    <w:rsid w:val="00590D31"/>
    <w:rsid w:val="005918B6"/>
    <w:rsid w:val="00591CF4"/>
    <w:rsid w:val="005921EA"/>
    <w:rsid w:val="005924A7"/>
    <w:rsid w:val="005929DA"/>
    <w:rsid w:val="00592B1D"/>
    <w:rsid w:val="00593057"/>
    <w:rsid w:val="005935A6"/>
    <w:rsid w:val="00594047"/>
    <w:rsid w:val="0059424D"/>
    <w:rsid w:val="00594462"/>
    <w:rsid w:val="00595A93"/>
    <w:rsid w:val="00595E97"/>
    <w:rsid w:val="00596EE8"/>
    <w:rsid w:val="00596F1D"/>
    <w:rsid w:val="005970A4"/>
    <w:rsid w:val="0059718D"/>
    <w:rsid w:val="005971D6"/>
    <w:rsid w:val="005A067F"/>
    <w:rsid w:val="005A06DF"/>
    <w:rsid w:val="005A0ABF"/>
    <w:rsid w:val="005A0CA1"/>
    <w:rsid w:val="005A0D20"/>
    <w:rsid w:val="005A151D"/>
    <w:rsid w:val="005A2886"/>
    <w:rsid w:val="005A2BED"/>
    <w:rsid w:val="005A3295"/>
    <w:rsid w:val="005A3441"/>
    <w:rsid w:val="005A3906"/>
    <w:rsid w:val="005A3E40"/>
    <w:rsid w:val="005A4556"/>
    <w:rsid w:val="005A4587"/>
    <w:rsid w:val="005A497D"/>
    <w:rsid w:val="005A54C0"/>
    <w:rsid w:val="005A5C8D"/>
    <w:rsid w:val="005A5D6C"/>
    <w:rsid w:val="005A5F29"/>
    <w:rsid w:val="005A602D"/>
    <w:rsid w:val="005A63D3"/>
    <w:rsid w:val="005A63EC"/>
    <w:rsid w:val="005A70B0"/>
    <w:rsid w:val="005A7D01"/>
    <w:rsid w:val="005A7E09"/>
    <w:rsid w:val="005B08E2"/>
    <w:rsid w:val="005B0E1E"/>
    <w:rsid w:val="005B15CF"/>
    <w:rsid w:val="005B1717"/>
    <w:rsid w:val="005B1F4D"/>
    <w:rsid w:val="005B2B3D"/>
    <w:rsid w:val="005B2B51"/>
    <w:rsid w:val="005B33AD"/>
    <w:rsid w:val="005B3816"/>
    <w:rsid w:val="005B427D"/>
    <w:rsid w:val="005B43DB"/>
    <w:rsid w:val="005B4B96"/>
    <w:rsid w:val="005B5343"/>
    <w:rsid w:val="005B54DA"/>
    <w:rsid w:val="005B555A"/>
    <w:rsid w:val="005B559B"/>
    <w:rsid w:val="005B568A"/>
    <w:rsid w:val="005B673B"/>
    <w:rsid w:val="005B6E01"/>
    <w:rsid w:val="005B7962"/>
    <w:rsid w:val="005B7D3C"/>
    <w:rsid w:val="005C006D"/>
    <w:rsid w:val="005C06E0"/>
    <w:rsid w:val="005C08DC"/>
    <w:rsid w:val="005C1228"/>
    <w:rsid w:val="005C14E5"/>
    <w:rsid w:val="005C27BD"/>
    <w:rsid w:val="005C28CF"/>
    <w:rsid w:val="005C2C41"/>
    <w:rsid w:val="005C36FE"/>
    <w:rsid w:val="005C3C16"/>
    <w:rsid w:val="005C3CBB"/>
    <w:rsid w:val="005C3FC5"/>
    <w:rsid w:val="005C4919"/>
    <w:rsid w:val="005C4A92"/>
    <w:rsid w:val="005C4D1E"/>
    <w:rsid w:val="005C5519"/>
    <w:rsid w:val="005C5C37"/>
    <w:rsid w:val="005C64C3"/>
    <w:rsid w:val="005C6D91"/>
    <w:rsid w:val="005C7062"/>
    <w:rsid w:val="005C71FB"/>
    <w:rsid w:val="005C7245"/>
    <w:rsid w:val="005C7AD0"/>
    <w:rsid w:val="005D0146"/>
    <w:rsid w:val="005D03DF"/>
    <w:rsid w:val="005D09FD"/>
    <w:rsid w:val="005D0FCF"/>
    <w:rsid w:val="005D1DE4"/>
    <w:rsid w:val="005D1F90"/>
    <w:rsid w:val="005D22C8"/>
    <w:rsid w:val="005D23E6"/>
    <w:rsid w:val="005D2485"/>
    <w:rsid w:val="005D2608"/>
    <w:rsid w:val="005D26CA"/>
    <w:rsid w:val="005D2AB4"/>
    <w:rsid w:val="005D412F"/>
    <w:rsid w:val="005D4427"/>
    <w:rsid w:val="005D47DA"/>
    <w:rsid w:val="005D51B6"/>
    <w:rsid w:val="005D5403"/>
    <w:rsid w:val="005D5427"/>
    <w:rsid w:val="005D563C"/>
    <w:rsid w:val="005D5873"/>
    <w:rsid w:val="005D5B0B"/>
    <w:rsid w:val="005D5D61"/>
    <w:rsid w:val="005D5F08"/>
    <w:rsid w:val="005D6045"/>
    <w:rsid w:val="005D67A6"/>
    <w:rsid w:val="005D6C02"/>
    <w:rsid w:val="005D721E"/>
    <w:rsid w:val="005D76E0"/>
    <w:rsid w:val="005D7A5C"/>
    <w:rsid w:val="005D7DF8"/>
    <w:rsid w:val="005E025B"/>
    <w:rsid w:val="005E02B2"/>
    <w:rsid w:val="005E05E5"/>
    <w:rsid w:val="005E08BE"/>
    <w:rsid w:val="005E136C"/>
    <w:rsid w:val="005E151E"/>
    <w:rsid w:val="005E16B9"/>
    <w:rsid w:val="005E1886"/>
    <w:rsid w:val="005E19E0"/>
    <w:rsid w:val="005E1C2B"/>
    <w:rsid w:val="005E1E05"/>
    <w:rsid w:val="005E2ADC"/>
    <w:rsid w:val="005E35C3"/>
    <w:rsid w:val="005E3C0D"/>
    <w:rsid w:val="005E3EAD"/>
    <w:rsid w:val="005E43B9"/>
    <w:rsid w:val="005E44B1"/>
    <w:rsid w:val="005E470D"/>
    <w:rsid w:val="005E4990"/>
    <w:rsid w:val="005E4C3A"/>
    <w:rsid w:val="005E5084"/>
    <w:rsid w:val="005E621A"/>
    <w:rsid w:val="005E6309"/>
    <w:rsid w:val="005E652C"/>
    <w:rsid w:val="005E7174"/>
    <w:rsid w:val="005E793E"/>
    <w:rsid w:val="005E795E"/>
    <w:rsid w:val="005F0172"/>
    <w:rsid w:val="005F1027"/>
    <w:rsid w:val="005F19F5"/>
    <w:rsid w:val="005F2657"/>
    <w:rsid w:val="005F3613"/>
    <w:rsid w:val="005F470C"/>
    <w:rsid w:val="005F50A2"/>
    <w:rsid w:val="005F5AEC"/>
    <w:rsid w:val="005F5C78"/>
    <w:rsid w:val="005F686F"/>
    <w:rsid w:val="005F69AD"/>
    <w:rsid w:val="005F6C91"/>
    <w:rsid w:val="005F6F3C"/>
    <w:rsid w:val="005F754A"/>
    <w:rsid w:val="005F7858"/>
    <w:rsid w:val="0060092A"/>
    <w:rsid w:val="00601685"/>
    <w:rsid w:val="00601B2B"/>
    <w:rsid w:val="00601B9C"/>
    <w:rsid w:val="00601E1E"/>
    <w:rsid w:val="00602040"/>
    <w:rsid w:val="00602408"/>
    <w:rsid w:val="006024BB"/>
    <w:rsid w:val="006043DE"/>
    <w:rsid w:val="006045F4"/>
    <w:rsid w:val="00604CBF"/>
    <w:rsid w:val="00604D2A"/>
    <w:rsid w:val="00605B45"/>
    <w:rsid w:val="00606480"/>
    <w:rsid w:val="00606821"/>
    <w:rsid w:val="006070AF"/>
    <w:rsid w:val="006073BD"/>
    <w:rsid w:val="006102CB"/>
    <w:rsid w:val="00610564"/>
    <w:rsid w:val="006108A0"/>
    <w:rsid w:val="00610D67"/>
    <w:rsid w:val="00611437"/>
    <w:rsid w:val="0061155B"/>
    <w:rsid w:val="00611589"/>
    <w:rsid w:val="0061158C"/>
    <w:rsid w:val="00611B8D"/>
    <w:rsid w:val="00612DAF"/>
    <w:rsid w:val="00613F34"/>
    <w:rsid w:val="006145B5"/>
    <w:rsid w:val="00614674"/>
    <w:rsid w:val="006146C4"/>
    <w:rsid w:val="006148C4"/>
    <w:rsid w:val="00614CD2"/>
    <w:rsid w:val="006161F2"/>
    <w:rsid w:val="006164BA"/>
    <w:rsid w:val="00616CF2"/>
    <w:rsid w:val="00617157"/>
    <w:rsid w:val="00620368"/>
    <w:rsid w:val="00620660"/>
    <w:rsid w:val="00620D49"/>
    <w:rsid w:val="00621616"/>
    <w:rsid w:val="00621666"/>
    <w:rsid w:val="00621668"/>
    <w:rsid w:val="00621995"/>
    <w:rsid w:val="00621A9E"/>
    <w:rsid w:val="0062216B"/>
    <w:rsid w:val="006225BD"/>
    <w:rsid w:val="00622ED4"/>
    <w:rsid w:val="006233E2"/>
    <w:rsid w:val="00623E09"/>
    <w:rsid w:val="006256FD"/>
    <w:rsid w:val="006257EC"/>
    <w:rsid w:val="00625B10"/>
    <w:rsid w:val="006262B6"/>
    <w:rsid w:val="00626556"/>
    <w:rsid w:val="006271D7"/>
    <w:rsid w:val="0062777D"/>
    <w:rsid w:val="006308B3"/>
    <w:rsid w:val="00630A92"/>
    <w:rsid w:val="00630B52"/>
    <w:rsid w:val="00630FBD"/>
    <w:rsid w:val="00632E9A"/>
    <w:rsid w:val="00633027"/>
    <w:rsid w:val="006330A6"/>
    <w:rsid w:val="00633829"/>
    <w:rsid w:val="00633A30"/>
    <w:rsid w:val="00633D5F"/>
    <w:rsid w:val="00634308"/>
    <w:rsid w:val="00634528"/>
    <w:rsid w:val="006352D0"/>
    <w:rsid w:val="0063631D"/>
    <w:rsid w:val="0063683F"/>
    <w:rsid w:val="006401DE"/>
    <w:rsid w:val="00640279"/>
    <w:rsid w:val="00640565"/>
    <w:rsid w:val="00640971"/>
    <w:rsid w:val="00641202"/>
    <w:rsid w:val="0064146E"/>
    <w:rsid w:val="00643257"/>
    <w:rsid w:val="006434FA"/>
    <w:rsid w:val="006435AC"/>
    <w:rsid w:val="006445F1"/>
    <w:rsid w:val="006454A4"/>
    <w:rsid w:val="00645EB8"/>
    <w:rsid w:val="006462D2"/>
    <w:rsid w:val="0064687E"/>
    <w:rsid w:val="00646C5B"/>
    <w:rsid w:val="00646EAA"/>
    <w:rsid w:val="00650684"/>
    <w:rsid w:val="00650794"/>
    <w:rsid w:val="00651B9F"/>
    <w:rsid w:val="006524A8"/>
    <w:rsid w:val="006529A7"/>
    <w:rsid w:val="00652A90"/>
    <w:rsid w:val="006530BA"/>
    <w:rsid w:val="00653D0B"/>
    <w:rsid w:val="006540A4"/>
    <w:rsid w:val="0065560C"/>
    <w:rsid w:val="006556AC"/>
    <w:rsid w:val="006556BE"/>
    <w:rsid w:val="0065617F"/>
    <w:rsid w:val="006563EF"/>
    <w:rsid w:val="006566A8"/>
    <w:rsid w:val="00656F7A"/>
    <w:rsid w:val="00657C4A"/>
    <w:rsid w:val="00660151"/>
    <w:rsid w:val="006602D2"/>
    <w:rsid w:val="0066098B"/>
    <w:rsid w:val="00661E7A"/>
    <w:rsid w:val="0066248C"/>
    <w:rsid w:val="0066260B"/>
    <w:rsid w:val="0066262B"/>
    <w:rsid w:val="00663727"/>
    <w:rsid w:val="0066376F"/>
    <w:rsid w:val="00663E71"/>
    <w:rsid w:val="0066520F"/>
    <w:rsid w:val="00665222"/>
    <w:rsid w:val="006655C7"/>
    <w:rsid w:val="00665707"/>
    <w:rsid w:val="00666759"/>
    <w:rsid w:val="00666EC1"/>
    <w:rsid w:val="00670310"/>
    <w:rsid w:val="0067157A"/>
    <w:rsid w:val="006732CB"/>
    <w:rsid w:val="0067383D"/>
    <w:rsid w:val="00673D06"/>
    <w:rsid w:val="00673F42"/>
    <w:rsid w:val="0067429B"/>
    <w:rsid w:val="00674917"/>
    <w:rsid w:val="00674A01"/>
    <w:rsid w:val="00674AA8"/>
    <w:rsid w:val="006753F2"/>
    <w:rsid w:val="0067552F"/>
    <w:rsid w:val="00675837"/>
    <w:rsid w:val="0067592E"/>
    <w:rsid w:val="00676110"/>
    <w:rsid w:val="00676671"/>
    <w:rsid w:val="006766EC"/>
    <w:rsid w:val="00676B48"/>
    <w:rsid w:val="00676FF3"/>
    <w:rsid w:val="00677A66"/>
    <w:rsid w:val="00677CAA"/>
    <w:rsid w:val="00677D0A"/>
    <w:rsid w:val="00680CEB"/>
    <w:rsid w:val="00680E36"/>
    <w:rsid w:val="006810EE"/>
    <w:rsid w:val="0068168C"/>
    <w:rsid w:val="00681D78"/>
    <w:rsid w:val="00682182"/>
    <w:rsid w:val="00682B8D"/>
    <w:rsid w:val="00682EAA"/>
    <w:rsid w:val="0068342E"/>
    <w:rsid w:val="0068374A"/>
    <w:rsid w:val="00684273"/>
    <w:rsid w:val="00684A85"/>
    <w:rsid w:val="00684B3D"/>
    <w:rsid w:val="00684BAB"/>
    <w:rsid w:val="0068503F"/>
    <w:rsid w:val="0068551C"/>
    <w:rsid w:val="00685E71"/>
    <w:rsid w:val="00685ECB"/>
    <w:rsid w:val="0068712D"/>
    <w:rsid w:val="00687D22"/>
    <w:rsid w:val="006905D4"/>
    <w:rsid w:val="006905FA"/>
    <w:rsid w:val="00690B51"/>
    <w:rsid w:val="006912A9"/>
    <w:rsid w:val="00691CB5"/>
    <w:rsid w:val="00692114"/>
    <w:rsid w:val="00692371"/>
    <w:rsid w:val="00692A0E"/>
    <w:rsid w:val="00692C51"/>
    <w:rsid w:val="00693A3E"/>
    <w:rsid w:val="006942A7"/>
    <w:rsid w:val="006946BE"/>
    <w:rsid w:val="00694AD5"/>
    <w:rsid w:val="00694B1A"/>
    <w:rsid w:val="006956B2"/>
    <w:rsid w:val="00695B6A"/>
    <w:rsid w:val="00695B9B"/>
    <w:rsid w:val="00695D2E"/>
    <w:rsid w:val="00695EC9"/>
    <w:rsid w:val="00696536"/>
    <w:rsid w:val="00697E3E"/>
    <w:rsid w:val="00697FCD"/>
    <w:rsid w:val="006A15A4"/>
    <w:rsid w:val="006A1BF4"/>
    <w:rsid w:val="006A1C94"/>
    <w:rsid w:val="006A1D34"/>
    <w:rsid w:val="006A25F8"/>
    <w:rsid w:val="006A266D"/>
    <w:rsid w:val="006A2ACA"/>
    <w:rsid w:val="006A32E3"/>
    <w:rsid w:val="006A3920"/>
    <w:rsid w:val="006A3D67"/>
    <w:rsid w:val="006A41F2"/>
    <w:rsid w:val="006A42A3"/>
    <w:rsid w:val="006A497E"/>
    <w:rsid w:val="006A4E32"/>
    <w:rsid w:val="006A5421"/>
    <w:rsid w:val="006A5A83"/>
    <w:rsid w:val="006A5D0C"/>
    <w:rsid w:val="006A5ED6"/>
    <w:rsid w:val="006A6176"/>
    <w:rsid w:val="006A6637"/>
    <w:rsid w:val="006A691A"/>
    <w:rsid w:val="006A76F3"/>
    <w:rsid w:val="006A7F50"/>
    <w:rsid w:val="006A7F6D"/>
    <w:rsid w:val="006A7F6E"/>
    <w:rsid w:val="006B0791"/>
    <w:rsid w:val="006B127B"/>
    <w:rsid w:val="006B15F1"/>
    <w:rsid w:val="006B1FDD"/>
    <w:rsid w:val="006B26E9"/>
    <w:rsid w:val="006B29A1"/>
    <w:rsid w:val="006B29B6"/>
    <w:rsid w:val="006B3314"/>
    <w:rsid w:val="006B35FE"/>
    <w:rsid w:val="006B38C3"/>
    <w:rsid w:val="006B393A"/>
    <w:rsid w:val="006B3EB7"/>
    <w:rsid w:val="006B49DA"/>
    <w:rsid w:val="006B531B"/>
    <w:rsid w:val="006B581C"/>
    <w:rsid w:val="006B5F87"/>
    <w:rsid w:val="006B6376"/>
    <w:rsid w:val="006B6BF2"/>
    <w:rsid w:val="006B72AB"/>
    <w:rsid w:val="006B7C0F"/>
    <w:rsid w:val="006B7DF5"/>
    <w:rsid w:val="006B7E76"/>
    <w:rsid w:val="006C0022"/>
    <w:rsid w:val="006C0FAB"/>
    <w:rsid w:val="006C139B"/>
    <w:rsid w:val="006C1497"/>
    <w:rsid w:val="006C1838"/>
    <w:rsid w:val="006C1A29"/>
    <w:rsid w:val="006C23BB"/>
    <w:rsid w:val="006C3015"/>
    <w:rsid w:val="006C36A0"/>
    <w:rsid w:val="006C4256"/>
    <w:rsid w:val="006C42E8"/>
    <w:rsid w:val="006C4368"/>
    <w:rsid w:val="006C4908"/>
    <w:rsid w:val="006C4CC2"/>
    <w:rsid w:val="006C4D95"/>
    <w:rsid w:val="006C4FB7"/>
    <w:rsid w:val="006C56AB"/>
    <w:rsid w:val="006C573A"/>
    <w:rsid w:val="006C6019"/>
    <w:rsid w:val="006C646B"/>
    <w:rsid w:val="006C64CD"/>
    <w:rsid w:val="006C7116"/>
    <w:rsid w:val="006D00DB"/>
    <w:rsid w:val="006D0792"/>
    <w:rsid w:val="006D0E69"/>
    <w:rsid w:val="006D114E"/>
    <w:rsid w:val="006D16DD"/>
    <w:rsid w:val="006D20F5"/>
    <w:rsid w:val="006D2DF3"/>
    <w:rsid w:val="006D31A2"/>
    <w:rsid w:val="006D3317"/>
    <w:rsid w:val="006D3611"/>
    <w:rsid w:val="006D378D"/>
    <w:rsid w:val="006D3ACB"/>
    <w:rsid w:val="006D45BB"/>
    <w:rsid w:val="006D473C"/>
    <w:rsid w:val="006D4A64"/>
    <w:rsid w:val="006D4BA4"/>
    <w:rsid w:val="006D4FE7"/>
    <w:rsid w:val="006D5DCD"/>
    <w:rsid w:val="006D6552"/>
    <w:rsid w:val="006D6B35"/>
    <w:rsid w:val="006E0F0A"/>
    <w:rsid w:val="006E1297"/>
    <w:rsid w:val="006E170A"/>
    <w:rsid w:val="006E17D4"/>
    <w:rsid w:val="006E1C75"/>
    <w:rsid w:val="006E1FB9"/>
    <w:rsid w:val="006E314C"/>
    <w:rsid w:val="006E328E"/>
    <w:rsid w:val="006E383C"/>
    <w:rsid w:val="006E4052"/>
    <w:rsid w:val="006E45A2"/>
    <w:rsid w:val="006E4AFD"/>
    <w:rsid w:val="006E4B52"/>
    <w:rsid w:val="006E5E2B"/>
    <w:rsid w:val="006E605B"/>
    <w:rsid w:val="006E64FA"/>
    <w:rsid w:val="006E6ADF"/>
    <w:rsid w:val="006E6E97"/>
    <w:rsid w:val="006E7373"/>
    <w:rsid w:val="006E7C51"/>
    <w:rsid w:val="006F0F60"/>
    <w:rsid w:val="006F103B"/>
    <w:rsid w:val="006F12FE"/>
    <w:rsid w:val="006F1B98"/>
    <w:rsid w:val="006F1E43"/>
    <w:rsid w:val="006F1EE0"/>
    <w:rsid w:val="006F211C"/>
    <w:rsid w:val="006F2537"/>
    <w:rsid w:val="006F2BFC"/>
    <w:rsid w:val="006F339B"/>
    <w:rsid w:val="006F41EC"/>
    <w:rsid w:val="006F5AB3"/>
    <w:rsid w:val="006F6965"/>
    <w:rsid w:val="006F6F1C"/>
    <w:rsid w:val="006F73EC"/>
    <w:rsid w:val="006F7778"/>
    <w:rsid w:val="006F77FB"/>
    <w:rsid w:val="006F7A50"/>
    <w:rsid w:val="006F7B83"/>
    <w:rsid w:val="00700059"/>
    <w:rsid w:val="007004D6"/>
    <w:rsid w:val="00700DF0"/>
    <w:rsid w:val="00701A78"/>
    <w:rsid w:val="00701BBF"/>
    <w:rsid w:val="00702023"/>
    <w:rsid w:val="007020FC"/>
    <w:rsid w:val="00703E5A"/>
    <w:rsid w:val="00704306"/>
    <w:rsid w:val="007045FE"/>
    <w:rsid w:val="00704D75"/>
    <w:rsid w:val="007050FF"/>
    <w:rsid w:val="007054CA"/>
    <w:rsid w:val="00705B21"/>
    <w:rsid w:val="00706089"/>
    <w:rsid w:val="007069BC"/>
    <w:rsid w:val="00706E65"/>
    <w:rsid w:val="007073EF"/>
    <w:rsid w:val="00707413"/>
    <w:rsid w:val="007077D0"/>
    <w:rsid w:val="007101A5"/>
    <w:rsid w:val="0071023B"/>
    <w:rsid w:val="00710983"/>
    <w:rsid w:val="00710E8C"/>
    <w:rsid w:val="0071117A"/>
    <w:rsid w:val="007116DE"/>
    <w:rsid w:val="00711777"/>
    <w:rsid w:val="00711FF0"/>
    <w:rsid w:val="007124B2"/>
    <w:rsid w:val="007129CB"/>
    <w:rsid w:val="00714E53"/>
    <w:rsid w:val="00715800"/>
    <w:rsid w:val="00715B15"/>
    <w:rsid w:val="007160AD"/>
    <w:rsid w:val="00716677"/>
    <w:rsid w:val="007168F4"/>
    <w:rsid w:val="00716E13"/>
    <w:rsid w:val="007171EA"/>
    <w:rsid w:val="007172D9"/>
    <w:rsid w:val="00717906"/>
    <w:rsid w:val="007179B8"/>
    <w:rsid w:val="00717EF1"/>
    <w:rsid w:val="00720EE6"/>
    <w:rsid w:val="007250DC"/>
    <w:rsid w:val="00725213"/>
    <w:rsid w:val="0072549C"/>
    <w:rsid w:val="00725DAC"/>
    <w:rsid w:val="007262D8"/>
    <w:rsid w:val="00727152"/>
    <w:rsid w:val="00727233"/>
    <w:rsid w:val="007273E0"/>
    <w:rsid w:val="0072750A"/>
    <w:rsid w:val="00727674"/>
    <w:rsid w:val="00727EAD"/>
    <w:rsid w:val="00730918"/>
    <w:rsid w:val="00731530"/>
    <w:rsid w:val="00731555"/>
    <w:rsid w:val="00731F05"/>
    <w:rsid w:val="00732D71"/>
    <w:rsid w:val="00733B1A"/>
    <w:rsid w:val="00734383"/>
    <w:rsid w:val="00734595"/>
    <w:rsid w:val="00734984"/>
    <w:rsid w:val="00734DA8"/>
    <w:rsid w:val="0073533B"/>
    <w:rsid w:val="00735BDD"/>
    <w:rsid w:val="007365EE"/>
    <w:rsid w:val="00736C31"/>
    <w:rsid w:val="00737095"/>
    <w:rsid w:val="0073712C"/>
    <w:rsid w:val="007376A2"/>
    <w:rsid w:val="00737A7E"/>
    <w:rsid w:val="00737D9C"/>
    <w:rsid w:val="00737E3F"/>
    <w:rsid w:val="00737E66"/>
    <w:rsid w:val="00737FCD"/>
    <w:rsid w:val="00740E42"/>
    <w:rsid w:val="00741C1F"/>
    <w:rsid w:val="00741E91"/>
    <w:rsid w:val="0074202C"/>
    <w:rsid w:val="00743018"/>
    <w:rsid w:val="00743E5D"/>
    <w:rsid w:val="00744AA8"/>
    <w:rsid w:val="00744B34"/>
    <w:rsid w:val="00745455"/>
    <w:rsid w:val="00745C8E"/>
    <w:rsid w:val="00745E8E"/>
    <w:rsid w:val="00746973"/>
    <w:rsid w:val="00747766"/>
    <w:rsid w:val="00750555"/>
    <w:rsid w:val="00750B9A"/>
    <w:rsid w:val="007513C5"/>
    <w:rsid w:val="00751C2D"/>
    <w:rsid w:val="00751D9C"/>
    <w:rsid w:val="007520FA"/>
    <w:rsid w:val="00752BE7"/>
    <w:rsid w:val="007535F9"/>
    <w:rsid w:val="00753CFE"/>
    <w:rsid w:val="00753FAD"/>
    <w:rsid w:val="007544CD"/>
    <w:rsid w:val="00755045"/>
    <w:rsid w:val="00755092"/>
    <w:rsid w:val="00755471"/>
    <w:rsid w:val="00755B2B"/>
    <w:rsid w:val="00755C85"/>
    <w:rsid w:val="0075608E"/>
    <w:rsid w:val="00756FFD"/>
    <w:rsid w:val="00757002"/>
    <w:rsid w:val="0075773D"/>
    <w:rsid w:val="00757A64"/>
    <w:rsid w:val="00757CE4"/>
    <w:rsid w:val="007602DE"/>
    <w:rsid w:val="007605DC"/>
    <w:rsid w:val="0076086C"/>
    <w:rsid w:val="00761035"/>
    <w:rsid w:val="007616BA"/>
    <w:rsid w:val="0076227E"/>
    <w:rsid w:val="00762438"/>
    <w:rsid w:val="0076245F"/>
    <w:rsid w:val="00762FE1"/>
    <w:rsid w:val="007637D5"/>
    <w:rsid w:val="00763A7A"/>
    <w:rsid w:val="00763C9A"/>
    <w:rsid w:val="007640D0"/>
    <w:rsid w:val="007644AF"/>
    <w:rsid w:val="00764559"/>
    <w:rsid w:val="00764E2C"/>
    <w:rsid w:val="00764F6F"/>
    <w:rsid w:val="0076529F"/>
    <w:rsid w:val="007652EA"/>
    <w:rsid w:val="0076574E"/>
    <w:rsid w:val="00765792"/>
    <w:rsid w:val="007659E0"/>
    <w:rsid w:val="00765CB2"/>
    <w:rsid w:val="00766016"/>
    <w:rsid w:val="007670BC"/>
    <w:rsid w:val="007678B6"/>
    <w:rsid w:val="007678EC"/>
    <w:rsid w:val="0077067A"/>
    <w:rsid w:val="00770CC8"/>
    <w:rsid w:val="00770D08"/>
    <w:rsid w:val="00770F04"/>
    <w:rsid w:val="007716CC"/>
    <w:rsid w:val="00771CAF"/>
    <w:rsid w:val="007722DE"/>
    <w:rsid w:val="007726AC"/>
    <w:rsid w:val="00772936"/>
    <w:rsid w:val="007731B1"/>
    <w:rsid w:val="00773545"/>
    <w:rsid w:val="00773743"/>
    <w:rsid w:val="00773DA9"/>
    <w:rsid w:val="007740C1"/>
    <w:rsid w:val="00774A87"/>
    <w:rsid w:val="00774C28"/>
    <w:rsid w:val="00775A33"/>
    <w:rsid w:val="007764DC"/>
    <w:rsid w:val="00777174"/>
    <w:rsid w:val="007779FD"/>
    <w:rsid w:val="00777C8D"/>
    <w:rsid w:val="0078070B"/>
    <w:rsid w:val="0078117A"/>
    <w:rsid w:val="007811AC"/>
    <w:rsid w:val="0078121D"/>
    <w:rsid w:val="0078155D"/>
    <w:rsid w:val="007817EF"/>
    <w:rsid w:val="007818E8"/>
    <w:rsid w:val="00781AA5"/>
    <w:rsid w:val="0078207E"/>
    <w:rsid w:val="00783A14"/>
    <w:rsid w:val="00784024"/>
    <w:rsid w:val="007842F5"/>
    <w:rsid w:val="00784905"/>
    <w:rsid w:val="00785984"/>
    <w:rsid w:val="00785A2D"/>
    <w:rsid w:val="00786AEC"/>
    <w:rsid w:val="00786E46"/>
    <w:rsid w:val="00787293"/>
    <w:rsid w:val="007872DB"/>
    <w:rsid w:val="00787966"/>
    <w:rsid w:val="00787CB0"/>
    <w:rsid w:val="00787D44"/>
    <w:rsid w:val="007912E6"/>
    <w:rsid w:val="007919B0"/>
    <w:rsid w:val="00791C15"/>
    <w:rsid w:val="00791F24"/>
    <w:rsid w:val="00792214"/>
    <w:rsid w:val="007928F3"/>
    <w:rsid w:val="00792E09"/>
    <w:rsid w:val="00793508"/>
    <w:rsid w:val="00793DC0"/>
    <w:rsid w:val="00793FA1"/>
    <w:rsid w:val="007943A3"/>
    <w:rsid w:val="00794564"/>
    <w:rsid w:val="0079470C"/>
    <w:rsid w:val="00794724"/>
    <w:rsid w:val="00794F7B"/>
    <w:rsid w:val="007956C9"/>
    <w:rsid w:val="00795730"/>
    <w:rsid w:val="0079619C"/>
    <w:rsid w:val="00796423"/>
    <w:rsid w:val="0079686D"/>
    <w:rsid w:val="007968AD"/>
    <w:rsid w:val="00796DF4"/>
    <w:rsid w:val="0079789E"/>
    <w:rsid w:val="00797D0D"/>
    <w:rsid w:val="00797FA9"/>
    <w:rsid w:val="00797FB0"/>
    <w:rsid w:val="007A01C2"/>
    <w:rsid w:val="007A02C8"/>
    <w:rsid w:val="007A03FA"/>
    <w:rsid w:val="007A0476"/>
    <w:rsid w:val="007A0689"/>
    <w:rsid w:val="007A0B2B"/>
    <w:rsid w:val="007A17F5"/>
    <w:rsid w:val="007A1E38"/>
    <w:rsid w:val="007A1ED1"/>
    <w:rsid w:val="007A30B1"/>
    <w:rsid w:val="007A3582"/>
    <w:rsid w:val="007A380F"/>
    <w:rsid w:val="007A381C"/>
    <w:rsid w:val="007A4172"/>
    <w:rsid w:val="007A5494"/>
    <w:rsid w:val="007A54BD"/>
    <w:rsid w:val="007A5669"/>
    <w:rsid w:val="007A6429"/>
    <w:rsid w:val="007A66AE"/>
    <w:rsid w:val="007A675B"/>
    <w:rsid w:val="007A7847"/>
    <w:rsid w:val="007A7A39"/>
    <w:rsid w:val="007B074B"/>
    <w:rsid w:val="007B0D8D"/>
    <w:rsid w:val="007B10B9"/>
    <w:rsid w:val="007B17C6"/>
    <w:rsid w:val="007B1876"/>
    <w:rsid w:val="007B1ADE"/>
    <w:rsid w:val="007B1C9A"/>
    <w:rsid w:val="007B2BAF"/>
    <w:rsid w:val="007B3446"/>
    <w:rsid w:val="007B4667"/>
    <w:rsid w:val="007B597D"/>
    <w:rsid w:val="007B5F97"/>
    <w:rsid w:val="007B6467"/>
    <w:rsid w:val="007B6B32"/>
    <w:rsid w:val="007B6C25"/>
    <w:rsid w:val="007B7F47"/>
    <w:rsid w:val="007B7F50"/>
    <w:rsid w:val="007B7F6E"/>
    <w:rsid w:val="007C08B7"/>
    <w:rsid w:val="007C0927"/>
    <w:rsid w:val="007C1201"/>
    <w:rsid w:val="007C1BE1"/>
    <w:rsid w:val="007C1CF9"/>
    <w:rsid w:val="007C1D4A"/>
    <w:rsid w:val="007C2BAA"/>
    <w:rsid w:val="007C3759"/>
    <w:rsid w:val="007C3BF4"/>
    <w:rsid w:val="007C3D4B"/>
    <w:rsid w:val="007C4651"/>
    <w:rsid w:val="007C4841"/>
    <w:rsid w:val="007C4C6D"/>
    <w:rsid w:val="007C5655"/>
    <w:rsid w:val="007C5761"/>
    <w:rsid w:val="007C5A21"/>
    <w:rsid w:val="007C5C26"/>
    <w:rsid w:val="007C6588"/>
    <w:rsid w:val="007C6C38"/>
    <w:rsid w:val="007C6E89"/>
    <w:rsid w:val="007C753E"/>
    <w:rsid w:val="007C77D9"/>
    <w:rsid w:val="007C7952"/>
    <w:rsid w:val="007C797D"/>
    <w:rsid w:val="007C79F0"/>
    <w:rsid w:val="007D06D2"/>
    <w:rsid w:val="007D10E7"/>
    <w:rsid w:val="007D1A09"/>
    <w:rsid w:val="007D1BA1"/>
    <w:rsid w:val="007D2151"/>
    <w:rsid w:val="007D25D3"/>
    <w:rsid w:val="007D2739"/>
    <w:rsid w:val="007D2A4A"/>
    <w:rsid w:val="007D32E3"/>
    <w:rsid w:val="007D37A5"/>
    <w:rsid w:val="007D4437"/>
    <w:rsid w:val="007D46A0"/>
    <w:rsid w:val="007D494C"/>
    <w:rsid w:val="007D51B6"/>
    <w:rsid w:val="007D5668"/>
    <w:rsid w:val="007D59D8"/>
    <w:rsid w:val="007D5ABD"/>
    <w:rsid w:val="007D5ECC"/>
    <w:rsid w:val="007D65E4"/>
    <w:rsid w:val="007D6E68"/>
    <w:rsid w:val="007D703E"/>
    <w:rsid w:val="007D7782"/>
    <w:rsid w:val="007D7793"/>
    <w:rsid w:val="007D7AE4"/>
    <w:rsid w:val="007D7F40"/>
    <w:rsid w:val="007E020C"/>
    <w:rsid w:val="007E0A76"/>
    <w:rsid w:val="007E1954"/>
    <w:rsid w:val="007E2797"/>
    <w:rsid w:val="007E2973"/>
    <w:rsid w:val="007E3843"/>
    <w:rsid w:val="007E38EA"/>
    <w:rsid w:val="007E3B26"/>
    <w:rsid w:val="007E5723"/>
    <w:rsid w:val="007E60C5"/>
    <w:rsid w:val="007E691D"/>
    <w:rsid w:val="007E7511"/>
    <w:rsid w:val="007F019E"/>
    <w:rsid w:val="007F086C"/>
    <w:rsid w:val="007F0D00"/>
    <w:rsid w:val="007F165F"/>
    <w:rsid w:val="007F191F"/>
    <w:rsid w:val="007F1C0D"/>
    <w:rsid w:val="007F26FF"/>
    <w:rsid w:val="007F28F7"/>
    <w:rsid w:val="007F3400"/>
    <w:rsid w:val="007F3891"/>
    <w:rsid w:val="007F3CF5"/>
    <w:rsid w:val="007F43BD"/>
    <w:rsid w:val="007F4A35"/>
    <w:rsid w:val="007F4A96"/>
    <w:rsid w:val="007F4DF6"/>
    <w:rsid w:val="007F5617"/>
    <w:rsid w:val="007F5B70"/>
    <w:rsid w:val="007F62B0"/>
    <w:rsid w:val="007F6F38"/>
    <w:rsid w:val="007F73C9"/>
    <w:rsid w:val="007F76CC"/>
    <w:rsid w:val="007F7DF5"/>
    <w:rsid w:val="007F7F14"/>
    <w:rsid w:val="008005A4"/>
    <w:rsid w:val="00800610"/>
    <w:rsid w:val="0080067C"/>
    <w:rsid w:val="00801529"/>
    <w:rsid w:val="00801EEC"/>
    <w:rsid w:val="00802CD2"/>
    <w:rsid w:val="00803B11"/>
    <w:rsid w:val="00804514"/>
    <w:rsid w:val="00804BFB"/>
    <w:rsid w:val="00805AE2"/>
    <w:rsid w:val="00805B32"/>
    <w:rsid w:val="00805FE9"/>
    <w:rsid w:val="00806902"/>
    <w:rsid w:val="00806D5B"/>
    <w:rsid w:val="00807516"/>
    <w:rsid w:val="0080757B"/>
    <w:rsid w:val="00807861"/>
    <w:rsid w:val="00810410"/>
    <w:rsid w:val="00810AB1"/>
    <w:rsid w:val="00810D06"/>
    <w:rsid w:val="00811115"/>
    <w:rsid w:val="00811763"/>
    <w:rsid w:val="00812367"/>
    <w:rsid w:val="0081293A"/>
    <w:rsid w:val="00812AA3"/>
    <w:rsid w:val="00812C53"/>
    <w:rsid w:val="00812F3C"/>
    <w:rsid w:val="0081365D"/>
    <w:rsid w:val="008136E2"/>
    <w:rsid w:val="008144E9"/>
    <w:rsid w:val="00814E3D"/>
    <w:rsid w:val="0081581F"/>
    <w:rsid w:val="00815A87"/>
    <w:rsid w:val="00815C63"/>
    <w:rsid w:val="00816327"/>
    <w:rsid w:val="008168D4"/>
    <w:rsid w:val="0081722D"/>
    <w:rsid w:val="008172DC"/>
    <w:rsid w:val="00817485"/>
    <w:rsid w:val="00817EEE"/>
    <w:rsid w:val="0082025A"/>
    <w:rsid w:val="00821C09"/>
    <w:rsid w:val="0082240F"/>
    <w:rsid w:val="008225A6"/>
    <w:rsid w:val="008228B5"/>
    <w:rsid w:val="00823208"/>
    <w:rsid w:val="00823D4E"/>
    <w:rsid w:val="00824902"/>
    <w:rsid w:val="00824FC7"/>
    <w:rsid w:val="0082552F"/>
    <w:rsid w:val="00826A6A"/>
    <w:rsid w:val="00826B3A"/>
    <w:rsid w:val="00826D31"/>
    <w:rsid w:val="00826D96"/>
    <w:rsid w:val="00827DE8"/>
    <w:rsid w:val="00830CD7"/>
    <w:rsid w:val="00831273"/>
    <w:rsid w:val="0083128F"/>
    <w:rsid w:val="008313A6"/>
    <w:rsid w:val="00833C95"/>
    <w:rsid w:val="00834378"/>
    <w:rsid w:val="0083472C"/>
    <w:rsid w:val="00835776"/>
    <w:rsid w:val="00835C05"/>
    <w:rsid w:val="00835D5A"/>
    <w:rsid w:val="00836A51"/>
    <w:rsid w:val="00836E98"/>
    <w:rsid w:val="008372B7"/>
    <w:rsid w:val="00837457"/>
    <w:rsid w:val="00837B43"/>
    <w:rsid w:val="00837DB6"/>
    <w:rsid w:val="0084025F"/>
    <w:rsid w:val="0084062A"/>
    <w:rsid w:val="008412AB"/>
    <w:rsid w:val="0084175C"/>
    <w:rsid w:val="00841856"/>
    <w:rsid w:val="00841A42"/>
    <w:rsid w:val="00843A9D"/>
    <w:rsid w:val="00844BA2"/>
    <w:rsid w:val="00844BF8"/>
    <w:rsid w:val="00844FD8"/>
    <w:rsid w:val="00845502"/>
    <w:rsid w:val="008457AB"/>
    <w:rsid w:val="00845A41"/>
    <w:rsid w:val="00845D19"/>
    <w:rsid w:val="00846895"/>
    <w:rsid w:val="00846D51"/>
    <w:rsid w:val="00847A0B"/>
    <w:rsid w:val="0085014E"/>
    <w:rsid w:val="00850477"/>
    <w:rsid w:val="00850FA2"/>
    <w:rsid w:val="0085108A"/>
    <w:rsid w:val="00851947"/>
    <w:rsid w:val="008519CB"/>
    <w:rsid w:val="00852473"/>
    <w:rsid w:val="00852540"/>
    <w:rsid w:val="00852F14"/>
    <w:rsid w:val="00852F3F"/>
    <w:rsid w:val="00852FC1"/>
    <w:rsid w:val="00853236"/>
    <w:rsid w:val="0085370F"/>
    <w:rsid w:val="0085392C"/>
    <w:rsid w:val="00853EF3"/>
    <w:rsid w:val="0085445D"/>
    <w:rsid w:val="00854807"/>
    <w:rsid w:val="00854AC2"/>
    <w:rsid w:val="0085583E"/>
    <w:rsid w:val="0085690C"/>
    <w:rsid w:val="00856ECE"/>
    <w:rsid w:val="008570F9"/>
    <w:rsid w:val="00857364"/>
    <w:rsid w:val="00857D1C"/>
    <w:rsid w:val="008605D8"/>
    <w:rsid w:val="00860689"/>
    <w:rsid w:val="008608CD"/>
    <w:rsid w:val="00860DA6"/>
    <w:rsid w:val="0086149F"/>
    <w:rsid w:val="0086291F"/>
    <w:rsid w:val="00864A7A"/>
    <w:rsid w:val="00864D58"/>
    <w:rsid w:val="008651AB"/>
    <w:rsid w:val="00865DF5"/>
    <w:rsid w:val="00865F22"/>
    <w:rsid w:val="008662D8"/>
    <w:rsid w:val="0086641E"/>
    <w:rsid w:val="00866680"/>
    <w:rsid w:val="008667CA"/>
    <w:rsid w:val="00867A8D"/>
    <w:rsid w:val="00870950"/>
    <w:rsid w:val="00871339"/>
    <w:rsid w:val="00872244"/>
    <w:rsid w:val="0087242F"/>
    <w:rsid w:val="008728EE"/>
    <w:rsid w:val="0087340A"/>
    <w:rsid w:val="00873503"/>
    <w:rsid w:val="0087351D"/>
    <w:rsid w:val="00873D0B"/>
    <w:rsid w:val="00874223"/>
    <w:rsid w:val="00874559"/>
    <w:rsid w:val="008747A4"/>
    <w:rsid w:val="00874A33"/>
    <w:rsid w:val="00874D9E"/>
    <w:rsid w:val="00874F5E"/>
    <w:rsid w:val="0087597A"/>
    <w:rsid w:val="00876165"/>
    <w:rsid w:val="00876F3B"/>
    <w:rsid w:val="00876F49"/>
    <w:rsid w:val="0087702D"/>
    <w:rsid w:val="00877300"/>
    <w:rsid w:val="0087745F"/>
    <w:rsid w:val="008801C6"/>
    <w:rsid w:val="0088043C"/>
    <w:rsid w:val="00880677"/>
    <w:rsid w:val="00881E7E"/>
    <w:rsid w:val="008820F9"/>
    <w:rsid w:val="00882185"/>
    <w:rsid w:val="008830E4"/>
    <w:rsid w:val="0088322B"/>
    <w:rsid w:val="00883234"/>
    <w:rsid w:val="0088333A"/>
    <w:rsid w:val="008861C1"/>
    <w:rsid w:val="00886431"/>
    <w:rsid w:val="00886494"/>
    <w:rsid w:val="00887086"/>
    <w:rsid w:val="008874BD"/>
    <w:rsid w:val="00887EF2"/>
    <w:rsid w:val="00887FA1"/>
    <w:rsid w:val="0089064A"/>
    <w:rsid w:val="008927EF"/>
    <w:rsid w:val="00892AC9"/>
    <w:rsid w:val="00892BE4"/>
    <w:rsid w:val="00892FC1"/>
    <w:rsid w:val="008932D0"/>
    <w:rsid w:val="00893476"/>
    <w:rsid w:val="00894DA3"/>
    <w:rsid w:val="008955D7"/>
    <w:rsid w:val="008955E0"/>
    <w:rsid w:val="008956D8"/>
    <w:rsid w:val="00895CD0"/>
    <w:rsid w:val="00895F58"/>
    <w:rsid w:val="008964DB"/>
    <w:rsid w:val="0089660B"/>
    <w:rsid w:val="0089683B"/>
    <w:rsid w:val="00896842"/>
    <w:rsid w:val="00896D3A"/>
    <w:rsid w:val="00897208"/>
    <w:rsid w:val="00897227"/>
    <w:rsid w:val="00897410"/>
    <w:rsid w:val="008978FD"/>
    <w:rsid w:val="0089794B"/>
    <w:rsid w:val="00897D43"/>
    <w:rsid w:val="00897F69"/>
    <w:rsid w:val="008A006B"/>
    <w:rsid w:val="008A007D"/>
    <w:rsid w:val="008A05F4"/>
    <w:rsid w:val="008A060A"/>
    <w:rsid w:val="008A1785"/>
    <w:rsid w:val="008A18E9"/>
    <w:rsid w:val="008A1BDC"/>
    <w:rsid w:val="008A22A8"/>
    <w:rsid w:val="008A2D48"/>
    <w:rsid w:val="008A30C1"/>
    <w:rsid w:val="008A3554"/>
    <w:rsid w:val="008A3555"/>
    <w:rsid w:val="008A3C38"/>
    <w:rsid w:val="008A3D07"/>
    <w:rsid w:val="008A420D"/>
    <w:rsid w:val="008A53E8"/>
    <w:rsid w:val="008A7A34"/>
    <w:rsid w:val="008B002F"/>
    <w:rsid w:val="008B230D"/>
    <w:rsid w:val="008B3560"/>
    <w:rsid w:val="008B3D06"/>
    <w:rsid w:val="008B4254"/>
    <w:rsid w:val="008B49AB"/>
    <w:rsid w:val="008B5362"/>
    <w:rsid w:val="008B55C1"/>
    <w:rsid w:val="008B62BA"/>
    <w:rsid w:val="008B643D"/>
    <w:rsid w:val="008B6470"/>
    <w:rsid w:val="008B6FCC"/>
    <w:rsid w:val="008B79D3"/>
    <w:rsid w:val="008C0007"/>
    <w:rsid w:val="008C06F5"/>
    <w:rsid w:val="008C15AF"/>
    <w:rsid w:val="008C1A62"/>
    <w:rsid w:val="008C30B3"/>
    <w:rsid w:val="008C3558"/>
    <w:rsid w:val="008C35C6"/>
    <w:rsid w:val="008C4256"/>
    <w:rsid w:val="008C5216"/>
    <w:rsid w:val="008C522B"/>
    <w:rsid w:val="008C5F0E"/>
    <w:rsid w:val="008C61E8"/>
    <w:rsid w:val="008C70AA"/>
    <w:rsid w:val="008D0A66"/>
    <w:rsid w:val="008D0DDA"/>
    <w:rsid w:val="008D1F8C"/>
    <w:rsid w:val="008D256F"/>
    <w:rsid w:val="008D26B2"/>
    <w:rsid w:val="008D2C0A"/>
    <w:rsid w:val="008D370C"/>
    <w:rsid w:val="008D3B49"/>
    <w:rsid w:val="008D3B4B"/>
    <w:rsid w:val="008D3D91"/>
    <w:rsid w:val="008D3E12"/>
    <w:rsid w:val="008D4E69"/>
    <w:rsid w:val="008D4F6B"/>
    <w:rsid w:val="008D6477"/>
    <w:rsid w:val="008D6CD8"/>
    <w:rsid w:val="008E028C"/>
    <w:rsid w:val="008E0554"/>
    <w:rsid w:val="008E057F"/>
    <w:rsid w:val="008E05EC"/>
    <w:rsid w:val="008E06BE"/>
    <w:rsid w:val="008E09BA"/>
    <w:rsid w:val="008E0DE5"/>
    <w:rsid w:val="008E279C"/>
    <w:rsid w:val="008E2972"/>
    <w:rsid w:val="008E299B"/>
    <w:rsid w:val="008E3DB6"/>
    <w:rsid w:val="008E4141"/>
    <w:rsid w:val="008E4150"/>
    <w:rsid w:val="008E4560"/>
    <w:rsid w:val="008E4948"/>
    <w:rsid w:val="008E4DBC"/>
    <w:rsid w:val="008E5092"/>
    <w:rsid w:val="008E55F8"/>
    <w:rsid w:val="008E5D03"/>
    <w:rsid w:val="008E5E52"/>
    <w:rsid w:val="008E651B"/>
    <w:rsid w:val="008E6D22"/>
    <w:rsid w:val="008E77D5"/>
    <w:rsid w:val="008E7877"/>
    <w:rsid w:val="008E7FBA"/>
    <w:rsid w:val="008F09D0"/>
    <w:rsid w:val="008F1763"/>
    <w:rsid w:val="008F17D6"/>
    <w:rsid w:val="008F21DE"/>
    <w:rsid w:val="008F226D"/>
    <w:rsid w:val="008F23A3"/>
    <w:rsid w:val="008F2CDD"/>
    <w:rsid w:val="008F30E1"/>
    <w:rsid w:val="008F38D6"/>
    <w:rsid w:val="008F39F6"/>
    <w:rsid w:val="008F45C4"/>
    <w:rsid w:val="008F5182"/>
    <w:rsid w:val="008F5706"/>
    <w:rsid w:val="008F6077"/>
    <w:rsid w:val="008F62FF"/>
    <w:rsid w:val="008F7147"/>
    <w:rsid w:val="008F7495"/>
    <w:rsid w:val="008F7B34"/>
    <w:rsid w:val="008F7CD0"/>
    <w:rsid w:val="009001B7"/>
    <w:rsid w:val="0090020C"/>
    <w:rsid w:val="00900B21"/>
    <w:rsid w:val="00900CEA"/>
    <w:rsid w:val="009010F5"/>
    <w:rsid w:val="009019BF"/>
    <w:rsid w:val="00901B98"/>
    <w:rsid w:val="00901CF7"/>
    <w:rsid w:val="00902232"/>
    <w:rsid w:val="009022A2"/>
    <w:rsid w:val="00903518"/>
    <w:rsid w:val="00903DED"/>
    <w:rsid w:val="00903E3F"/>
    <w:rsid w:val="00904F00"/>
    <w:rsid w:val="009056A0"/>
    <w:rsid w:val="00906398"/>
    <w:rsid w:val="00906417"/>
    <w:rsid w:val="009069D4"/>
    <w:rsid w:val="009070C1"/>
    <w:rsid w:val="00907142"/>
    <w:rsid w:val="00907446"/>
    <w:rsid w:val="00907A96"/>
    <w:rsid w:val="00907B39"/>
    <w:rsid w:val="00907E62"/>
    <w:rsid w:val="00910113"/>
    <w:rsid w:val="009103BE"/>
    <w:rsid w:val="00910E63"/>
    <w:rsid w:val="00911E62"/>
    <w:rsid w:val="00912EDB"/>
    <w:rsid w:val="009137C0"/>
    <w:rsid w:val="00913985"/>
    <w:rsid w:val="00913E5B"/>
    <w:rsid w:val="00915B1B"/>
    <w:rsid w:val="0091642D"/>
    <w:rsid w:val="0091687B"/>
    <w:rsid w:val="0091718A"/>
    <w:rsid w:val="00917BDC"/>
    <w:rsid w:val="009201E7"/>
    <w:rsid w:val="00920492"/>
    <w:rsid w:val="009205D7"/>
    <w:rsid w:val="00920741"/>
    <w:rsid w:val="009207E9"/>
    <w:rsid w:val="00920BCF"/>
    <w:rsid w:val="00920E03"/>
    <w:rsid w:val="009217D5"/>
    <w:rsid w:val="00921866"/>
    <w:rsid w:val="009221D2"/>
    <w:rsid w:val="0092236E"/>
    <w:rsid w:val="009238D9"/>
    <w:rsid w:val="00923C92"/>
    <w:rsid w:val="00923E23"/>
    <w:rsid w:val="0092414E"/>
    <w:rsid w:val="009242BB"/>
    <w:rsid w:val="00924611"/>
    <w:rsid w:val="00924A9D"/>
    <w:rsid w:val="00925765"/>
    <w:rsid w:val="00925795"/>
    <w:rsid w:val="00926242"/>
    <w:rsid w:val="009263A8"/>
    <w:rsid w:val="009269AC"/>
    <w:rsid w:val="00926BCC"/>
    <w:rsid w:val="0092795F"/>
    <w:rsid w:val="0093002F"/>
    <w:rsid w:val="00930456"/>
    <w:rsid w:val="00931380"/>
    <w:rsid w:val="009322D9"/>
    <w:rsid w:val="009322DC"/>
    <w:rsid w:val="00932573"/>
    <w:rsid w:val="009325B0"/>
    <w:rsid w:val="00932DAA"/>
    <w:rsid w:val="00932E71"/>
    <w:rsid w:val="00933EF0"/>
    <w:rsid w:val="00933F0D"/>
    <w:rsid w:val="00933FA7"/>
    <w:rsid w:val="009340A6"/>
    <w:rsid w:val="009343E3"/>
    <w:rsid w:val="00934477"/>
    <w:rsid w:val="00934B1D"/>
    <w:rsid w:val="00935B14"/>
    <w:rsid w:val="00935E4F"/>
    <w:rsid w:val="00936131"/>
    <w:rsid w:val="00936A1D"/>
    <w:rsid w:val="00936F05"/>
    <w:rsid w:val="00937007"/>
    <w:rsid w:val="0094017B"/>
    <w:rsid w:val="00940F74"/>
    <w:rsid w:val="00941C3F"/>
    <w:rsid w:val="00942631"/>
    <w:rsid w:val="009428EE"/>
    <w:rsid w:val="00942E6A"/>
    <w:rsid w:val="00942E73"/>
    <w:rsid w:val="00942FA5"/>
    <w:rsid w:val="009432CA"/>
    <w:rsid w:val="009432E9"/>
    <w:rsid w:val="00943A96"/>
    <w:rsid w:val="009441F3"/>
    <w:rsid w:val="009451E2"/>
    <w:rsid w:val="0094711F"/>
    <w:rsid w:val="00947DE9"/>
    <w:rsid w:val="0095071E"/>
    <w:rsid w:val="009508BF"/>
    <w:rsid w:val="0095091C"/>
    <w:rsid w:val="00951061"/>
    <w:rsid w:val="0095169F"/>
    <w:rsid w:val="00951A83"/>
    <w:rsid w:val="00951FBE"/>
    <w:rsid w:val="00952363"/>
    <w:rsid w:val="00952748"/>
    <w:rsid w:val="00952B1E"/>
    <w:rsid w:val="00952FA6"/>
    <w:rsid w:val="009531EE"/>
    <w:rsid w:val="00953DA6"/>
    <w:rsid w:val="009549FC"/>
    <w:rsid w:val="00954A1C"/>
    <w:rsid w:val="0095503B"/>
    <w:rsid w:val="0095504D"/>
    <w:rsid w:val="009551B4"/>
    <w:rsid w:val="0095559C"/>
    <w:rsid w:val="00955C88"/>
    <w:rsid w:val="009563DA"/>
    <w:rsid w:val="00957805"/>
    <w:rsid w:val="00957840"/>
    <w:rsid w:val="00957BF8"/>
    <w:rsid w:val="0096003E"/>
    <w:rsid w:val="00960C5F"/>
    <w:rsid w:val="00960E94"/>
    <w:rsid w:val="00960F4B"/>
    <w:rsid w:val="00960F57"/>
    <w:rsid w:val="00960FE6"/>
    <w:rsid w:val="009614B0"/>
    <w:rsid w:val="00961DBF"/>
    <w:rsid w:val="00961F88"/>
    <w:rsid w:val="00961FCC"/>
    <w:rsid w:val="009621D2"/>
    <w:rsid w:val="00962E53"/>
    <w:rsid w:val="009631B8"/>
    <w:rsid w:val="0096347F"/>
    <w:rsid w:val="009637E7"/>
    <w:rsid w:val="00964364"/>
    <w:rsid w:val="00964DD9"/>
    <w:rsid w:val="009654E1"/>
    <w:rsid w:val="00965A05"/>
    <w:rsid w:val="00965C73"/>
    <w:rsid w:val="00965D6E"/>
    <w:rsid w:val="009661BE"/>
    <w:rsid w:val="00966653"/>
    <w:rsid w:val="00966A98"/>
    <w:rsid w:val="00966C65"/>
    <w:rsid w:val="00966DCE"/>
    <w:rsid w:val="00966F29"/>
    <w:rsid w:val="009670F4"/>
    <w:rsid w:val="00967E62"/>
    <w:rsid w:val="00967F00"/>
    <w:rsid w:val="00970A02"/>
    <w:rsid w:val="00970EF8"/>
    <w:rsid w:val="00971513"/>
    <w:rsid w:val="0097178E"/>
    <w:rsid w:val="00971ABF"/>
    <w:rsid w:val="00971AFB"/>
    <w:rsid w:val="00972014"/>
    <w:rsid w:val="009724BF"/>
    <w:rsid w:val="00973788"/>
    <w:rsid w:val="0097416F"/>
    <w:rsid w:val="00974484"/>
    <w:rsid w:val="00974FBE"/>
    <w:rsid w:val="0097717F"/>
    <w:rsid w:val="0097750C"/>
    <w:rsid w:val="00977824"/>
    <w:rsid w:val="009778E4"/>
    <w:rsid w:val="0097798D"/>
    <w:rsid w:val="00977A89"/>
    <w:rsid w:val="0098056F"/>
    <w:rsid w:val="009814E7"/>
    <w:rsid w:val="00981552"/>
    <w:rsid w:val="00981B47"/>
    <w:rsid w:val="00981F05"/>
    <w:rsid w:val="00982A3C"/>
    <w:rsid w:val="00982C3E"/>
    <w:rsid w:val="00982F53"/>
    <w:rsid w:val="00983454"/>
    <w:rsid w:val="009837DD"/>
    <w:rsid w:val="00983A76"/>
    <w:rsid w:val="009851C9"/>
    <w:rsid w:val="0098598D"/>
    <w:rsid w:val="00985BB0"/>
    <w:rsid w:val="00985C31"/>
    <w:rsid w:val="00985F3C"/>
    <w:rsid w:val="0098611D"/>
    <w:rsid w:val="00986651"/>
    <w:rsid w:val="009878FC"/>
    <w:rsid w:val="009879EB"/>
    <w:rsid w:val="00990027"/>
    <w:rsid w:val="009902F3"/>
    <w:rsid w:val="009905BD"/>
    <w:rsid w:val="009905FC"/>
    <w:rsid w:val="00991BFD"/>
    <w:rsid w:val="00991D8D"/>
    <w:rsid w:val="00993851"/>
    <w:rsid w:val="009938BE"/>
    <w:rsid w:val="00993F2D"/>
    <w:rsid w:val="009941C9"/>
    <w:rsid w:val="0099422E"/>
    <w:rsid w:val="00994874"/>
    <w:rsid w:val="00995215"/>
    <w:rsid w:val="009953C5"/>
    <w:rsid w:val="009956A8"/>
    <w:rsid w:val="00995D52"/>
    <w:rsid w:val="0099659F"/>
    <w:rsid w:val="00996B0F"/>
    <w:rsid w:val="00996C6C"/>
    <w:rsid w:val="00996F1E"/>
    <w:rsid w:val="0099732B"/>
    <w:rsid w:val="009A0018"/>
    <w:rsid w:val="009A01FF"/>
    <w:rsid w:val="009A0320"/>
    <w:rsid w:val="009A0E10"/>
    <w:rsid w:val="009A14CC"/>
    <w:rsid w:val="009A20C0"/>
    <w:rsid w:val="009A2A67"/>
    <w:rsid w:val="009A2B08"/>
    <w:rsid w:val="009A2BAB"/>
    <w:rsid w:val="009A361B"/>
    <w:rsid w:val="009A37AB"/>
    <w:rsid w:val="009A3BD3"/>
    <w:rsid w:val="009A54E6"/>
    <w:rsid w:val="009A5594"/>
    <w:rsid w:val="009A59E1"/>
    <w:rsid w:val="009A5C89"/>
    <w:rsid w:val="009A62B0"/>
    <w:rsid w:val="009A6BDA"/>
    <w:rsid w:val="009A75CD"/>
    <w:rsid w:val="009A79F0"/>
    <w:rsid w:val="009B1A81"/>
    <w:rsid w:val="009B1F20"/>
    <w:rsid w:val="009B2CAB"/>
    <w:rsid w:val="009B3201"/>
    <w:rsid w:val="009B34E9"/>
    <w:rsid w:val="009B3731"/>
    <w:rsid w:val="009B3A71"/>
    <w:rsid w:val="009B3DA8"/>
    <w:rsid w:val="009B3FDA"/>
    <w:rsid w:val="009B44DA"/>
    <w:rsid w:val="009B4DC2"/>
    <w:rsid w:val="009B5884"/>
    <w:rsid w:val="009B6633"/>
    <w:rsid w:val="009B6884"/>
    <w:rsid w:val="009B7381"/>
    <w:rsid w:val="009B7871"/>
    <w:rsid w:val="009C0AB9"/>
    <w:rsid w:val="009C0CDB"/>
    <w:rsid w:val="009C1650"/>
    <w:rsid w:val="009C1CBC"/>
    <w:rsid w:val="009C30F3"/>
    <w:rsid w:val="009C362B"/>
    <w:rsid w:val="009C3CD5"/>
    <w:rsid w:val="009C496D"/>
    <w:rsid w:val="009C4CC9"/>
    <w:rsid w:val="009C4D05"/>
    <w:rsid w:val="009C5F5C"/>
    <w:rsid w:val="009C5FFA"/>
    <w:rsid w:val="009C653A"/>
    <w:rsid w:val="009C675B"/>
    <w:rsid w:val="009C6FBA"/>
    <w:rsid w:val="009C753D"/>
    <w:rsid w:val="009C7819"/>
    <w:rsid w:val="009D02F2"/>
    <w:rsid w:val="009D042F"/>
    <w:rsid w:val="009D0B93"/>
    <w:rsid w:val="009D0D19"/>
    <w:rsid w:val="009D0EB8"/>
    <w:rsid w:val="009D0EC4"/>
    <w:rsid w:val="009D1FD0"/>
    <w:rsid w:val="009D2129"/>
    <w:rsid w:val="009D24B8"/>
    <w:rsid w:val="009D2EF7"/>
    <w:rsid w:val="009D2FBF"/>
    <w:rsid w:val="009D30C1"/>
    <w:rsid w:val="009D3D9C"/>
    <w:rsid w:val="009D3F4E"/>
    <w:rsid w:val="009D45D1"/>
    <w:rsid w:val="009D49DB"/>
    <w:rsid w:val="009D6BCD"/>
    <w:rsid w:val="009D7F56"/>
    <w:rsid w:val="009E03F5"/>
    <w:rsid w:val="009E090F"/>
    <w:rsid w:val="009E157E"/>
    <w:rsid w:val="009E1827"/>
    <w:rsid w:val="009E19F4"/>
    <w:rsid w:val="009E1A45"/>
    <w:rsid w:val="009E1CF4"/>
    <w:rsid w:val="009E1D96"/>
    <w:rsid w:val="009E212D"/>
    <w:rsid w:val="009E2228"/>
    <w:rsid w:val="009E335A"/>
    <w:rsid w:val="009E346D"/>
    <w:rsid w:val="009E35A4"/>
    <w:rsid w:val="009E3DCE"/>
    <w:rsid w:val="009E3F7A"/>
    <w:rsid w:val="009E438E"/>
    <w:rsid w:val="009E47A1"/>
    <w:rsid w:val="009E48FA"/>
    <w:rsid w:val="009E51A6"/>
    <w:rsid w:val="009E61FC"/>
    <w:rsid w:val="009E6720"/>
    <w:rsid w:val="009E7349"/>
    <w:rsid w:val="009E735B"/>
    <w:rsid w:val="009E766D"/>
    <w:rsid w:val="009E7C31"/>
    <w:rsid w:val="009E7D5C"/>
    <w:rsid w:val="009F022B"/>
    <w:rsid w:val="009F05C4"/>
    <w:rsid w:val="009F0B56"/>
    <w:rsid w:val="009F11EE"/>
    <w:rsid w:val="009F1C95"/>
    <w:rsid w:val="009F1E4A"/>
    <w:rsid w:val="009F206D"/>
    <w:rsid w:val="009F225C"/>
    <w:rsid w:val="009F2929"/>
    <w:rsid w:val="009F2B87"/>
    <w:rsid w:val="009F337B"/>
    <w:rsid w:val="009F3556"/>
    <w:rsid w:val="009F3618"/>
    <w:rsid w:val="009F36FB"/>
    <w:rsid w:val="009F3781"/>
    <w:rsid w:val="009F3D92"/>
    <w:rsid w:val="009F3FCB"/>
    <w:rsid w:val="009F424D"/>
    <w:rsid w:val="009F443F"/>
    <w:rsid w:val="009F4D96"/>
    <w:rsid w:val="009F4E29"/>
    <w:rsid w:val="009F5437"/>
    <w:rsid w:val="009F56BF"/>
    <w:rsid w:val="009F6198"/>
    <w:rsid w:val="009F67CA"/>
    <w:rsid w:val="009F6DF0"/>
    <w:rsid w:val="009F7095"/>
    <w:rsid w:val="009F76F4"/>
    <w:rsid w:val="009F7E77"/>
    <w:rsid w:val="00A00136"/>
    <w:rsid w:val="00A00629"/>
    <w:rsid w:val="00A00BEA"/>
    <w:rsid w:val="00A00CE5"/>
    <w:rsid w:val="00A01672"/>
    <w:rsid w:val="00A0170C"/>
    <w:rsid w:val="00A01D06"/>
    <w:rsid w:val="00A01EA5"/>
    <w:rsid w:val="00A02899"/>
    <w:rsid w:val="00A02F4D"/>
    <w:rsid w:val="00A02FEE"/>
    <w:rsid w:val="00A03024"/>
    <w:rsid w:val="00A0380A"/>
    <w:rsid w:val="00A041A4"/>
    <w:rsid w:val="00A049D3"/>
    <w:rsid w:val="00A06BC9"/>
    <w:rsid w:val="00A0771F"/>
    <w:rsid w:val="00A07740"/>
    <w:rsid w:val="00A10355"/>
    <w:rsid w:val="00A1063E"/>
    <w:rsid w:val="00A108C5"/>
    <w:rsid w:val="00A1228D"/>
    <w:rsid w:val="00A1250F"/>
    <w:rsid w:val="00A12E8D"/>
    <w:rsid w:val="00A142BF"/>
    <w:rsid w:val="00A14597"/>
    <w:rsid w:val="00A15299"/>
    <w:rsid w:val="00A15C4D"/>
    <w:rsid w:val="00A16585"/>
    <w:rsid w:val="00A169AF"/>
    <w:rsid w:val="00A16AA5"/>
    <w:rsid w:val="00A17171"/>
    <w:rsid w:val="00A200FF"/>
    <w:rsid w:val="00A21394"/>
    <w:rsid w:val="00A2144F"/>
    <w:rsid w:val="00A22107"/>
    <w:rsid w:val="00A22302"/>
    <w:rsid w:val="00A2265F"/>
    <w:rsid w:val="00A22921"/>
    <w:rsid w:val="00A22A62"/>
    <w:rsid w:val="00A23871"/>
    <w:rsid w:val="00A238CE"/>
    <w:rsid w:val="00A23CC9"/>
    <w:rsid w:val="00A25023"/>
    <w:rsid w:val="00A25046"/>
    <w:rsid w:val="00A25094"/>
    <w:rsid w:val="00A257D6"/>
    <w:rsid w:val="00A26839"/>
    <w:rsid w:val="00A26885"/>
    <w:rsid w:val="00A26BA4"/>
    <w:rsid w:val="00A26EEF"/>
    <w:rsid w:val="00A272FC"/>
    <w:rsid w:val="00A308CC"/>
    <w:rsid w:val="00A31C13"/>
    <w:rsid w:val="00A31CEE"/>
    <w:rsid w:val="00A3220B"/>
    <w:rsid w:val="00A3224A"/>
    <w:rsid w:val="00A32B5F"/>
    <w:rsid w:val="00A3305C"/>
    <w:rsid w:val="00A33321"/>
    <w:rsid w:val="00A3343B"/>
    <w:rsid w:val="00A334FF"/>
    <w:rsid w:val="00A335A2"/>
    <w:rsid w:val="00A33A9D"/>
    <w:rsid w:val="00A33CC0"/>
    <w:rsid w:val="00A33CF2"/>
    <w:rsid w:val="00A33DBB"/>
    <w:rsid w:val="00A34344"/>
    <w:rsid w:val="00A343FC"/>
    <w:rsid w:val="00A348E8"/>
    <w:rsid w:val="00A34F09"/>
    <w:rsid w:val="00A3532E"/>
    <w:rsid w:val="00A355FA"/>
    <w:rsid w:val="00A35699"/>
    <w:rsid w:val="00A35A32"/>
    <w:rsid w:val="00A35A80"/>
    <w:rsid w:val="00A35AA7"/>
    <w:rsid w:val="00A35D2E"/>
    <w:rsid w:val="00A364EA"/>
    <w:rsid w:val="00A368F3"/>
    <w:rsid w:val="00A36EA4"/>
    <w:rsid w:val="00A36F50"/>
    <w:rsid w:val="00A36FBC"/>
    <w:rsid w:val="00A37305"/>
    <w:rsid w:val="00A375F3"/>
    <w:rsid w:val="00A40A40"/>
    <w:rsid w:val="00A41131"/>
    <w:rsid w:val="00A42755"/>
    <w:rsid w:val="00A42B96"/>
    <w:rsid w:val="00A42F66"/>
    <w:rsid w:val="00A437E9"/>
    <w:rsid w:val="00A43C86"/>
    <w:rsid w:val="00A442D3"/>
    <w:rsid w:val="00A44490"/>
    <w:rsid w:val="00A444B9"/>
    <w:rsid w:val="00A45072"/>
    <w:rsid w:val="00A450A3"/>
    <w:rsid w:val="00A45480"/>
    <w:rsid w:val="00A454F9"/>
    <w:rsid w:val="00A456E8"/>
    <w:rsid w:val="00A4602E"/>
    <w:rsid w:val="00A4625D"/>
    <w:rsid w:val="00A463A5"/>
    <w:rsid w:val="00A465DB"/>
    <w:rsid w:val="00A46AE2"/>
    <w:rsid w:val="00A46F8E"/>
    <w:rsid w:val="00A472F1"/>
    <w:rsid w:val="00A474EA"/>
    <w:rsid w:val="00A47FB9"/>
    <w:rsid w:val="00A50312"/>
    <w:rsid w:val="00A50420"/>
    <w:rsid w:val="00A510BC"/>
    <w:rsid w:val="00A514FA"/>
    <w:rsid w:val="00A518C3"/>
    <w:rsid w:val="00A51DDE"/>
    <w:rsid w:val="00A51F3D"/>
    <w:rsid w:val="00A52022"/>
    <w:rsid w:val="00A52288"/>
    <w:rsid w:val="00A52545"/>
    <w:rsid w:val="00A52ADD"/>
    <w:rsid w:val="00A52CBF"/>
    <w:rsid w:val="00A52D3F"/>
    <w:rsid w:val="00A547EA"/>
    <w:rsid w:val="00A559CA"/>
    <w:rsid w:val="00A55E82"/>
    <w:rsid w:val="00A560FD"/>
    <w:rsid w:val="00A612DF"/>
    <w:rsid w:val="00A613A4"/>
    <w:rsid w:val="00A616ED"/>
    <w:rsid w:val="00A6176E"/>
    <w:rsid w:val="00A61881"/>
    <w:rsid w:val="00A61C20"/>
    <w:rsid w:val="00A62A2C"/>
    <w:rsid w:val="00A633D0"/>
    <w:rsid w:val="00A6372C"/>
    <w:rsid w:val="00A63D81"/>
    <w:rsid w:val="00A64C20"/>
    <w:rsid w:val="00A6592D"/>
    <w:rsid w:val="00A65B4F"/>
    <w:rsid w:val="00A65B89"/>
    <w:rsid w:val="00A660DE"/>
    <w:rsid w:val="00A66128"/>
    <w:rsid w:val="00A6724B"/>
    <w:rsid w:val="00A67589"/>
    <w:rsid w:val="00A6760B"/>
    <w:rsid w:val="00A67BFC"/>
    <w:rsid w:val="00A720C1"/>
    <w:rsid w:val="00A74083"/>
    <w:rsid w:val="00A742D8"/>
    <w:rsid w:val="00A74898"/>
    <w:rsid w:val="00A748D0"/>
    <w:rsid w:val="00A74911"/>
    <w:rsid w:val="00A74AB4"/>
    <w:rsid w:val="00A74BEB"/>
    <w:rsid w:val="00A75946"/>
    <w:rsid w:val="00A75D0C"/>
    <w:rsid w:val="00A76768"/>
    <w:rsid w:val="00A76F57"/>
    <w:rsid w:val="00A778A8"/>
    <w:rsid w:val="00A77918"/>
    <w:rsid w:val="00A77A12"/>
    <w:rsid w:val="00A800E3"/>
    <w:rsid w:val="00A801E5"/>
    <w:rsid w:val="00A8032C"/>
    <w:rsid w:val="00A80486"/>
    <w:rsid w:val="00A804DB"/>
    <w:rsid w:val="00A80E8C"/>
    <w:rsid w:val="00A8118E"/>
    <w:rsid w:val="00A8123F"/>
    <w:rsid w:val="00A8180E"/>
    <w:rsid w:val="00A81BD9"/>
    <w:rsid w:val="00A82616"/>
    <w:rsid w:val="00A82BE8"/>
    <w:rsid w:val="00A83A4D"/>
    <w:rsid w:val="00A83B62"/>
    <w:rsid w:val="00A83C3A"/>
    <w:rsid w:val="00A83CDA"/>
    <w:rsid w:val="00A84031"/>
    <w:rsid w:val="00A8417E"/>
    <w:rsid w:val="00A84289"/>
    <w:rsid w:val="00A847D2"/>
    <w:rsid w:val="00A84CBC"/>
    <w:rsid w:val="00A85D62"/>
    <w:rsid w:val="00A86246"/>
    <w:rsid w:val="00A8633E"/>
    <w:rsid w:val="00A863E4"/>
    <w:rsid w:val="00A8644B"/>
    <w:rsid w:val="00A864AD"/>
    <w:rsid w:val="00A8767D"/>
    <w:rsid w:val="00A9010D"/>
    <w:rsid w:val="00A90B36"/>
    <w:rsid w:val="00A90C44"/>
    <w:rsid w:val="00A90D4E"/>
    <w:rsid w:val="00A9387A"/>
    <w:rsid w:val="00A94139"/>
    <w:rsid w:val="00A94E69"/>
    <w:rsid w:val="00A94EB9"/>
    <w:rsid w:val="00A9525C"/>
    <w:rsid w:val="00A95950"/>
    <w:rsid w:val="00A95E06"/>
    <w:rsid w:val="00A96248"/>
    <w:rsid w:val="00A96EB0"/>
    <w:rsid w:val="00A97BA2"/>
    <w:rsid w:val="00AA04AE"/>
    <w:rsid w:val="00AA075D"/>
    <w:rsid w:val="00AA09CF"/>
    <w:rsid w:val="00AA0B0D"/>
    <w:rsid w:val="00AA16C5"/>
    <w:rsid w:val="00AA3267"/>
    <w:rsid w:val="00AA367B"/>
    <w:rsid w:val="00AA3932"/>
    <w:rsid w:val="00AA398E"/>
    <w:rsid w:val="00AA3CB5"/>
    <w:rsid w:val="00AA4B16"/>
    <w:rsid w:val="00AA50DA"/>
    <w:rsid w:val="00AA56A6"/>
    <w:rsid w:val="00AA62E4"/>
    <w:rsid w:val="00AA6A5D"/>
    <w:rsid w:val="00AA7AB5"/>
    <w:rsid w:val="00AA7B5A"/>
    <w:rsid w:val="00AB06A0"/>
    <w:rsid w:val="00AB1973"/>
    <w:rsid w:val="00AB1BC1"/>
    <w:rsid w:val="00AB2DC7"/>
    <w:rsid w:val="00AB2E7D"/>
    <w:rsid w:val="00AB2ED3"/>
    <w:rsid w:val="00AB3713"/>
    <w:rsid w:val="00AB37A9"/>
    <w:rsid w:val="00AB37EB"/>
    <w:rsid w:val="00AB3AA6"/>
    <w:rsid w:val="00AB3AFA"/>
    <w:rsid w:val="00AB504B"/>
    <w:rsid w:val="00AB5533"/>
    <w:rsid w:val="00AB640C"/>
    <w:rsid w:val="00AB64A0"/>
    <w:rsid w:val="00AC06C9"/>
    <w:rsid w:val="00AC0B8A"/>
    <w:rsid w:val="00AC102B"/>
    <w:rsid w:val="00AC1371"/>
    <w:rsid w:val="00AC1649"/>
    <w:rsid w:val="00AC196C"/>
    <w:rsid w:val="00AC1F63"/>
    <w:rsid w:val="00AC291D"/>
    <w:rsid w:val="00AC34DA"/>
    <w:rsid w:val="00AC355B"/>
    <w:rsid w:val="00AC3C6B"/>
    <w:rsid w:val="00AC3CC7"/>
    <w:rsid w:val="00AC3F1D"/>
    <w:rsid w:val="00AC4CF1"/>
    <w:rsid w:val="00AC5327"/>
    <w:rsid w:val="00AC6563"/>
    <w:rsid w:val="00AC6913"/>
    <w:rsid w:val="00AC69DD"/>
    <w:rsid w:val="00AC6EA0"/>
    <w:rsid w:val="00AC7253"/>
    <w:rsid w:val="00AC74B4"/>
    <w:rsid w:val="00AC7550"/>
    <w:rsid w:val="00AC7905"/>
    <w:rsid w:val="00AC7BFA"/>
    <w:rsid w:val="00AD0A73"/>
    <w:rsid w:val="00AD0D6A"/>
    <w:rsid w:val="00AD12B5"/>
    <w:rsid w:val="00AD151A"/>
    <w:rsid w:val="00AD1C5D"/>
    <w:rsid w:val="00AD23AC"/>
    <w:rsid w:val="00AD34C9"/>
    <w:rsid w:val="00AD374A"/>
    <w:rsid w:val="00AD38A9"/>
    <w:rsid w:val="00AD3C53"/>
    <w:rsid w:val="00AD4712"/>
    <w:rsid w:val="00AD4EEC"/>
    <w:rsid w:val="00AD50BE"/>
    <w:rsid w:val="00AD5DD6"/>
    <w:rsid w:val="00AD655C"/>
    <w:rsid w:val="00AD67B5"/>
    <w:rsid w:val="00AD7A5E"/>
    <w:rsid w:val="00AE02C5"/>
    <w:rsid w:val="00AE0C58"/>
    <w:rsid w:val="00AE117A"/>
    <w:rsid w:val="00AE1276"/>
    <w:rsid w:val="00AE1A42"/>
    <w:rsid w:val="00AE1E88"/>
    <w:rsid w:val="00AE29ED"/>
    <w:rsid w:val="00AE2C53"/>
    <w:rsid w:val="00AE2D02"/>
    <w:rsid w:val="00AE35BA"/>
    <w:rsid w:val="00AE4069"/>
    <w:rsid w:val="00AE4623"/>
    <w:rsid w:val="00AE4652"/>
    <w:rsid w:val="00AE49D1"/>
    <w:rsid w:val="00AE4D12"/>
    <w:rsid w:val="00AE4ED0"/>
    <w:rsid w:val="00AE5365"/>
    <w:rsid w:val="00AE5E24"/>
    <w:rsid w:val="00AE636A"/>
    <w:rsid w:val="00AE699A"/>
    <w:rsid w:val="00AE6D7D"/>
    <w:rsid w:val="00AE7B64"/>
    <w:rsid w:val="00AF0CC4"/>
    <w:rsid w:val="00AF141B"/>
    <w:rsid w:val="00AF143F"/>
    <w:rsid w:val="00AF16E3"/>
    <w:rsid w:val="00AF1B67"/>
    <w:rsid w:val="00AF220A"/>
    <w:rsid w:val="00AF25AA"/>
    <w:rsid w:val="00AF2F53"/>
    <w:rsid w:val="00AF39A5"/>
    <w:rsid w:val="00AF3DCD"/>
    <w:rsid w:val="00AF3FF8"/>
    <w:rsid w:val="00AF41B3"/>
    <w:rsid w:val="00AF48AC"/>
    <w:rsid w:val="00AF4FC2"/>
    <w:rsid w:val="00AF55D4"/>
    <w:rsid w:val="00AF5CAA"/>
    <w:rsid w:val="00AF5CC7"/>
    <w:rsid w:val="00AF61EF"/>
    <w:rsid w:val="00AF65A4"/>
    <w:rsid w:val="00AF6EEE"/>
    <w:rsid w:val="00AF73A4"/>
    <w:rsid w:val="00AF7779"/>
    <w:rsid w:val="00AF7CE9"/>
    <w:rsid w:val="00B004D3"/>
    <w:rsid w:val="00B008A2"/>
    <w:rsid w:val="00B00BA8"/>
    <w:rsid w:val="00B01834"/>
    <w:rsid w:val="00B018ED"/>
    <w:rsid w:val="00B01ADD"/>
    <w:rsid w:val="00B01C25"/>
    <w:rsid w:val="00B01EFC"/>
    <w:rsid w:val="00B021EF"/>
    <w:rsid w:val="00B02F13"/>
    <w:rsid w:val="00B0336D"/>
    <w:rsid w:val="00B03AE4"/>
    <w:rsid w:val="00B03E17"/>
    <w:rsid w:val="00B03F95"/>
    <w:rsid w:val="00B0456E"/>
    <w:rsid w:val="00B04660"/>
    <w:rsid w:val="00B046F1"/>
    <w:rsid w:val="00B050D0"/>
    <w:rsid w:val="00B065B1"/>
    <w:rsid w:val="00B06C5D"/>
    <w:rsid w:val="00B074D1"/>
    <w:rsid w:val="00B07EBD"/>
    <w:rsid w:val="00B07F6D"/>
    <w:rsid w:val="00B1019B"/>
    <w:rsid w:val="00B10BD1"/>
    <w:rsid w:val="00B1103E"/>
    <w:rsid w:val="00B11346"/>
    <w:rsid w:val="00B1145A"/>
    <w:rsid w:val="00B11541"/>
    <w:rsid w:val="00B1235A"/>
    <w:rsid w:val="00B124E7"/>
    <w:rsid w:val="00B126C8"/>
    <w:rsid w:val="00B127C6"/>
    <w:rsid w:val="00B12C77"/>
    <w:rsid w:val="00B130D3"/>
    <w:rsid w:val="00B13206"/>
    <w:rsid w:val="00B1473F"/>
    <w:rsid w:val="00B1475C"/>
    <w:rsid w:val="00B15905"/>
    <w:rsid w:val="00B1599E"/>
    <w:rsid w:val="00B1601C"/>
    <w:rsid w:val="00B172FA"/>
    <w:rsid w:val="00B179F0"/>
    <w:rsid w:val="00B17DC2"/>
    <w:rsid w:val="00B204B9"/>
    <w:rsid w:val="00B20FF5"/>
    <w:rsid w:val="00B216D1"/>
    <w:rsid w:val="00B22060"/>
    <w:rsid w:val="00B22716"/>
    <w:rsid w:val="00B22DB5"/>
    <w:rsid w:val="00B2454C"/>
    <w:rsid w:val="00B25385"/>
    <w:rsid w:val="00B253C7"/>
    <w:rsid w:val="00B25417"/>
    <w:rsid w:val="00B254A5"/>
    <w:rsid w:val="00B25629"/>
    <w:rsid w:val="00B25A55"/>
    <w:rsid w:val="00B25C09"/>
    <w:rsid w:val="00B273E6"/>
    <w:rsid w:val="00B27749"/>
    <w:rsid w:val="00B27E99"/>
    <w:rsid w:val="00B30A94"/>
    <w:rsid w:val="00B31019"/>
    <w:rsid w:val="00B312E1"/>
    <w:rsid w:val="00B31350"/>
    <w:rsid w:val="00B327DB"/>
    <w:rsid w:val="00B33108"/>
    <w:rsid w:val="00B33494"/>
    <w:rsid w:val="00B343AA"/>
    <w:rsid w:val="00B348F3"/>
    <w:rsid w:val="00B34EC4"/>
    <w:rsid w:val="00B35A5A"/>
    <w:rsid w:val="00B35BA5"/>
    <w:rsid w:val="00B35D66"/>
    <w:rsid w:val="00B361D6"/>
    <w:rsid w:val="00B3628D"/>
    <w:rsid w:val="00B3730A"/>
    <w:rsid w:val="00B37CCB"/>
    <w:rsid w:val="00B37EA9"/>
    <w:rsid w:val="00B402A2"/>
    <w:rsid w:val="00B40C92"/>
    <w:rsid w:val="00B40F44"/>
    <w:rsid w:val="00B4105E"/>
    <w:rsid w:val="00B4141A"/>
    <w:rsid w:val="00B414E5"/>
    <w:rsid w:val="00B416CA"/>
    <w:rsid w:val="00B42AE1"/>
    <w:rsid w:val="00B435DC"/>
    <w:rsid w:val="00B441F1"/>
    <w:rsid w:val="00B4482C"/>
    <w:rsid w:val="00B44CB9"/>
    <w:rsid w:val="00B44FA4"/>
    <w:rsid w:val="00B452D4"/>
    <w:rsid w:val="00B4557C"/>
    <w:rsid w:val="00B4575F"/>
    <w:rsid w:val="00B45A04"/>
    <w:rsid w:val="00B462C1"/>
    <w:rsid w:val="00B4698E"/>
    <w:rsid w:val="00B46F50"/>
    <w:rsid w:val="00B46FE0"/>
    <w:rsid w:val="00B477BA"/>
    <w:rsid w:val="00B47965"/>
    <w:rsid w:val="00B508AF"/>
    <w:rsid w:val="00B5090B"/>
    <w:rsid w:val="00B50FBC"/>
    <w:rsid w:val="00B51771"/>
    <w:rsid w:val="00B52FDA"/>
    <w:rsid w:val="00B52FF3"/>
    <w:rsid w:val="00B530F5"/>
    <w:rsid w:val="00B5319E"/>
    <w:rsid w:val="00B53313"/>
    <w:rsid w:val="00B54C04"/>
    <w:rsid w:val="00B54C53"/>
    <w:rsid w:val="00B5530B"/>
    <w:rsid w:val="00B555D5"/>
    <w:rsid w:val="00B5582D"/>
    <w:rsid w:val="00B55860"/>
    <w:rsid w:val="00B567A7"/>
    <w:rsid w:val="00B56A2E"/>
    <w:rsid w:val="00B56A98"/>
    <w:rsid w:val="00B57972"/>
    <w:rsid w:val="00B57E46"/>
    <w:rsid w:val="00B57FE3"/>
    <w:rsid w:val="00B600A8"/>
    <w:rsid w:val="00B6099B"/>
    <w:rsid w:val="00B60AC9"/>
    <w:rsid w:val="00B61BEE"/>
    <w:rsid w:val="00B61D7E"/>
    <w:rsid w:val="00B622B1"/>
    <w:rsid w:val="00B6292C"/>
    <w:rsid w:val="00B62DC5"/>
    <w:rsid w:val="00B63222"/>
    <w:rsid w:val="00B638E5"/>
    <w:rsid w:val="00B63D85"/>
    <w:rsid w:val="00B63EE8"/>
    <w:rsid w:val="00B64DEE"/>
    <w:rsid w:val="00B64F7C"/>
    <w:rsid w:val="00B656AD"/>
    <w:rsid w:val="00B657F9"/>
    <w:rsid w:val="00B65A63"/>
    <w:rsid w:val="00B65B39"/>
    <w:rsid w:val="00B66453"/>
    <w:rsid w:val="00B670B9"/>
    <w:rsid w:val="00B675A3"/>
    <w:rsid w:val="00B675E5"/>
    <w:rsid w:val="00B67669"/>
    <w:rsid w:val="00B679DC"/>
    <w:rsid w:val="00B70FE4"/>
    <w:rsid w:val="00B711B1"/>
    <w:rsid w:val="00B71B23"/>
    <w:rsid w:val="00B71E56"/>
    <w:rsid w:val="00B72661"/>
    <w:rsid w:val="00B73EA8"/>
    <w:rsid w:val="00B742BF"/>
    <w:rsid w:val="00B74366"/>
    <w:rsid w:val="00B744F7"/>
    <w:rsid w:val="00B75276"/>
    <w:rsid w:val="00B757C0"/>
    <w:rsid w:val="00B76027"/>
    <w:rsid w:val="00B7648B"/>
    <w:rsid w:val="00B76B53"/>
    <w:rsid w:val="00B7704D"/>
    <w:rsid w:val="00B7706B"/>
    <w:rsid w:val="00B776C4"/>
    <w:rsid w:val="00B778B9"/>
    <w:rsid w:val="00B800AE"/>
    <w:rsid w:val="00B8067F"/>
    <w:rsid w:val="00B809D2"/>
    <w:rsid w:val="00B80C3F"/>
    <w:rsid w:val="00B80CEB"/>
    <w:rsid w:val="00B81B7F"/>
    <w:rsid w:val="00B821C1"/>
    <w:rsid w:val="00B82CC5"/>
    <w:rsid w:val="00B83108"/>
    <w:rsid w:val="00B83BC3"/>
    <w:rsid w:val="00B844FB"/>
    <w:rsid w:val="00B84D36"/>
    <w:rsid w:val="00B8542B"/>
    <w:rsid w:val="00B85479"/>
    <w:rsid w:val="00B85550"/>
    <w:rsid w:val="00B85D04"/>
    <w:rsid w:val="00B86BE8"/>
    <w:rsid w:val="00B86F04"/>
    <w:rsid w:val="00B874C3"/>
    <w:rsid w:val="00B90580"/>
    <w:rsid w:val="00B909D6"/>
    <w:rsid w:val="00B90B23"/>
    <w:rsid w:val="00B9179E"/>
    <w:rsid w:val="00B91BBB"/>
    <w:rsid w:val="00B91DC1"/>
    <w:rsid w:val="00B91E4D"/>
    <w:rsid w:val="00B920FC"/>
    <w:rsid w:val="00B924FD"/>
    <w:rsid w:val="00B9452D"/>
    <w:rsid w:val="00B945A8"/>
    <w:rsid w:val="00B948DB"/>
    <w:rsid w:val="00B94FFB"/>
    <w:rsid w:val="00B951EF"/>
    <w:rsid w:val="00B952FC"/>
    <w:rsid w:val="00B955B3"/>
    <w:rsid w:val="00B958D1"/>
    <w:rsid w:val="00B9603D"/>
    <w:rsid w:val="00B96B13"/>
    <w:rsid w:val="00B97637"/>
    <w:rsid w:val="00B9767D"/>
    <w:rsid w:val="00B97BD7"/>
    <w:rsid w:val="00BA0E53"/>
    <w:rsid w:val="00BA123C"/>
    <w:rsid w:val="00BA139F"/>
    <w:rsid w:val="00BA1893"/>
    <w:rsid w:val="00BA1C83"/>
    <w:rsid w:val="00BA1DA5"/>
    <w:rsid w:val="00BA2ADC"/>
    <w:rsid w:val="00BA2B8E"/>
    <w:rsid w:val="00BA2C87"/>
    <w:rsid w:val="00BA2C93"/>
    <w:rsid w:val="00BA3043"/>
    <w:rsid w:val="00BA3A80"/>
    <w:rsid w:val="00BA3E30"/>
    <w:rsid w:val="00BA4D7F"/>
    <w:rsid w:val="00BA4EB9"/>
    <w:rsid w:val="00BA4F65"/>
    <w:rsid w:val="00BA517A"/>
    <w:rsid w:val="00BA535C"/>
    <w:rsid w:val="00BA53F3"/>
    <w:rsid w:val="00BA5693"/>
    <w:rsid w:val="00BA58B1"/>
    <w:rsid w:val="00BA58B2"/>
    <w:rsid w:val="00BA669C"/>
    <w:rsid w:val="00BA76B4"/>
    <w:rsid w:val="00BA7F52"/>
    <w:rsid w:val="00BB05AB"/>
    <w:rsid w:val="00BB063D"/>
    <w:rsid w:val="00BB08B4"/>
    <w:rsid w:val="00BB1768"/>
    <w:rsid w:val="00BB2AE0"/>
    <w:rsid w:val="00BB2DA0"/>
    <w:rsid w:val="00BB3CDF"/>
    <w:rsid w:val="00BB484A"/>
    <w:rsid w:val="00BB4AE8"/>
    <w:rsid w:val="00BB57BD"/>
    <w:rsid w:val="00BB590E"/>
    <w:rsid w:val="00BB5E3F"/>
    <w:rsid w:val="00BB6855"/>
    <w:rsid w:val="00BB6B26"/>
    <w:rsid w:val="00BB7588"/>
    <w:rsid w:val="00BB795A"/>
    <w:rsid w:val="00BC0705"/>
    <w:rsid w:val="00BC0BFB"/>
    <w:rsid w:val="00BC14D3"/>
    <w:rsid w:val="00BC19D6"/>
    <w:rsid w:val="00BC1BCB"/>
    <w:rsid w:val="00BC1D95"/>
    <w:rsid w:val="00BC3041"/>
    <w:rsid w:val="00BC32BD"/>
    <w:rsid w:val="00BC485B"/>
    <w:rsid w:val="00BC4C4A"/>
    <w:rsid w:val="00BC4DCC"/>
    <w:rsid w:val="00BC4F5C"/>
    <w:rsid w:val="00BC55FA"/>
    <w:rsid w:val="00BC6EBC"/>
    <w:rsid w:val="00BC76CD"/>
    <w:rsid w:val="00BC776B"/>
    <w:rsid w:val="00BC7C5E"/>
    <w:rsid w:val="00BD05EE"/>
    <w:rsid w:val="00BD0844"/>
    <w:rsid w:val="00BD106B"/>
    <w:rsid w:val="00BD11FD"/>
    <w:rsid w:val="00BD141B"/>
    <w:rsid w:val="00BD161B"/>
    <w:rsid w:val="00BD175C"/>
    <w:rsid w:val="00BD190A"/>
    <w:rsid w:val="00BD20F1"/>
    <w:rsid w:val="00BD3723"/>
    <w:rsid w:val="00BD3AA0"/>
    <w:rsid w:val="00BD4B7B"/>
    <w:rsid w:val="00BD4D62"/>
    <w:rsid w:val="00BD5C70"/>
    <w:rsid w:val="00BD5DAC"/>
    <w:rsid w:val="00BD656A"/>
    <w:rsid w:val="00BD6879"/>
    <w:rsid w:val="00BD7014"/>
    <w:rsid w:val="00BD795B"/>
    <w:rsid w:val="00BD79BF"/>
    <w:rsid w:val="00BE02F0"/>
    <w:rsid w:val="00BE0484"/>
    <w:rsid w:val="00BE06F5"/>
    <w:rsid w:val="00BE0DD2"/>
    <w:rsid w:val="00BE1104"/>
    <w:rsid w:val="00BE1563"/>
    <w:rsid w:val="00BE17A1"/>
    <w:rsid w:val="00BE1974"/>
    <w:rsid w:val="00BE1AFC"/>
    <w:rsid w:val="00BE1C2A"/>
    <w:rsid w:val="00BE1F44"/>
    <w:rsid w:val="00BE22D5"/>
    <w:rsid w:val="00BE2640"/>
    <w:rsid w:val="00BE32D3"/>
    <w:rsid w:val="00BE34B8"/>
    <w:rsid w:val="00BE387E"/>
    <w:rsid w:val="00BE500E"/>
    <w:rsid w:val="00BE51FB"/>
    <w:rsid w:val="00BE5C92"/>
    <w:rsid w:val="00BE5D8A"/>
    <w:rsid w:val="00BE6061"/>
    <w:rsid w:val="00BE6188"/>
    <w:rsid w:val="00BE6B46"/>
    <w:rsid w:val="00BE6F14"/>
    <w:rsid w:val="00BE7AAF"/>
    <w:rsid w:val="00BF0687"/>
    <w:rsid w:val="00BF0C57"/>
    <w:rsid w:val="00BF0E49"/>
    <w:rsid w:val="00BF0ED5"/>
    <w:rsid w:val="00BF15D5"/>
    <w:rsid w:val="00BF1C9F"/>
    <w:rsid w:val="00BF292E"/>
    <w:rsid w:val="00BF29E0"/>
    <w:rsid w:val="00BF2AF2"/>
    <w:rsid w:val="00BF3656"/>
    <w:rsid w:val="00BF3946"/>
    <w:rsid w:val="00BF40BF"/>
    <w:rsid w:val="00BF588A"/>
    <w:rsid w:val="00BF67F4"/>
    <w:rsid w:val="00BF6857"/>
    <w:rsid w:val="00BF78EA"/>
    <w:rsid w:val="00C00025"/>
    <w:rsid w:val="00C005B8"/>
    <w:rsid w:val="00C0079F"/>
    <w:rsid w:val="00C01339"/>
    <w:rsid w:val="00C01362"/>
    <w:rsid w:val="00C01DB7"/>
    <w:rsid w:val="00C020C2"/>
    <w:rsid w:val="00C02173"/>
    <w:rsid w:val="00C026DA"/>
    <w:rsid w:val="00C02EF0"/>
    <w:rsid w:val="00C02FCC"/>
    <w:rsid w:val="00C02FF8"/>
    <w:rsid w:val="00C0302B"/>
    <w:rsid w:val="00C031D7"/>
    <w:rsid w:val="00C03399"/>
    <w:rsid w:val="00C03957"/>
    <w:rsid w:val="00C03BC9"/>
    <w:rsid w:val="00C046D8"/>
    <w:rsid w:val="00C0738C"/>
    <w:rsid w:val="00C075EF"/>
    <w:rsid w:val="00C076AF"/>
    <w:rsid w:val="00C106F2"/>
    <w:rsid w:val="00C107FB"/>
    <w:rsid w:val="00C10CC0"/>
    <w:rsid w:val="00C1110F"/>
    <w:rsid w:val="00C11388"/>
    <w:rsid w:val="00C11864"/>
    <w:rsid w:val="00C1211B"/>
    <w:rsid w:val="00C12764"/>
    <w:rsid w:val="00C12922"/>
    <w:rsid w:val="00C13131"/>
    <w:rsid w:val="00C14254"/>
    <w:rsid w:val="00C1499B"/>
    <w:rsid w:val="00C15627"/>
    <w:rsid w:val="00C16052"/>
    <w:rsid w:val="00C16153"/>
    <w:rsid w:val="00C1657A"/>
    <w:rsid w:val="00C1740E"/>
    <w:rsid w:val="00C1768D"/>
    <w:rsid w:val="00C17906"/>
    <w:rsid w:val="00C17E5F"/>
    <w:rsid w:val="00C17F65"/>
    <w:rsid w:val="00C201EF"/>
    <w:rsid w:val="00C20BBB"/>
    <w:rsid w:val="00C20E4C"/>
    <w:rsid w:val="00C2151D"/>
    <w:rsid w:val="00C216BB"/>
    <w:rsid w:val="00C21EEB"/>
    <w:rsid w:val="00C234F7"/>
    <w:rsid w:val="00C23518"/>
    <w:rsid w:val="00C241EE"/>
    <w:rsid w:val="00C24932"/>
    <w:rsid w:val="00C24A89"/>
    <w:rsid w:val="00C24FB5"/>
    <w:rsid w:val="00C253F8"/>
    <w:rsid w:val="00C259CA"/>
    <w:rsid w:val="00C263BC"/>
    <w:rsid w:val="00C26579"/>
    <w:rsid w:val="00C2666D"/>
    <w:rsid w:val="00C26CF2"/>
    <w:rsid w:val="00C27816"/>
    <w:rsid w:val="00C279CF"/>
    <w:rsid w:val="00C27DE0"/>
    <w:rsid w:val="00C30298"/>
    <w:rsid w:val="00C305EA"/>
    <w:rsid w:val="00C3071C"/>
    <w:rsid w:val="00C31284"/>
    <w:rsid w:val="00C32512"/>
    <w:rsid w:val="00C330C9"/>
    <w:rsid w:val="00C33B16"/>
    <w:rsid w:val="00C33E67"/>
    <w:rsid w:val="00C341A2"/>
    <w:rsid w:val="00C3442A"/>
    <w:rsid w:val="00C34B87"/>
    <w:rsid w:val="00C3502D"/>
    <w:rsid w:val="00C3541A"/>
    <w:rsid w:val="00C35FCA"/>
    <w:rsid w:val="00C365CC"/>
    <w:rsid w:val="00C376AE"/>
    <w:rsid w:val="00C37F20"/>
    <w:rsid w:val="00C4056B"/>
    <w:rsid w:val="00C406E5"/>
    <w:rsid w:val="00C40CBC"/>
    <w:rsid w:val="00C41C3C"/>
    <w:rsid w:val="00C4285E"/>
    <w:rsid w:val="00C4356A"/>
    <w:rsid w:val="00C43915"/>
    <w:rsid w:val="00C44404"/>
    <w:rsid w:val="00C445FF"/>
    <w:rsid w:val="00C44875"/>
    <w:rsid w:val="00C44916"/>
    <w:rsid w:val="00C44CA9"/>
    <w:rsid w:val="00C457F7"/>
    <w:rsid w:val="00C45EE1"/>
    <w:rsid w:val="00C460E3"/>
    <w:rsid w:val="00C46829"/>
    <w:rsid w:val="00C471F7"/>
    <w:rsid w:val="00C474DC"/>
    <w:rsid w:val="00C4778A"/>
    <w:rsid w:val="00C47D1C"/>
    <w:rsid w:val="00C47FDF"/>
    <w:rsid w:val="00C503D0"/>
    <w:rsid w:val="00C50CA6"/>
    <w:rsid w:val="00C50E93"/>
    <w:rsid w:val="00C50F00"/>
    <w:rsid w:val="00C51039"/>
    <w:rsid w:val="00C52AA3"/>
    <w:rsid w:val="00C52C2F"/>
    <w:rsid w:val="00C534E6"/>
    <w:rsid w:val="00C536EC"/>
    <w:rsid w:val="00C5393C"/>
    <w:rsid w:val="00C53C4F"/>
    <w:rsid w:val="00C540ED"/>
    <w:rsid w:val="00C5493A"/>
    <w:rsid w:val="00C54AC6"/>
    <w:rsid w:val="00C54C65"/>
    <w:rsid w:val="00C54CF4"/>
    <w:rsid w:val="00C54D7A"/>
    <w:rsid w:val="00C54F3E"/>
    <w:rsid w:val="00C550CA"/>
    <w:rsid w:val="00C55838"/>
    <w:rsid w:val="00C5598A"/>
    <w:rsid w:val="00C56133"/>
    <w:rsid w:val="00C56795"/>
    <w:rsid w:val="00C56940"/>
    <w:rsid w:val="00C572B1"/>
    <w:rsid w:val="00C57911"/>
    <w:rsid w:val="00C60023"/>
    <w:rsid w:val="00C6033B"/>
    <w:rsid w:val="00C6071A"/>
    <w:rsid w:val="00C607BC"/>
    <w:rsid w:val="00C60D8A"/>
    <w:rsid w:val="00C6193B"/>
    <w:rsid w:val="00C62542"/>
    <w:rsid w:val="00C630A6"/>
    <w:rsid w:val="00C63AB9"/>
    <w:rsid w:val="00C63F31"/>
    <w:rsid w:val="00C64305"/>
    <w:rsid w:val="00C6487D"/>
    <w:rsid w:val="00C648F0"/>
    <w:rsid w:val="00C64929"/>
    <w:rsid w:val="00C64E08"/>
    <w:rsid w:val="00C64E36"/>
    <w:rsid w:val="00C65286"/>
    <w:rsid w:val="00C6565B"/>
    <w:rsid w:val="00C65842"/>
    <w:rsid w:val="00C66174"/>
    <w:rsid w:val="00C666D7"/>
    <w:rsid w:val="00C667FA"/>
    <w:rsid w:val="00C66D1D"/>
    <w:rsid w:val="00C67985"/>
    <w:rsid w:val="00C67B28"/>
    <w:rsid w:val="00C705AB"/>
    <w:rsid w:val="00C70BF5"/>
    <w:rsid w:val="00C70DB1"/>
    <w:rsid w:val="00C72007"/>
    <w:rsid w:val="00C7278D"/>
    <w:rsid w:val="00C72CB0"/>
    <w:rsid w:val="00C72F02"/>
    <w:rsid w:val="00C73509"/>
    <w:rsid w:val="00C7386D"/>
    <w:rsid w:val="00C73AA4"/>
    <w:rsid w:val="00C753BA"/>
    <w:rsid w:val="00C75423"/>
    <w:rsid w:val="00C75972"/>
    <w:rsid w:val="00C75A23"/>
    <w:rsid w:val="00C75A42"/>
    <w:rsid w:val="00C76627"/>
    <w:rsid w:val="00C76708"/>
    <w:rsid w:val="00C76E81"/>
    <w:rsid w:val="00C7752F"/>
    <w:rsid w:val="00C8025F"/>
    <w:rsid w:val="00C806C5"/>
    <w:rsid w:val="00C80BC4"/>
    <w:rsid w:val="00C80BF1"/>
    <w:rsid w:val="00C81618"/>
    <w:rsid w:val="00C8177F"/>
    <w:rsid w:val="00C818BC"/>
    <w:rsid w:val="00C82371"/>
    <w:rsid w:val="00C82AA8"/>
    <w:rsid w:val="00C8330A"/>
    <w:rsid w:val="00C83944"/>
    <w:rsid w:val="00C83D28"/>
    <w:rsid w:val="00C8414D"/>
    <w:rsid w:val="00C8415B"/>
    <w:rsid w:val="00C84406"/>
    <w:rsid w:val="00C84D87"/>
    <w:rsid w:val="00C84ED3"/>
    <w:rsid w:val="00C8514E"/>
    <w:rsid w:val="00C855AE"/>
    <w:rsid w:val="00C85A5B"/>
    <w:rsid w:val="00C85AFA"/>
    <w:rsid w:val="00C85C97"/>
    <w:rsid w:val="00C861AE"/>
    <w:rsid w:val="00C867E8"/>
    <w:rsid w:val="00C8745A"/>
    <w:rsid w:val="00C87BD3"/>
    <w:rsid w:val="00C90141"/>
    <w:rsid w:val="00C9036B"/>
    <w:rsid w:val="00C91BDC"/>
    <w:rsid w:val="00C925EA"/>
    <w:rsid w:val="00C92ED7"/>
    <w:rsid w:val="00C9436F"/>
    <w:rsid w:val="00C94D05"/>
    <w:rsid w:val="00C954D9"/>
    <w:rsid w:val="00C96475"/>
    <w:rsid w:val="00C9748E"/>
    <w:rsid w:val="00C97C09"/>
    <w:rsid w:val="00CA17BA"/>
    <w:rsid w:val="00CA1A84"/>
    <w:rsid w:val="00CA1CD9"/>
    <w:rsid w:val="00CA2593"/>
    <w:rsid w:val="00CA289E"/>
    <w:rsid w:val="00CA2BCD"/>
    <w:rsid w:val="00CA33B0"/>
    <w:rsid w:val="00CA34C7"/>
    <w:rsid w:val="00CA365F"/>
    <w:rsid w:val="00CA3753"/>
    <w:rsid w:val="00CA3816"/>
    <w:rsid w:val="00CA435E"/>
    <w:rsid w:val="00CA5249"/>
    <w:rsid w:val="00CA60F9"/>
    <w:rsid w:val="00CA64CB"/>
    <w:rsid w:val="00CA66CD"/>
    <w:rsid w:val="00CA670F"/>
    <w:rsid w:val="00CA68C9"/>
    <w:rsid w:val="00CA6AA1"/>
    <w:rsid w:val="00CA6E89"/>
    <w:rsid w:val="00CA700D"/>
    <w:rsid w:val="00CA7109"/>
    <w:rsid w:val="00CA73C2"/>
    <w:rsid w:val="00CA74F0"/>
    <w:rsid w:val="00CB04C5"/>
    <w:rsid w:val="00CB06E4"/>
    <w:rsid w:val="00CB0A30"/>
    <w:rsid w:val="00CB1594"/>
    <w:rsid w:val="00CB2325"/>
    <w:rsid w:val="00CB2856"/>
    <w:rsid w:val="00CB2FD0"/>
    <w:rsid w:val="00CB302A"/>
    <w:rsid w:val="00CB3C3A"/>
    <w:rsid w:val="00CB40A3"/>
    <w:rsid w:val="00CB444D"/>
    <w:rsid w:val="00CB466B"/>
    <w:rsid w:val="00CB563F"/>
    <w:rsid w:val="00CB5D14"/>
    <w:rsid w:val="00CB5F31"/>
    <w:rsid w:val="00CB61AD"/>
    <w:rsid w:val="00CB650E"/>
    <w:rsid w:val="00CB6A4F"/>
    <w:rsid w:val="00CB796E"/>
    <w:rsid w:val="00CB7CF9"/>
    <w:rsid w:val="00CC0590"/>
    <w:rsid w:val="00CC0617"/>
    <w:rsid w:val="00CC07A1"/>
    <w:rsid w:val="00CC1391"/>
    <w:rsid w:val="00CC1FC6"/>
    <w:rsid w:val="00CC2AE0"/>
    <w:rsid w:val="00CC2E85"/>
    <w:rsid w:val="00CC3353"/>
    <w:rsid w:val="00CC33C2"/>
    <w:rsid w:val="00CC3ECB"/>
    <w:rsid w:val="00CC4549"/>
    <w:rsid w:val="00CC481F"/>
    <w:rsid w:val="00CC54BC"/>
    <w:rsid w:val="00CC5C17"/>
    <w:rsid w:val="00CC64D0"/>
    <w:rsid w:val="00CC6777"/>
    <w:rsid w:val="00CC67A4"/>
    <w:rsid w:val="00CC6B9E"/>
    <w:rsid w:val="00CC768C"/>
    <w:rsid w:val="00CC7788"/>
    <w:rsid w:val="00CC77CE"/>
    <w:rsid w:val="00CD04C4"/>
    <w:rsid w:val="00CD081E"/>
    <w:rsid w:val="00CD1AC7"/>
    <w:rsid w:val="00CD26B3"/>
    <w:rsid w:val="00CD2A83"/>
    <w:rsid w:val="00CD3263"/>
    <w:rsid w:val="00CD340B"/>
    <w:rsid w:val="00CD3A18"/>
    <w:rsid w:val="00CD42C1"/>
    <w:rsid w:val="00CD44A7"/>
    <w:rsid w:val="00CD45B5"/>
    <w:rsid w:val="00CD4BCB"/>
    <w:rsid w:val="00CD56A3"/>
    <w:rsid w:val="00CD58FD"/>
    <w:rsid w:val="00CD5B6D"/>
    <w:rsid w:val="00CD5BF2"/>
    <w:rsid w:val="00CD6026"/>
    <w:rsid w:val="00CD650E"/>
    <w:rsid w:val="00CD7BEE"/>
    <w:rsid w:val="00CE00E5"/>
    <w:rsid w:val="00CE0378"/>
    <w:rsid w:val="00CE06C4"/>
    <w:rsid w:val="00CE08CD"/>
    <w:rsid w:val="00CE1216"/>
    <w:rsid w:val="00CE1A98"/>
    <w:rsid w:val="00CE2256"/>
    <w:rsid w:val="00CE2960"/>
    <w:rsid w:val="00CE2A2E"/>
    <w:rsid w:val="00CE32B8"/>
    <w:rsid w:val="00CE34E4"/>
    <w:rsid w:val="00CE371E"/>
    <w:rsid w:val="00CE45CF"/>
    <w:rsid w:val="00CE49B4"/>
    <w:rsid w:val="00CE4AAD"/>
    <w:rsid w:val="00CE53E7"/>
    <w:rsid w:val="00CE5768"/>
    <w:rsid w:val="00CE6BB3"/>
    <w:rsid w:val="00CE6BEA"/>
    <w:rsid w:val="00CE75AD"/>
    <w:rsid w:val="00CE7DFB"/>
    <w:rsid w:val="00CF0461"/>
    <w:rsid w:val="00CF04BD"/>
    <w:rsid w:val="00CF0C2E"/>
    <w:rsid w:val="00CF11B0"/>
    <w:rsid w:val="00CF126B"/>
    <w:rsid w:val="00CF1AAA"/>
    <w:rsid w:val="00CF240A"/>
    <w:rsid w:val="00CF24E9"/>
    <w:rsid w:val="00CF28CD"/>
    <w:rsid w:val="00CF2DD4"/>
    <w:rsid w:val="00CF3690"/>
    <w:rsid w:val="00CF3ADD"/>
    <w:rsid w:val="00CF3D47"/>
    <w:rsid w:val="00CF559B"/>
    <w:rsid w:val="00CF55A0"/>
    <w:rsid w:val="00CF5A23"/>
    <w:rsid w:val="00CF5A46"/>
    <w:rsid w:val="00CF5B1C"/>
    <w:rsid w:val="00CF614B"/>
    <w:rsid w:val="00CF6681"/>
    <w:rsid w:val="00CF6923"/>
    <w:rsid w:val="00CF6CF5"/>
    <w:rsid w:val="00CF7188"/>
    <w:rsid w:val="00CF73B3"/>
    <w:rsid w:val="00CF790F"/>
    <w:rsid w:val="00CF795C"/>
    <w:rsid w:val="00CF7CE3"/>
    <w:rsid w:val="00D0164D"/>
    <w:rsid w:val="00D01B6A"/>
    <w:rsid w:val="00D021D6"/>
    <w:rsid w:val="00D022F1"/>
    <w:rsid w:val="00D04A31"/>
    <w:rsid w:val="00D04B70"/>
    <w:rsid w:val="00D05031"/>
    <w:rsid w:val="00D05562"/>
    <w:rsid w:val="00D055DD"/>
    <w:rsid w:val="00D05625"/>
    <w:rsid w:val="00D05896"/>
    <w:rsid w:val="00D0611E"/>
    <w:rsid w:val="00D06FED"/>
    <w:rsid w:val="00D1016D"/>
    <w:rsid w:val="00D10182"/>
    <w:rsid w:val="00D1073A"/>
    <w:rsid w:val="00D11222"/>
    <w:rsid w:val="00D11803"/>
    <w:rsid w:val="00D118E8"/>
    <w:rsid w:val="00D119EE"/>
    <w:rsid w:val="00D121D3"/>
    <w:rsid w:val="00D12DB4"/>
    <w:rsid w:val="00D140AE"/>
    <w:rsid w:val="00D14391"/>
    <w:rsid w:val="00D1541E"/>
    <w:rsid w:val="00D1550C"/>
    <w:rsid w:val="00D1586C"/>
    <w:rsid w:val="00D16DF9"/>
    <w:rsid w:val="00D16E05"/>
    <w:rsid w:val="00D173CF"/>
    <w:rsid w:val="00D1752B"/>
    <w:rsid w:val="00D17860"/>
    <w:rsid w:val="00D17C6E"/>
    <w:rsid w:val="00D205D7"/>
    <w:rsid w:val="00D20B03"/>
    <w:rsid w:val="00D21144"/>
    <w:rsid w:val="00D21201"/>
    <w:rsid w:val="00D2128C"/>
    <w:rsid w:val="00D217C7"/>
    <w:rsid w:val="00D21E66"/>
    <w:rsid w:val="00D220B0"/>
    <w:rsid w:val="00D222CA"/>
    <w:rsid w:val="00D22FF0"/>
    <w:rsid w:val="00D24D75"/>
    <w:rsid w:val="00D25702"/>
    <w:rsid w:val="00D26363"/>
    <w:rsid w:val="00D266A6"/>
    <w:rsid w:val="00D266F2"/>
    <w:rsid w:val="00D2672C"/>
    <w:rsid w:val="00D2725D"/>
    <w:rsid w:val="00D2797B"/>
    <w:rsid w:val="00D27AB1"/>
    <w:rsid w:val="00D302CA"/>
    <w:rsid w:val="00D30536"/>
    <w:rsid w:val="00D31940"/>
    <w:rsid w:val="00D31A79"/>
    <w:rsid w:val="00D31D61"/>
    <w:rsid w:val="00D31D68"/>
    <w:rsid w:val="00D31E90"/>
    <w:rsid w:val="00D3514C"/>
    <w:rsid w:val="00D35C57"/>
    <w:rsid w:val="00D3657A"/>
    <w:rsid w:val="00D3659C"/>
    <w:rsid w:val="00D3676F"/>
    <w:rsid w:val="00D3686B"/>
    <w:rsid w:val="00D3699F"/>
    <w:rsid w:val="00D3757D"/>
    <w:rsid w:val="00D37988"/>
    <w:rsid w:val="00D37C04"/>
    <w:rsid w:val="00D37CFD"/>
    <w:rsid w:val="00D37D1C"/>
    <w:rsid w:val="00D40012"/>
    <w:rsid w:val="00D41116"/>
    <w:rsid w:val="00D418A1"/>
    <w:rsid w:val="00D418AF"/>
    <w:rsid w:val="00D41FC6"/>
    <w:rsid w:val="00D42090"/>
    <w:rsid w:val="00D421E7"/>
    <w:rsid w:val="00D429C9"/>
    <w:rsid w:val="00D42CD0"/>
    <w:rsid w:val="00D42F5C"/>
    <w:rsid w:val="00D43152"/>
    <w:rsid w:val="00D4339C"/>
    <w:rsid w:val="00D44049"/>
    <w:rsid w:val="00D4406E"/>
    <w:rsid w:val="00D4431E"/>
    <w:rsid w:val="00D4492C"/>
    <w:rsid w:val="00D44972"/>
    <w:rsid w:val="00D44B6C"/>
    <w:rsid w:val="00D44F12"/>
    <w:rsid w:val="00D452F6"/>
    <w:rsid w:val="00D458EE"/>
    <w:rsid w:val="00D45D1F"/>
    <w:rsid w:val="00D45D7E"/>
    <w:rsid w:val="00D460AD"/>
    <w:rsid w:val="00D46436"/>
    <w:rsid w:val="00D465FC"/>
    <w:rsid w:val="00D4687B"/>
    <w:rsid w:val="00D46A1D"/>
    <w:rsid w:val="00D46A7F"/>
    <w:rsid w:val="00D46C6C"/>
    <w:rsid w:val="00D46D4E"/>
    <w:rsid w:val="00D47BE5"/>
    <w:rsid w:val="00D50356"/>
    <w:rsid w:val="00D50A1F"/>
    <w:rsid w:val="00D50A29"/>
    <w:rsid w:val="00D50D7C"/>
    <w:rsid w:val="00D518C6"/>
    <w:rsid w:val="00D519E8"/>
    <w:rsid w:val="00D51F47"/>
    <w:rsid w:val="00D520EC"/>
    <w:rsid w:val="00D52B02"/>
    <w:rsid w:val="00D53D73"/>
    <w:rsid w:val="00D53DA0"/>
    <w:rsid w:val="00D53FB1"/>
    <w:rsid w:val="00D56D2E"/>
    <w:rsid w:val="00D57333"/>
    <w:rsid w:val="00D573FF"/>
    <w:rsid w:val="00D57407"/>
    <w:rsid w:val="00D57455"/>
    <w:rsid w:val="00D57FBF"/>
    <w:rsid w:val="00D6003B"/>
    <w:rsid w:val="00D601D9"/>
    <w:rsid w:val="00D60BB6"/>
    <w:rsid w:val="00D61231"/>
    <w:rsid w:val="00D61AFB"/>
    <w:rsid w:val="00D625B4"/>
    <w:rsid w:val="00D62BCA"/>
    <w:rsid w:val="00D62C6A"/>
    <w:rsid w:val="00D6368C"/>
    <w:rsid w:val="00D642E8"/>
    <w:rsid w:val="00D6445C"/>
    <w:rsid w:val="00D645CC"/>
    <w:rsid w:val="00D64619"/>
    <w:rsid w:val="00D64632"/>
    <w:rsid w:val="00D649E4"/>
    <w:rsid w:val="00D64FB2"/>
    <w:rsid w:val="00D651DA"/>
    <w:rsid w:val="00D655F5"/>
    <w:rsid w:val="00D65728"/>
    <w:rsid w:val="00D65C32"/>
    <w:rsid w:val="00D660B8"/>
    <w:rsid w:val="00D661E1"/>
    <w:rsid w:val="00D70221"/>
    <w:rsid w:val="00D70676"/>
    <w:rsid w:val="00D71182"/>
    <w:rsid w:val="00D71226"/>
    <w:rsid w:val="00D71C2C"/>
    <w:rsid w:val="00D73B1A"/>
    <w:rsid w:val="00D73E8A"/>
    <w:rsid w:val="00D7401E"/>
    <w:rsid w:val="00D74652"/>
    <w:rsid w:val="00D7590B"/>
    <w:rsid w:val="00D761D9"/>
    <w:rsid w:val="00D767CE"/>
    <w:rsid w:val="00D777AF"/>
    <w:rsid w:val="00D805FB"/>
    <w:rsid w:val="00D80CE1"/>
    <w:rsid w:val="00D80E6F"/>
    <w:rsid w:val="00D81218"/>
    <w:rsid w:val="00D82222"/>
    <w:rsid w:val="00D8285D"/>
    <w:rsid w:val="00D8298E"/>
    <w:rsid w:val="00D82B4B"/>
    <w:rsid w:val="00D834F5"/>
    <w:rsid w:val="00D83892"/>
    <w:rsid w:val="00D8394F"/>
    <w:rsid w:val="00D84316"/>
    <w:rsid w:val="00D84C0A"/>
    <w:rsid w:val="00D858D4"/>
    <w:rsid w:val="00D86162"/>
    <w:rsid w:val="00D86C60"/>
    <w:rsid w:val="00D86EF6"/>
    <w:rsid w:val="00D86F89"/>
    <w:rsid w:val="00D87133"/>
    <w:rsid w:val="00D87A06"/>
    <w:rsid w:val="00D87B48"/>
    <w:rsid w:val="00D87E29"/>
    <w:rsid w:val="00D9022B"/>
    <w:rsid w:val="00D90FEB"/>
    <w:rsid w:val="00D91B3D"/>
    <w:rsid w:val="00D922A1"/>
    <w:rsid w:val="00D92385"/>
    <w:rsid w:val="00D924B3"/>
    <w:rsid w:val="00D92544"/>
    <w:rsid w:val="00D92809"/>
    <w:rsid w:val="00D92A1C"/>
    <w:rsid w:val="00D92D4A"/>
    <w:rsid w:val="00D9312B"/>
    <w:rsid w:val="00D9426D"/>
    <w:rsid w:val="00D950BE"/>
    <w:rsid w:val="00D95535"/>
    <w:rsid w:val="00D963C1"/>
    <w:rsid w:val="00D96E6F"/>
    <w:rsid w:val="00D9740F"/>
    <w:rsid w:val="00D97C23"/>
    <w:rsid w:val="00DA0077"/>
    <w:rsid w:val="00DA1053"/>
    <w:rsid w:val="00DA131F"/>
    <w:rsid w:val="00DA23B1"/>
    <w:rsid w:val="00DA266D"/>
    <w:rsid w:val="00DA2B96"/>
    <w:rsid w:val="00DA36D2"/>
    <w:rsid w:val="00DA3C43"/>
    <w:rsid w:val="00DA4C16"/>
    <w:rsid w:val="00DA4DEA"/>
    <w:rsid w:val="00DA5012"/>
    <w:rsid w:val="00DA5859"/>
    <w:rsid w:val="00DA5F77"/>
    <w:rsid w:val="00DA6223"/>
    <w:rsid w:val="00DA6BE9"/>
    <w:rsid w:val="00DA70C5"/>
    <w:rsid w:val="00DA7E02"/>
    <w:rsid w:val="00DA7F33"/>
    <w:rsid w:val="00DB047B"/>
    <w:rsid w:val="00DB0748"/>
    <w:rsid w:val="00DB1273"/>
    <w:rsid w:val="00DB128B"/>
    <w:rsid w:val="00DB1BB4"/>
    <w:rsid w:val="00DB23A8"/>
    <w:rsid w:val="00DB2790"/>
    <w:rsid w:val="00DB28EB"/>
    <w:rsid w:val="00DB2B5D"/>
    <w:rsid w:val="00DB2FB9"/>
    <w:rsid w:val="00DB308D"/>
    <w:rsid w:val="00DB317F"/>
    <w:rsid w:val="00DB3771"/>
    <w:rsid w:val="00DB39DA"/>
    <w:rsid w:val="00DB3AAD"/>
    <w:rsid w:val="00DB44AE"/>
    <w:rsid w:val="00DB4BF6"/>
    <w:rsid w:val="00DB4C95"/>
    <w:rsid w:val="00DB65E3"/>
    <w:rsid w:val="00DB66A8"/>
    <w:rsid w:val="00DB7221"/>
    <w:rsid w:val="00DB7502"/>
    <w:rsid w:val="00DB75A4"/>
    <w:rsid w:val="00DB7AAC"/>
    <w:rsid w:val="00DB7BC1"/>
    <w:rsid w:val="00DC0CAE"/>
    <w:rsid w:val="00DC159D"/>
    <w:rsid w:val="00DC19A6"/>
    <w:rsid w:val="00DC1F5E"/>
    <w:rsid w:val="00DC253B"/>
    <w:rsid w:val="00DC3492"/>
    <w:rsid w:val="00DC3597"/>
    <w:rsid w:val="00DC3910"/>
    <w:rsid w:val="00DC3960"/>
    <w:rsid w:val="00DC3B05"/>
    <w:rsid w:val="00DC44A9"/>
    <w:rsid w:val="00DC4C1E"/>
    <w:rsid w:val="00DC6308"/>
    <w:rsid w:val="00DC63C0"/>
    <w:rsid w:val="00DC64F5"/>
    <w:rsid w:val="00DC67C3"/>
    <w:rsid w:val="00DC6E54"/>
    <w:rsid w:val="00DC7628"/>
    <w:rsid w:val="00DC76CE"/>
    <w:rsid w:val="00DC7B19"/>
    <w:rsid w:val="00DD014F"/>
    <w:rsid w:val="00DD02A7"/>
    <w:rsid w:val="00DD1001"/>
    <w:rsid w:val="00DD1061"/>
    <w:rsid w:val="00DD1326"/>
    <w:rsid w:val="00DD168D"/>
    <w:rsid w:val="00DD1A14"/>
    <w:rsid w:val="00DD1F3F"/>
    <w:rsid w:val="00DD204D"/>
    <w:rsid w:val="00DD2537"/>
    <w:rsid w:val="00DD2854"/>
    <w:rsid w:val="00DD292A"/>
    <w:rsid w:val="00DD315D"/>
    <w:rsid w:val="00DD31B9"/>
    <w:rsid w:val="00DD3340"/>
    <w:rsid w:val="00DD34EB"/>
    <w:rsid w:val="00DD3FAE"/>
    <w:rsid w:val="00DD4427"/>
    <w:rsid w:val="00DD5514"/>
    <w:rsid w:val="00DD5BDB"/>
    <w:rsid w:val="00DD6794"/>
    <w:rsid w:val="00DD6AE8"/>
    <w:rsid w:val="00DD6F84"/>
    <w:rsid w:val="00DD704B"/>
    <w:rsid w:val="00DD7098"/>
    <w:rsid w:val="00DD7A4A"/>
    <w:rsid w:val="00DE1213"/>
    <w:rsid w:val="00DE13AD"/>
    <w:rsid w:val="00DE18F7"/>
    <w:rsid w:val="00DE2011"/>
    <w:rsid w:val="00DE2AC2"/>
    <w:rsid w:val="00DE32C0"/>
    <w:rsid w:val="00DE3531"/>
    <w:rsid w:val="00DE3564"/>
    <w:rsid w:val="00DE3723"/>
    <w:rsid w:val="00DE3A1D"/>
    <w:rsid w:val="00DE3DA0"/>
    <w:rsid w:val="00DE42A1"/>
    <w:rsid w:val="00DE4569"/>
    <w:rsid w:val="00DE5013"/>
    <w:rsid w:val="00DE52E6"/>
    <w:rsid w:val="00DE55FE"/>
    <w:rsid w:val="00DE5726"/>
    <w:rsid w:val="00DE668F"/>
    <w:rsid w:val="00DE6C6C"/>
    <w:rsid w:val="00DE7340"/>
    <w:rsid w:val="00DE7A8E"/>
    <w:rsid w:val="00DF277D"/>
    <w:rsid w:val="00DF439D"/>
    <w:rsid w:val="00DF4FA3"/>
    <w:rsid w:val="00DF52CE"/>
    <w:rsid w:val="00DF56F3"/>
    <w:rsid w:val="00DF584A"/>
    <w:rsid w:val="00DF60E7"/>
    <w:rsid w:val="00DF636F"/>
    <w:rsid w:val="00DF66D9"/>
    <w:rsid w:val="00DF6719"/>
    <w:rsid w:val="00DF7357"/>
    <w:rsid w:val="00DF7EBF"/>
    <w:rsid w:val="00E001DA"/>
    <w:rsid w:val="00E005FD"/>
    <w:rsid w:val="00E007C5"/>
    <w:rsid w:val="00E0139E"/>
    <w:rsid w:val="00E014B1"/>
    <w:rsid w:val="00E02253"/>
    <w:rsid w:val="00E023D8"/>
    <w:rsid w:val="00E02522"/>
    <w:rsid w:val="00E031DD"/>
    <w:rsid w:val="00E0325F"/>
    <w:rsid w:val="00E0397F"/>
    <w:rsid w:val="00E03D12"/>
    <w:rsid w:val="00E047F8"/>
    <w:rsid w:val="00E051BC"/>
    <w:rsid w:val="00E053ED"/>
    <w:rsid w:val="00E05B8D"/>
    <w:rsid w:val="00E0624B"/>
    <w:rsid w:val="00E0662E"/>
    <w:rsid w:val="00E06FF6"/>
    <w:rsid w:val="00E07208"/>
    <w:rsid w:val="00E10033"/>
    <w:rsid w:val="00E10345"/>
    <w:rsid w:val="00E104D2"/>
    <w:rsid w:val="00E10A4E"/>
    <w:rsid w:val="00E10C3C"/>
    <w:rsid w:val="00E11509"/>
    <w:rsid w:val="00E1168A"/>
    <w:rsid w:val="00E118C9"/>
    <w:rsid w:val="00E11D2B"/>
    <w:rsid w:val="00E1338B"/>
    <w:rsid w:val="00E13575"/>
    <w:rsid w:val="00E136B0"/>
    <w:rsid w:val="00E139B3"/>
    <w:rsid w:val="00E13B45"/>
    <w:rsid w:val="00E14829"/>
    <w:rsid w:val="00E148C8"/>
    <w:rsid w:val="00E15504"/>
    <w:rsid w:val="00E15D52"/>
    <w:rsid w:val="00E169F2"/>
    <w:rsid w:val="00E16D4E"/>
    <w:rsid w:val="00E175EA"/>
    <w:rsid w:val="00E1799D"/>
    <w:rsid w:val="00E17D5B"/>
    <w:rsid w:val="00E2004E"/>
    <w:rsid w:val="00E20823"/>
    <w:rsid w:val="00E20CC4"/>
    <w:rsid w:val="00E21723"/>
    <w:rsid w:val="00E21ABD"/>
    <w:rsid w:val="00E22510"/>
    <w:rsid w:val="00E22555"/>
    <w:rsid w:val="00E22743"/>
    <w:rsid w:val="00E232BB"/>
    <w:rsid w:val="00E23640"/>
    <w:rsid w:val="00E2414F"/>
    <w:rsid w:val="00E24314"/>
    <w:rsid w:val="00E24772"/>
    <w:rsid w:val="00E25132"/>
    <w:rsid w:val="00E252DF"/>
    <w:rsid w:val="00E274B1"/>
    <w:rsid w:val="00E27521"/>
    <w:rsid w:val="00E27C91"/>
    <w:rsid w:val="00E30058"/>
    <w:rsid w:val="00E300A0"/>
    <w:rsid w:val="00E30162"/>
    <w:rsid w:val="00E301A0"/>
    <w:rsid w:val="00E3024D"/>
    <w:rsid w:val="00E302A8"/>
    <w:rsid w:val="00E30A81"/>
    <w:rsid w:val="00E30CBE"/>
    <w:rsid w:val="00E30EA4"/>
    <w:rsid w:val="00E31627"/>
    <w:rsid w:val="00E316DE"/>
    <w:rsid w:val="00E3233E"/>
    <w:rsid w:val="00E32729"/>
    <w:rsid w:val="00E32A03"/>
    <w:rsid w:val="00E32CFF"/>
    <w:rsid w:val="00E32DF6"/>
    <w:rsid w:val="00E33595"/>
    <w:rsid w:val="00E33A7F"/>
    <w:rsid w:val="00E33BA1"/>
    <w:rsid w:val="00E341D2"/>
    <w:rsid w:val="00E34744"/>
    <w:rsid w:val="00E34D49"/>
    <w:rsid w:val="00E35432"/>
    <w:rsid w:val="00E35492"/>
    <w:rsid w:val="00E3574B"/>
    <w:rsid w:val="00E3613B"/>
    <w:rsid w:val="00E3657F"/>
    <w:rsid w:val="00E36675"/>
    <w:rsid w:val="00E36AD9"/>
    <w:rsid w:val="00E36DB0"/>
    <w:rsid w:val="00E374AC"/>
    <w:rsid w:val="00E375DF"/>
    <w:rsid w:val="00E400A1"/>
    <w:rsid w:val="00E40A32"/>
    <w:rsid w:val="00E40CF2"/>
    <w:rsid w:val="00E414AA"/>
    <w:rsid w:val="00E41546"/>
    <w:rsid w:val="00E41D92"/>
    <w:rsid w:val="00E4256D"/>
    <w:rsid w:val="00E425CC"/>
    <w:rsid w:val="00E427DA"/>
    <w:rsid w:val="00E4290D"/>
    <w:rsid w:val="00E42D7A"/>
    <w:rsid w:val="00E42FA9"/>
    <w:rsid w:val="00E43129"/>
    <w:rsid w:val="00E44339"/>
    <w:rsid w:val="00E44F82"/>
    <w:rsid w:val="00E450EE"/>
    <w:rsid w:val="00E459FD"/>
    <w:rsid w:val="00E45E95"/>
    <w:rsid w:val="00E45EB4"/>
    <w:rsid w:val="00E461A5"/>
    <w:rsid w:val="00E465E5"/>
    <w:rsid w:val="00E46CDA"/>
    <w:rsid w:val="00E4760E"/>
    <w:rsid w:val="00E476BC"/>
    <w:rsid w:val="00E47BE3"/>
    <w:rsid w:val="00E47D93"/>
    <w:rsid w:val="00E504E7"/>
    <w:rsid w:val="00E50601"/>
    <w:rsid w:val="00E514EA"/>
    <w:rsid w:val="00E518CF"/>
    <w:rsid w:val="00E51C78"/>
    <w:rsid w:val="00E52353"/>
    <w:rsid w:val="00E52411"/>
    <w:rsid w:val="00E52832"/>
    <w:rsid w:val="00E52CDE"/>
    <w:rsid w:val="00E531E1"/>
    <w:rsid w:val="00E5436A"/>
    <w:rsid w:val="00E5468A"/>
    <w:rsid w:val="00E54C50"/>
    <w:rsid w:val="00E5549A"/>
    <w:rsid w:val="00E55B90"/>
    <w:rsid w:val="00E55DE4"/>
    <w:rsid w:val="00E55F43"/>
    <w:rsid w:val="00E5623A"/>
    <w:rsid w:val="00E575A2"/>
    <w:rsid w:val="00E5791B"/>
    <w:rsid w:val="00E57B59"/>
    <w:rsid w:val="00E608CB"/>
    <w:rsid w:val="00E608E6"/>
    <w:rsid w:val="00E60DAB"/>
    <w:rsid w:val="00E60E07"/>
    <w:rsid w:val="00E61182"/>
    <w:rsid w:val="00E612B9"/>
    <w:rsid w:val="00E61B82"/>
    <w:rsid w:val="00E621CD"/>
    <w:rsid w:val="00E622B4"/>
    <w:rsid w:val="00E622C3"/>
    <w:rsid w:val="00E623DF"/>
    <w:rsid w:val="00E62C97"/>
    <w:rsid w:val="00E63097"/>
    <w:rsid w:val="00E637F3"/>
    <w:rsid w:val="00E63879"/>
    <w:rsid w:val="00E63E35"/>
    <w:rsid w:val="00E640ED"/>
    <w:rsid w:val="00E644ED"/>
    <w:rsid w:val="00E64C7E"/>
    <w:rsid w:val="00E650B8"/>
    <w:rsid w:val="00E66222"/>
    <w:rsid w:val="00E669BA"/>
    <w:rsid w:val="00E67145"/>
    <w:rsid w:val="00E672A5"/>
    <w:rsid w:val="00E67316"/>
    <w:rsid w:val="00E67770"/>
    <w:rsid w:val="00E67866"/>
    <w:rsid w:val="00E706C4"/>
    <w:rsid w:val="00E70A46"/>
    <w:rsid w:val="00E71472"/>
    <w:rsid w:val="00E71486"/>
    <w:rsid w:val="00E71858"/>
    <w:rsid w:val="00E71BC3"/>
    <w:rsid w:val="00E71FC9"/>
    <w:rsid w:val="00E72048"/>
    <w:rsid w:val="00E7220C"/>
    <w:rsid w:val="00E7291C"/>
    <w:rsid w:val="00E72DD9"/>
    <w:rsid w:val="00E73706"/>
    <w:rsid w:val="00E73F19"/>
    <w:rsid w:val="00E745E3"/>
    <w:rsid w:val="00E7494F"/>
    <w:rsid w:val="00E74D02"/>
    <w:rsid w:val="00E7534E"/>
    <w:rsid w:val="00E754DA"/>
    <w:rsid w:val="00E7551E"/>
    <w:rsid w:val="00E75FF8"/>
    <w:rsid w:val="00E76322"/>
    <w:rsid w:val="00E766AD"/>
    <w:rsid w:val="00E80660"/>
    <w:rsid w:val="00E8068F"/>
    <w:rsid w:val="00E80842"/>
    <w:rsid w:val="00E81190"/>
    <w:rsid w:val="00E82EAD"/>
    <w:rsid w:val="00E82FE8"/>
    <w:rsid w:val="00E83089"/>
    <w:rsid w:val="00E8312E"/>
    <w:rsid w:val="00E83697"/>
    <w:rsid w:val="00E839FF"/>
    <w:rsid w:val="00E83CE0"/>
    <w:rsid w:val="00E83E56"/>
    <w:rsid w:val="00E84393"/>
    <w:rsid w:val="00E8440D"/>
    <w:rsid w:val="00E8478C"/>
    <w:rsid w:val="00E84F9E"/>
    <w:rsid w:val="00E85067"/>
    <w:rsid w:val="00E855CB"/>
    <w:rsid w:val="00E86C84"/>
    <w:rsid w:val="00E86DA5"/>
    <w:rsid w:val="00E87748"/>
    <w:rsid w:val="00E87F51"/>
    <w:rsid w:val="00E90617"/>
    <w:rsid w:val="00E90C2F"/>
    <w:rsid w:val="00E90DE4"/>
    <w:rsid w:val="00E927A3"/>
    <w:rsid w:val="00E93162"/>
    <w:rsid w:val="00E9369C"/>
    <w:rsid w:val="00E93822"/>
    <w:rsid w:val="00E93A3A"/>
    <w:rsid w:val="00E9583C"/>
    <w:rsid w:val="00E95BE6"/>
    <w:rsid w:val="00E95DDC"/>
    <w:rsid w:val="00E95EF0"/>
    <w:rsid w:val="00E97428"/>
    <w:rsid w:val="00E97434"/>
    <w:rsid w:val="00E978FC"/>
    <w:rsid w:val="00EA22F2"/>
    <w:rsid w:val="00EA27F8"/>
    <w:rsid w:val="00EA2CFB"/>
    <w:rsid w:val="00EA4AED"/>
    <w:rsid w:val="00EA4D92"/>
    <w:rsid w:val="00EA4DA9"/>
    <w:rsid w:val="00EA519F"/>
    <w:rsid w:val="00EA5345"/>
    <w:rsid w:val="00EA5965"/>
    <w:rsid w:val="00EA6812"/>
    <w:rsid w:val="00EA69BD"/>
    <w:rsid w:val="00EA6D8A"/>
    <w:rsid w:val="00EA73BA"/>
    <w:rsid w:val="00EA7434"/>
    <w:rsid w:val="00EA7D73"/>
    <w:rsid w:val="00EB026B"/>
    <w:rsid w:val="00EB04B3"/>
    <w:rsid w:val="00EB0AAB"/>
    <w:rsid w:val="00EB2456"/>
    <w:rsid w:val="00EB2B00"/>
    <w:rsid w:val="00EB3152"/>
    <w:rsid w:val="00EB35D0"/>
    <w:rsid w:val="00EB382F"/>
    <w:rsid w:val="00EB3863"/>
    <w:rsid w:val="00EB438D"/>
    <w:rsid w:val="00EB4635"/>
    <w:rsid w:val="00EB492E"/>
    <w:rsid w:val="00EB505F"/>
    <w:rsid w:val="00EB5473"/>
    <w:rsid w:val="00EB64C3"/>
    <w:rsid w:val="00EB6F6E"/>
    <w:rsid w:val="00EB75F8"/>
    <w:rsid w:val="00EB7923"/>
    <w:rsid w:val="00EB7BEC"/>
    <w:rsid w:val="00EC061C"/>
    <w:rsid w:val="00EC1240"/>
    <w:rsid w:val="00EC12EF"/>
    <w:rsid w:val="00EC1542"/>
    <w:rsid w:val="00EC3943"/>
    <w:rsid w:val="00EC3B86"/>
    <w:rsid w:val="00EC4AC7"/>
    <w:rsid w:val="00EC4BA6"/>
    <w:rsid w:val="00EC4F9E"/>
    <w:rsid w:val="00EC64ED"/>
    <w:rsid w:val="00EC65A9"/>
    <w:rsid w:val="00EC6E8C"/>
    <w:rsid w:val="00EC70E7"/>
    <w:rsid w:val="00EC7262"/>
    <w:rsid w:val="00ED2F24"/>
    <w:rsid w:val="00ED39A1"/>
    <w:rsid w:val="00ED426A"/>
    <w:rsid w:val="00ED4510"/>
    <w:rsid w:val="00ED5531"/>
    <w:rsid w:val="00ED57A7"/>
    <w:rsid w:val="00ED57CD"/>
    <w:rsid w:val="00ED63C7"/>
    <w:rsid w:val="00ED65E5"/>
    <w:rsid w:val="00ED75A0"/>
    <w:rsid w:val="00ED79F7"/>
    <w:rsid w:val="00ED7B03"/>
    <w:rsid w:val="00ED7D28"/>
    <w:rsid w:val="00ED7DEE"/>
    <w:rsid w:val="00EE0879"/>
    <w:rsid w:val="00EE08D8"/>
    <w:rsid w:val="00EE09A8"/>
    <w:rsid w:val="00EE0BA1"/>
    <w:rsid w:val="00EE0ECC"/>
    <w:rsid w:val="00EE2757"/>
    <w:rsid w:val="00EE2BA1"/>
    <w:rsid w:val="00EE2EED"/>
    <w:rsid w:val="00EE46B6"/>
    <w:rsid w:val="00EE5720"/>
    <w:rsid w:val="00EE6B94"/>
    <w:rsid w:val="00EE7243"/>
    <w:rsid w:val="00EE79B1"/>
    <w:rsid w:val="00EF0EE9"/>
    <w:rsid w:val="00EF1581"/>
    <w:rsid w:val="00EF3AD0"/>
    <w:rsid w:val="00EF47F8"/>
    <w:rsid w:val="00EF5393"/>
    <w:rsid w:val="00EF539E"/>
    <w:rsid w:val="00EF5AC9"/>
    <w:rsid w:val="00EF6501"/>
    <w:rsid w:val="00EF688E"/>
    <w:rsid w:val="00EF6C77"/>
    <w:rsid w:val="00EF6F4D"/>
    <w:rsid w:val="00EF7023"/>
    <w:rsid w:val="00F0023F"/>
    <w:rsid w:val="00F00526"/>
    <w:rsid w:val="00F01968"/>
    <w:rsid w:val="00F0216B"/>
    <w:rsid w:val="00F02587"/>
    <w:rsid w:val="00F025F5"/>
    <w:rsid w:val="00F0340A"/>
    <w:rsid w:val="00F03AD4"/>
    <w:rsid w:val="00F03ED4"/>
    <w:rsid w:val="00F047A3"/>
    <w:rsid w:val="00F04F6C"/>
    <w:rsid w:val="00F04F7B"/>
    <w:rsid w:val="00F05277"/>
    <w:rsid w:val="00F054CC"/>
    <w:rsid w:val="00F05B84"/>
    <w:rsid w:val="00F05C76"/>
    <w:rsid w:val="00F05DBA"/>
    <w:rsid w:val="00F060A0"/>
    <w:rsid w:val="00F063FC"/>
    <w:rsid w:val="00F06B0D"/>
    <w:rsid w:val="00F06E25"/>
    <w:rsid w:val="00F07234"/>
    <w:rsid w:val="00F0746F"/>
    <w:rsid w:val="00F079EA"/>
    <w:rsid w:val="00F07EC1"/>
    <w:rsid w:val="00F07F36"/>
    <w:rsid w:val="00F102C4"/>
    <w:rsid w:val="00F10535"/>
    <w:rsid w:val="00F10793"/>
    <w:rsid w:val="00F11626"/>
    <w:rsid w:val="00F117ED"/>
    <w:rsid w:val="00F1231F"/>
    <w:rsid w:val="00F12CAB"/>
    <w:rsid w:val="00F138FC"/>
    <w:rsid w:val="00F13CC0"/>
    <w:rsid w:val="00F14157"/>
    <w:rsid w:val="00F14D26"/>
    <w:rsid w:val="00F15257"/>
    <w:rsid w:val="00F155F3"/>
    <w:rsid w:val="00F15954"/>
    <w:rsid w:val="00F15E94"/>
    <w:rsid w:val="00F165C5"/>
    <w:rsid w:val="00F1675E"/>
    <w:rsid w:val="00F167E2"/>
    <w:rsid w:val="00F16B86"/>
    <w:rsid w:val="00F16BD5"/>
    <w:rsid w:val="00F16E68"/>
    <w:rsid w:val="00F17918"/>
    <w:rsid w:val="00F203E4"/>
    <w:rsid w:val="00F226E3"/>
    <w:rsid w:val="00F228F5"/>
    <w:rsid w:val="00F22AC8"/>
    <w:rsid w:val="00F236D0"/>
    <w:rsid w:val="00F240C7"/>
    <w:rsid w:val="00F24A42"/>
    <w:rsid w:val="00F25B91"/>
    <w:rsid w:val="00F25D80"/>
    <w:rsid w:val="00F260C9"/>
    <w:rsid w:val="00F266D2"/>
    <w:rsid w:val="00F26A4A"/>
    <w:rsid w:val="00F273ED"/>
    <w:rsid w:val="00F27674"/>
    <w:rsid w:val="00F27A3E"/>
    <w:rsid w:val="00F30214"/>
    <w:rsid w:val="00F30317"/>
    <w:rsid w:val="00F3099D"/>
    <w:rsid w:val="00F309D3"/>
    <w:rsid w:val="00F30DAA"/>
    <w:rsid w:val="00F3158C"/>
    <w:rsid w:val="00F321E7"/>
    <w:rsid w:val="00F32296"/>
    <w:rsid w:val="00F328B8"/>
    <w:rsid w:val="00F32E2B"/>
    <w:rsid w:val="00F32ED5"/>
    <w:rsid w:val="00F337A1"/>
    <w:rsid w:val="00F33DC5"/>
    <w:rsid w:val="00F356F3"/>
    <w:rsid w:val="00F35B67"/>
    <w:rsid w:val="00F364AD"/>
    <w:rsid w:val="00F366A1"/>
    <w:rsid w:val="00F36C2E"/>
    <w:rsid w:val="00F37DB6"/>
    <w:rsid w:val="00F405D7"/>
    <w:rsid w:val="00F4083F"/>
    <w:rsid w:val="00F421C3"/>
    <w:rsid w:val="00F42E56"/>
    <w:rsid w:val="00F43AE2"/>
    <w:rsid w:val="00F43CD3"/>
    <w:rsid w:val="00F43DC5"/>
    <w:rsid w:val="00F4416B"/>
    <w:rsid w:val="00F4447F"/>
    <w:rsid w:val="00F4469A"/>
    <w:rsid w:val="00F45319"/>
    <w:rsid w:val="00F46FEC"/>
    <w:rsid w:val="00F509A5"/>
    <w:rsid w:val="00F5105F"/>
    <w:rsid w:val="00F51491"/>
    <w:rsid w:val="00F526BD"/>
    <w:rsid w:val="00F54649"/>
    <w:rsid w:val="00F54CB1"/>
    <w:rsid w:val="00F55416"/>
    <w:rsid w:val="00F55E67"/>
    <w:rsid w:val="00F55F06"/>
    <w:rsid w:val="00F55F1D"/>
    <w:rsid w:val="00F55F56"/>
    <w:rsid w:val="00F565BD"/>
    <w:rsid w:val="00F571ED"/>
    <w:rsid w:val="00F5746C"/>
    <w:rsid w:val="00F57780"/>
    <w:rsid w:val="00F57CE1"/>
    <w:rsid w:val="00F605FE"/>
    <w:rsid w:val="00F609AF"/>
    <w:rsid w:val="00F624D2"/>
    <w:rsid w:val="00F624DB"/>
    <w:rsid w:val="00F63B7F"/>
    <w:rsid w:val="00F64013"/>
    <w:rsid w:val="00F6403F"/>
    <w:rsid w:val="00F650E5"/>
    <w:rsid w:val="00F65C22"/>
    <w:rsid w:val="00F65ED3"/>
    <w:rsid w:val="00F6649E"/>
    <w:rsid w:val="00F6675A"/>
    <w:rsid w:val="00F67213"/>
    <w:rsid w:val="00F67259"/>
    <w:rsid w:val="00F6732E"/>
    <w:rsid w:val="00F70287"/>
    <w:rsid w:val="00F715A9"/>
    <w:rsid w:val="00F71B0C"/>
    <w:rsid w:val="00F721C4"/>
    <w:rsid w:val="00F7263A"/>
    <w:rsid w:val="00F73567"/>
    <w:rsid w:val="00F73602"/>
    <w:rsid w:val="00F73944"/>
    <w:rsid w:val="00F73B77"/>
    <w:rsid w:val="00F74A9B"/>
    <w:rsid w:val="00F7546F"/>
    <w:rsid w:val="00F75661"/>
    <w:rsid w:val="00F75A9A"/>
    <w:rsid w:val="00F75C4E"/>
    <w:rsid w:val="00F76466"/>
    <w:rsid w:val="00F76F59"/>
    <w:rsid w:val="00F77135"/>
    <w:rsid w:val="00F771FE"/>
    <w:rsid w:val="00F77616"/>
    <w:rsid w:val="00F778DD"/>
    <w:rsid w:val="00F77C36"/>
    <w:rsid w:val="00F80C2B"/>
    <w:rsid w:val="00F81A78"/>
    <w:rsid w:val="00F81CB9"/>
    <w:rsid w:val="00F81F6F"/>
    <w:rsid w:val="00F820E9"/>
    <w:rsid w:val="00F82629"/>
    <w:rsid w:val="00F82DB4"/>
    <w:rsid w:val="00F82E02"/>
    <w:rsid w:val="00F8338B"/>
    <w:rsid w:val="00F8363B"/>
    <w:rsid w:val="00F83A50"/>
    <w:rsid w:val="00F8489D"/>
    <w:rsid w:val="00F86ABE"/>
    <w:rsid w:val="00F86D86"/>
    <w:rsid w:val="00F8701D"/>
    <w:rsid w:val="00F87104"/>
    <w:rsid w:val="00F906FF"/>
    <w:rsid w:val="00F907A7"/>
    <w:rsid w:val="00F913C4"/>
    <w:rsid w:val="00F913FF"/>
    <w:rsid w:val="00F92E11"/>
    <w:rsid w:val="00F93108"/>
    <w:rsid w:val="00F93978"/>
    <w:rsid w:val="00F93F10"/>
    <w:rsid w:val="00F94431"/>
    <w:rsid w:val="00F946FC"/>
    <w:rsid w:val="00F95D8C"/>
    <w:rsid w:val="00F962BC"/>
    <w:rsid w:val="00F96AF0"/>
    <w:rsid w:val="00F96AF5"/>
    <w:rsid w:val="00F97136"/>
    <w:rsid w:val="00F972FD"/>
    <w:rsid w:val="00F97872"/>
    <w:rsid w:val="00FA089D"/>
    <w:rsid w:val="00FA1512"/>
    <w:rsid w:val="00FA16E6"/>
    <w:rsid w:val="00FA24AC"/>
    <w:rsid w:val="00FA3463"/>
    <w:rsid w:val="00FA350A"/>
    <w:rsid w:val="00FA3B2A"/>
    <w:rsid w:val="00FA3B6D"/>
    <w:rsid w:val="00FA3BFF"/>
    <w:rsid w:val="00FA406D"/>
    <w:rsid w:val="00FA4828"/>
    <w:rsid w:val="00FA4C12"/>
    <w:rsid w:val="00FA52F6"/>
    <w:rsid w:val="00FA5A86"/>
    <w:rsid w:val="00FA5D7D"/>
    <w:rsid w:val="00FA61D3"/>
    <w:rsid w:val="00FA640D"/>
    <w:rsid w:val="00FA672F"/>
    <w:rsid w:val="00FA714D"/>
    <w:rsid w:val="00FA74D7"/>
    <w:rsid w:val="00FA783F"/>
    <w:rsid w:val="00FA7D11"/>
    <w:rsid w:val="00FA7D46"/>
    <w:rsid w:val="00FA7E26"/>
    <w:rsid w:val="00FB03F0"/>
    <w:rsid w:val="00FB0AB6"/>
    <w:rsid w:val="00FB0D7A"/>
    <w:rsid w:val="00FB17A9"/>
    <w:rsid w:val="00FB1B6D"/>
    <w:rsid w:val="00FB1F46"/>
    <w:rsid w:val="00FB2287"/>
    <w:rsid w:val="00FB24B1"/>
    <w:rsid w:val="00FB2C61"/>
    <w:rsid w:val="00FB344D"/>
    <w:rsid w:val="00FB3549"/>
    <w:rsid w:val="00FB3A91"/>
    <w:rsid w:val="00FB4176"/>
    <w:rsid w:val="00FB4DF3"/>
    <w:rsid w:val="00FB589A"/>
    <w:rsid w:val="00FB5BCE"/>
    <w:rsid w:val="00FB6917"/>
    <w:rsid w:val="00FB694D"/>
    <w:rsid w:val="00FB696D"/>
    <w:rsid w:val="00FB698C"/>
    <w:rsid w:val="00FB728F"/>
    <w:rsid w:val="00FB743B"/>
    <w:rsid w:val="00FB79B5"/>
    <w:rsid w:val="00FB79E4"/>
    <w:rsid w:val="00FB7AB0"/>
    <w:rsid w:val="00FB7D84"/>
    <w:rsid w:val="00FC0D0A"/>
    <w:rsid w:val="00FC0D29"/>
    <w:rsid w:val="00FC0ECB"/>
    <w:rsid w:val="00FC137C"/>
    <w:rsid w:val="00FC171B"/>
    <w:rsid w:val="00FC18D0"/>
    <w:rsid w:val="00FC19AB"/>
    <w:rsid w:val="00FC1FD0"/>
    <w:rsid w:val="00FC211C"/>
    <w:rsid w:val="00FC27FE"/>
    <w:rsid w:val="00FC305F"/>
    <w:rsid w:val="00FC34C3"/>
    <w:rsid w:val="00FC3BE4"/>
    <w:rsid w:val="00FC3EBC"/>
    <w:rsid w:val="00FC3FD6"/>
    <w:rsid w:val="00FC40C9"/>
    <w:rsid w:val="00FC42CA"/>
    <w:rsid w:val="00FC45EC"/>
    <w:rsid w:val="00FC479E"/>
    <w:rsid w:val="00FC4B3D"/>
    <w:rsid w:val="00FC558A"/>
    <w:rsid w:val="00FC5705"/>
    <w:rsid w:val="00FC58AA"/>
    <w:rsid w:val="00FC5A6E"/>
    <w:rsid w:val="00FC5C8E"/>
    <w:rsid w:val="00FC5D44"/>
    <w:rsid w:val="00FC7079"/>
    <w:rsid w:val="00FC7689"/>
    <w:rsid w:val="00FC78C1"/>
    <w:rsid w:val="00FC7EBE"/>
    <w:rsid w:val="00FD08E7"/>
    <w:rsid w:val="00FD0EF3"/>
    <w:rsid w:val="00FD0FD5"/>
    <w:rsid w:val="00FD1004"/>
    <w:rsid w:val="00FD1034"/>
    <w:rsid w:val="00FD1897"/>
    <w:rsid w:val="00FD1FCA"/>
    <w:rsid w:val="00FD20F3"/>
    <w:rsid w:val="00FD244A"/>
    <w:rsid w:val="00FD2699"/>
    <w:rsid w:val="00FD281C"/>
    <w:rsid w:val="00FD2D0B"/>
    <w:rsid w:val="00FD332D"/>
    <w:rsid w:val="00FD3347"/>
    <w:rsid w:val="00FD3AB1"/>
    <w:rsid w:val="00FD44C6"/>
    <w:rsid w:val="00FD58C8"/>
    <w:rsid w:val="00FD5D32"/>
    <w:rsid w:val="00FD6484"/>
    <w:rsid w:val="00FD6D1D"/>
    <w:rsid w:val="00FD6EFD"/>
    <w:rsid w:val="00FD7F5E"/>
    <w:rsid w:val="00FE03EF"/>
    <w:rsid w:val="00FE105B"/>
    <w:rsid w:val="00FE119C"/>
    <w:rsid w:val="00FE1C45"/>
    <w:rsid w:val="00FE1F73"/>
    <w:rsid w:val="00FE2668"/>
    <w:rsid w:val="00FE2A8A"/>
    <w:rsid w:val="00FE35D4"/>
    <w:rsid w:val="00FE3D6E"/>
    <w:rsid w:val="00FE3E29"/>
    <w:rsid w:val="00FE430F"/>
    <w:rsid w:val="00FE44C3"/>
    <w:rsid w:val="00FE4781"/>
    <w:rsid w:val="00FE4E6A"/>
    <w:rsid w:val="00FE53DB"/>
    <w:rsid w:val="00FE547A"/>
    <w:rsid w:val="00FE60CA"/>
    <w:rsid w:val="00FE6275"/>
    <w:rsid w:val="00FE6890"/>
    <w:rsid w:val="00FE697B"/>
    <w:rsid w:val="00FE6BF3"/>
    <w:rsid w:val="00FE6E83"/>
    <w:rsid w:val="00FE6E89"/>
    <w:rsid w:val="00FE775C"/>
    <w:rsid w:val="00FE7D49"/>
    <w:rsid w:val="00FF1A1D"/>
    <w:rsid w:val="00FF1E3B"/>
    <w:rsid w:val="00FF1FD7"/>
    <w:rsid w:val="00FF3477"/>
    <w:rsid w:val="00FF35DA"/>
    <w:rsid w:val="00FF3763"/>
    <w:rsid w:val="00FF3B24"/>
    <w:rsid w:val="00FF3C96"/>
    <w:rsid w:val="00FF50D7"/>
    <w:rsid w:val="00FF5187"/>
    <w:rsid w:val="00FF555B"/>
    <w:rsid w:val="00FF59ED"/>
    <w:rsid w:val="00FF5B5D"/>
    <w:rsid w:val="00FF5CCA"/>
    <w:rsid w:val="00FF699A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4"/>
    <o:shapelayout v:ext="edit">
      <o:idmap v:ext="edit" data="1"/>
    </o:shapelayout>
  </w:shapeDefaults>
  <w:decimalSymbol w:val=","/>
  <w:listSeparator w:val=";"/>
  <w15:docId w15:val="{7FDF29FE-C178-4CAC-B2B7-F98EDA65D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>
      <w:pPr>
        <w:spacing w:after="24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C28"/>
    <w:pPr>
      <w:spacing w:after="0"/>
    </w:pPr>
    <w:rPr>
      <w:rFonts w:asciiTheme="minorHAnsi" w:hAnsiTheme="minorHAnsi"/>
      <w:sz w:val="24"/>
      <w:szCs w:val="22"/>
      <w:lang w:val="sr-Latn-B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66752"/>
    <w:pPr>
      <w:keepNext/>
      <w:numPr>
        <w:numId w:val="7"/>
      </w:numPr>
      <w:spacing w:line="240" w:lineRule="auto"/>
      <w:outlineLvl w:val="0"/>
    </w:pPr>
    <w:rPr>
      <w:rFonts w:ascii="Times New Roman" w:hAnsi="Times New Roman" w:cstheme="minorHAnsi"/>
      <w:b/>
      <w:bCs/>
      <w:caps/>
      <w:noProof/>
      <w:kern w:val="32"/>
      <w:sz w:val="28"/>
      <w:szCs w:val="24"/>
      <w:lang w:val="bs-Latn-BA" w:eastAsia="bs-Latn-BA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66752"/>
    <w:pPr>
      <w:keepNext/>
      <w:tabs>
        <w:tab w:val="left" w:pos="284"/>
      </w:tabs>
      <w:spacing w:line="240" w:lineRule="auto"/>
      <w:outlineLvl w:val="1"/>
    </w:pPr>
    <w:rPr>
      <w:rFonts w:ascii="Times New Roman" w:eastAsia="Calibri" w:hAnsi="Times New Roman"/>
      <w:b/>
      <w:bCs/>
      <w:iCs/>
      <w:noProof/>
      <w:sz w:val="26"/>
      <w:lang w:val="bs-Latn-BA" w:eastAsia="bs-Latn-BA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E6EA3"/>
    <w:pPr>
      <w:numPr>
        <w:ilvl w:val="1"/>
        <w:numId w:val="7"/>
      </w:numPr>
      <w:tabs>
        <w:tab w:val="left" w:pos="1134"/>
      </w:tabs>
      <w:spacing w:line="240" w:lineRule="auto"/>
      <w:ind w:left="993" w:hanging="633"/>
      <w:outlineLvl w:val="2"/>
    </w:pPr>
    <w:rPr>
      <w:rFonts w:ascii="Times New Roman" w:hAnsi="Times New Roman" w:cstheme="minorHAnsi"/>
      <w:b/>
      <w:noProof/>
      <w:sz w:val="26"/>
      <w:lang w:val="bs-Latn-BA" w:eastAsia="bs-Latn-B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61AE5"/>
    <w:pPr>
      <w:keepNext/>
      <w:keepLines/>
      <w:numPr>
        <w:numId w:val="33"/>
      </w:numPr>
      <w:ind w:left="714" w:hanging="357"/>
      <w:outlineLvl w:val="3"/>
    </w:pPr>
    <w:rPr>
      <w:rFonts w:ascii="Times New Roman" w:eastAsiaTheme="majorEastAsia" w:hAnsi="Times New Roman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374A"/>
    <w:pPr>
      <w:keepNext/>
      <w:keepLines/>
      <w:numPr>
        <w:ilvl w:val="4"/>
        <w:numId w:val="1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374A"/>
    <w:pPr>
      <w:keepNext/>
      <w:keepLines/>
      <w:numPr>
        <w:ilvl w:val="5"/>
        <w:numId w:val="1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374A"/>
    <w:pPr>
      <w:keepNext/>
      <w:keepLines/>
      <w:numPr>
        <w:ilvl w:val="6"/>
        <w:numId w:val="1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374A"/>
    <w:pPr>
      <w:keepNext/>
      <w:keepLines/>
      <w:numPr>
        <w:ilvl w:val="7"/>
        <w:numId w:val="1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374A"/>
    <w:pPr>
      <w:keepNext/>
      <w:keepLines/>
      <w:numPr>
        <w:ilvl w:val="8"/>
        <w:numId w:val="1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customStyle="1" w:styleId="ENCOstandardEN">
    <w:name w:val="ENCO_standard_EN"/>
    <w:basedOn w:val="Normal"/>
    <w:rsid w:val="00377D85"/>
    <w:pPr>
      <w:spacing w:line="280" w:lineRule="exact"/>
    </w:pPr>
    <w:rPr>
      <w:rFonts w:ascii="Trebuchet MS" w:hAnsi="Trebuchet MS"/>
      <w:szCs w:val="24"/>
      <w:lang w:val="en-GB" w:eastAsia="de-DE"/>
    </w:rPr>
  </w:style>
  <w:style w:type="paragraph" w:styleId="ListParagraph">
    <w:name w:val="List Paragraph"/>
    <w:basedOn w:val="Normal"/>
    <w:uiPriority w:val="34"/>
    <w:qFormat/>
    <w:rsid w:val="006F1EE0"/>
    <w:pPr>
      <w:ind w:left="720"/>
      <w:contextualSpacing/>
    </w:pPr>
    <w:rPr>
      <w:rFonts w:ascii="Times New Roman" w:hAnsi="Times New Roman"/>
      <w:szCs w:val="24"/>
      <w:lang w:val="sr-Latn-CS"/>
    </w:rPr>
  </w:style>
  <w:style w:type="character" w:styleId="Strong">
    <w:name w:val="Strong"/>
    <w:uiPriority w:val="22"/>
    <w:qFormat/>
    <w:rsid w:val="00371D9E"/>
    <w:rPr>
      <w:b/>
      <w:bCs/>
    </w:rPr>
  </w:style>
  <w:style w:type="character" w:customStyle="1" w:styleId="Heading1Char">
    <w:name w:val="Heading 1 Char"/>
    <w:link w:val="Heading1"/>
    <w:uiPriority w:val="9"/>
    <w:rsid w:val="00566752"/>
    <w:rPr>
      <w:rFonts w:ascii="Times New Roman" w:hAnsi="Times New Roman" w:cstheme="minorHAnsi"/>
      <w:b/>
      <w:bCs/>
      <w:caps/>
      <w:noProof/>
      <w:kern w:val="32"/>
      <w:sz w:val="28"/>
      <w:szCs w:val="24"/>
      <w:lang w:val="bs-Latn-BA" w:eastAsia="bs-Latn-BA"/>
    </w:rPr>
  </w:style>
  <w:style w:type="character" w:customStyle="1" w:styleId="Heading2Char">
    <w:name w:val="Heading 2 Char"/>
    <w:link w:val="Heading2"/>
    <w:uiPriority w:val="9"/>
    <w:rsid w:val="00566752"/>
    <w:rPr>
      <w:rFonts w:ascii="Times New Roman" w:eastAsia="Calibri" w:hAnsi="Times New Roman"/>
      <w:b/>
      <w:bCs/>
      <w:iCs/>
      <w:noProof/>
      <w:sz w:val="26"/>
      <w:szCs w:val="22"/>
      <w:lang w:val="bs-Latn-BA" w:eastAsia="bs-Latn-BA"/>
    </w:rPr>
  </w:style>
  <w:style w:type="character" w:customStyle="1" w:styleId="Heading3Char">
    <w:name w:val="Heading 3 Char"/>
    <w:link w:val="Heading3"/>
    <w:uiPriority w:val="9"/>
    <w:rsid w:val="001E6EA3"/>
    <w:rPr>
      <w:rFonts w:ascii="Times New Roman" w:hAnsi="Times New Roman" w:cstheme="minorHAnsi"/>
      <w:b/>
      <w:noProof/>
      <w:sz w:val="26"/>
      <w:szCs w:val="22"/>
      <w:lang w:val="bs-Latn-BA" w:eastAsia="bs-Latn-BA"/>
    </w:rPr>
  </w:style>
  <w:style w:type="table" w:styleId="TableGrid">
    <w:name w:val="Table Grid"/>
    <w:basedOn w:val="TableNormal"/>
    <w:rsid w:val="00013D0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A42B96"/>
    <w:rPr>
      <w:color w:val="0000FF"/>
      <w:u w:val="single"/>
    </w:rPr>
  </w:style>
  <w:style w:type="character" w:customStyle="1" w:styleId="longtext">
    <w:name w:val="long_text"/>
    <w:basedOn w:val="DefaultParagraphFont"/>
    <w:rsid w:val="00B4575F"/>
  </w:style>
  <w:style w:type="character" w:styleId="CommentReference">
    <w:name w:val="annotation reference"/>
    <w:uiPriority w:val="99"/>
    <w:semiHidden/>
    <w:unhideWhenUsed/>
    <w:rsid w:val="00BE06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06F5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BE06F5"/>
    <w:rPr>
      <w:rFonts w:ascii="Cambria" w:hAnsi="Cambr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06F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E06F5"/>
    <w:rPr>
      <w:rFonts w:ascii="Cambria" w:hAnsi="Cambria"/>
      <w:b/>
      <w:bCs/>
    </w:rPr>
  </w:style>
  <w:style w:type="table" w:customStyle="1" w:styleId="TableGrid1">
    <w:name w:val="Table Grid1"/>
    <w:basedOn w:val="TableNormal"/>
    <w:next w:val="TableGrid"/>
    <w:uiPriority w:val="59"/>
    <w:rsid w:val="00826D96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26D96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826D96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240A"/>
    <w:pPr>
      <w:autoSpaceDE w:val="0"/>
      <w:autoSpaceDN w:val="0"/>
      <w:adjustRightInd w:val="0"/>
      <w:spacing w:after="0" w:line="240" w:lineRule="auto"/>
      <w:jc w:val="left"/>
    </w:pPr>
    <w:rPr>
      <w:rFonts w:ascii="Cambria" w:eastAsiaTheme="minorHAnsi" w:hAnsi="Cambria" w:cs="Cambria"/>
      <w:color w:val="000000"/>
      <w:sz w:val="24"/>
      <w:szCs w:val="24"/>
      <w:lang w:val="bs-Latn-BA"/>
    </w:rPr>
  </w:style>
  <w:style w:type="paragraph" w:customStyle="1" w:styleId="NumberedParagraph">
    <w:name w:val="Numbered Paragraph"/>
    <w:basedOn w:val="Normal"/>
    <w:rsid w:val="008F7147"/>
    <w:pPr>
      <w:numPr>
        <w:numId w:val="1"/>
      </w:numPr>
      <w:spacing w:line="240" w:lineRule="auto"/>
    </w:pPr>
    <w:rPr>
      <w:rFonts w:ascii="Times New Roman" w:hAnsi="Times New Roman"/>
      <w:szCs w:val="24"/>
      <w:lang w:val="hr-BA"/>
    </w:rPr>
  </w:style>
  <w:style w:type="paragraph" w:styleId="TOCHeading">
    <w:name w:val="TOC Heading"/>
    <w:basedOn w:val="Heading1"/>
    <w:next w:val="Normal"/>
    <w:uiPriority w:val="39"/>
    <w:unhideWhenUsed/>
    <w:qFormat/>
    <w:rsid w:val="00317BC6"/>
    <w:pPr>
      <w:keepLines/>
      <w:spacing w:before="480"/>
      <w:outlineLvl w:val="9"/>
    </w:pPr>
    <w:rPr>
      <w:rFonts w:asciiTheme="majorHAnsi" w:eastAsiaTheme="majorEastAsia" w:hAnsiTheme="majorHAnsi" w:cstheme="majorBidi"/>
      <w:caps w:val="0"/>
      <w:color w:val="365F91" w:themeColor="accent1" w:themeShade="BF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17BC6"/>
    <w:pPr>
      <w:spacing w:after="100"/>
      <w:ind w:left="220"/>
      <w:jc w:val="left"/>
    </w:pPr>
    <w:rPr>
      <w:rFonts w:eastAsiaTheme="minorEastAsia" w:cstheme="minorBidi"/>
      <w:sz w:val="22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5E08BE"/>
    <w:pPr>
      <w:tabs>
        <w:tab w:val="left" w:pos="284"/>
        <w:tab w:val="right" w:leader="dot" w:pos="9017"/>
      </w:tabs>
      <w:spacing w:after="100"/>
      <w:jc w:val="left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17BC6"/>
    <w:pPr>
      <w:spacing w:after="100"/>
      <w:ind w:left="440"/>
      <w:jc w:val="left"/>
    </w:pPr>
    <w:rPr>
      <w:rFonts w:eastAsiaTheme="minorEastAsia" w:cstheme="minorBidi"/>
      <w:sz w:val="22"/>
      <w:lang w:val="en-US" w:eastAsia="ja-JP"/>
    </w:rPr>
  </w:style>
  <w:style w:type="paragraph" w:styleId="FootnoteText">
    <w:name w:val="footnote text"/>
    <w:aliases w:val="Footnote Text Char Char Char,Footnote Text Char Char,Fußnote"/>
    <w:basedOn w:val="Normal"/>
    <w:link w:val="FootnoteTextChar"/>
    <w:uiPriority w:val="99"/>
    <w:semiHidden/>
    <w:unhideWhenUsed/>
    <w:rsid w:val="00520C1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aliases w:val="Footnote Text Char Char Char Char,Footnote Text Char Char Char1,Fußnote Char"/>
    <w:basedOn w:val="DefaultParagraphFont"/>
    <w:link w:val="FootnoteText"/>
    <w:uiPriority w:val="99"/>
    <w:semiHidden/>
    <w:rsid w:val="00520C19"/>
    <w:rPr>
      <w:rFonts w:ascii="Cambria" w:hAnsi="Cambria"/>
      <w:lang w:val="sr-Latn-BA"/>
    </w:rPr>
  </w:style>
  <w:style w:type="character" w:styleId="FootnoteReference">
    <w:name w:val="footnote reference"/>
    <w:aliases w:val="BVI fnr"/>
    <w:basedOn w:val="DefaultParagraphFont"/>
    <w:uiPriority w:val="99"/>
    <w:semiHidden/>
    <w:unhideWhenUsed/>
    <w:rsid w:val="00520C19"/>
    <w:rPr>
      <w:vertAlign w:val="superscript"/>
    </w:rPr>
  </w:style>
  <w:style w:type="character" w:customStyle="1" w:styleId="st">
    <w:name w:val="st"/>
    <w:basedOn w:val="DefaultParagraphFont"/>
    <w:rsid w:val="00B27749"/>
  </w:style>
  <w:style w:type="character" w:styleId="Emphasis">
    <w:name w:val="Emphasis"/>
    <w:basedOn w:val="DefaultParagraphFont"/>
    <w:uiPriority w:val="20"/>
    <w:qFormat/>
    <w:rsid w:val="00B27749"/>
    <w:rPr>
      <w:i/>
      <w:iCs/>
    </w:rPr>
  </w:style>
  <w:style w:type="paragraph" w:styleId="BodyText">
    <w:name w:val="Body Text"/>
    <w:link w:val="BodyTextChar"/>
    <w:rsid w:val="008144E9"/>
    <w:pPr>
      <w:spacing w:after="170" w:line="280" w:lineRule="atLeast"/>
    </w:pPr>
    <w:rPr>
      <w:rFonts w:ascii="Times New Roman" w:hAnsi="Times New Roman"/>
      <w:sz w:val="22"/>
      <w:lang w:val="en-GB"/>
    </w:rPr>
  </w:style>
  <w:style w:type="character" w:customStyle="1" w:styleId="BodyTextChar">
    <w:name w:val="Body Text Char"/>
    <w:basedOn w:val="DefaultParagraphFont"/>
    <w:link w:val="BodyText"/>
    <w:rsid w:val="008144E9"/>
    <w:rPr>
      <w:rFonts w:ascii="Times New Roman" w:hAnsi="Times New Roman"/>
      <w:sz w:val="22"/>
      <w:lang w:val="en-GB"/>
    </w:rPr>
  </w:style>
  <w:style w:type="table" w:customStyle="1" w:styleId="TableGrid4">
    <w:name w:val="Table Grid4"/>
    <w:basedOn w:val="TableNormal"/>
    <w:next w:val="TableGrid"/>
    <w:rsid w:val="0067583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">
    <w:name w:val="Table Grid11"/>
    <w:basedOn w:val="TableNormal"/>
    <w:next w:val="TableGrid"/>
    <w:uiPriority w:val="59"/>
    <w:rsid w:val="00675837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675837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7E6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6">
    <w:name w:val="Table Grid6"/>
    <w:basedOn w:val="TableNormal"/>
    <w:next w:val="TableGrid"/>
    <w:uiPriority w:val="59"/>
    <w:rsid w:val="007E6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1">
    <w:name w:val="No List1"/>
    <w:next w:val="NoList"/>
    <w:uiPriority w:val="99"/>
    <w:semiHidden/>
    <w:unhideWhenUsed/>
    <w:rsid w:val="007E691D"/>
  </w:style>
  <w:style w:type="table" w:customStyle="1" w:styleId="TableGrid7">
    <w:name w:val="Table Grid7"/>
    <w:basedOn w:val="TableNormal"/>
    <w:next w:val="TableGrid"/>
    <w:uiPriority w:val="59"/>
    <w:rsid w:val="007E6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7E691D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uiPriority w:val="59"/>
    <w:rsid w:val="007E691D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7E691D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13F34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val="bs-Latn-BA" w:eastAsia="bs-Latn-BA"/>
    </w:rPr>
  </w:style>
  <w:style w:type="character" w:customStyle="1" w:styleId="ms-rtethemefontface-1">
    <w:name w:val="ms-rtethemefontface-1"/>
    <w:basedOn w:val="DefaultParagraphFont"/>
    <w:rsid w:val="00A00629"/>
  </w:style>
  <w:style w:type="paragraph" w:styleId="Revision">
    <w:name w:val="Revision"/>
    <w:hidden/>
    <w:uiPriority w:val="99"/>
    <w:semiHidden/>
    <w:rsid w:val="00117951"/>
    <w:pPr>
      <w:spacing w:after="0" w:line="240" w:lineRule="auto"/>
      <w:jc w:val="left"/>
    </w:pPr>
    <w:rPr>
      <w:rFonts w:ascii="Cambria" w:hAnsi="Cambria"/>
      <w:sz w:val="24"/>
      <w:szCs w:val="22"/>
      <w:lang w:val="sr-Latn-BA"/>
    </w:rPr>
  </w:style>
  <w:style w:type="character" w:styleId="FollowedHyperlink">
    <w:name w:val="FollowedHyperlink"/>
    <w:basedOn w:val="DefaultParagraphFont"/>
    <w:uiPriority w:val="99"/>
    <w:semiHidden/>
    <w:unhideWhenUsed/>
    <w:rsid w:val="0030660F"/>
    <w:rPr>
      <w:color w:val="800080" w:themeColor="followedHyperlink"/>
      <w:u w:val="single"/>
    </w:rPr>
  </w:style>
  <w:style w:type="table" w:customStyle="1" w:styleId="TableGrid111">
    <w:name w:val="Table Grid111"/>
    <w:basedOn w:val="TableNormal"/>
    <w:next w:val="TableGrid"/>
    <w:uiPriority w:val="59"/>
    <w:rsid w:val="006F103B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3ECB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BE6061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2">
    <w:name w:val="Table Grid212"/>
    <w:basedOn w:val="TableNormal"/>
    <w:next w:val="TableGrid"/>
    <w:uiPriority w:val="59"/>
    <w:rsid w:val="00AB2DC7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3">
    <w:name w:val="Table Grid113"/>
    <w:basedOn w:val="TableNormal"/>
    <w:next w:val="TableGrid"/>
    <w:uiPriority w:val="59"/>
    <w:rsid w:val="00836E98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3">
    <w:name w:val="Table Grid213"/>
    <w:basedOn w:val="TableNormal"/>
    <w:next w:val="TableGrid"/>
    <w:uiPriority w:val="59"/>
    <w:rsid w:val="00836E98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next w:val="TableGrid"/>
    <w:uiPriority w:val="59"/>
    <w:rsid w:val="00AA56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2">
    <w:name w:val="Table Grid52"/>
    <w:basedOn w:val="TableNormal"/>
    <w:next w:val="TableGrid"/>
    <w:uiPriority w:val="59"/>
    <w:rsid w:val="00AA56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3">
    <w:name w:val="Table Grid53"/>
    <w:basedOn w:val="TableNormal"/>
    <w:next w:val="TableGrid"/>
    <w:uiPriority w:val="59"/>
    <w:rsid w:val="009B3F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461AE5"/>
    <w:rPr>
      <w:rFonts w:ascii="Times New Roman" w:eastAsiaTheme="majorEastAsia" w:hAnsi="Times New Roman" w:cstheme="majorBidi"/>
      <w:b/>
      <w:iCs/>
      <w:sz w:val="24"/>
      <w:szCs w:val="22"/>
      <w:lang w:val="sr-Latn-B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374A"/>
    <w:rPr>
      <w:rFonts w:asciiTheme="majorHAnsi" w:eastAsiaTheme="majorEastAsia" w:hAnsiTheme="majorHAnsi" w:cstheme="majorBidi"/>
      <w:color w:val="365F91" w:themeColor="accent1" w:themeShade="BF"/>
      <w:sz w:val="24"/>
      <w:szCs w:val="22"/>
      <w:lang w:val="sr-Latn-B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374A"/>
    <w:rPr>
      <w:rFonts w:asciiTheme="majorHAnsi" w:eastAsiaTheme="majorEastAsia" w:hAnsiTheme="majorHAnsi" w:cstheme="majorBidi"/>
      <w:color w:val="243F60" w:themeColor="accent1" w:themeShade="7F"/>
      <w:sz w:val="24"/>
      <w:szCs w:val="22"/>
      <w:lang w:val="sr-Latn-B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374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val="sr-Latn-B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374A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sr-Latn-B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374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sr-Latn-BA"/>
    </w:rPr>
  </w:style>
  <w:style w:type="numbering" w:customStyle="1" w:styleId="Style1">
    <w:name w:val="Style1"/>
    <w:uiPriority w:val="99"/>
    <w:rsid w:val="005921EA"/>
    <w:pPr>
      <w:numPr>
        <w:numId w:val="2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4.xml"/><Relationship Id="rId18" Type="http://schemas.openxmlformats.org/officeDocument/2006/relationships/chart" Target="charts/chart9.xml"/><Relationship Id="rId26" Type="http://schemas.openxmlformats.org/officeDocument/2006/relationships/chart" Target="charts/chart17.xml"/><Relationship Id="rId39" Type="http://schemas.openxmlformats.org/officeDocument/2006/relationships/footer" Target="footer1.xml"/><Relationship Id="rId21" Type="http://schemas.openxmlformats.org/officeDocument/2006/relationships/chart" Target="charts/chart12.xml"/><Relationship Id="rId34" Type="http://schemas.openxmlformats.org/officeDocument/2006/relationships/image" Target="media/image6.png"/><Relationship Id="rId42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0" Type="http://schemas.openxmlformats.org/officeDocument/2006/relationships/chart" Target="charts/chart11.xml"/><Relationship Id="rId29" Type="http://schemas.openxmlformats.org/officeDocument/2006/relationships/chart" Target="charts/chart20.xml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chart" Target="charts/chart15.xml"/><Relationship Id="rId32" Type="http://schemas.openxmlformats.org/officeDocument/2006/relationships/image" Target="media/image4.jpeg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hart" Target="charts/chart6.xml"/><Relationship Id="rId23" Type="http://schemas.openxmlformats.org/officeDocument/2006/relationships/chart" Target="charts/chart14.xml"/><Relationship Id="rId28" Type="http://schemas.openxmlformats.org/officeDocument/2006/relationships/chart" Target="charts/chart19.xml"/><Relationship Id="rId36" Type="http://schemas.openxmlformats.org/officeDocument/2006/relationships/hyperlink" Target="http://www.darns.gov.ba/ru/InformacijeZaKorisnike/MonitoringRadioaktivnosti" TargetMode="External"/><Relationship Id="rId10" Type="http://schemas.openxmlformats.org/officeDocument/2006/relationships/chart" Target="charts/chart1.xml"/><Relationship Id="rId19" Type="http://schemas.openxmlformats.org/officeDocument/2006/relationships/chart" Target="charts/chart10.xml"/><Relationship Id="rId31" Type="http://schemas.openxmlformats.org/officeDocument/2006/relationships/image" Target="media/image3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darns.gov.ba/ru/LegislationAndDocuments/NoviPravilnici" TargetMode="External"/><Relationship Id="rId14" Type="http://schemas.openxmlformats.org/officeDocument/2006/relationships/chart" Target="charts/chart5.xml"/><Relationship Id="rId22" Type="http://schemas.openxmlformats.org/officeDocument/2006/relationships/chart" Target="charts/chart13.xml"/><Relationship Id="rId27" Type="http://schemas.openxmlformats.org/officeDocument/2006/relationships/chart" Target="charts/chart18.xml"/><Relationship Id="rId30" Type="http://schemas.openxmlformats.org/officeDocument/2006/relationships/image" Target="media/image2.png"/><Relationship Id="rId35" Type="http://schemas.openxmlformats.org/officeDocument/2006/relationships/hyperlink" Target="http://www.darns.gov.ba/ru/InformacijeZaKorisnike/TenderiJavniOglasi%20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5" Type="http://schemas.openxmlformats.org/officeDocument/2006/relationships/chart" Target="charts/chart16.xml"/><Relationship Id="rId33" Type="http://schemas.openxmlformats.org/officeDocument/2006/relationships/image" Target="media/image5.jpeg"/><Relationship Id="rId38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aea.org/services/review-missions/occupational-radiation-protection-appraisals-orpas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vica%20Bosnjak\Documents\Memorandum%20novi.dot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2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3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4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5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1.xlsx"/><Relationship Id="rId1" Type="http://schemas.openxmlformats.org/officeDocument/2006/relationships/themeOverride" Target="../theme/themeOverride6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2.xlsx"/><Relationship Id="rId1" Type="http://schemas.openxmlformats.org/officeDocument/2006/relationships/themeOverride" Target="../theme/themeOverride7.xm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4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5.xlsx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6.xlsx"/><Relationship Id="rId1" Type="http://schemas.openxmlformats.org/officeDocument/2006/relationships/themeOverride" Target="../theme/themeOverride8.xm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7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8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spPr>
            <a:ln>
              <a:solidFill>
                <a:schemeClr val="accent1">
                  <a:lumMod val="20000"/>
                  <a:lumOff val="80000"/>
                </a:schemeClr>
              </a:solidFill>
            </a:ln>
          </c:spPr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D1A-4A43-9229-D409E3AC871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D1A-4A43-9229-D409E3AC871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D1A-4A43-9229-D409E3AC871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2D1A-4A43-9229-D409E3AC871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accent2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2D1A-4A43-9229-D409E3AC871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2D1A-4A43-9229-D409E3AC8718}"/>
              </c:ext>
            </c:extLst>
          </c:dPt>
          <c:dLbls>
            <c:dLbl>
              <c:idx val="2"/>
              <c:layout>
                <c:manualLayout>
                  <c:x val="-2.5210084033613443E-2"/>
                  <c:y val="3.4334763948497868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D1A-4A43-9229-D409E3AC8718}"/>
                </c:ext>
              </c:extLst>
            </c:dLbl>
            <c:dLbl>
              <c:idx val="3"/>
              <c:layout>
                <c:manualLayout>
                  <c:x val="-4.4701471139642998E-2"/>
                  <c:y val="-6.5725389476530033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D1A-4A43-9229-D409E3AC8718}"/>
                </c:ext>
              </c:extLst>
            </c:dLbl>
            <c:dLbl>
              <c:idx val="4"/>
              <c:layout>
                <c:manualLayout>
                  <c:x val="1.4005602240896359E-2"/>
                  <c:y val="-3.2892884097645851E-5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2D1A-4A43-9229-D409E3AC8718}"/>
                </c:ext>
              </c:extLst>
            </c:dLbl>
            <c:dLbl>
              <c:idx val="5"/>
              <c:layout>
                <c:manualLayout>
                  <c:x val="3.0787919499179448E-2"/>
                  <c:y val="-1.1456980616503003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2D1A-4A43-9229-D409E3AC871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Sheet1!$A$2:$A$7</c:f>
              <c:strCache>
                <c:ptCount val="6"/>
                <c:pt idx="0">
                  <c:v>Дијагностичка и интервентна радиологија</c:v>
                </c:pt>
                <c:pt idx="1">
                  <c:v>Стоматологија</c:v>
                </c:pt>
                <c:pt idx="2">
                  <c:v>Радиотерапија</c:v>
                </c:pt>
                <c:pt idx="3">
                  <c:v>Ветерина</c:v>
                </c:pt>
                <c:pt idx="4">
                  <c:v>Индустрија</c:v>
                </c:pt>
                <c:pt idx="5">
                  <c:v>Остало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744</c:v>
                </c:pt>
                <c:pt idx="1">
                  <c:v>728</c:v>
                </c:pt>
                <c:pt idx="2">
                  <c:v>15</c:v>
                </c:pt>
                <c:pt idx="3">
                  <c:v>10</c:v>
                </c:pt>
                <c:pt idx="4">
                  <c:v>153</c:v>
                </c:pt>
                <c:pt idx="5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2D1A-4A43-9229-D409E3AC8718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7.2984100633314841E-2"/>
          <c:y val="0.10856561727738491"/>
          <c:w val="0.90386774569845441"/>
          <c:h val="0.7215738657667791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  <a:sp3d>
              <a:contourClr>
                <a:schemeClr val="accent1"/>
              </a:contourClr>
            </a:sp3d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FF01-4A6B-AF2F-6928A05B5AF0}"/>
              </c:ext>
            </c:extLst>
          </c:dPt>
          <c:dPt>
            <c:idx val="1"/>
            <c:invertIfNegative val="0"/>
            <c:bubble3D val="0"/>
            <c:spPr>
              <a:solidFill>
                <a:srgbClr val="FFC000"/>
              </a:solidFill>
              <a:ln cap="rnd"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FF01-4A6B-AF2F-6928A05B5AF0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FF01-4A6B-AF2F-6928A05B5AF0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6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FF01-4A6B-AF2F-6928A05B5AF0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5">
                  <a:lumMod val="75000"/>
                </a:schemeClr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FF01-4A6B-AF2F-6928A05B5AF0}"/>
              </c:ext>
            </c:extLst>
          </c:dPt>
          <c:dPt>
            <c:idx val="6"/>
            <c:invertIfNegative val="0"/>
            <c:bubble3D val="0"/>
            <c:spPr>
              <a:solidFill>
                <a:srgbClr val="7030A0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FF01-4A6B-AF2F-6928A05B5AF0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E-FF01-4A6B-AF2F-6928A05B5AF0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75000"/>
                </a:schemeClr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D-FF01-4A6B-AF2F-6928A05B5AF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Sheet1!$A$2:$A$10</c:f>
              <c:numCache>
                <c:formatCode>General</c:formatCode>
                <c:ptCount val="9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  <c:pt idx="7">
                  <c:v>2017</c:v>
                </c:pt>
                <c:pt idx="8">
                  <c:v>2018</c:v>
                </c:pt>
              </c:numCache>
            </c:num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195</c:v>
                </c:pt>
                <c:pt idx="1">
                  <c:v>262</c:v>
                </c:pt>
                <c:pt idx="2">
                  <c:v>231</c:v>
                </c:pt>
                <c:pt idx="3">
                  <c:v>210</c:v>
                </c:pt>
                <c:pt idx="4">
                  <c:v>280</c:v>
                </c:pt>
                <c:pt idx="5">
                  <c:v>289</c:v>
                </c:pt>
                <c:pt idx="6">
                  <c:v>310</c:v>
                </c:pt>
                <c:pt idx="7">
                  <c:v>381</c:v>
                </c:pt>
                <c:pt idx="8">
                  <c:v>295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FF01-4A6B-AF2F-6928A05B5AF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shape val="box"/>
        <c:axId val="101357056"/>
        <c:axId val="101358592"/>
        <c:axId val="0"/>
      </c:bar3DChart>
      <c:catAx>
        <c:axId val="101357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1358592"/>
        <c:crosses val="autoZero"/>
        <c:auto val="1"/>
        <c:lblAlgn val="ctr"/>
        <c:lblOffset val="100"/>
        <c:noMultiLvlLbl val="0"/>
      </c:catAx>
      <c:valAx>
        <c:axId val="1013585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1357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84D4-4A33-85D5-1FB7DF8D3874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84D4-4A33-85D5-1FB7DF8D3874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84D4-4A33-85D5-1FB7DF8D3874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7-84D4-4A33-85D5-1FB7DF8D3874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A-84D4-4A33-85D5-1FB7DF8D387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Лиценце</c:v>
                </c:pt>
                <c:pt idx="1">
                  <c:v>Регистрације</c:v>
                </c:pt>
                <c:pt idx="2">
                  <c:v>Одобрења</c:v>
                </c:pt>
                <c:pt idx="3">
                  <c:v>Нотификације</c:v>
                </c:pt>
                <c:pt idx="4">
                  <c:v>Рјешења за одржавање обуке</c:v>
                </c:pt>
                <c:pt idx="5">
                  <c:v>Рјешења за приступ информацијама</c:v>
                </c:pt>
                <c:pt idx="6">
                  <c:v>Остало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156</c:v>
                </c:pt>
                <c:pt idx="1">
                  <c:v>26</c:v>
                </c:pt>
                <c:pt idx="2">
                  <c:v>106</c:v>
                </c:pt>
                <c:pt idx="3">
                  <c:v>46</c:v>
                </c:pt>
                <c:pt idx="4">
                  <c:v>7</c:v>
                </c:pt>
                <c:pt idx="5">
                  <c:v>8</c:v>
                </c:pt>
                <c:pt idx="6">
                  <c:v>264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84D4-4A33-85D5-1FB7DF8D38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75136384"/>
        <c:axId val="75138176"/>
        <c:axId val="0"/>
      </c:bar3DChart>
      <c:catAx>
        <c:axId val="75136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accent5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5138176"/>
        <c:crosses val="autoZero"/>
        <c:auto val="1"/>
        <c:lblAlgn val="ctr"/>
        <c:lblOffset val="100"/>
        <c:noMultiLvlLbl val="0"/>
      </c:catAx>
      <c:valAx>
        <c:axId val="75138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5136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3938486119432824E-2"/>
          <c:y val="4.2935206869633133E-2"/>
          <c:w val="0.91212302776113441"/>
          <c:h val="0.42312999809450991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Медицинска дјелатност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24E-4A54-A71D-A7816FC556A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Немедицинска дјелатност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24E-4A54-A71D-A7816FC556A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Управљање радиоактивним отпадом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24E-4A54-A71D-A7816FC556AB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Високо образовање и научноистраживачки рад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Sheet1!$E$2:$E$3</c:f>
              <c:numCache>
                <c:formatCode>General</c:formatCode>
                <c:ptCount val="2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24E-4A54-A71D-A7816FC556AB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Радиотерапија</c:v>
                </c:pt>
              </c:strCache>
            </c:strRef>
          </c:tx>
          <c:spPr>
            <a:solidFill>
              <a:schemeClr val="accent6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Sheet1!$G$2:$G$3</c:f>
              <c:numCache>
                <c:formatCode>General</c:formatCode>
                <c:ptCount val="2"/>
                <c:pt idx="1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24E-4A54-A71D-A7816FC556AB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Радиодијагностика</c:v>
                </c:pt>
              </c:strCache>
            </c:strRef>
          </c:tx>
          <c:spPr>
            <a:solidFill>
              <a:schemeClr val="accent1">
                <a:lumMod val="60000"/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Sheet1!$H$2:$H$3</c:f>
              <c:numCache>
                <c:formatCode>General</c:formatCode>
                <c:ptCount val="2"/>
                <c:pt idx="1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24E-4A54-A71D-A7816FC556AB}"/>
            </c:ext>
          </c:extLst>
        </c:ser>
        <c:ser>
          <c:idx val="7"/>
          <c:order val="7"/>
          <c:tx>
            <c:strRef>
              <c:f>Sheet1!$I$1</c:f>
              <c:strCache>
                <c:ptCount val="1"/>
                <c:pt idx="0">
                  <c:v>Нукеларна медицина</c:v>
                </c:pt>
              </c:strCache>
            </c:strRef>
          </c:tx>
          <c:spPr>
            <a:solidFill>
              <a:schemeClr val="accent2">
                <a:lumMod val="60000"/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Ескперти</c:v>
                </c:pt>
                <c:pt idx="1">
                  <c:v>Специјалисти медицинске физике</c:v>
                </c:pt>
              </c:strCache>
            </c:strRef>
          </c:cat>
          <c:val>
            <c:numRef>
              <c:f>Sheet1!$I$2:$I$3</c:f>
              <c:numCache>
                <c:formatCode>General</c:formatCode>
                <c:ptCount val="2"/>
                <c:pt idx="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24E-4A54-A71D-A7816FC556A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75065984"/>
        <c:axId val="75088256"/>
        <c:extLst>
          <c:ext xmlns:c15="http://schemas.microsoft.com/office/drawing/2012/chart" uri="{02D57815-91ED-43cb-92C2-25804820EDAC}">
            <c15:filteredBarSeries>
              <c15:ser>
                <c:idx val="4"/>
                <c:order val="4"/>
                <c:tx>
                  <c:strRef>
                    <c:extLst>
                      <c:ext uri="{02D57815-91ED-43cb-92C2-25804820EDAC}">
                        <c15:formulaRef>
                          <c15:sqref>Sheet1!$F$1</c15:sqref>
                        </c15:formulaRef>
                      </c:ext>
                    </c:extLst>
                    <c:strCache>
                      <c:ptCount val="1"/>
                      <c:pt idx="0">
                        <c:v>Sigurnost transporta radioaktivnih materijala</c:v>
                      </c:pt>
                    </c:strCache>
                  </c:strRef>
                </c:tx>
                <c:spPr>
                  <a:solidFill>
                    <a:schemeClr val="accent5">
                      <a:alpha val="85000"/>
                    </a:schemeClr>
                  </a:solidFill>
                  <a:ln w="9525" cap="flat" cmpd="sng" algn="ctr">
                    <a:solidFill>
                      <a:schemeClr val="lt1">
                        <a:alpha val="50000"/>
                      </a:schemeClr>
                    </a:solidFill>
                    <a:round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1" i="0" u="none" strike="noStrike" kern="1200" baseline="0">
                          <a:solidFill>
                            <a:schemeClr val="lt1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sr-Latn-RS"/>
                    </a:p>
                  </c:txPr>
                  <c:dLblPos val="ctr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>
                            <a:solidFill>
                              <a:schemeClr val="dk1">
                                <a:lumMod val="50000"/>
                                <a:lumOff val="50000"/>
                              </a:schemeClr>
                            </a:solidFill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Sheet1!$A$2:$A$3</c15:sqref>
                        </c15:formulaRef>
                      </c:ext>
                    </c:extLst>
                    <c:strCache>
                      <c:ptCount val="2"/>
                      <c:pt idx="0">
                        <c:v>Eksperti</c:v>
                      </c:pt>
                      <c:pt idx="1">
                        <c:v>Specijalisti medicinske fizike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Sheet1!$F$2:$F$3</c15:sqref>
                        </c15:formulaRef>
                      </c:ext>
                    </c:extLst>
                    <c:numCache>
                      <c:formatCode>General</c:formatCode>
                      <c:ptCount val="2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7-C24E-4A54-A71D-A7816FC556AB}"/>
                  </c:ext>
                </c:extLst>
              </c15:ser>
            </c15:filteredBarSeries>
          </c:ext>
        </c:extLst>
      </c:barChart>
      <c:catAx>
        <c:axId val="75065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5088256"/>
        <c:crosses val="autoZero"/>
        <c:auto val="1"/>
        <c:lblAlgn val="ctr"/>
        <c:lblOffset val="100"/>
        <c:noMultiLvlLbl val="0"/>
      </c:catAx>
      <c:valAx>
        <c:axId val="7508825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;[Red]0" sourceLinked="0"/>
        <c:majorTickMark val="none"/>
        <c:minorTickMark val="none"/>
        <c:tickLblPos val="none"/>
        <c:crossAx val="75065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C219-4820-B03A-D4A378E57F3A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C219-4820-B03A-D4A378E57F3A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C219-4820-B03A-D4A378E57F3A}"/>
              </c:ext>
            </c:extLst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7-C219-4820-B03A-D4A378E57F3A}"/>
              </c:ext>
            </c:extLst>
          </c:dPt>
          <c:dPt>
            <c:idx val="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9-C219-4820-B03A-D4A378E57F3A}"/>
              </c:ext>
            </c:extLst>
          </c:dPt>
          <c:dPt>
            <c:idx val="5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B-C219-4820-B03A-D4A378E57F3A}"/>
              </c:ext>
            </c:extLst>
          </c:dPt>
          <c:dPt>
            <c:idx val="6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D-09A1-4ACB-B0DB-00656D2808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Лица одговорна за заштиту од зрачења у дијагностичкој и интервентној радиологији</c:v>
                </c:pt>
                <c:pt idx="1">
                  <c:v>Лица одговорна за заштиту од зрачења у стоматолошкој рендгенологији</c:v>
                </c:pt>
                <c:pt idx="2">
                  <c:v>Професионално изложена лица у хуманој медицини</c:v>
                </c:pt>
                <c:pt idx="3">
                  <c:v>Доктори који упућују на радиолошке прегледе</c:v>
                </c:pt>
                <c:pt idx="4">
                  <c:v>Носиоци ауторизације</c:v>
                </c:pt>
                <c:pt idx="5">
                  <c:v>Професионалне групе које користе изворе јонизујућег зрачења у немедицинским дјелатностима</c:v>
                </c:pt>
                <c:pt idx="6">
                  <c:v>Остале дјелатности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10</c:v>
                </c:pt>
                <c:pt idx="1">
                  <c:v>13</c:v>
                </c:pt>
                <c:pt idx="2">
                  <c:v>87</c:v>
                </c:pt>
                <c:pt idx="3">
                  <c:v>18</c:v>
                </c:pt>
                <c:pt idx="4">
                  <c:v>17</c:v>
                </c:pt>
                <c:pt idx="5">
                  <c:v>23</c:v>
                </c:pt>
                <c:pt idx="6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C219-4820-B03A-D4A378E57F3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75245824"/>
        <c:axId val="75280384"/>
        <c:axId val="0"/>
      </c:bar3DChart>
      <c:catAx>
        <c:axId val="75245824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one"/>
        <c:crossAx val="75280384"/>
        <c:crosses val="autoZero"/>
        <c:auto val="1"/>
        <c:lblAlgn val="ctr"/>
        <c:lblOffset val="100"/>
        <c:noMultiLvlLbl val="0"/>
      </c:catAx>
      <c:valAx>
        <c:axId val="752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5245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400047894974917"/>
          <c:y val="0.56343923267260365"/>
          <c:w val="0.85778017025230824"/>
          <c:h val="0.413119602380990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solidFill>
                  <a:srgbClr val="00B0F0"/>
                </a:solidFill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0-E07D-42FB-8EF3-11F3BFAA522A}"/>
              </c:ext>
            </c:extLst>
          </c:dPt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E07D-42FB-8EF3-11F3BFAA522A}"/>
              </c:ext>
            </c:extLst>
          </c:dPt>
          <c:dPt>
            <c:idx val="2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2-E07D-42FB-8EF3-11F3BFAA522A}"/>
              </c:ext>
            </c:extLst>
          </c:dPt>
          <c:dPt>
            <c:idx val="3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E07D-42FB-8EF3-11F3BFAA522A}"/>
              </c:ext>
            </c:extLst>
          </c:dPt>
          <c:dPt>
            <c:idx val="4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4-E07D-42FB-8EF3-11F3BFAA522A}"/>
              </c:ext>
            </c:extLst>
          </c:dPt>
          <c:dPt>
            <c:idx val="5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E07D-42FB-8EF3-11F3BFAA522A}"/>
              </c:ext>
            </c:extLst>
          </c:dPt>
          <c:dPt>
            <c:idx val="6"/>
            <c:invertIfNegative val="0"/>
            <c:bubble3D val="0"/>
            <c:spPr>
              <a:solidFill>
                <a:srgbClr val="92D050"/>
              </a:solidFill>
              <a:ln>
                <a:solidFill>
                  <a:srgbClr val="92D050"/>
                </a:solidFill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6-E07D-42FB-8EF3-11F3BFAA522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bs-Latn-BA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Sheet1!$A$2:$A$10</c:f>
              <c:numCache>
                <c:formatCode>General</c:formatCode>
                <c:ptCount val="9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  <c:pt idx="7">
                  <c:v>2017</c:v>
                </c:pt>
                <c:pt idx="8">
                  <c:v>2018</c:v>
                </c:pt>
              </c:numCache>
            </c:num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130</c:v>
                </c:pt>
                <c:pt idx="1">
                  <c:v>370</c:v>
                </c:pt>
                <c:pt idx="2">
                  <c:v>329</c:v>
                </c:pt>
                <c:pt idx="3">
                  <c:v>274</c:v>
                </c:pt>
                <c:pt idx="4">
                  <c:v>273</c:v>
                </c:pt>
                <c:pt idx="5">
                  <c:v>239</c:v>
                </c:pt>
                <c:pt idx="6">
                  <c:v>235</c:v>
                </c:pt>
                <c:pt idx="7">
                  <c:v>301</c:v>
                </c:pt>
                <c:pt idx="8">
                  <c:v>280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07D-42FB-8EF3-11F3BFAA52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79256192"/>
        <c:axId val="79262080"/>
        <c:axId val="0"/>
      </c:bar3DChart>
      <c:catAx>
        <c:axId val="79256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bs-Latn-BA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9262080"/>
        <c:crosses val="autoZero"/>
        <c:auto val="1"/>
        <c:lblAlgn val="ctr"/>
        <c:lblOffset val="100"/>
        <c:noMultiLvlLbl val="0"/>
      </c:catAx>
      <c:valAx>
        <c:axId val="792620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bs-Latn-BA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9256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bs-Latn-BA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0-03AE-460C-950D-1287A808AB0C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03AE-460C-950D-1287A808AB0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Рјешења о отклањању недостатака</c:v>
                </c:pt>
                <c:pt idx="1">
                  <c:v>Рјешења о забрани рада</c:v>
                </c:pt>
                <c:pt idx="2">
                  <c:v>Рјешења код опасности по здравље и животну средину</c:v>
                </c:pt>
                <c:pt idx="3">
                  <c:v>Рјешења за достављање података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73</c:v>
                </c:pt>
                <c:pt idx="1">
                  <c:v>2</c:v>
                </c:pt>
                <c:pt idx="2">
                  <c:v>1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3AE-460C-950D-1287A808AB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9237888"/>
        <c:axId val="79239424"/>
      </c:barChart>
      <c:catAx>
        <c:axId val="79237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9239424"/>
        <c:crosses val="autoZero"/>
        <c:auto val="1"/>
        <c:lblAlgn val="ctr"/>
        <c:lblOffset val="100"/>
        <c:noMultiLvlLbl val="0"/>
      </c:catAx>
      <c:valAx>
        <c:axId val="79239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79237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Рјешења о отклањању недостатака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Rješenje o otklanjanju nedostataka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B057-4963-BF51-4623430C98E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057-4963-BF51-4623430C98E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B057-4963-BF51-4623430C98E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76</c:v>
                </c:pt>
                <c:pt idx="1">
                  <c:v>91</c:v>
                </c:pt>
                <c:pt idx="2">
                  <c:v>68</c:v>
                </c:pt>
                <c:pt idx="3">
                  <c:v>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057-4963-BF51-4623430C98E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Рјешења о забрани рада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Rješenje o zabrani rada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4271-4307-812F-85ED7D56B75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271-4307-812F-85ED7D56B75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4271-4307-812F-85ED7D56B75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7</c:v>
                </c:pt>
                <c:pt idx="1">
                  <c:v>5</c:v>
                </c:pt>
                <c:pt idx="2">
                  <c:v>6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271-4307-812F-85ED7D56B75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Рјешења код опасности по здравље и животну средину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Рјешења код опасности по здравље и животну средину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14F0-4F8A-A6CC-AE9B99FC4E2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4F0-4F8A-A6CC-AE9B99FC4E2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14F0-4F8A-A6CC-AE9B99FC4E2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4F0-4F8A-A6CC-AE9B99FC4E2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Контрола извјештаја о контроли извора зрачења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Kontrola izvještaja o kontroli izvora zračenja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0214-408E-A656-6B38036269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214-408E-A656-6B38036269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0214-408E-A656-6B38036269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550</c:v>
                </c:pt>
                <c:pt idx="1">
                  <c:v>381</c:v>
                </c:pt>
                <c:pt idx="2">
                  <c:v>390</c:v>
                </c:pt>
                <c:pt idx="3">
                  <c:v>523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214-408E-A656-6B380362698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 sz="1400" b="0" i="0" u="none" strike="noStrike" baseline="0"/>
              <a:t>Контрола извјештаја о извршеним љекарским прегледима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Kontrola izvještaja o izvršenim ljekarskim pregledima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680D-4B90-8789-0D261857680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80D-4B90-8789-0D261857680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680D-4B90-8789-0D261857680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1600</c:v>
                </c:pt>
                <c:pt idx="1">
                  <c:v>672</c:v>
                </c:pt>
                <c:pt idx="2">
                  <c:v>1816</c:v>
                </c:pt>
                <c:pt idx="3">
                  <c:v>841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80D-4B90-8789-0D261857680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 sz="1400" b="0" i="0" u="none" strike="noStrike" baseline="0"/>
              <a:t>Контрола извјештаја из</a:t>
            </a:r>
            <a:r>
              <a:rPr lang="en-US"/>
              <a:t> ITDB</a:t>
            </a:r>
            <a:r>
              <a:rPr lang="hr-HR"/>
              <a:t>-</a:t>
            </a:r>
            <a:r>
              <a:rPr lang="sr-Cyrl-RS"/>
              <a:t>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Kontrola izvještaja ITDB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4364-4FFC-9027-F9EE113A761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364-4FFC-9027-F9EE113A761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4364-4FFC-9027-F9EE113A761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219</c:v>
                </c:pt>
                <c:pt idx="1">
                  <c:v>193</c:v>
                </c:pt>
                <c:pt idx="2">
                  <c:v>221</c:v>
                </c:pt>
                <c:pt idx="3">
                  <c:v>202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364-4FFC-9027-F9EE113A761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0-D203-4F0F-83EC-5F03E20FD6C0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D203-4F0F-83EC-5F03E20FD6C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Контрола извора</c:v>
                </c:pt>
                <c:pt idx="1">
                  <c:v>Љекарски прегледи</c:v>
                </c:pt>
                <c:pt idx="2">
                  <c:v>Обавјештења</c:v>
                </c:pt>
                <c:pt idx="3">
                  <c:v>ITDB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523</c:v>
                </c:pt>
                <c:pt idx="1">
                  <c:v>841</c:v>
                </c:pt>
                <c:pt idx="2">
                  <c:v>411</c:v>
                </c:pt>
                <c:pt idx="3">
                  <c:v>202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203-4F0F-83EC-5F03E20FD6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1039744"/>
        <c:axId val="81041280"/>
      </c:barChart>
      <c:catAx>
        <c:axId val="81039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1041280"/>
        <c:crosses val="autoZero"/>
        <c:auto val="1"/>
        <c:lblAlgn val="ctr"/>
        <c:lblOffset val="100"/>
        <c:noMultiLvlLbl val="0"/>
      </c:catAx>
      <c:valAx>
        <c:axId val="81041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1039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 b="1">
                <a:solidFill>
                  <a:sysClr val="windowText" lastClr="000000"/>
                </a:solidFill>
              </a:rPr>
              <a:t>Пеглед доза професионално изложених лица</a:t>
            </a:r>
            <a:endParaRPr lang="bs-Latn-BA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017-45A8-9E3A-C10C9301FA76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017-45A8-9E3A-C10C9301FA76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017-45A8-9E3A-C10C9301FA76}"/>
              </c:ext>
            </c:extLst>
          </c:dPt>
          <c:dPt>
            <c:idx val="3"/>
            <c:bubble3D val="0"/>
            <c:spPr>
              <a:solidFill>
                <a:schemeClr val="accent6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017-45A8-9E3A-C10C9301FA76}"/>
              </c:ext>
            </c:extLst>
          </c:dPt>
          <c:dLbls>
            <c:dLbl>
              <c:idx val="3"/>
              <c:layout>
                <c:manualLayout>
                  <c:x val="7.2368723992604134E-2"/>
                  <c:y val="-7.8965730157734282E-3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017-45A8-9E3A-C10C9301FA7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0 - MDL</c:v>
                </c:pt>
                <c:pt idx="1">
                  <c:v>MDL - 1 mSv</c:v>
                </c:pt>
                <c:pt idx="2">
                  <c:v>1-6 mSv</c:v>
                </c:pt>
                <c:pt idx="3">
                  <c:v>преко 6 mSv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0.63249999999999995</c:v>
                </c:pt>
                <c:pt idx="1">
                  <c:v>0.34720000000000001</c:v>
                </c:pt>
                <c:pt idx="2">
                  <c:v>1.4800000000000001E-2</c:v>
                </c:pt>
                <c:pt idx="3">
                  <c:v>5.5000000000000014E-3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017-45A8-9E3A-C10C9301FA7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sr-Cyrl-RS"/>
              <a:t>Здравствена способност професионално изложених лица</a:t>
            </a:r>
            <a:endParaRPr lang="en-GB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Здравствена способност професионално изложених лица</c:v>
                </c:pt>
              </c:strCache>
            </c:strRef>
          </c:tx>
          <c:dPt>
            <c:idx val="0"/>
            <c:bubble3D val="0"/>
            <c:spPr>
              <a:solidFill>
                <a:srgbClr val="00B050"/>
              </a:solidFill>
            </c:spPr>
            <c:extLst>
              <c:ext xmlns:c16="http://schemas.microsoft.com/office/drawing/2014/chart" uri="{C3380CC4-5D6E-409C-BE32-E72D297353CC}">
                <c16:uniqueId val="{00000001-4BA6-49EA-97FC-9F79E7400E8F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3-4BA6-49EA-97FC-9F79E7400E8F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5-4BA6-49EA-97FC-9F79E7400E8F}"/>
              </c:ext>
            </c:extLst>
          </c:dPt>
          <c:dPt>
            <c:idx val="3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</c:spPr>
            <c:extLst>
              <c:ext xmlns:c16="http://schemas.microsoft.com/office/drawing/2014/chart" uri="{C3380CC4-5D6E-409C-BE32-E72D297353CC}">
                <c16:uniqueId val="{00000007-4BA6-49EA-97FC-9F79E7400E8F}"/>
              </c:ext>
            </c:extLst>
          </c:dPt>
          <c:dLbls>
            <c:dLbl>
              <c:idx val="1"/>
              <c:layout>
                <c:manualLayout>
                  <c:x val="-1.8894174686498764E-2"/>
                  <c:y val="1.3255315562618913E-2"/>
                </c:manualLayout>
              </c:layout>
              <c:dLblPos val="bestFit"/>
              <c:showLegendKey val="1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BA6-49EA-97FC-9F79E7400E8F}"/>
                </c:ext>
              </c:extLst>
            </c:dLbl>
            <c:dLbl>
              <c:idx val="2"/>
              <c:layout>
                <c:manualLayout>
                  <c:x val="2.2563611840186643E-2"/>
                  <c:y val="-1.0800484801785951E-2"/>
                </c:manualLayout>
              </c:layout>
              <c:dLblPos val="bestFit"/>
              <c:showLegendKey val="1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BA6-49EA-97FC-9F79E7400E8F}"/>
                </c:ext>
              </c:extLst>
            </c:dLbl>
            <c:dLbl>
              <c:idx val="3"/>
              <c:layout>
                <c:manualLayout>
                  <c:x val="7.6442111402741333E-2"/>
                  <c:y val="3.5583166783053387E-3"/>
                </c:manualLayout>
              </c:layout>
              <c:dLblPos val="bestFit"/>
              <c:showLegendKey val="1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BA6-49EA-97FC-9F79E7400E8F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bestFit"/>
            <c:showLegendKey val="1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Способни</c:v>
                </c:pt>
                <c:pt idx="1">
                  <c:v>Ограничено способни</c:v>
                </c:pt>
                <c:pt idx="2">
                  <c:v>Привремено неспособни</c:v>
                </c:pt>
                <c:pt idx="3">
                  <c:v>Оцјена није дата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0.92800000000000005</c:v>
                </c:pt>
                <c:pt idx="1">
                  <c:v>3.6999999999999998E-2</c:v>
                </c:pt>
                <c:pt idx="2">
                  <c:v>1.4E-2</c:v>
                </c:pt>
                <c:pt idx="3">
                  <c:v>2.1000000000000012E-2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BA6-49EA-97FC-9F79E7400E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1148426879680429"/>
          <c:y val="0.62590896321446265"/>
          <c:w val="0.37231209137658011"/>
          <c:h val="0.29493028967710438"/>
        </c:manualLayout>
      </c:layout>
      <c:overlay val="0"/>
      <c:spPr>
        <a:solidFill>
          <a:schemeClr val="bg1"/>
        </a:solidFill>
      </c:spPr>
    </c:legend>
    <c:plotVisOnly val="1"/>
    <c:dispBlanksAs val="zero"/>
    <c:showDLblsOverMax val="0"/>
  </c:chart>
  <c:spPr>
    <a:pattFill prst="ltDnDiag">
      <a:fgClr>
        <a:schemeClr val="accent1">
          <a:lumMod val="20000"/>
          <a:lumOff val="80000"/>
        </a:schemeClr>
      </a:fgClr>
      <a:bgClr>
        <a:schemeClr val="bg1"/>
      </a:bgClr>
    </a:pattFill>
    <a:ln>
      <a:solidFill>
        <a:schemeClr val="bg1">
          <a:lumMod val="85000"/>
        </a:schemeClr>
      </a:solidFill>
    </a:ln>
  </c:sp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bs-Latn-BA" sz="1200" b="0">
                <a:latin typeface="+mj-lt"/>
              </a:defRPr>
            </a:pPr>
            <a:r>
              <a:rPr lang="sr-Cyrl-RS" sz="1200" b="0">
                <a:latin typeface="+mn-lt"/>
              </a:rPr>
              <a:t>Преглед контроле квалитета по медицинским дјелатностима</a:t>
            </a:r>
            <a:endParaRPr lang="en-US" sz="1200" b="0">
              <a:latin typeface="+mn-lt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Број конторла квалитета по медицинским дјелатностима</c:v>
                </c:pt>
              </c:strCache>
            </c:strRef>
          </c:tx>
          <c:dLbls>
            <c:dLbl>
              <c:idx val="1"/>
              <c:layout>
                <c:manualLayout>
                  <c:x val="-7.5100234995378934E-2"/>
                  <c:y val="6.5922494136034081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34F-48F5-B6FE-E99217E2EC25}"/>
                </c:ext>
              </c:extLst>
            </c:dLbl>
            <c:dLbl>
              <c:idx val="2"/>
              <c:layout>
                <c:manualLayout>
                  <c:x val="0.16610080299367527"/>
                  <c:y val="9.9705884256931568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34F-48F5-B6FE-E99217E2EC2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bs-Latn-BA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Дијагностика</c:v>
                </c:pt>
                <c:pt idx="1">
                  <c:v>Нуклеарна медицина</c:v>
                </c:pt>
                <c:pt idx="2">
                  <c:v>Радиотерапија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445</c:v>
                </c:pt>
                <c:pt idx="1">
                  <c:v>11</c:v>
                </c:pt>
                <c:pt idx="2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34F-48F5-B6FE-E99217E2EC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2352073435149891"/>
          <c:y val="0.35402386156930876"/>
          <c:w val="0.35256552633997362"/>
          <c:h val="0.39644644309848143"/>
        </c:manualLayout>
      </c:layout>
      <c:overlay val="0"/>
      <c:txPr>
        <a:bodyPr/>
        <a:lstStyle/>
        <a:p>
          <a:pPr>
            <a:defRPr lang="bs-Latn-BA"/>
          </a:pPr>
          <a:endParaRPr lang="sr-Latn-RS"/>
        </a:p>
      </c:txPr>
    </c:legend>
    <c:plotVisOnly val="1"/>
    <c:dispBlanksAs val="zero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US" sz="1200" b="0">
                <a:latin typeface="+mj-lt"/>
              </a:defRPr>
            </a:pPr>
            <a:r>
              <a:rPr lang="sr-Cyrl-RS" sz="1200" b="0">
                <a:latin typeface="Calibri" pitchFamily="34" charset="0"/>
                <a:cs typeface="Calibri" pitchFamily="34" charset="0"/>
              </a:rPr>
              <a:t>Потврда о радијационој сигурности за уређаје </a:t>
            </a:r>
            <a:br>
              <a:rPr lang="sr-Cyrl-RS" sz="1200" b="0">
                <a:latin typeface="Calibri" pitchFamily="34" charset="0"/>
                <a:cs typeface="Calibri" pitchFamily="34" charset="0"/>
              </a:rPr>
            </a:br>
            <a:r>
              <a:rPr lang="sr-Cyrl-RS" sz="1200" b="0">
                <a:latin typeface="Calibri" pitchFamily="34" charset="0"/>
                <a:cs typeface="Calibri" pitchFamily="34" charset="0"/>
              </a:rPr>
              <a:t>који садрже</a:t>
            </a:r>
            <a:r>
              <a:rPr lang="sr-Cyrl-RS" sz="1200" b="0" baseline="0">
                <a:latin typeface="Calibri" pitchFamily="34" charset="0"/>
                <a:cs typeface="Calibri" pitchFamily="34" charset="0"/>
              </a:rPr>
              <a:t> извор зрачења</a:t>
            </a:r>
            <a:endParaRPr lang="vi-VN" sz="1200" b="0">
              <a:latin typeface="Calibri" pitchFamily="34" charset="0"/>
              <a:cs typeface="Calibri" pitchFamily="34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Потврда о радијационој сигурности за уређаје који садрже извор зрачења</c:v>
                </c:pt>
              </c:strCache>
            </c:strRef>
          </c:tx>
          <c:explosion val="1"/>
          <c:dPt>
            <c:idx val="0"/>
            <c:bubble3D val="0"/>
            <c:explosion val="0"/>
            <c:extLst>
              <c:ext xmlns:c16="http://schemas.microsoft.com/office/drawing/2014/chart" uri="{C3380CC4-5D6E-409C-BE32-E72D297353CC}">
                <c16:uniqueId val="{00000000-4EAE-46F6-BAB8-B6ABDADDADB9}"/>
              </c:ext>
            </c:extLst>
          </c:dPt>
          <c:dLbls>
            <c:dLbl>
              <c:idx val="0"/>
              <c:layout>
                <c:manualLayout>
                  <c:x val="1.326701607633818E-2"/>
                  <c:y val="1.2533341868851758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EAE-46F6-BAB8-B6ABDADDADB9}"/>
                </c:ext>
              </c:extLst>
            </c:dLbl>
            <c:dLbl>
              <c:idx val="1"/>
              <c:layout>
                <c:manualLayout>
                  <c:x val="-4.4074811170130304E-2"/>
                  <c:y val="-0.16120891392640971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EAE-46F6-BAB8-B6ABDADDADB9}"/>
                </c:ext>
              </c:extLst>
            </c:dLbl>
            <c:dLbl>
              <c:idx val="3"/>
              <c:layout>
                <c:manualLayout>
                  <c:x val="7.5420027166664794E-2"/>
                  <c:y val="-2.353435831943054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EAE-46F6-BAB8-B6ABDADDADB9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en-US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Медицина</c:v>
                </c:pt>
                <c:pt idx="1">
                  <c:v>Индустрија</c:v>
                </c:pt>
                <c:pt idx="2">
                  <c:v>Транспорт</c:v>
                </c:pt>
                <c:pt idx="3">
                  <c:v>Остало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7</c:v>
                </c:pt>
                <c:pt idx="1">
                  <c:v>44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EAE-46F6-BAB8-B6ABDADDAD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lang="en-US"/>
          </a:pPr>
          <a:endParaRPr lang="sr-Latn-RS"/>
        </a:p>
      </c:txPr>
    </c:legend>
    <c:plotVisOnly val="1"/>
    <c:dispBlanksAs val="zero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US" sz="1200" b="0">
                <a:latin typeface="+mj-lt"/>
              </a:defRPr>
            </a:pPr>
            <a:r>
              <a:rPr lang="sr-Cyrl-RS" sz="1200">
                <a:effectLst/>
                <a:latin typeface="Calibri" panose="020F0502020204030204" pitchFamily="34" charset="0"/>
              </a:rPr>
              <a:t>Потврда о радијационој сигурности за уређаје </a:t>
            </a:r>
            <a:br>
              <a:rPr lang="sr-Cyrl-RS" sz="1200">
                <a:effectLst/>
                <a:latin typeface="Calibri" panose="020F0502020204030204" pitchFamily="34" charset="0"/>
              </a:rPr>
            </a:br>
            <a:r>
              <a:rPr lang="sr-Cyrl-RS" sz="1200">
                <a:effectLst/>
                <a:latin typeface="Calibri" panose="020F0502020204030204" pitchFamily="34" charset="0"/>
              </a:rPr>
              <a:t>који производе зрачење</a:t>
            </a:r>
            <a:endParaRPr lang="bs-Latn-BA" sz="1200">
              <a:effectLst/>
              <a:latin typeface="Calibri" panose="020F0502020204030204" pitchFamily="34" charset="0"/>
            </a:endParaRPr>
          </a:p>
        </c:rich>
      </c:tx>
      <c:layout>
        <c:manualLayout>
          <c:xMode val="edge"/>
          <c:yMode val="edge"/>
          <c:x val="0.16214114468748228"/>
          <c:y val="4.1764552336204644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Потврда о радијационој сигурности за уређаје који производе зрачење</c:v>
                </c:pt>
              </c:strCache>
            </c:strRef>
          </c:tx>
          <c:dLbls>
            <c:dLbl>
              <c:idx val="0"/>
              <c:layout>
                <c:manualLayout>
                  <c:x val="-0.10598431033778301"/>
                  <c:y val="-0.15109320392437744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7E0-4288-A0A5-7F05A4B72B12}"/>
                </c:ext>
              </c:extLst>
            </c:dLbl>
            <c:dLbl>
              <c:idx val="1"/>
              <c:layout>
                <c:manualLayout>
                  <c:x val="6.1570419132676191E-2"/>
                  <c:y val="0.1228671200751436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7E0-4288-A0A5-7F05A4B72B12}"/>
                </c:ext>
              </c:extLst>
            </c:dLbl>
            <c:dLbl>
              <c:idx val="2"/>
              <c:layout>
                <c:manualLayout>
                  <c:x val="-9.1640758503787861E-2"/>
                  <c:y val="2.9516768508869806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9.8064261425126836E-2"/>
                      <c:h val="0.1268133769888004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17E0-4288-A0A5-7F05A4B72B12}"/>
                </c:ext>
              </c:extLst>
            </c:dLbl>
            <c:dLbl>
              <c:idx val="3"/>
              <c:layout>
                <c:manualLayout>
                  <c:x val="0.13322086378905287"/>
                  <c:y val="1.900780413411584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7E0-4288-A0A5-7F05A4B72B12}"/>
                </c:ext>
              </c:extLst>
            </c:dLbl>
            <c:dLbl>
              <c:idx val="4"/>
              <c:layout>
                <c:manualLayout>
                  <c:x val="7.5420027166664794E-2"/>
                  <c:y val="-2.353435831943054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17E0-4288-A0A5-7F05A4B72B1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en-US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Медицина</c:v>
                </c:pt>
                <c:pt idx="1">
                  <c:v>Индустрија</c:v>
                </c:pt>
                <c:pt idx="2">
                  <c:v>Ветерина</c:v>
                </c:pt>
                <c:pt idx="3">
                  <c:v>Остало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489</c:v>
                </c:pt>
                <c:pt idx="1">
                  <c:v>57</c:v>
                </c:pt>
                <c:pt idx="2">
                  <c:v>4</c:v>
                </c:pt>
                <c:pt idx="3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7E0-4288-A0A5-7F05A4B72B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lang="en-US"/>
          </a:pPr>
          <a:endParaRPr lang="sr-Latn-RS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bs-Latn-BA" sz="1200" b="0">
                <a:latin typeface="+mj-lt"/>
              </a:defRPr>
            </a:pPr>
            <a:r>
              <a:rPr lang="sr-Cyrl-RS" sz="1200" b="0">
                <a:latin typeface="+mn-lt"/>
                <a:cs typeface="Times New Roman" pitchFamily="18" charset="0"/>
              </a:rPr>
              <a:t>Потврда о радијационој сигурности по медицинским</a:t>
            </a:r>
            <a:r>
              <a:rPr lang="sr-Cyrl-RS" sz="1200" b="0" baseline="0">
                <a:latin typeface="+mn-lt"/>
                <a:cs typeface="Times New Roman" pitchFamily="18" charset="0"/>
              </a:rPr>
              <a:t> дјелатностима</a:t>
            </a:r>
            <a:endParaRPr lang="en-US" sz="1200" b="0">
              <a:latin typeface="+mn-lt"/>
              <a:cs typeface="Times New Roman" pitchFamily="18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Број контрола радијационе сигурности по медицинским дјелатностима (из таб. 1 и 2)</c:v>
                </c:pt>
              </c:strCache>
            </c:strRef>
          </c:tx>
          <c:dLbls>
            <c:dLbl>
              <c:idx val="1"/>
              <c:layout>
                <c:manualLayout>
                  <c:x val="-7.5100234995378934E-2"/>
                  <c:y val="6.5922494136037716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B50-40CA-B389-A703A1D5766C}"/>
                </c:ext>
              </c:extLst>
            </c:dLbl>
            <c:dLbl>
              <c:idx val="2"/>
              <c:layout>
                <c:manualLayout>
                  <c:x val="0.16610080299367105"/>
                  <c:y val="9.9705884256931568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B50-40CA-B389-A703A1D5766C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bs-Latn-BA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Дијагностика</c:v>
                </c:pt>
                <c:pt idx="1">
                  <c:v>Нуклеaрна медицина</c:v>
                </c:pt>
                <c:pt idx="2">
                  <c:v>Радиотерапија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458</c:v>
                </c:pt>
                <c:pt idx="1">
                  <c:v>21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B50-40CA-B389-A703A1D576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1233864915880865"/>
          <c:y val="0.35402386156932147"/>
          <c:w val="0.36374746404347891"/>
          <c:h val="0.39644644309849386"/>
        </c:manualLayout>
      </c:layout>
      <c:overlay val="0"/>
      <c:txPr>
        <a:bodyPr/>
        <a:lstStyle/>
        <a:p>
          <a:pPr>
            <a:defRPr lang="bs-Latn-BA"/>
          </a:pPr>
          <a:endParaRPr lang="sr-Latn-RS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29701-A014-4A06-9E4C-16CF66E59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novi.dot</Template>
  <TotalTime>1</TotalTime>
  <Pages>2</Pages>
  <Words>24313</Words>
  <Characters>138589</Characters>
  <Application>Microsoft Office Word</Application>
  <DocSecurity>0</DocSecurity>
  <Lines>1154</Lines>
  <Paragraphs>325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DARNS</Company>
  <LinksUpToDate>false</LinksUpToDate>
  <CharactersWithSpaces>162577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Jovica Bosnjak</dc:creator>
  <cp:lastModifiedBy>Lejla</cp:lastModifiedBy>
  <cp:revision>2</cp:revision>
  <cp:lastPrinted>2019-07-08T16:05:00Z</cp:lastPrinted>
  <dcterms:created xsi:type="dcterms:W3CDTF">2021-02-04T09:42:00Z</dcterms:created>
  <dcterms:modified xsi:type="dcterms:W3CDTF">2021-02-04T09:42:00Z</dcterms:modified>
</cp:coreProperties>
</file>